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ind w:left="3686" w:hanging="3686"/>
        <w:jc w:val="center"/>
        <w:rPr>
          <w:bCs/>
          <w:color w:val="000000"/>
          <w:sz w:val="28"/>
          <w:szCs w:val="28"/>
        </w:rPr>
      </w:pPr>
      <w:r>
        <w:rPr>
          <w:bCs/>
          <w:color w:val="000000"/>
          <w:sz w:val="28"/>
          <w:szCs w:val="28"/>
        </w:rPr>
        <w:t>ООО «ГарантПроект»</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ГЕНЕРАЛЬНЫЙ ПЛАН</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ВАСИЛЬЕВСКОГО СЕЛЬСКОГО ПОСЕЛЕНИЯ </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ВЕРХОВСКОГО МУНИЦИПАЛЬНОГО РАЙОНА</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Часть </w:t>
      </w:r>
      <w:r>
        <w:rPr>
          <w:b/>
          <w:bCs/>
          <w:color w:val="000000"/>
          <w:sz w:val="32"/>
          <w:szCs w:val="32"/>
          <w:lang w:val="en-US"/>
        </w:rPr>
        <w:t>II</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МАТЕРИАЛЫ ПО ОБОСНОВАНИЮ ПРОЕКТА ГЕНЕРАЛЬНОГО ПЛАНА ВАСИЛЬЕВСКОГО СЕЛЬСКОГО ПОСЕЛЕНИЯ ВЕРХОВСКОГО МУНИЦИПАЛЬНОГО РАЙОНА </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E90746" w:rsidRDefault="00E90746"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Воронеж </w:t>
      </w:r>
    </w:p>
    <w:p w:rsidR="00E90746" w:rsidRDefault="00E90746" w:rsidP="002978FB">
      <w:pPr>
        <w:snapToGrid w:val="0"/>
        <w:spacing w:after="144"/>
        <w:jc w:val="center"/>
        <w:rPr>
          <w:rFonts w:cs="Arial"/>
          <w:b/>
        </w:rPr>
      </w:pPr>
      <w:r>
        <w:rPr>
          <w:b/>
          <w:bCs/>
          <w:color w:val="000000"/>
          <w:sz w:val="32"/>
          <w:szCs w:val="32"/>
        </w:rPr>
        <w:t>2012</w:t>
      </w:r>
    </w:p>
    <w:p w:rsidR="00E90746" w:rsidRDefault="00E90746" w:rsidP="00092D30">
      <w:pPr>
        <w:snapToGrid w:val="0"/>
        <w:spacing w:after="144"/>
        <w:jc w:val="center"/>
        <w:rPr>
          <w:rFonts w:cs="Arial"/>
          <w:b/>
        </w:rPr>
      </w:pPr>
    </w:p>
    <w:p w:rsidR="00E90746" w:rsidRPr="005A7616" w:rsidRDefault="00E90746" w:rsidP="00092D30">
      <w:pPr>
        <w:snapToGrid w:val="0"/>
        <w:spacing w:after="144"/>
        <w:jc w:val="center"/>
        <w:rPr>
          <w:rFonts w:cs="Arial"/>
          <w:b/>
        </w:rPr>
      </w:pPr>
      <w:r>
        <w:rPr>
          <w:rFonts w:cs="Arial"/>
          <w:b/>
        </w:rPr>
        <w:t>ЧАСТЬ II</w:t>
      </w:r>
      <w:r w:rsidRPr="001F0483">
        <w:rPr>
          <w:rFonts w:cs="Arial"/>
          <w:b/>
        </w:rPr>
        <w:t xml:space="preserve"> </w:t>
      </w:r>
    </w:p>
    <w:p w:rsidR="00E90746" w:rsidRDefault="00E90746" w:rsidP="00092D30">
      <w:pPr>
        <w:snapToGrid w:val="0"/>
        <w:spacing w:after="144"/>
        <w:ind w:firstLine="720"/>
        <w:jc w:val="center"/>
        <w:rPr>
          <w:rFonts w:cs="Arial"/>
          <w:b/>
          <w:iCs/>
          <w:shd w:val="clear" w:color="auto" w:fill="FFFFFF"/>
        </w:rPr>
      </w:pPr>
      <w:r>
        <w:rPr>
          <w:rFonts w:cs="Arial"/>
          <w:b/>
          <w:iCs/>
          <w:shd w:val="clear" w:color="auto" w:fill="FFFFFF"/>
        </w:rPr>
        <w:t>МАТЕРИАЛЫ ПО ОБОСНОВАНИЮ ПРОЕКТА ВАСИЛЬЕВСКОГО СЕЛЬСКОГО ПОСЕЛЕНИЯ ВЕРХОВСКОГО МУНИЦИПАЛЬНОГО РАЙОНА ОРЛОВСКОЙ ОБЛАСТИ</w:t>
      </w:r>
    </w:p>
    <w:p w:rsidR="00E90746" w:rsidRDefault="00E90746" w:rsidP="00092D30">
      <w:pPr>
        <w:jc w:val="center"/>
        <w:rPr>
          <w:rFonts w:cs="Tahoma"/>
          <w:b/>
          <w:bCs/>
        </w:rPr>
      </w:pPr>
      <w:r>
        <w:rPr>
          <w:rFonts w:cs="Arial"/>
          <w:b/>
          <w:bCs/>
        </w:rPr>
        <w:t xml:space="preserve">(пояснительная </w:t>
      </w:r>
      <w:r>
        <w:rPr>
          <w:rFonts w:cs="Tahoma"/>
          <w:b/>
          <w:bCs/>
        </w:rPr>
        <w:t>записка)</w:t>
      </w:r>
    </w:p>
    <w:p w:rsidR="00E90746" w:rsidRDefault="00E90746" w:rsidP="00092D30">
      <w:pPr>
        <w:jc w:val="center"/>
        <w:rPr>
          <w:rFonts w:cs="Tahoma"/>
          <w:b/>
          <w:bCs/>
        </w:rPr>
      </w:pPr>
    </w:p>
    <w:p w:rsidR="00E90746" w:rsidRDefault="00E90746" w:rsidP="00092D30">
      <w:pPr>
        <w:jc w:val="center"/>
        <w:rPr>
          <w:rFonts w:cs="Arial"/>
          <w:iCs/>
        </w:rPr>
      </w:pPr>
      <w:r>
        <w:rPr>
          <w:rFonts w:cs="Arial"/>
          <w:iCs/>
        </w:rPr>
        <w:t>Настоящий проект разработан авторским коллективом ООО «ГарантПроект».</w:t>
      </w:r>
    </w:p>
    <w:p w:rsidR="00E90746" w:rsidRDefault="00E90746" w:rsidP="00092D30">
      <w:pPr>
        <w:jc w:val="both"/>
        <w:rPr>
          <w:rFonts w:cs="Arial"/>
          <w:iCs/>
        </w:rPr>
      </w:pPr>
    </w:p>
    <w:p w:rsidR="00E90746" w:rsidRDefault="00E90746" w:rsidP="00092D30">
      <w:pPr>
        <w:jc w:val="both"/>
        <w:rPr>
          <w:rFonts w:cs="Arial"/>
          <w:iCs/>
        </w:rPr>
      </w:pPr>
    </w:p>
    <w:p w:rsidR="00E90746" w:rsidRDefault="00E90746" w:rsidP="005A2D0E">
      <w:pPr>
        <w:snapToGrid w:val="0"/>
        <w:spacing w:after="144"/>
        <w:jc w:val="center"/>
        <w:rPr>
          <w:rFonts w:cs="Arial"/>
          <w:b/>
        </w:rPr>
      </w:pPr>
    </w:p>
    <w:tbl>
      <w:tblPr>
        <w:tblW w:w="0" w:type="auto"/>
        <w:tblInd w:w="-87" w:type="dxa"/>
        <w:tblLayout w:type="fixed"/>
        <w:tblCellMar>
          <w:top w:w="55" w:type="dxa"/>
          <w:left w:w="55" w:type="dxa"/>
          <w:bottom w:w="55" w:type="dxa"/>
          <w:right w:w="55" w:type="dxa"/>
        </w:tblCellMar>
        <w:tblLook w:val="0000"/>
      </w:tblPr>
      <w:tblGrid>
        <w:gridCol w:w="3970"/>
        <w:gridCol w:w="3827"/>
        <w:gridCol w:w="1984"/>
      </w:tblGrid>
      <w:tr w:rsidR="00E90746" w:rsidTr="00A11168">
        <w:trPr>
          <w:trHeight w:val="276"/>
        </w:trPr>
        <w:tc>
          <w:tcPr>
            <w:tcW w:w="3970" w:type="dxa"/>
            <w:vAlign w:val="bottom"/>
          </w:tcPr>
          <w:p w:rsidR="00E90746" w:rsidRDefault="00E90746" w:rsidP="00A11168">
            <w:pPr>
              <w:jc w:val="both"/>
            </w:pPr>
            <w:r>
              <w:t>Директор ООО «</w:t>
            </w:r>
            <w:r>
              <w:rPr>
                <w:rFonts w:cs="Arial"/>
                <w:iCs/>
              </w:rPr>
              <w:t>ГарантПроект</w:t>
            </w:r>
            <w:r>
              <w:t>»</w:t>
            </w:r>
          </w:p>
        </w:tc>
        <w:tc>
          <w:tcPr>
            <w:tcW w:w="3827" w:type="dxa"/>
          </w:tcPr>
          <w:p w:rsidR="00E90746" w:rsidRDefault="00E90746" w:rsidP="00F470C9">
            <w:pPr>
              <w:jc w:val="both"/>
            </w:pPr>
          </w:p>
          <w:p w:rsidR="00E90746" w:rsidRDefault="00E90746" w:rsidP="00F470C9">
            <w:pPr>
              <w:jc w:val="both"/>
            </w:pPr>
            <w:r>
              <w:t>_____________________________</w:t>
            </w:r>
          </w:p>
        </w:tc>
        <w:tc>
          <w:tcPr>
            <w:tcW w:w="1984" w:type="dxa"/>
            <w:vAlign w:val="bottom"/>
          </w:tcPr>
          <w:p w:rsidR="00E90746" w:rsidRDefault="00E90746" w:rsidP="00A11168">
            <w:pPr>
              <w:jc w:val="both"/>
            </w:pPr>
          </w:p>
          <w:p w:rsidR="00E90746" w:rsidRDefault="00E90746" w:rsidP="00A11168">
            <w:pPr>
              <w:jc w:val="both"/>
            </w:pPr>
            <w:r>
              <w:t>Киселева Н.А.</w:t>
            </w:r>
          </w:p>
        </w:tc>
      </w:tr>
      <w:tr w:rsidR="00E90746" w:rsidTr="00A11168">
        <w:trPr>
          <w:trHeight w:val="276"/>
        </w:trPr>
        <w:tc>
          <w:tcPr>
            <w:tcW w:w="3970" w:type="dxa"/>
            <w:vAlign w:val="bottom"/>
          </w:tcPr>
          <w:p w:rsidR="00E90746" w:rsidRPr="0030632F" w:rsidRDefault="00E90746" w:rsidP="00A11168">
            <w:r>
              <w:t>Руководитель проекта</w:t>
            </w:r>
          </w:p>
        </w:tc>
        <w:tc>
          <w:tcPr>
            <w:tcW w:w="3827" w:type="dxa"/>
          </w:tcPr>
          <w:p w:rsidR="00E90746" w:rsidRDefault="00E90746" w:rsidP="00A11168">
            <w:pPr>
              <w:jc w:val="both"/>
            </w:pPr>
          </w:p>
          <w:p w:rsidR="00E90746" w:rsidRDefault="00E90746" w:rsidP="00A11168">
            <w:pPr>
              <w:jc w:val="both"/>
            </w:pPr>
            <w:r>
              <w:t>_____________________________</w:t>
            </w:r>
          </w:p>
        </w:tc>
        <w:tc>
          <w:tcPr>
            <w:tcW w:w="1984" w:type="dxa"/>
            <w:vAlign w:val="bottom"/>
          </w:tcPr>
          <w:p w:rsidR="00E90746" w:rsidRDefault="00E90746" w:rsidP="00A11168">
            <w:pPr>
              <w:jc w:val="both"/>
            </w:pPr>
          </w:p>
          <w:p w:rsidR="00E90746" w:rsidRDefault="00E90746" w:rsidP="00A11168">
            <w:pPr>
              <w:jc w:val="both"/>
            </w:pPr>
            <w:r>
              <w:t>Киселева Н.А.</w:t>
            </w:r>
          </w:p>
        </w:tc>
      </w:tr>
      <w:tr w:rsidR="00E90746" w:rsidTr="00A11168">
        <w:trPr>
          <w:trHeight w:val="394"/>
        </w:trPr>
        <w:tc>
          <w:tcPr>
            <w:tcW w:w="3970" w:type="dxa"/>
            <w:vAlign w:val="bottom"/>
          </w:tcPr>
          <w:p w:rsidR="00E90746" w:rsidRDefault="00E90746" w:rsidP="00A11168">
            <w:r>
              <w:t>Специалист отдела проектирования</w:t>
            </w:r>
          </w:p>
        </w:tc>
        <w:tc>
          <w:tcPr>
            <w:tcW w:w="3827" w:type="dxa"/>
          </w:tcPr>
          <w:p w:rsidR="00E90746" w:rsidRDefault="00E90746" w:rsidP="00A11168">
            <w:pPr>
              <w:jc w:val="both"/>
            </w:pPr>
          </w:p>
          <w:p w:rsidR="00E90746" w:rsidRDefault="00E90746" w:rsidP="00A11168">
            <w:pPr>
              <w:jc w:val="both"/>
            </w:pPr>
            <w:r>
              <w:t>_____________________________</w:t>
            </w:r>
          </w:p>
        </w:tc>
        <w:tc>
          <w:tcPr>
            <w:tcW w:w="1984" w:type="dxa"/>
            <w:vAlign w:val="bottom"/>
          </w:tcPr>
          <w:p w:rsidR="00E90746" w:rsidRDefault="00E90746" w:rsidP="00A11168">
            <w:pPr>
              <w:jc w:val="both"/>
            </w:pPr>
            <w:r>
              <w:t>Алешникова Е.П.</w:t>
            </w:r>
          </w:p>
        </w:tc>
      </w:tr>
      <w:tr w:rsidR="00E90746" w:rsidTr="00A11168">
        <w:trPr>
          <w:trHeight w:val="394"/>
        </w:trPr>
        <w:tc>
          <w:tcPr>
            <w:tcW w:w="3970" w:type="dxa"/>
            <w:vAlign w:val="bottom"/>
          </w:tcPr>
          <w:p w:rsidR="00E90746" w:rsidRDefault="00E90746" w:rsidP="00A11168">
            <w:r>
              <w:t>Специалист отдела проектирования</w:t>
            </w:r>
          </w:p>
        </w:tc>
        <w:tc>
          <w:tcPr>
            <w:tcW w:w="3827" w:type="dxa"/>
          </w:tcPr>
          <w:p w:rsidR="00E90746" w:rsidRDefault="00E90746" w:rsidP="00F470C9">
            <w:pPr>
              <w:jc w:val="both"/>
            </w:pPr>
          </w:p>
          <w:p w:rsidR="00E90746" w:rsidRDefault="00E90746" w:rsidP="00F470C9">
            <w:pPr>
              <w:jc w:val="both"/>
            </w:pPr>
            <w:r>
              <w:t>_____________________________</w:t>
            </w:r>
          </w:p>
        </w:tc>
        <w:tc>
          <w:tcPr>
            <w:tcW w:w="1984" w:type="dxa"/>
            <w:vAlign w:val="bottom"/>
          </w:tcPr>
          <w:p w:rsidR="00E90746" w:rsidRDefault="00E90746" w:rsidP="00F470C9">
            <w:pPr>
              <w:jc w:val="both"/>
            </w:pPr>
          </w:p>
          <w:p w:rsidR="00E90746" w:rsidRDefault="00E90746" w:rsidP="00F470C9">
            <w:pPr>
              <w:jc w:val="both"/>
            </w:pPr>
            <w:r>
              <w:t>Шамаева М.П.</w:t>
            </w:r>
          </w:p>
        </w:tc>
      </w:tr>
      <w:tr w:rsidR="00E90746" w:rsidTr="00A11168">
        <w:trPr>
          <w:trHeight w:val="431"/>
        </w:trPr>
        <w:tc>
          <w:tcPr>
            <w:tcW w:w="3970" w:type="dxa"/>
            <w:vAlign w:val="bottom"/>
          </w:tcPr>
          <w:p w:rsidR="00E90746" w:rsidRDefault="00E90746" w:rsidP="00A11168">
            <w:r>
              <w:t>Специалист отдела проектирования</w:t>
            </w:r>
          </w:p>
        </w:tc>
        <w:tc>
          <w:tcPr>
            <w:tcW w:w="3827" w:type="dxa"/>
          </w:tcPr>
          <w:p w:rsidR="00E90746" w:rsidRDefault="00E90746" w:rsidP="00A11168">
            <w:pPr>
              <w:jc w:val="both"/>
            </w:pPr>
          </w:p>
          <w:p w:rsidR="00E90746" w:rsidRDefault="00E90746" w:rsidP="00A11168">
            <w:pPr>
              <w:jc w:val="both"/>
            </w:pPr>
            <w:r>
              <w:t>_____________________________</w:t>
            </w:r>
          </w:p>
        </w:tc>
        <w:tc>
          <w:tcPr>
            <w:tcW w:w="1984" w:type="dxa"/>
            <w:vAlign w:val="bottom"/>
          </w:tcPr>
          <w:p w:rsidR="00E90746" w:rsidRDefault="00E90746" w:rsidP="00A11168">
            <w:pPr>
              <w:jc w:val="both"/>
            </w:pPr>
            <w:r>
              <w:t>Яурова И.В.</w:t>
            </w:r>
          </w:p>
        </w:tc>
      </w:tr>
      <w:tr w:rsidR="00E90746" w:rsidTr="00A11168">
        <w:trPr>
          <w:trHeight w:val="276"/>
        </w:trPr>
        <w:tc>
          <w:tcPr>
            <w:tcW w:w="3970" w:type="dxa"/>
            <w:vAlign w:val="bottom"/>
          </w:tcPr>
          <w:p w:rsidR="00E90746" w:rsidRDefault="00E90746" w:rsidP="00A11168">
            <w:r>
              <w:t>Специалист отдела проектирования</w:t>
            </w:r>
          </w:p>
        </w:tc>
        <w:tc>
          <w:tcPr>
            <w:tcW w:w="3827" w:type="dxa"/>
          </w:tcPr>
          <w:p w:rsidR="00E90746" w:rsidRDefault="00E90746" w:rsidP="00A11168">
            <w:pPr>
              <w:jc w:val="both"/>
            </w:pPr>
          </w:p>
          <w:p w:rsidR="00E90746" w:rsidRDefault="00E90746" w:rsidP="00A11168">
            <w:pPr>
              <w:jc w:val="both"/>
            </w:pPr>
            <w:r>
              <w:t>_____________________________</w:t>
            </w:r>
          </w:p>
        </w:tc>
        <w:tc>
          <w:tcPr>
            <w:tcW w:w="1984" w:type="dxa"/>
            <w:vAlign w:val="bottom"/>
          </w:tcPr>
          <w:p w:rsidR="00E90746" w:rsidRDefault="00E90746" w:rsidP="00A11168">
            <w:pPr>
              <w:jc w:val="both"/>
            </w:pPr>
            <w:r>
              <w:t>Корженкова Е.В.</w:t>
            </w:r>
          </w:p>
        </w:tc>
      </w:tr>
    </w:tbl>
    <w:p w:rsidR="00E90746" w:rsidRDefault="00E90746" w:rsidP="00F15DB5">
      <w:pPr>
        <w:jc w:val="both"/>
        <w:rPr>
          <w:rFonts w:cs="Arial"/>
          <w:iCs/>
        </w:rPr>
      </w:pPr>
    </w:p>
    <w:p w:rsidR="00E90746" w:rsidRDefault="00E90746" w:rsidP="00F15DB5">
      <w:pPr>
        <w:jc w:val="both"/>
        <w:rPr>
          <w:rFonts w:cs="Arial"/>
          <w:iCs/>
        </w:rPr>
      </w:pPr>
    </w:p>
    <w:p w:rsidR="00E90746" w:rsidRDefault="00E90746" w:rsidP="00F15DB5">
      <w:pPr>
        <w:jc w:val="both"/>
        <w:rPr>
          <w:rFonts w:cs="Arial"/>
          <w:iCs/>
        </w:rPr>
      </w:pPr>
    </w:p>
    <w:p w:rsidR="00E90746" w:rsidRDefault="00E90746" w:rsidP="00F15DB5">
      <w:pPr>
        <w:jc w:val="both"/>
        <w:rPr>
          <w:rFonts w:cs="Arial"/>
          <w:i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p w:rsidR="00E90746" w:rsidRDefault="00E90746" w:rsidP="00D46EE1">
      <w:pPr>
        <w:jc w:val="center"/>
        <w:rPr>
          <w:b/>
          <w:bCs/>
        </w:rPr>
      </w:pPr>
    </w:p>
    <w:tbl>
      <w:tblPr>
        <w:tblW w:w="10111" w:type="dxa"/>
        <w:tblInd w:w="-18" w:type="dxa"/>
        <w:tblLayout w:type="fixed"/>
        <w:tblCellMar>
          <w:top w:w="28" w:type="dxa"/>
          <w:left w:w="28" w:type="dxa"/>
          <w:bottom w:w="28" w:type="dxa"/>
          <w:right w:w="28" w:type="dxa"/>
        </w:tblCellMar>
        <w:tblLook w:val="0000"/>
      </w:tblPr>
      <w:tblGrid>
        <w:gridCol w:w="1354"/>
        <w:gridCol w:w="960"/>
        <w:gridCol w:w="7797"/>
      </w:tblGrid>
      <w:tr w:rsidR="00E90746" w:rsidTr="005A2D0E">
        <w:trPr>
          <w:trHeight w:val="1953"/>
        </w:trPr>
        <w:tc>
          <w:tcPr>
            <w:tcW w:w="10111" w:type="dxa"/>
            <w:gridSpan w:val="3"/>
            <w:tcBorders>
              <w:top w:val="single" w:sz="4" w:space="0" w:color="auto"/>
              <w:left w:val="single" w:sz="4" w:space="0" w:color="auto"/>
              <w:bottom w:val="single" w:sz="4" w:space="0" w:color="auto"/>
              <w:right w:val="single" w:sz="4" w:space="0" w:color="auto"/>
            </w:tcBorders>
          </w:tcPr>
          <w:p w:rsidR="00E90746" w:rsidRDefault="00E90746" w:rsidP="005A2D0E">
            <w:pPr>
              <w:pStyle w:val="BodyText"/>
              <w:snapToGrid w:val="0"/>
              <w:jc w:val="center"/>
              <w:rPr>
                <w:rFonts w:cs="Arial"/>
                <w:b/>
                <w:bCs/>
              </w:rPr>
            </w:pPr>
            <w:r>
              <w:rPr>
                <w:rFonts w:cs="Arial"/>
                <w:b/>
                <w:bCs/>
              </w:rPr>
              <w:t>ЧАСТЬ I</w:t>
            </w:r>
            <w:r>
              <w:rPr>
                <w:rFonts w:cs="Arial"/>
                <w:b/>
                <w:bCs/>
                <w:lang w:val="en-US"/>
              </w:rPr>
              <w:t>I</w:t>
            </w:r>
          </w:p>
          <w:p w:rsidR="00E90746" w:rsidRDefault="00E90746" w:rsidP="005A2D0E">
            <w:pPr>
              <w:pStyle w:val="BodyText"/>
              <w:snapToGrid w:val="0"/>
              <w:jc w:val="center"/>
              <w:rPr>
                <w:rFonts w:cs="Arial"/>
                <w:b/>
                <w:bCs/>
              </w:rPr>
            </w:pPr>
            <w:r>
              <w:rPr>
                <w:rFonts w:cs="Arial"/>
                <w:b/>
                <w:bCs/>
              </w:rPr>
              <w:t xml:space="preserve">  МАТЕРИАЛЫ ПО ОБОСНОВАНИЮ ПРОЕКТА ГЕНЕРАЛЬНОГО ПЛАНА</w:t>
            </w:r>
          </w:p>
          <w:p w:rsidR="00E90746" w:rsidRDefault="00E90746" w:rsidP="005A2D0E">
            <w:pPr>
              <w:pStyle w:val="BodyText"/>
              <w:snapToGrid w:val="0"/>
              <w:jc w:val="center"/>
              <w:rPr>
                <w:rFonts w:cs="Arial"/>
                <w:b/>
                <w:bCs/>
              </w:rPr>
            </w:pPr>
            <w:r>
              <w:rPr>
                <w:rFonts w:cs="Arial"/>
                <w:b/>
                <w:bCs/>
              </w:rPr>
              <w:t xml:space="preserve">ВАСИЛЬЕВСКОГО СЕЛЬСКОГО  ПОСЕЛЕНИЯ </w:t>
            </w:r>
          </w:p>
          <w:p w:rsidR="00E90746" w:rsidRDefault="00E90746" w:rsidP="005A2D0E">
            <w:pPr>
              <w:pStyle w:val="BodyText"/>
              <w:snapToGrid w:val="0"/>
              <w:jc w:val="center"/>
              <w:rPr>
                <w:rFonts w:cs="Tahoma"/>
                <w:b/>
                <w:bCs/>
              </w:rPr>
            </w:pPr>
            <w:r>
              <w:rPr>
                <w:rFonts w:cs="Arial"/>
                <w:b/>
                <w:bCs/>
              </w:rPr>
              <w:t xml:space="preserve"> (пояснительная </w:t>
            </w:r>
            <w:r>
              <w:rPr>
                <w:rFonts w:cs="Tahoma"/>
                <w:b/>
                <w:bCs/>
              </w:rPr>
              <w:t>записка)</w:t>
            </w:r>
          </w:p>
          <w:p w:rsidR="00E90746" w:rsidRPr="00567A09" w:rsidRDefault="00E90746" w:rsidP="005A2D0E">
            <w:pPr>
              <w:snapToGrid w:val="0"/>
              <w:spacing w:after="144"/>
              <w:jc w:val="center"/>
              <w:rPr>
                <w:rFonts w:cs="Arial"/>
                <w:b/>
                <w:lang w:val="en-US"/>
              </w:rPr>
            </w:pPr>
            <w:r>
              <w:rPr>
                <w:rFonts w:cs="Arial"/>
                <w:b/>
              </w:rPr>
              <w:t>СОДЕРЖАНИЕ</w:t>
            </w:r>
          </w:p>
        </w:tc>
      </w:tr>
      <w:tr w:rsidR="00E90746" w:rsidTr="005A2D0E">
        <w:trPr>
          <w:trHeight w:val="452"/>
        </w:trPr>
        <w:tc>
          <w:tcPr>
            <w:tcW w:w="10111" w:type="dxa"/>
            <w:gridSpan w:val="3"/>
            <w:tcBorders>
              <w:top w:val="single" w:sz="4" w:space="0" w:color="auto"/>
              <w:left w:val="single" w:sz="4" w:space="0" w:color="auto"/>
              <w:bottom w:val="single" w:sz="4" w:space="0" w:color="auto"/>
              <w:right w:val="single" w:sz="4" w:space="0" w:color="auto"/>
            </w:tcBorders>
          </w:tcPr>
          <w:p w:rsidR="00E90746" w:rsidRPr="00567A09" w:rsidRDefault="00E90746" w:rsidP="005A2D0E">
            <w:pPr>
              <w:snapToGrid w:val="0"/>
              <w:spacing w:after="144"/>
              <w:jc w:val="both"/>
              <w:rPr>
                <w:rFonts w:cs="Arial"/>
                <w:b/>
                <w:lang w:val="en-US"/>
              </w:rPr>
            </w:pPr>
            <w:r>
              <w:rPr>
                <w:rFonts w:cs="Arial"/>
                <w:b/>
              </w:rPr>
              <w:t>ВВЕДЕНИЕ</w:t>
            </w:r>
          </w:p>
        </w:tc>
      </w:tr>
      <w:tr w:rsidR="00E90746" w:rsidTr="005A2D0E">
        <w:trPr>
          <w:trHeight w:val="1225"/>
        </w:trPr>
        <w:tc>
          <w:tcPr>
            <w:tcW w:w="10111" w:type="dxa"/>
            <w:gridSpan w:val="3"/>
            <w:tcBorders>
              <w:top w:val="single" w:sz="4" w:space="0" w:color="auto"/>
              <w:left w:val="single" w:sz="4" w:space="0" w:color="auto"/>
              <w:bottom w:val="single" w:sz="4" w:space="0" w:color="auto"/>
              <w:right w:val="single" w:sz="4" w:space="0" w:color="auto"/>
            </w:tcBorders>
          </w:tcPr>
          <w:p w:rsidR="00E90746" w:rsidRDefault="00E90746" w:rsidP="005A2D0E">
            <w:pPr>
              <w:jc w:val="both"/>
              <w:rPr>
                <w:b/>
                <w:bCs/>
              </w:rPr>
            </w:pPr>
            <w:r>
              <w:rPr>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E90746" w:rsidTr="005A2D0E">
        <w:trPr>
          <w:trHeight w:val="520"/>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center"/>
              <w:rPr>
                <w:b/>
                <w:bCs/>
              </w:rPr>
            </w:pPr>
            <w:r>
              <w:rPr>
                <w:b/>
                <w:bCs/>
              </w:rPr>
              <w:t>1.1.</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E90746"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tabs>
                <w:tab w:val="left" w:pos="720"/>
              </w:tabs>
              <w:snapToGrid w:val="0"/>
              <w:jc w:val="center"/>
              <w:rPr>
                <w:rFonts w:cs="Arial"/>
                <w:b/>
                <w:bCs/>
              </w:rPr>
            </w:pPr>
            <w:r>
              <w:rPr>
                <w:rFonts w:cs="Arial"/>
                <w:b/>
                <w:bCs/>
              </w:rPr>
              <w:t>1.2.</w:t>
            </w:r>
          </w:p>
        </w:tc>
        <w:tc>
          <w:tcPr>
            <w:tcW w:w="8757" w:type="dxa"/>
            <w:gridSpan w:val="2"/>
            <w:tcBorders>
              <w:top w:val="single" w:sz="4" w:space="0" w:color="auto"/>
              <w:left w:val="single" w:sz="4" w:space="0" w:color="auto"/>
              <w:bottom w:val="single" w:sz="4" w:space="0" w:color="auto"/>
              <w:right w:val="single" w:sz="4" w:space="0" w:color="auto"/>
            </w:tcBorders>
          </w:tcPr>
          <w:p w:rsidR="00E90746" w:rsidRPr="00621E16" w:rsidRDefault="00E90746" w:rsidP="00621E16">
            <w:pPr>
              <w:tabs>
                <w:tab w:val="left" w:pos="720"/>
              </w:tabs>
              <w:snapToGrid w:val="0"/>
              <w:jc w:val="both"/>
              <w:rPr>
                <w:rFonts w:cs="Arial"/>
                <w:b/>
                <w:bCs/>
              </w:rPr>
            </w:pPr>
            <w:r>
              <w:rPr>
                <w:rFonts w:cs="Arial"/>
                <w:b/>
                <w:bCs/>
              </w:rPr>
              <w:t>Административно-территориальное устройство Васильевского сельского  поселения. Границы</w:t>
            </w:r>
            <w:r w:rsidRPr="00621E16">
              <w:rPr>
                <w:rFonts w:cs="Arial"/>
                <w:b/>
                <w:bCs/>
              </w:rPr>
              <w:t>.</w:t>
            </w:r>
          </w:p>
        </w:tc>
      </w:tr>
      <w:tr w:rsidR="00E90746" w:rsidTr="005A2D0E">
        <w:trPr>
          <w:trHeight w:val="650"/>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center"/>
              <w:rPr>
                <w:b/>
                <w:bCs/>
              </w:rPr>
            </w:pPr>
            <w:r>
              <w:rPr>
                <w:b/>
                <w:bCs/>
              </w:rPr>
              <w:t>1.3.</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621E16">
            <w:pPr>
              <w:tabs>
                <w:tab w:val="left" w:pos="720"/>
              </w:tabs>
              <w:snapToGrid w:val="0"/>
              <w:jc w:val="both"/>
              <w:rPr>
                <w:rFonts w:cs="Arial"/>
                <w:b/>
                <w:bCs/>
              </w:rPr>
            </w:pPr>
            <w:r>
              <w:rPr>
                <w:rFonts w:cs="Arial"/>
                <w:b/>
                <w:bCs/>
              </w:rPr>
              <w:t>Краткий историко-градостроительный анализ территории  Васильевского сельского поселения</w:t>
            </w:r>
          </w:p>
        </w:tc>
      </w:tr>
      <w:tr w:rsidR="00E90746" w:rsidTr="005A2D0E">
        <w:trPr>
          <w:trHeight w:val="2299"/>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b/>
              </w:rPr>
            </w:pPr>
          </w:p>
          <w:p w:rsidR="00E90746" w:rsidRDefault="00E90746" w:rsidP="005A2D0E">
            <w:pPr>
              <w:snapToGrid w:val="0"/>
              <w:jc w:val="center"/>
              <w:rPr>
                <w:b/>
                <w:bCs/>
              </w:rPr>
            </w:pPr>
            <w:r>
              <w:rPr>
                <w:b/>
                <w:bCs/>
              </w:rPr>
              <w:t>1.4.</w:t>
            </w:r>
          </w:p>
        </w:tc>
        <w:tc>
          <w:tcPr>
            <w:tcW w:w="8757" w:type="dxa"/>
            <w:gridSpan w:val="2"/>
            <w:tcBorders>
              <w:top w:val="single" w:sz="4" w:space="0" w:color="auto"/>
              <w:left w:val="single" w:sz="4" w:space="0" w:color="auto"/>
              <w:bottom w:val="single" w:sz="4" w:space="0" w:color="auto"/>
              <w:right w:val="single" w:sz="4" w:space="0" w:color="auto"/>
            </w:tcBorders>
          </w:tcPr>
          <w:p w:rsidR="00E90746" w:rsidRPr="00934DC7" w:rsidRDefault="00E90746" w:rsidP="005A2D0E">
            <w:pPr>
              <w:snapToGrid w:val="0"/>
              <w:jc w:val="both"/>
              <w:rPr>
                <w:rFonts w:cs="Arial"/>
                <w:b/>
                <w:bCs/>
              </w:rPr>
            </w:pPr>
            <w:r>
              <w:rPr>
                <w:rFonts w:cs="Arial"/>
                <w:b/>
                <w:bCs/>
              </w:rPr>
              <w:t>Природно-ресурсный потенциал Васильевского сельского поселения</w:t>
            </w:r>
            <w:r w:rsidRPr="00934DC7">
              <w:rPr>
                <w:rFonts w:cs="Arial"/>
                <w:b/>
                <w:bCs/>
              </w:rPr>
              <w:t>.</w:t>
            </w:r>
          </w:p>
          <w:p w:rsidR="00E90746" w:rsidRDefault="00E90746" w:rsidP="005A2D0E">
            <w:pPr>
              <w:snapToGrid w:val="0"/>
              <w:jc w:val="both"/>
              <w:rPr>
                <w:rFonts w:cs="Arial"/>
                <w:i/>
                <w:iCs/>
              </w:rPr>
            </w:pPr>
            <w:r>
              <w:rPr>
                <w:rFonts w:cs="Arial"/>
                <w:i/>
                <w:iCs/>
              </w:rPr>
              <w:t>1.4.1. Климат и агроклиматический потенциал</w:t>
            </w:r>
          </w:p>
          <w:p w:rsidR="00E90746" w:rsidRDefault="00E90746" w:rsidP="005A2D0E">
            <w:pPr>
              <w:snapToGrid w:val="0"/>
              <w:jc w:val="both"/>
              <w:rPr>
                <w:rFonts w:cs="Arial"/>
                <w:i/>
                <w:iCs/>
              </w:rPr>
            </w:pPr>
            <w:r>
              <w:rPr>
                <w:rFonts w:cs="Arial"/>
                <w:i/>
                <w:iCs/>
              </w:rPr>
              <w:t>1.4.2. Водные ресурсы</w:t>
            </w:r>
          </w:p>
          <w:p w:rsidR="00E90746" w:rsidRDefault="00E90746" w:rsidP="005A2D0E">
            <w:pPr>
              <w:snapToGrid w:val="0"/>
              <w:jc w:val="both"/>
              <w:rPr>
                <w:rFonts w:cs="Arial"/>
                <w:i/>
                <w:iCs/>
              </w:rPr>
            </w:pPr>
            <w:r>
              <w:rPr>
                <w:rFonts w:cs="Arial"/>
                <w:i/>
                <w:iCs/>
              </w:rPr>
              <w:t>1.4.3. Почвенные ресурсы</w:t>
            </w:r>
          </w:p>
          <w:p w:rsidR="00E90746" w:rsidRDefault="00E90746" w:rsidP="005A2D0E">
            <w:pPr>
              <w:snapToGrid w:val="0"/>
              <w:jc w:val="both"/>
              <w:rPr>
                <w:rFonts w:cs="Arial"/>
                <w:i/>
                <w:iCs/>
              </w:rPr>
            </w:pPr>
            <w:r>
              <w:rPr>
                <w:rFonts w:cs="Arial"/>
                <w:i/>
                <w:iCs/>
              </w:rPr>
              <w:t>1.4.4. Лесосырьевые ресурсы</w:t>
            </w:r>
          </w:p>
          <w:p w:rsidR="00E90746" w:rsidRDefault="00E90746" w:rsidP="005A2D0E">
            <w:pPr>
              <w:snapToGrid w:val="0"/>
              <w:jc w:val="both"/>
              <w:rPr>
                <w:rFonts w:cs="Arial"/>
                <w:i/>
                <w:iCs/>
              </w:rPr>
            </w:pPr>
            <w:r>
              <w:rPr>
                <w:rFonts w:cs="Arial"/>
                <w:i/>
                <w:iCs/>
              </w:rPr>
              <w:t>1.4.5. Система особо охраняемых природных территорий</w:t>
            </w:r>
          </w:p>
          <w:p w:rsidR="00E90746" w:rsidRPr="00214562" w:rsidRDefault="00E90746" w:rsidP="005A2D0E">
            <w:pPr>
              <w:jc w:val="both"/>
              <w:rPr>
                <w:b/>
                <w:bCs/>
                <w:i/>
                <w:iCs/>
              </w:rPr>
            </w:pPr>
            <w:r>
              <w:rPr>
                <w:rFonts w:cs="Arial"/>
                <w:i/>
                <w:iCs/>
              </w:rPr>
              <w:t xml:space="preserve">1.4.6.Ландшафтно-рекреационный потенциал. </w:t>
            </w:r>
            <w:r w:rsidRPr="00214562">
              <w:rPr>
                <w:i/>
              </w:rPr>
              <w:t>Инженерно-геологическая оценка территории</w:t>
            </w:r>
          </w:p>
        </w:tc>
      </w:tr>
      <w:tr w:rsidR="00E90746" w:rsidTr="0095276E">
        <w:trPr>
          <w:trHeight w:val="303"/>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center"/>
              <w:rPr>
                <w:b/>
                <w:bCs/>
              </w:rPr>
            </w:pPr>
            <w:r>
              <w:rPr>
                <w:b/>
                <w:bCs/>
              </w:rPr>
              <w:t>1.5.</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rFonts w:cs="Arial"/>
                <w:b/>
                <w:bCs/>
              </w:rPr>
            </w:pPr>
            <w:r>
              <w:rPr>
                <w:rFonts w:cs="Arial"/>
                <w:b/>
                <w:bCs/>
              </w:rPr>
              <w:t>Анализ реализации, предшествующей градостроительной документации.</w:t>
            </w:r>
          </w:p>
        </w:tc>
      </w:tr>
      <w:tr w:rsidR="00E90746" w:rsidTr="0095276E">
        <w:trPr>
          <w:trHeight w:val="366"/>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center"/>
              <w:rPr>
                <w:b/>
                <w:bCs/>
              </w:rPr>
            </w:pPr>
            <w:r>
              <w:rPr>
                <w:b/>
                <w:bCs/>
              </w:rPr>
              <w:t>1.6.</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15BFD">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Васильевского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w:t>
            </w:r>
            <w:r w:rsidRPr="002A1B55">
              <w:rPr>
                <w:rFonts w:ascii="Times New Roman" w:hAnsi="Times New Roman" w:cs="Times New Roman"/>
                <w:b/>
                <w:bCs/>
                <w:sz w:val="24"/>
                <w:szCs w:val="24"/>
              </w:rPr>
              <w:t>.</w:t>
            </w:r>
          </w:p>
        </w:tc>
      </w:tr>
      <w:tr w:rsidR="00E90746" w:rsidTr="0095276E">
        <w:trPr>
          <w:trHeight w:val="357"/>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center"/>
              <w:rPr>
                <w:b/>
                <w:bCs/>
              </w:rPr>
            </w:pPr>
            <w:r>
              <w:rPr>
                <w:b/>
                <w:bCs/>
              </w:rPr>
              <w:t>1.7.</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pStyle w:val="BodyTextIndent"/>
              <w:widowControl/>
              <w:snapToGrid w:val="0"/>
              <w:ind w:left="0"/>
              <w:jc w:val="both"/>
              <w:rPr>
                <w:rFonts w:cs="Arial"/>
                <w:b/>
                <w:bCs/>
              </w:rPr>
            </w:pPr>
            <w:r>
              <w:rPr>
                <w:rFonts w:cs="Arial"/>
                <w:b/>
                <w:bCs/>
              </w:rPr>
              <w:t>Экономическая база и анализ бюджета.</w:t>
            </w:r>
          </w:p>
        </w:tc>
      </w:tr>
      <w:tr w:rsidR="00E90746" w:rsidTr="0095276E">
        <w:trPr>
          <w:trHeight w:val="281"/>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center"/>
              <w:rPr>
                <w:b/>
                <w:bCs/>
              </w:rPr>
            </w:pPr>
            <w:r>
              <w:rPr>
                <w:b/>
                <w:bCs/>
              </w:rPr>
              <w:t>1.8.</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FD3F23">
            <w:pPr>
              <w:snapToGrid w:val="0"/>
              <w:jc w:val="both"/>
              <w:rPr>
                <w:i/>
                <w:iCs/>
              </w:rPr>
            </w:pPr>
            <w:r>
              <w:rPr>
                <w:b/>
                <w:bCs/>
              </w:rPr>
              <w:t>Земельный фонд</w:t>
            </w:r>
            <w:r w:rsidRPr="00515BFD">
              <w:rPr>
                <w:b/>
                <w:bCs/>
              </w:rPr>
              <w:t xml:space="preserve"> </w:t>
            </w:r>
            <w:r>
              <w:rPr>
                <w:b/>
                <w:bCs/>
              </w:rPr>
              <w:t xml:space="preserve">Васильевского </w:t>
            </w:r>
            <w:r w:rsidRPr="00515BFD">
              <w:rPr>
                <w:b/>
                <w:bCs/>
              </w:rPr>
              <w:t>сельского</w:t>
            </w:r>
            <w:r>
              <w:rPr>
                <w:b/>
                <w:bCs/>
              </w:rPr>
              <w:t xml:space="preserve">  поселения и категории земель. </w:t>
            </w:r>
          </w:p>
        </w:tc>
      </w:tr>
      <w:tr w:rsidR="00E9074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p w:rsidR="00E90746" w:rsidRDefault="00E90746" w:rsidP="005A2D0E">
            <w:pPr>
              <w:snapToGrid w:val="0"/>
              <w:jc w:val="center"/>
              <w:rPr>
                <w:b/>
                <w:bCs/>
              </w:rPr>
            </w:pPr>
            <w:r>
              <w:rPr>
                <w:b/>
                <w:bCs/>
              </w:rPr>
              <w:t>1.9.</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widowControl/>
              <w:tabs>
                <w:tab w:val="left" w:pos="700"/>
              </w:tabs>
              <w:snapToGrid w:val="0"/>
              <w:jc w:val="both"/>
              <w:rPr>
                <w:b/>
                <w:bCs/>
                <w:spacing w:val="-10"/>
              </w:rPr>
            </w:pPr>
            <w:r>
              <w:rPr>
                <w:b/>
                <w:bCs/>
                <w:spacing w:val="-10"/>
              </w:rPr>
              <w:t xml:space="preserve">Планировочная организация </w:t>
            </w:r>
            <w:r>
              <w:rPr>
                <w:b/>
                <w:bCs/>
              </w:rPr>
              <w:t xml:space="preserve">Васильевского </w:t>
            </w:r>
            <w:r w:rsidRPr="00515BFD">
              <w:rPr>
                <w:b/>
                <w:bCs/>
              </w:rPr>
              <w:t>сельского</w:t>
            </w:r>
            <w:r>
              <w:rPr>
                <w:b/>
                <w:bCs/>
              </w:rPr>
              <w:t xml:space="preserve"> </w:t>
            </w:r>
            <w:r>
              <w:rPr>
                <w:b/>
                <w:bCs/>
                <w:spacing w:val="-10"/>
              </w:rPr>
              <w:t>поселения и функциональное зонирование.</w:t>
            </w:r>
          </w:p>
          <w:p w:rsidR="00E90746" w:rsidRPr="005F77F0" w:rsidRDefault="00E90746" w:rsidP="005A2D0E">
            <w:pPr>
              <w:jc w:val="both"/>
              <w:rPr>
                <w:i/>
                <w:iCs/>
              </w:rPr>
            </w:pPr>
            <w:r>
              <w:rPr>
                <w:i/>
                <w:iCs/>
              </w:rPr>
              <w:t>1.9.1. Планировочная организация и функциональное зонирование территории</w:t>
            </w:r>
            <w:r w:rsidRPr="00515BFD">
              <w:rPr>
                <w:b/>
                <w:bCs/>
              </w:rPr>
              <w:t xml:space="preserve"> </w:t>
            </w:r>
            <w:r>
              <w:rPr>
                <w:i/>
                <w:iCs/>
              </w:rPr>
              <w:t xml:space="preserve">Васильевского </w:t>
            </w:r>
            <w:r w:rsidRPr="00FD3F23">
              <w:rPr>
                <w:i/>
                <w:iCs/>
              </w:rPr>
              <w:t>сельского</w:t>
            </w:r>
            <w:r>
              <w:rPr>
                <w:i/>
                <w:iCs/>
              </w:rPr>
              <w:t xml:space="preserve">  поселения</w:t>
            </w:r>
          </w:p>
          <w:p w:rsidR="00E90746" w:rsidRPr="00934DC7" w:rsidRDefault="00E90746" w:rsidP="005A2D0E">
            <w:pPr>
              <w:jc w:val="both"/>
              <w:rPr>
                <w:i/>
                <w:iCs/>
              </w:rPr>
            </w:pPr>
            <w:r>
              <w:rPr>
                <w:i/>
                <w:iCs/>
              </w:rPr>
              <w:t>1.9.2. Зоны ограничений и зоны с особыми условиями использования территории</w:t>
            </w:r>
          </w:p>
        </w:tc>
      </w:tr>
      <w:tr w:rsidR="00E90746"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p w:rsidR="00E90746" w:rsidRDefault="00E90746" w:rsidP="005A2D0E">
            <w:pPr>
              <w:snapToGrid w:val="0"/>
              <w:jc w:val="center"/>
              <w:rPr>
                <w:b/>
                <w:bCs/>
              </w:rPr>
            </w:pPr>
            <w:r>
              <w:rPr>
                <w:b/>
                <w:bCs/>
              </w:rPr>
              <w:t>1.10.</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Объекты капитального строительства местного значения</w:t>
            </w:r>
          </w:p>
          <w:p w:rsidR="00E90746" w:rsidRDefault="00E90746" w:rsidP="005A2D0E">
            <w:pPr>
              <w:jc w:val="both"/>
              <w:rPr>
                <w:i/>
                <w:iCs/>
              </w:rPr>
            </w:pPr>
            <w:r>
              <w:rPr>
                <w:i/>
                <w:iCs/>
              </w:rPr>
              <w:t>1.10.1. Инженерная инфраструктура</w:t>
            </w:r>
          </w:p>
          <w:p w:rsidR="00E90746" w:rsidRDefault="00E90746" w:rsidP="005A2D0E">
            <w:pPr>
              <w:jc w:val="both"/>
              <w:rPr>
                <w:i/>
                <w:iCs/>
              </w:rPr>
            </w:pPr>
            <w:r>
              <w:rPr>
                <w:i/>
                <w:iCs/>
              </w:rPr>
              <w:t>1.10.2. Транспортная инфраструктура</w:t>
            </w:r>
          </w:p>
          <w:p w:rsidR="00E90746" w:rsidRPr="00934DC7" w:rsidRDefault="00E90746" w:rsidP="005A2D0E">
            <w:pPr>
              <w:jc w:val="both"/>
              <w:rPr>
                <w:i/>
                <w:iCs/>
              </w:rPr>
            </w:pPr>
            <w:r>
              <w:rPr>
                <w:i/>
                <w:iCs/>
              </w:rPr>
              <w:t>1.10.3. Объекты социальной инфраструктуры</w:t>
            </w:r>
            <w:r w:rsidRPr="00515BFD">
              <w:rPr>
                <w:b/>
                <w:bCs/>
              </w:rPr>
              <w:t xml:space="preserve"> </w:t>
            </w:r>
            <w:r>
              <w:rPr>
                <w:i/>
                <w:iCs/>
              </w:rPr>
              <w:t xml:space="preserve">Васильевского </w:t>
            </w:r>
            <w:r w:rsidRPr="0060390F">
              <w:rPr>
                <w:i/>
                <w:iCs/>
              </w:rPr>
              <w:t>сельского</w:t>
            </w:r>
            <w:r>
              <w:rPr>
                <w:i/>
                <w:iCs/>
              </w:rPr>
              <w:t xml:space="preserve">  поселения</w:t>
            </w:r>
          </w:p>
          <w:p w:rsidR="00E90746" w:rsidRPr="005A2D0E" w:rsidRDefault="00E90746" w:rsidP="005A2D0E">
            <w:pPr>
              <w:jc w:val="both"/>
              <w:rPr>
                <w:i/>
                <w:iCs/>
              </w:rPr>
            </w:pPr>
            <w:r>
              <w:rPr>
                <w:i/>
                <w:iCs/>
              </w:rPr>
              <w:t>1.10.4.Объекты массового отдыха жителей поселения. Благоустройство и озеленение территории поселения</w:t>
            </w:r>
          </w:p>
          <w:p w:rsidR="00E90746" w:rsidRDefault="00E90746" w:rsidP="005A2D0E">
            <w:pPr>
              <w:jc w:val="both"/>
              <w:rPr>
                <w:rFonts w:cs="TimesNewRomanPSMT"/>
                <w:i/>
                <w:iCs/>
              </w:rPr>
            </w:pPr>
            <w:r>
              <w:rPr>
                <w:i/>
                <w:iCs/>
              </w:rPr>
              <w:t xml:space="preserve">1.10.5. </w:t>
            </w:r>
            <w:r>
              <w:rPr>
                <w:rFonts w:cs="TimesNewRomanPSMT"/>
                <w:i/>
                <w:iCs/>
              </w:rPr>
              <w:t>Объекты специального назначения. Обеспечение территории</w:t>
            </w:r>
          </w:p>
          <w:p w:rsidR="00E90746" w:rsidRPr="00934DC7" w:rsidRDefault="00E90746" w:rsidP="005A2D0E">
            <w:pPr>
              <w:autoSpaceDE w:val="0"/>
              <w:jc w:val="both"/>
              <w:rPr>
                <w:i/>
                <w:iCs/>
              </w:rPr>
            </w:pPr>
            <w:r>
              <w:rPr>
                <w:rFonts w:cs="TimesNewRomanPSMT"/>
                <w:i/>
                <w:iCs/>
              </w:rPr>
              <w:t xml:space="preserve">Васильевского </w:t>
            </w:r>
            <w:r w:rsidRPr="00C3031D">
              <w:rPr>
                <w:rFonts w:cs="TimesNewRomanPSMT"/>
                <w:i/>
                <w:iCs/>
              </w:rPr>
              <w:t>сельского</w:t>
            </w:r>
            <w:r>
              <w:rPr>
                <w:i/>
                <w:iCs/>
              </w:rPr>
              <w:t xml:space="preserve">  поселения местами сбора бытовых отходов и местами захоронения</w:t>
            </w:r>
          </w:p>
        </w:tc>
      </w:tr>
      <w:tr w:rsidR="00E90746" w:rsidTr="005A2D0E">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E90746" w:rsidRDefault="00E90746" w:rsidP="005A2D0E">
            <w:pPr>
              <w:snapToGrid w:val="0"/>
              <w:jc w:val="center"/>
              <w:rPr>
                <w:rFonts w:cs="Arial"/>
                <w:b/>
                <w:bCs/>
              </w:rPr>
            </w:pPr>
            <w:r>
              <w:rPr>
                <w:rFonts w:cs="Arial"/>
                <w:b/>
                <w:bCs/>
              </w:rPr>
              <w:t>1.11.</w:t>
            </w:r>
          </w:p>
        </w:tc>
        <w:tc>
          <w:tcPr>
            <w:tcW w:w="8757" w:type="dxa"/>
            <w:gridSpan w:val="2"/>
            <w:tcBorders>
              <w:top w:val="single" w:sz="4" w:space="0" w:color="auto"/>
              <w:left w:val="single" w:sz="4" w:space="0" w:color="auto"/>
              <w:bottom w:val="single" w:sz="4" w:space="0" w:color="auto"/>
              <w:right w:val="single" w:sz="4" w:space="0" w:color="auto"/>
            </w:tcBorders>
          </w:tcPr>
          <w:p w:rsidR="00E90746" w:rsidRPr="00934DC7" w:rsidRDefault="00E90746" w:rsidP="005A2D0E">
            <w:pPr>
              <w:snapToGrid w:val="0"/>
              <w:spacing w:after="144"/>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r w:rsidRPr="00934DC7">
              <w:rPr>
                <w:rFonts w:cs="Arial"/>
                <w:b/>
                <w:bCs/>
                <w:color w:val="000000"/>
              </w:rPr>
              <w:t>.</w:t>
            </w:r>
          </w:p>
        </w:tc>
      </w:tr>
      <w:tr w:rsidR="00E90746" w:rsidTr="005A2D0E">
        <w:trPr>
          <w:trHeight w:val="598"/>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rFonts w:cs="Arial"/>
              </w:rPr>
            </w:pPr>
            <w:r>
              <w:rPr>
                <w:rFonts w:cs="Arial"/>
              </w:rPr>
              <w:t xml:space="preserve">1.11.1. </w:t>
            </w: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rFonts w:cs="Arial"/>
              </w:rPr>
            </w:pPr>
            <w:r>
              <w:rPr>
                <w:rFonts w:cs="Arial"/>
              </w:rPr>
              <w:t>Классификация чрезвычайных ситуаций</w:t>
            </w:r>
          </w:p>
        </w:tc>
      </w:tr>
      <w:tr w:rsidR="00E90746" w:rsidTr="005A2D0E">
        <w:trPr>
          <w:trHeight w:val="508"/>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rFonts w:cs="Arial"/>
              </w:rPr>
            </w:pPr>
            <w:r>
              <w:rPr>
                <w:rFonts w:cs="Arial"/>
              </w:rPr>
              <w:t xml:space="preserve">1.11.2. </w:t>
            </w: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rFonts w:cs="Arial"/>
              </w:rPr>
            </w:pPr>
            <w:r>
              <w:rPr>
                <w:rFonts w:cs="Arial"/>
              </w:rPr>
              <w:t xml:space="preserve">Чрезвычайные ситуации природного характера </w:t>
            </w:r>
          </w:p>
        </w:tc>
      </w:tr>
      <w:tr w:rsidR="00E90746"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i/>
                <w:iCs/>
              </w:rPr>
            </w:pPr>
            <w:r>
              <w:rPr>
                <w:i/>
                <w:iCs/>
              </w:rPr>
              <w:t>1.11.2.1. Метеорологические опасные явления</w:t>
            </w:r>
          </w:p>
        </w:tc>
      </w:tr>
      <w:tr w:rsidR="00E90746" w:rsidTr="005A2D0E">
        <w:trPr>
          <w:trHeight w:val="510"/>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i/>
                <w:iCs/>
              </w:rPr>
            </w:pPr>
            <w:r>
              <w:rPr>
                <w:i/>
                <w:iCs/>
              </w:rPr>
              <w:t>1.11.2.2.Опасные гидрогеологические явления и процессы</w:t>
            </w:r>
          </w:p>
        </w:tc>
      </w:tr>
      <w:tr w:rsidR="00E90746" w:rsidTr="005A2D0E">
        <w:trPr>
          <w:trHeight w:val="428"/>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i/>
                <w:iCs/>
              </w:rPr>
            </w:pPr>
            <w:r>
              <w:rPr>
                <w:i/>
                <w:iCs/>
              </w:rPr>
              <w:t>1.11.2.3.Опасные геологические процессы и явления</w:t>
            </w:r>
          </w:p>
        </w:tc>
      </w:tr>
      <w:tr w:rsidR="00E90746"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rPr>
                <w:i/>
                <w:iCs/>
              </w:rPr>
            </w:pPr>
            <w:r>
              <w:rPr>
                <w:i/>
                <w:iCs/>
              </w:rPr>
              <w:t xml:space="preserve">1.11.2.4.Природные пожары </w:t>
            </w:r>
          </w:p>
        </w:tc>
      </w:tr>
      <w:tr w:rsidR="00E90746" w:rsidTr="00851470">
        <w:trPr>
          <w:trHeight w:val="336"/>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1.11.3.</w:t>
            </w:r>
          </w:p>
        </w:tc>
        <w:tc>
          <w:tcPr>
            <w:tcW w:w="7797" w:type="dxa"/>
            <w:tcBorders>
              <w:top w:val="single" w:sz="4" w:space="0" w:color="auto"/>
              <w:left w:val="single" w:sz="4" w:space="0" w:color="auto"/>
              <w:bottom w:val="single" w:sz="4" w:space="0" w:color="auto"/>
              <w:right w:val="single" w:sz="4" w:space="0" w:color="auto"/>
            </w:tcBorders>
          </w:tcPr>
          <w:p w:rsidR="00E90746" w:rsidRPr="00851470" w:rsidRDefault="00E90746" w:rsidP="005A2D0E">
            <w:pPr>
              <w:snapToGrid w:val="0"/>
              <w:jc w:val="both"/>
            </w:pPr>
            <w:r>
              <w:t>Чрезвычайные ситуации техногенного характера</w:t>
            </w:r>
          </w:p>
        </w:tc>
      </w:tr>
      <w:tr w:rsidR="00E90746" w:rsidTr="00177059">
        <w:trPr>
          <w:trHeight w:val="855"/>
        </w:trPr>
        <w:tc>
          <w:tcPr>
            <w:tcW w:w="1354" w:type="dxa"/>
            <w:tcBorders>
              <w:top w:val="single" w:sz="4" w:space="0" w:color="auto"/>
              <w:left w:val="single" w:sz="4" w:space="0" w:color="auto"/>
              <w:bottom w:val="single" w:sz="4" w:space="0" w:color="auto"/>
              <w:right w:val="single" w:sz="4" w:space="0" w:color="auto"/>
            </w:tcBorders>
            <w:vAlign w:val="center"/>
          </w:tcPr>
          <w:p w:rsidR="00E90746" w:rsidRDefault="00E90746" w:rsidP="005A2D0E">
            <w:pPr>
              <w:snapToGrid w:val="0"/>
              <w:jc w:val="center"/>
              <w:rPr>
                <w:rFonts w:cs="Arial"/>
                <w:b/>
                <w:bCs/>
              </w:rPr>
            </w:pPr>
            <w:r>
              <w:rPr>
                <w:rFonts w:cs="Arial"/>
                <w:b/>
                <w:bCs/>
              </w:rPr>
              <w:t>1.12.</w:t>
            </w:r>
          </w:p>
        </w:tc>
        <w:tc>
          <w:tcPr>
            <w:tcW w:w="8757" w:type="dxa"/>
            <w:gridSpan w:val="2"/>
            <w:tcBorders>
              <w:top w:val="single" w:sz="4" w:space="0" w:color="auto"/>
              <w:left w:val="single" w:sz="4" w:space="0" w:color="auto"/>
              <w:bottom w:val="single" w:sz="4" w:space="0" w:color="auto"/>
              <w:right w:val="single" w:sz="4" w:space="0" w:color="auto"/>
            </w:tcBorders>
          </w:tcPr>
          <w:p w:rsidR="00E90746" w:rsidRPr="00934DC7" w:rsidRDefault="00E90746" w:rsidP="005A2D0E">
            <w:pPr>
              <w:widowControl/>
              <w:snapToGrid w:val="0"/>
              <w:jc w:val="both"/>
              <w:rPr>
                <w:b/>
                <w:bCs/>
              </w:rPr>
            </w:pP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34DC7">
              <w:rPr>
                <w:b/>
                <w:bCs/>
              </w:rPr>
              <w:t>.</w:t>
            </w:r>
          </w:p>
        </w:tc>
      </w:tr>
      <w:tr w:rsidR="00E90746" w:rsidTr="00851470">
        <w:trPr>
          <w:trHeight w:val="142"/>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1.12.1.</w:t>
            </w: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Рекомендации для размещения объектов капитального строительства</w:t>
            </w:r>
          </w:p>
        </w:tc>
      </w:tr>
      <w:tr w:rsidR="00E90746" w:rsidTr="00851470">
        <w:trPr>
          <w:trHeight w:val="292"/>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1.12.2.</w:t>
            </w: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Противопожарные мероприятия на территории поселения</w:t>
            </w:r>
          </w:p>
        </w:tc>
      </w:tr>
      <w:tr w:rsidR="00E90746" w:rsidTr="00851470">
        <w:trPr>
          <w:trHeight w:val="293"/>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1.12.3.</w:t>
            </w: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Аварийно – спасательные работы</w:t>
            </w:r>
          </w:p>
        </w:tc>
      </w:tr>
      <w:tr w:rsidR="00E90746" w:rsidTr="00851470">
        <w:trPr>
          <w:trHeight w:val="236"/>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 xml:space="preserve">1.12.4. </w:t>
            </w:r>
          </w:p>
        </w:tc>
        <w:tc>
          <w:tcPr>
            <w:tcW w:w="7797"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both"/>
            </w:pPr>
            <w:r>
              <w:t>Инженерная подготовка территории</w:t>
            </w:r>
          </w:p>
        </w:tc>
      </w:tr>
      <w:tr w:rsidR="00E90746" w:rsidTr="00C3031D">
        <w:trPr>
          <w:trHeight w:val="565"/>
        </w:trPr>
        <w:tc>
          <w:tcPr>
            <w:tcW w:w="10111" w:type="dxa"/>
            <w:gridSpan w:val="3"/>
            <w:tcBorders>
              <w:top w:val="single" w:sz="4" w:space="0" w:color="auto"/>
              <w:left w:val="single" w:sz="4" w:space="0" w:color="auto"/>
              <w:bottom w:val="single" w:sz="4" w:space="0" w:color="auto"/>
              <w:right w:val="single" w:sz="4" w:space="0" w:color="auto"/>
            </w:tcBorders>
          </w:tcPr>
          <w:p w:rsidR="00E90746" w:rsidRDefault="00E90746" w:rsidP="005A2D0E">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E90746" w:rsidTr="005A2D0E">
        <w:trPr>
          <w:trHeight w:val="414"/>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pStyle w:val="ConsPlusNormal"/>
              <w:widowControl/>
              <w:tabs>
                <w:tab w:val="left" w:pos="720"/>
              </w:tabs>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C3031D">
            <w:pPr>
              <w:jc w:val="both"/>
              <w:rPr>
                <w:b/>
                <w:bCs/>
              </w:rPr>
            </w:pPr>
            <w:r>
              <w:rPr>
                <w:b/>
                <w:bCs/>
              </w:rPr>
              <w:t xml:space="preserve">Базовый прогноз численности населения Васильевского </w:t>
            </w:r>
            <w:r w:rsidRPr="00515BFD">
              <w:rPr>
                <w:b/>
                <w:bCs/>
              </w:rPr>
              <w:t>сельского</w:t>
            </w:r>
            <w:r>
              <w:rPr>
                <w:b/>
                <w:bCs/>
              </w:rPr>
              <w:t xml:space="preserve"> поселения.</w:t>
            </w:r>
          </w:p>
        </w:tc>
      </w:tr>
      <w:tr w:rsidR="00E9074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p w:rsidR="00E90746" w:rsidRDefault="00E90746"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Предложения по усовершенствованию и развитию планировочной структуры Васильевского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функциональное и градостроительное зонирование.</w:t>
            </w:r>
          </w:p>
          <w:p w:rsidR="00E90746" w:rsidRDefault="00E90746" w:rsidP="005A2D0E">
            <w:pPr>
              <w:widowControl/>
              <w:snapToGrid w:val="0"/>
              <w:spacing w:after="120"/>
              <w:jc w:val="both"/>
              <w:rPr>
                <w:i/>
                <w:iCs/>
              </w:rPr>
            </w:pPr>
            <w:r>
              <w:rPr>
                <w:i/>
                <w:iCs/>
              </w:rPr>
              <w:t>2.2.1. Функциональное зонирование</w:t>
            </w:r>
          </w:p>
          <w:p w:rsidR="00E90746" w:rsidRDefault="00E90746" w:rsidP="005A2D0E">
            <w:pPr>
              <w:widowControl/>
              <w:snapToGrid w:val="0"/>
              <w:spacing w:after="120"/>
              <w:jc w:val="both"/>
              <w:rPr>
                <w:i/>
                <w:iCs/>
              </w:rPr>
            </w:pPr>
            <w:r>
              <w:rPr>
                <w:i/>
                <w:iCs/>
              </w:rPr>
              <w:t>2.2.2. Градостроительное зонирование</w:t>
            </w:r>
          </w:p>
          <w:p w:rsidR="00E90746" w:rsidRDefault="00E90746" w:rsidP="005A2D0E">
            <w:pPr>
              <w:widowControl/>
              <w:snapToGrid w:val="0"/>
              <w:spacing w:after="120"/>
              <w:jc w:val="both"/>
              <w:rPr>
                <w:i/>
                <w:iCs/>
              </w:rPr>
            </w:pPr>
            <w:r>
              <w:rPr>
                <w:i/>
                <w:iCs/>
              </w:rPr>
              <w:t>2.2.3 Архитектурно-планировочное освоение</w:t>
            </w:r>
          </w:p>
        </w:tc>
      </w:tr>
      <w:tr w:rsidR="00E90746" w:rsidTr="004E40A4">
        <w:trPr>
          <w:trHeight w:val="804"/>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p w:rsidR="00E90746" w:rsidRDefault="00E90746"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C3031D">
            <w:pPr>
              <w:snapToGrid w:val="0"/>
              <w:jc w:val="both"/>
              <w:rPr>
                <w:b/>
                <w:bCs/>
              </w:rPr>
            </w:pPr>
            <w:r>
              <w:rPr>
                <w:b/>
                <w:bCs/>
              </w:rPr>
              <w:t>Предложения по сохранению, использованию и популяризации объектов культурного наследия местного значения на территории</w:t>
            </w:r>
            <w:r w:rsidRPr="00515BFD">
              <w:rPr>
                <w:b/>
                <w:bCs/>
              </w:rPr>
              <w:t xml:space="preserve"> </w:t>
            </w:r>
            <w:r>
              <w:rPr>
                <w:b/>
                <w:bCs/>
              </w:rPr>
              <w:t xml:space="preserve">Васильевского </w:t>
            </w:r>
            <w:r w:rsidRPr="00515BFD">
              <w:rPr>
                <w:b/>
                <w:bCs/>
              </w:rPr>
              <w:t>сельского</w:t>
            </w:r>
            <w:r>
              <w:rPr>
                <w:b/>
                <w:bCs/>
              </w:rPr>
              <w:t xml:space="preserve">  поселения.</w:t>
            </w:r>
          </w:p>
        </w:tc>
      </w:tr>
      <w:tr w:rsidR="00E90746"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E90746" w:rsidRDefault="00E90746" w:rsidP="005A2D0E">
            <w:pPr>
              <w:snapToGrid w:val="0"/>
              <w:jc w:val="right"/>
              <w:rPr>
                <w:rFonts w:cs="Arial"/>
              </w:rPr>
            </w:pPr>
          </w:p>
          <w:p w:rsidR="00E90746" w:rsidRDefault="00E90746" w:rsidP="005A2D0E">
            <w:pPr>
              <w:pStyle w:val="BodyTextIndent"/>
              <w:widowControl/>
              <w:snapToGrid w:val="0"/>
              <w:ind w:left="0"/>
              <w:jc w:val="center"/>
              <w:rPr>
                <w:rFonts w:cs="Arial"/>
                <w:b/>
                <w:bCs/>
              </w:rPr>
            </w:pPr>
            <w:r>
              <w:rPr>
                <w:rFonts w:cs="Arial"/>
                <w:b/>
                <w:bCs/>
              </w:rPr>
              <w:t>2.4.</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Предложения по размещению на территории</w:t>
            </w:r>
            <w:r w:rsidRPr="00515BFD">
              <w:rPr>
                <w:rFonts w:ascii="Times New Roman" w:hAnsi="Times New Roman" w:cs="Times New Roman"/>
                <w:b/>
                <w:bCs/>
                <w:sz w:val="24"/>
                <w:szCs w:val="24"/>
              </w:rPr>
              <w:t xml:space="preserve"> </w:t>
            </w:r>
            <w:r>
              <w:rPr>
                <w:rFonts w:ascii="Times New Roman" w:hAnsi="Times New Roman" w:cs="Times New Roman"/>
                <w:b/>
                <w:bCs/>
                <w:sz w:val="24"/>
                <w:szCs w:val="24"/>
              </w:rPr>
              <w:t xml:space="preserve">Васильевского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объектов капитального строительства местного значения.</w:t>
            </w:r>
          </w:p>
          <w:p w:rsidR="00E90746" w:rsidRDefault="00E90746" w:rsidP="005A2D0E">
            <w:pPr>
              <w:widowControl/>
              <w:snapToGrid w:val="0"/>
              <w:spacing w:after="120"/>
              <w:jc w:val="both"/>
              <w:rPr>
                <w:i/>
                <w:iCs/>
              </w:rPr>
            </w:pPr>
            <w:r>
              <w:rPr>
                <w:i/>
                <w:iCs/>
              </w:rPr>
              <w:t>2.4.1. Предложения по обеспечению территории поселения объектами инженерной инфраструктуры</w:t>
            </w:r>
          </w:p>
          <w:p w:rsidR="00E90746" w:rsidRDefault="00E90746" w:rsidP="005A2D0E">
            <w:pPr>
              <w:widowControl/>
              <w:snapToGrid w:val="0"/>
              <w:spacing w:after="120"/>
              <w:jc w:val="both"/>
              <w:rPr>
                <w:i/>
                <w:iCs/>
              </w:rPr>
            </w:pPr>
            <w:r>
              <w:rPr>
                <w:i/>
                <w:iCs/>
              </w:rPr>
              <w:t>2.4.2. Предложения по обеспечению территории поселения объектами транспортной инфраструктуры</w:t>
            </w:r>
          </w:p>
          <w:p w:rsidR="00E90746" w:rsidRDefault="00E90746" w:rsidP="005A2D0E">
            <w:pPr>
              <w:widowControl/>
              <w:snapToGrid w:val="0"/>
              <w:spacing w:after="120"/>
              <w:jc w:val="both"/>
              <w:rPr>
                <w:i/>
                <w:iCs/>
              </w:rPr>
            </w:pPr>
            <w:r>
              <w:rPr>
                <w:i/>
                <w:iCs/>
              </w:rPr>
              <w:t>2.4.3. Строительство и модернизация жилищного фонда, создание условий для жилищного строительство.</w:t>
            </w:r>
          </w:p>
          <w:p w:rsidR="00E90746" w:rsidRPr="000E62FB" w:rsidRDefault="00E90746" w:rsidP="005A2D0E">
            <w:pPr>
              <w:widowControl/>
              <w:snapToGrid w:val="0"/>
              <w:spacing w:after="120"/>
              <w:jc w:val="both"/>
              <w:rPr>
                <w:i/>
                <w:iCs/>
              </w:rPr>
            </w:pPr>
            <w:r>
              <w:rPr>
                <w:i/>
                <w:iCs/>
              </w:rPr>
              <w:t>2.4</w:t>
            </w:r>
            <w:r w:rsidRPr="000E62FB">
              <w:rPr>
                <w:i/>
                <w:iCs/>
              </w:rPr>
              <w:t>.4. Предложения по обеспечению территории поселения объектами социальной инфраструктуры.</w:t>
            </w:r>
          </w:p>
          <w:p w:rsidR="00E90746" w:rsidRDefault="00E90746" w:rsidP="005A2D0E">
            <w:pPr>
              <w:jc w:val="both"/>
              <w:rPr>
                <w:i/>
                <w:iCs/>
              </w:rPr>
            </w:pPr>
            <w:r>
              <w:rPr>
                <w:i/>
                <w:iCs/>
              </w:rPr>
              <w:t>2.4.5. Предложения по обеспечению территории  поселения объектами массового отдыха жителей поселения, благоустройства и озеленения</w:t>
            </w:r>
          </w:p>
          <w:p w:rsidR="00E90746" w:rsidRDefault="00E90746" w:rsidP="005A2D0E">
            <w:pPr>
              <w:jc w:val="both"/>
              <w:rPr>
                <w:i/>
                <w:iCs/>
              </w:rPr>
            </w:pPr>
            <w:r>
              <w:rPr>
                <w:i/>
                <w:iCs/>
              </w:rPr>
              <w:t>2.4.6.Предложения по обеспечению территории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E90746" w:rsidRDefault="00E90746" w:rsidP="005A2D0E">
            <w:pPr>
              <w:jc w:val="both"/>
              <w:rPr>
                <w:i/>
                <w:iCs/>
              </w:rPr>
            </w:pPr>
            <w:r>
              <w:rPr>
                <w:i/>
                <w:iCs/>
              </w:rPr>
              <w:t>2.4.7. Предложения по обеспечению территории  поселения объектами специального назначения — местами сбора бытовых отходов и местами захоронений.</w:t>
            </w:r>
          </w:p>
          <w:p w:rsidR="00E90746" w:rsidRDefault="00E90746" w:rsidP="005A2D0E">
            <w:pPr>
              <w:jc w:val="both"/>
              <w:rPr>
                <w:i/>
                <w:iCs/>
              </w:rPr>
            </w:pPr>
            <w:r>
              <w:rPr>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E90746" w:rsidTr="005A2D0E">
        <w:trPr>
          <w:trHeight w:val="493"/>
        </w:trPr>
        <w:tc>
          <w:tcPr>
            <w:tcW w:w="1354" w:type="dxa"/>
            <w:tcBorders>
              <w:top w:val="single" w:sz="4" w:space="0" w:color="auto"/>
              <w:left w:val="single" w:sz="4" w:space="0" w:color="auto"/>
              <w:bottom w:val="single" w:sz="4" w:space="0" w:color="auto"/>
              <w:right w:val="single" w:sz="4" w:space="0" w:color="auto"/>
            </w:tcBorders>
            <w:vAlign w:val="center"/>
          </w:tcPr>
          <w:p w:rsidR="00E90746" w:rsidRDefault="00E90746" w:rsidP="005A2D0E">
            <w:pPr>
              <w:snapToGrid w:val="0"/>
              <w:jc w:val="center"/>
              <w:rPr>
                <w:rFonts w:cs="Arial"/>
                <w:b/>
                <w:bCs/>
              </w:rPr>
            </w:pPr>
            <w:r>
              <w:rPr>
                <w:rFonts w:cs="Arial"/>
                <w:b/>
                <w:bCs/>
              </w:rPr>
              <w:t>2.5.</w:t>
            </w:r>
          </w:p>
        </w:tc>
        <w:tc>
          <w:tcPr>
            <w:tcW w:w="8757" w:type="dxa"/>
            <w:gridSpan w:val="2"/>
            <w:tcBorders>
              <w:top w:val="single" w:sz="4" w:space="0" w:color="auto"/>
              <w:left w:val="single" w:sz="4" w:space="0" w:color="auto"/>
              <w:bottom w:val="single" w:sz="4" w:space="0" w:color="auto"/>
              <w:right w:val="single" w:sz="4" w:space="0" w:color="auto"/>
            </w:tcBorders>
          </w:tcPr>
          <w:p w:rsidR="00E90746" w:rsidRDefault="00E90746" w:rsidP="005A2D0E">
            <w:pPr>
              <w:widowControl/>
              <w:tabs>
                <w:tab w:val="left" w:pos="4752"/>
              </w:tabs>
              <w:snapToGrid w:val="0"/>
              <w:spacing w:after="120"/>
              <w:jc w:val="both"/>
              <w:rPr>
                <w:rFonts w:cs="Arial"/>
                <w:b/>
                <w:bCs/>
                <w:spacing w:val="-10"/>
              </w:rPr>
            </w:pPr>
            <w:r>
              <w:rPr>
                <w:rFonts w:cs="Arial"/>
                <w:b/>
                <w:bCs/>
                <w:spacing w:val="-10"/>
              </w:rPr>
              <w:t xml:space="preserve">ЭКОЛОГИЧЕСКИЕ ПРОБЛЕМЫ И ПУТИ ИХ РЕШЕНИЯ. </w:t>
            </w:r>
          </w:p>
          <w:p w:rsidR="00E90746" w:rsidRDefault="00E90746" w:rsidP="005A2D0E">
            <w:pPr>
              <w:widowControl/>
              <w:tabs>
                <w:tab w:val="left" w:pos="4752"/>
              </w:tabs>
              <w:snapToGrid w:val="0"/>
              <w:spacing w:after="120"/>
              <w:jc w:val="both"/>
              <w:rPr>
                <w:rFonts w:cs="Arial"/>
                <w:b/>
                <w:bCs/>
                <w:spacing w:val="-10"/>
              </w:rPr>
            </w:pPr>
            <w:r>
              <w:rPr>
                <w:rFonts w:cs="Arial"/>
                <w:b/>
                <w:bCs/>
                <w:spacing w:val="-10"/>
              </w:rPr>
              <w:t>ПРИРОДООХРАННЫЕ МЕРОПРИЯТИЯ</w:t>
            </w:r>
          </w:p>
        </w:tc>
      </w:tr>
    </w:tbl>
    <w:tbl>
      <w:tblPr>
        <w:tblpPr w:leftFromText="180" w:rightFromText="180" w:vertAnchor="text" w:horzAnchor="margin" w:tblpY="1"/>
        <w:tblW w:w="10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444"/>
        <w:gridCol w:w="1005"/>
        <w:gridCol w:w="7659"/>
      </w:tblGrid>
      <w:tr w:rsidR="00E90746" w:rsidTr="005A2D0E">
        <w:trPr>
          <w:cantSplit/>
          <w:trHeight w:val="805"/>
        </w:trPr>
        <w:tc>
          <w:tcPr>
            <w:tcW w:w="10108" w:type="dxa"/>
            <w:gridSpan w:val="3"/>
          </w:tcPr>
          <w:p w:rsidR="00E90746" w:rsidRDefault="00E90746" w:rsidP="005A2D0E">
            <w:pPr>
              <w:snapToGrid w:val="0"/>
              <w:jc w:val="both"/>
              <w:rPr>
                <w:rFonts w:cs="Arial"/>
                <w:b/>
                <w:bCs/>
              </w:rPr>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E90746" w:rsidTr="005A2D0E">
        <w:trPr>
          <w:trHeight w:val="461"/>
        </w:trPr>
        <w:tc>
          <w:tcPr>
            <w:tcW w:w="1444" w:type="dxa"/>
          </w:tcPr>
          <w:p w:rsidR="00E90746" w:rsidRDefault="00E90746" w:rsidP="005A2D0E">
            <w:pPr>
              <w:snapToGrid w:val="0"/>
              <w:jc w:val="center"/>
              <w:rPr>
                <w:rFonts w:cs="Arial"/>
                <w:b/>
                <w:bCs/>
              </w:rPr>
            </w:pPr>
            <w:r w:rsidRPr="004E0E7C">
              <w:rPr>
                <w:rFonts w:cs="Arial"/>
                <w:b/>
                <w:bCs/>
              </w:rPr>
              <w:t>3.1.</w:t>
            </w:r>
          </w:p>
        </w:tc>
        <w:tc>
          <w:tcPr>
            <w:tcW w:w="8664" w:type="dxa"/>
            <w:gridSpan w:val="2"/>
          </w:tcPr>
          <w:p w:rsidR="00E90746" w:rsidRDefault="00E90746" w:rsidP="00AE70EB">
            <w:pPr>
              <w:snapToGrid w:val="0"/>
              <w:jc w:val="both"/>
              <w:rPr>
                <w:rFonts w:cs="Arial"/>
                <w:b/>
                <w:bCs/>
              </w:rPr>
            </w:pPr>
            <w:r w:rsidRPr="004E0E7C">
              <w:rPr>
                <w:rFonts w:cs="Arial"/>
                <w:b/>
                <w:bCs/>
              </w:rPr>
              <w:t>Мероприятия по усовершенствованию и развитию планировочной структуры</w:t>
            </w:r>
            <w:r w:rsidRPr="00515BFD">
              <w:rPr>
                <w:b/>
                <w:bCs/>
              </w:rPr>
              <w:t xml:space="preserve"> </w:t>
            </w:r>
            <w:r>
              <w:rPr>
                <w:b/>
                <w:bCs/>
              </w:rPr>
              <w:t xml:space="preserve">Васильевского </w:t>
            </w:r>
            <w:r w:rsidRPr="00515BFD">
              <w:rPr>
                <w:b/>
                <w:bCs/>
              </w:rPr>
              <w:t>сельского</w:t>
            </w:r>
            <w:r>
              <w:rPr>
                <w:b/>
                <w:bCs/>
              </w:rPr>
              <w:t xml:space="preserve"> </w:t>
            </w:r>
            <w:r>
              <w:rPr>
                <w:rFonts w:cs="Arial"/>
                <w:b/>
                <w:bCs/>
              </w:rPr>
              <w:t xml:space="preserve">  </w:t>
            </w:r>
            <w:r w:rsidRPr="004E0E7C">
              <w:rPr>
                <w:rFonts w:cs="Arial"/>
                <w:b/>
                <w:bCs/>
              </w:rPr>
              <w:t>поселения, функциональному и градостроительному зонированию</w:t>
            </w:r>
            <w:r>
              <w:rPr>
                <w:rFonts w:cs="Arial"/>
                <w:b/>
                <w:bCs/>
              </w:rPr>
              <w:t>.</w:t>
            </w:r>
          </w:p>
        </w:tc>
      </w:tr>
      <w:tr w:rsidR="00E90746" w:rsidTr="004E40A4">
        <w:trPr>
          <w:trHeight w:val="723"/>
        </w:trPr>
        <w:tc>
          <w:tcPr>
            <w:tcW w:w="1444" w:type="dxa"/>
          </w:tcPr>
          <w:p w:rsidR="00E90746" w:rsidRDefault="00E90746" w:rsidP="005A2D0E">
            <w:pPr>
              <w:snapToGrid w:val="0"/>
              <w:jc w:val="center"/>
              <w:rPr>
                <w:rFonts w:cs="Arial"/>
                <w:b/>
                <w:bCs/>
              </w:rPr>
            </w:pPr>
          </w:p>
          <w:p w:rsidR="00E90746" w:rsidRDefault="00E90746" w:rsidP="005A2D0E">
            <w:pPr>
              <w:snapToGrid w:val="0"/>
              <w:jc w:val="center"/>
              <w:rPr>
                <w:rFonts w:cs="Arial"/>
                <w:b/>
                <w:bCs/>
              </w:rPr>
            </w:pPr>
            <w:r w:rsidRPr="004E0E7C">
              <w:rPr>
                <w:rFonts w:cs="Arial"/>
                <w:b/>
                <w:bCs/>
              </w:rPr>
              <w:t>3.2.</w:t>
            </w:r>
          </w:p>
        </w:tc>
        <w:tc>
          <w:tcPr>
            <w:tcW w:w="8664" w:type="dxa"/>
            <w:gridSpan w:val="2"/>
          </w:tcPr>
          <w:p w:rsidR="00E90746" w:rsidRDefault="00E90746" w:rsidP="008B3B7E">
            <w:pPr>
              <w:snapToGrid w:val="0"/>
              <w:jc w:val="both"/>
              <w:rPr>
                <w:rFonts w:cs="Arial"/>
                <w:b/>
                <w:bCs/>
              </w:rPr>
            </w:pPr>
            <w:r w:rsidRPr="004E0E7C">
              <w:rPr>
                <w:rFonts w:cs="Arial"/>
                <w:b/>
                <w:bCs/>
              </w:rPr>
              <w:t>Мероприятия по сохранению, использованию и популяризации объектов культурного наследия местного значения на территории</w:t>
            </w:r>
            <w:r>
              <w:rPr>
                <w:rFonts w:cs="Arial"/>
                <w:b/>
                <w:bCs/>
              </w:rPr>
              <w:t xml:space="preserve">  </w:t>
            </w:r>
            <w:r w:rsidRPr="00515BFD">
              <w:rPr>
                <w:b/>
                <w:bCs/>
              </w:rPr>
              <w:t xml:space="preserve"> </w:t>
            </w:r>
            <w:r>
              <w:rPr>
                <w:b/>
                <w:bCs/>
              </w:rPr>
              <w:t xml:space="preserve">Васильевского </w:t>
            </w:r>
            <w:r w:rsidRPr="00515BFD">
              <w:rPr>
                <w:b/>
                <w:bCs/>
              </w:rPr>
              <w:t>сельского</w:t>
            </w:r>
            <w:r>
              <w:rPr>
                <w:b/>
                <w:bCs/>
              </w:rPr>
              <w:t xml:space="preserve"> </w:t>
            </w:r>
            <w:r w:rsidRPr="004E0E7C">
              <w:rPr>
                <w:rFonts w:cs="Arial"/>
                <w:b/>
                <w:bCs/>
              </w:rPr>
              <w:t>поселения</w:t>
            </w:r>
            <w:r>
              <w:rPr>
                <w:rFonts w:cs="Arial"/>
                <w:b/>
                <w:bCs/>
              </w:rPr>
              <w:t>.</w:t>
            </w:r>
          </w:p>
        </w:tc>
      </w:tr>
      <w:tr w:rsidR="00E90746" w:rsidTr="005A2D0E">
        <w:trPr>
          <w:trHeight w:val="666"/>
        </w:trPr>
        <w:tc>
          <w:tcPr>
            <w:tcW w:w="1444" w:type="dxa"/>
          </w:tcPr>
          <w:p w:rsidR="00E90746" w:rsidRPr="004E0E7C" w:rsidRDefault="00E90746" w:rsidP="005A2D0E">
            <w:pPr>
              <w:snapToGrid w:val="0"/>
              <w:jc w:val="center"/>
              <w:rPr>
                <w:rFonts w:cs="Arial"/>
                <w:b/>
                <w:bCs/>
                <w:lang w:val="en-US"/>
              </w:rPr>
            </w:pPr>
            <w:r w:rsidRPr="004E0E7C">
              <w:rPr>
                <w:rFonts w:cs="Arial"/>
                <w:b/>
                <w:bCs/>
              </w:rPr>
              <w:t xml:space="preserve">3.3. </w:t>
            </w:r>
          </w:p>
        </w:tc>
        <w:tc>
          <w:tcPr>
            <w:tcW w:w="8664" w:type="dxa"/>
            <w:gridSpan w:val="2"/>
          </w:tcPr>
          <w:p w:rsidR="00E90746" w:rsidRDefault="00E90746" w:rsidP="008B3B7E">
            <w:pPr>
              <w:snapToGrid w:val="0"/>
              <w:jc w:val="both"/>
              <w:rPr>
                <w:rFonts w:cs="Arial"/>
                <w:b/>
                <w:bCs/>
              </w:rPr>
            </w:pPr>
            <w:r w:rsidRPr="004E0E7C">
              <w:rPr>
                <w:rFonts w:cs="Arial"/>
                <w:b/>
                <w:bCs/>
              </w:rPr>
              <w:t>Мероприя</w:t>
            </w:r>
            <w:r>
              <w:rPr>
                <w:rFonts w:cs="Arial"/>
                <w:b/>
                <w:bCs/>
              </w:rPr>
              <w:t xml:space="preserve">тия по размещению на территории </w:t>
            </w:r>
            <w:r>
              <w:rPr>
                <w:b/>
                <w:bCs/>
              </w:rPr>
              <w:t xml:space="preserve">Васильевского </w:t>
            </w:r>
            <w:r w:rsidRPr="00515BFD">
              <w:rPr>
                <w:b/>
                <w:bCs/>
              </w:rPr>
              <w:t>сельского</w:t>
            </w:r>
            <w:r>
              <w:rPr>
                <w:b/>
                <w:bCs/>
              </w:rPr>
              <w:t xml:space="preserve"> </w:t>
            </w:r>
            <w:r w:rsidRPr="004E0E7C">
              <w:rPr>
                <w:rFonts w:cs="Arial"/>
                <w:b/>
                <w:bCs/>
              </w:rPr>
              <w:t>поселения объектов капитального строительства местного значения</w:t>
            </w:r>
            <w:r>
              <w:rPr>
                <w:rFonts w:cs="Arial"/>
                <w:b/>
                <w:bCs/>
              </w:rPr>
              <w:t>.</w:t>
            </w:r>
          </w:p>
        </w:tc>
      </w:tr>
      <w:tr w:rsidR="00E90746" w:rsidTr="005A2D0E">
        <w:trPr>
          <w:trHeight w:val="653"/>
        </w:trPr>
        <w:tc>
          <w:tcPr>
            <w:tcW w:w="1444" w:type="dxa"/>
          </w:tcPr>
          <w:p w:rsidR="00E90746" w:rsidRPr="003C5E17" w:rsidRDefault="00E90746" w:rsidP="005A2D0E">
            <w:pPr>
              <w:snapToGrid w:val="0"/>
              <w:jc w:val="center"/>
              <w:rPr>
                <w:rFonts w:cs="Arial"/>
                <w:b/>
                <w:bCs/>
              </w:rPr>
            </w:pPr>
          </w:p>
        </w:tc>
        <w:tc>
          <w:tcPr>
            <w:tcW w:w="1005" w:type="dxa"/>
          </w:tcPr>
          <w:p w:rsidR="00E90746" w:rsidRPr="008B440C" w:rsidRDefault="00E90746" w:rsidP="005A2D0E">
            <w:pPr>
              <w:snapToGrid w:val="0"/>
              <w:jc w:val="both"/>
              <w:rPr>
                <w:rFonts w:cs="Arial"/>
                <w:bCs/>
              </w:rPr>
            </w:pPr>
            <w:r w:rsidRPr="008B440C">
              <w:rPr>
                <w:rFonts w:cs="Arial"/>
                <w:bCs/>
              </w:rPr>
              <w:t>3.3.1.</w:t>
            </w:r>
          </w:p>
        </w:tc>
        <w:tc>
          <w:tcPr>
            <w:tcW w:w="7659" w:type="dxa"/>
          </w:tcPr>
          <w:p w:rsidR="00E90746" w:rsidRPr="008B440C" w:rsidRDefault="00E90746" w:rsidP="00B6576C">
            <w:pPr>
              <w:snapToGrid w:val="0"/>
              <w:jc w:val="both"/>
              <w:rPr>
                <w:rFonts w:cs="Arial"/>
                <w:bCs/>
                <w:i/>
              </w:rPr>
            </w:pPr>
            <w:r>
              <w:rPr>
                <w:rFonts w:cs="Arial"/>
                <w:bCs/>
                <w:i/>
              </w:rPr>
              <w:t>Мероприятия</w:t>
            </w:r>
            <w:r w:rsidRPr="008B440C">
              <w:rPr>
                <w:rFonts w:cs="Arial"/>
                <w:bCs/>
                <w:i/>
              </w:rPr>
              <w:t xml:space="preserve"> по обеспечению территории</w:t>
            </w:r>
            <w:r>
              <w:rPr>
                <w:rFonts w:cs="Arial"/>
                <w:bCs/>
                <w:i/>
              </w:rPr>
              <w:t xml:space="preserve"> поселения </w:t>
            </w:r>
            <w:r w:rsidRPr="008B440C">
              <w:rPr>
                <w:rFonts w:cs="Arial"/>
                <w:bCs/>
                <w:i/>
              </w:rPr>
              <w:t>объектами инженерной инфраструктуры</w:t>
            </w:r>
          </w:p>
        </w:tc>
      </w:tr>
      <w:tr w:rsidR="00E90746" w:rsidTr="005A2D0E">
        <w:trPr>
          <w:trHeight w:val="650"/>
        </w:trPr>
        <w:tc>
          <w:tcPr>
            <w:tcW w:w="1444" w:type="dxa"/>
          </w:tcPr>
          <w:p w:rsidR="00E90746" w:rsidRPr="001C4717" w:rsidRDefault="00E90746" w:rsidP="005A2D0E">
            <w:pPr>
              <w:snapToGrid w:val="0"/>
              <w:jc w:val="center"/>
              <w:rPr>
                <w:rFonts w:cs="Arial"/>
                <w:b/>
                <w:bCs/>
              </w:rPr>
            </w:pPr>
          </w:p>
        </w:tc>
        <w:tc>
          <w:tcPr>
            <w:tcW w:w="1005" w:type="dxa"/>
          </w:tcPr>
          <w:p w:rsidR="00E90746" w:rsidRPr="008B440C" w:rsidRDefault="00E90746" w:rsidP="005A2D0E">
            <w:pPr>
              <w:snapToGrid w:val="0"/>
              <w:jc w:val="both"/>
              <w:rPr>
                <w:rFonts w:cs="Arial"/>
                <w:bCs/>
              </w:rPr>
            </w:pPr>
            <w:r w:rsidRPr="008B440C">
              <w:rPr>
                <w:rFonts w:cs="Arial"/>
                <w:bCs/>
              </w:rPr>
              <w:t>3.3.2.</w:t>
            </w:r>
          </w:p>
        </w:tc>
        <w:tc>
          <w:tcPr>
            <w:tcW w:w="7659" w:type="dxa"/>
          </w:tcPr>
          <w:p w:rsidR="00E90746" w:rsidRPr="008B440C" w:rsidRDefault="00E90746" w:rsidP="00F44E1E">
            <w:pPr>
              <w:snapToGrid w:val="0"/>
              <w:jc w:val="both"/>
              <w:rPr>
                <w:rFonts w:cs="Arial"/>
                <w:bCs/>
                <w:i/>
              </w:rPr>
            </w:pPr>
            <w:r w:rsidRPr="008B440C">
              <w:rPr>
                <w:rFonts w:cs="Arial"/>
                <w:bCs/>
                <w:i/>
              </w:rPr>
              <w:t>Мероприятия по обеспечению территории поселения объектами транспортной инфраструктуры</w:t>
            </w:r>
          </w:p>
        </w:tc>
      </w:tr>
      <w:tr w:rsidR="00E90746" w:rsidTr="005A2D0E">
        <w:trPr>
          <w:trHeight w:val="646"/>
        </w:trPr>
        <w:tc>
          <w:tcPr>
            <w:tcW w:w="1444" w:type="dxa"/>
          </w:tcPr>
          <w:p w:rsidR="00E90746" w:rsidRPr="008B440C" w:rsidRDefault="00E90746" w:rsidP="005A2D0E">
            <w:pPr>
              <w:snapToGrid w:val="0"/>
              <w:jc w:val="center"/>
              <w:rPr>
                <w:rFonts w:cs="Arial"/>
                <w:b/>
                <w:bCs/>
              </w:rPr>
            </w:pPr>
          </w:p>
        </w:tc>
        <w:tc>
          <w:tcPr>
            <w:tcW w:w="1005" w:type="dxa"/>
          </w:tcPr>
          <w:p w:rsidR="00E90746" w:rsidRPr="008B440C" w:rsidRDefault="00E90746" w:rsidP="005A2D0E">
            <w:pPr>
              <w:snapToGrid w:val="0"/>
              <w:jc w:val="both"/>
              <w:rPr>
                <w:rFonts w:cs="Arial"/>
                <w:bCs/>
              </w:rPr>
            </w:pPr>
            <w:r w:rsidRPr="008B440C">
              <w:rPr>
                <w:rFonts w:cs="Arial"/>
                <w:bCs/>
              </w:rPr>
              <w:t>3.3.3.</w:t>
            </w:r>
          </w:p>
        </w:tc>
        <w:tc>
          <w:tcPr>
            <w:tcW w:w="7659" w:type="dxa"/>
          </w:tcPr>
          <w:p w:rsidR="00E90746" w:rsidRPr="008B440C" w:rsidRDefault="00E90746" w:rsidP="00F44E1E">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 xml:space="preserve"> поселения объектами жилой инфраструктуры</w:t>
            </w:r>
          </w:p>
        </w:tc>
      </w:tr>
      <w:tr w:rsidR="00E90746" w:rsidTr="005A2D0E">
        <w:trPr>
          <w:trHeight w:val="642"/>
        </w:trPr>
        <w:tc>
          <w:tcPr>
            <w:tcW w:w="1444" w:type="dxa"/>
          </w:tcPr>
          <w:p w:rsidR="00E90746" w:rsidRPr="008B440C" w:rsidRDefault="00E90746" w:rsidP="005A2D0E">
            <w:pPr>
              <w:snapToGrid w:val="0"/>
              <w:jc w:val="center"/>
              <w:rPr>
                <w:rFonts w:cs="Arial"/>
                <w:b/>
                <w:bCs/>
              </w:rPr>
            </w:pPr>
          </w:p>
        </w:tc>
        <w:tc>
          <w:tcPr>
            <w:tcW w:w="1005" w:type="dxa"/>
          </w:tcPr>
          <w:p w:rsidR="00E90746" w:rsidRPr="008B440C" w:rsidRDefault="00E90746" w:rsidP="005A2D0E">
            <w:pPr>
              <w:snapToGrid w:val="0"/>
              <w:jc w:val="both"/>
              <w:rPr>
                <w:rFonts w:cs="Arial"/>
                <w:bCs/>
              </w:rPr>
            </w:pPr>
            <w:r w:rsidRPr="008B440C">
              <w:rPr>
                <w:rFonts w:cs="Arial"/>
                <w:bCs/>
              </w:rPr>
              <w:t>3.3.4.</w:t>
            </w:r>
          </w:p>
        </w:tc>
        <w:tc>
          <w:tcPr>
            <w:tcW w:w="7659" w:type="dxa"/>
          </w:tcPr>
          <w:p w:rsidR="00E90746" w:rsidRPr="008B440C" w:rsidRDefault="00E90746" w:rsidP="005B69A8">
            <w:pPr>
              <w:snapToGrid w:val="0"/>
              <w:jc w:val="both"/>
              <w:rPr>
                <w:rFonts w:cs="Arial"/>
                <w:bCs/>
                <w:i/>
              </w:rPr>
            </w:pPr>
            <w:r w:rsidRPr="008B440C">
              <w:rPr>
                <w:rFonts w:cs="Arial"/>
                <w:bCs/>
                <w:i/>
              </w:rPr>
              <w:t>Мероприятия по обеспечению территории поселения объектами социальной инфраструктуры</w:t>
            </w:r>
          </w:p>
        </w:tc>
      </w:tr>
      <w:tr w:rsidR="00E90746" w:rsidTr="005A2D0E">
        <w:trPr>
          <w:trHeight w:val="642"/>
        </w:trPr>
        <w:tc>
          <w:tcPr>
            <w:tcW w:w="1444" w:type="dxa"/>
          </w:tcPr>
          <w:p w:rsidR="00E90746" w:rsidRPr="008B440C" w:rsidRDefault="00E90746" w:rsidP="005A2D0E">
            <w:pPr>
              <w:snapToGrid w:val="0"/>
              <w:jc w:val="center"/>
              <w:rPr>
                <w:rFonts w:cs="Arial"/>
                <w:b/>
                <w:bCs/>
              </w:rPr>
            </w:pPr>
          </w:p>
        </w:tc>
        <w:tc>
          <w:tcPr>
            <w:tcW w:w="1005" w:type="dxa"/>
          </w:tcPr>
          <w:p w:rsidR="00E90746" w:rsidRPr="008B440C" w:rsidRDefault="00E90746" w:rsidP="005A2D0E">
            <w:pPr>
              <w:snapToGrid w:val="0"/>
              <w:jc w:val="both"/>
              <w:rPr>
                <w:rFonts w:cs="Arial"/>
                <w:bCs/>
              </w:rPr>
            </w:pPr>
            <w:r w:rsidRPr="008B440C">
              <w:rPr>
                <w:rFonts w:cs="Arial"/>
                <w:bCs/>
              </w:rPr>
              <w:t>3.3.5.</w:t>
            </w:r>
          </w:p>
        </w:tc>
        <w:tc>
          <w:tcPr>
            <w:tcW w:w="7659" w:type="dxa"/>
          </w:tcPr>
          <w:p w:rsidR="00E90746" w:rsidRPr="008B440C" w:rsidRDefault="00E90746" w:rsidP="005B69A8">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поселения коммунально - складскими объектами и объектами промышленного производства.</w:t>
            </w:r>
          </w:p>
        </w:tc>
      </w:tr>
      <w:tr w:rsidR="00E90746" w:rsidTr="005A2D0E">
        <w:trPr>
          <w:trHeight w:val="666"/>
        </w:trPr>
        <w:tc>
          <w:tcPr>
            <w:tcW w:w="1444" w:type="dxa"/>
          </w:tcPr>
          <w:p w:rsidR="00E90746" w:rsidRPr="005864A8" w:rsidRDefault="00E90746" w:rsidP="005A2D0E">
            <w:pPr>
              <w:snapToGrid w:val="0"/>
              <w:jc w:val="center"/>
              <w:rPr>
                <w:rFonts w:cs="Arial"/>
                <w:b/>
                <w:bCs/>
              </w:rPr>
            </w:pPr>
          </w:p>
        </w:tc>
        <w:tc>
          <w:tcPr>
            <w:tcW w:w="1005" w:type="dxa"/>
          </w:tcPr>
          <w:p w:rsidR="00E90746" w:rsidRPr="008B440C" w:rsidRDefault="00E90746" w:rsidP="005A2D0E">
            <w:pPr>
              <w:snapToGrid w:val="0"/>
              <w:jc w:val="center"/>
              <w:rPr>
                <w:rFonts w:cs="Arial"/>
                <w:bCs/>
              </w:rPr>
            </w:pPr>
            <w:r w:rsidRPr="008B440C">
              <w:rPr>
                <w:rFonts w:cs="Arial"/>
                <w:bCs/>
              </w:rPr>
              <w:t>3.3.6.</w:t>
            </w:r>
          </w:p>
        </w:tc>
        <w:tc>
          <w:tcPr>
            <w:tcW w:w="7659" w:type="dxa"/>
          </w:tcPr>
          <w:p w:rsidR="00E90746" w:rsidRPr="008B440C" w:rsidRDefault="00E90746" w:rsidP="005B69A8">
            <w:pPr>
              <w:snapToGrid w:val="0"/>
              <w:jc w:val="both"/>
              <w:rPr>
                <w:rFonts w:cs="Arial"/>
                <w:bCs/>
                <w:i/>
              </w:rPr>
            </w:pPr>
            <w:r w:rsidRPr="008B440C">
              <w:rPr>
                <w:rFonts w:cs="Arial"/>
                <w:bCs/>
                <w:i/>
              </w:rPr>
              <w:t>Мероприятия по обеспечению территории поселения объектами массового отдыха жителей поселения, благоустройства и озеленения</w:t>
            </w:r>
          </w:p>
        </w:tc>
      </w:tr>
      <w:tr w:rsidR="00E90746" w:rsidTr="005A2D0E">
        <w:trPr>
          <w:trHeight w:val="642"/>
        </w:trPr>
        <w:tc>
          <w:tcPr>
            <w:tcW w:w="1444" w:type="dxa"/>
          </w:tcPr>
          <w:p w:rsidR="00E90746" w:rsidRPr="008B440C" w:rsidRDefault="00E90746" w:rsidP="005A2D0E">
            <w:pPr>
              <w:snapToGrid w:val="0"/>
              <w:jc w:val="center"/>
              <w:rPr>
                <w:rFonts w:cs="Arial"/>
                <w:b/>
                <w:bCs/>
              </w:rPr>
            </w:pPr>
          </w:p>
        </w:tc>
        <w:tc>
          <w:tcPr>
            <w:tcW w:w="1005" w:type="dxa"/>
          </w:tcPr>
          <w:p w:rsidR="00E90746" w:rsidRPr="008B440C" w:rsidRDefault="00E90746" w:rsidP="005A2D0E">
            <w:pPr>
              <w:snapToGrid w:val="0"/>
              <w:jc w:val="center"/>
              <w:rPr>
                <w:rFonts w:cs="Arial"/>
                <w:bCs/>
              </w:rPr>
            </w:pPr>
            <w:r w:rsidRPr="008B440C">
              <w:rPr>
                <w:rFonts w:cs="Arial"/>
                <w:bCs/>
              </w:rPr>
              <w:t>3.3.7.</w:t>
            </w:r>
          </w:p>
        </w:tc>
        <w:tc>
          <w:tcPr>
            <w:tcW w:w="7659" w:type="dxa"/>
          </w:tcPr>
          <w:p w:rsidR="00E90746" w:rsidRPr="008B440C" w:rsidRDefault="00E90746" w:rsidP="005A2D0E">
            <w:pPr>
              <w:snapToGrid w:val="0"/>
              <w:jc w:val="both"/>
              <w:rPr>
                <w:rFonts w:cs="Arial"/>
                <w:bCs/>
                <w:i/>
              </w:rPr>
            </w:pPr>
            <w:r w:rsidRPr="008B440C">
              <w:rPr>
                <w:rFonts w:cs="Arial"/>
                <w:bCs/>
                <w:i/>
              </w:rPr>
              <w:t>Мероприятия по организации сбора и вывоза бытовых отходов и мусора, организация мест захоронения</w:t>
            </w:r>
          </w:p>
        </w:tc>
      </w:tr>
      <w:tr w:rsidR="00E90746" w:rsidTr="005A2D0E">
        <w:trPr>
          <w:trHeight w:val="369"/>
        </w:trPr>
        <w:tc>
          <w:tcPr>
            <w:tcW w:w="1444" w:type="dxa"/>
          </w:tcPr>
          <w:p w:rsidR="00E90746" w:rsidRPr="008B440C" w:rsidRDefault="00E90746" w:rsidP="005A2D0E">
            <w:pPr>
              <w:snapToGrid w:val="0"/>
              <w:jc w:val="center"/>
              <w:rPr>
                <w:rFonts w:cs="Arial"/>
                <w:b/>
                <w:bCs/>
              </w:rPr>
            </w:pPr>
            <w:r>
              <w:rPr>
                <w:rFonts w:cs="Arial"/>
                <w:b/>
                <w:bCs/>
              </w:rPr>
              <w:t>3.4.</w:t>
            </w:r>
          </w:p>
        </w:tc>
        <w:tc>
          <w:tcPr>
            <w:tcW w:w="8664" w:type="dxa"/>
            <w:gridSpan w:val="2"/>
          </w:tcPr>
          <w:p w:rsidR="00E90746" w:rsidRPr="005864A8" w:rsidRDefault="00E90746" w:rsidP="005A2D0E">
            <w:pPr>
              <w:snapToGrid w:val="0"/>
              <w:jc w:val="both"/>
              <w:rPr>
                <w:rFonts w:cs="Arial"/>
                <w:b/>
                <w:bCs/>
              </w:rPr>
            </w:pPr>
            <w:r w:rsidRPr="00DC167D">
              <w:rPr>
                <w:rFonts w:cs="Arial"/>
                <w:b/>
                <w:bCs/>
              </w:rPr>
              <w:t>Мероприятия по охране окружающей среды</w:t>
            </w:r>
          </w:p>
        </w:tc>
      </w:tr>
    </w:tbl>
    <w:p w:rsidR="00E90746" w:rsidRPr="00342A8B" w:rsidRDefault="00E90746" w:rsidP="005A2D0E">
      <w:pPr>
        <w:snapToGrid w:val="0"/>
        <w:jc w:val="both"/>
        <w:rPr>
          <w:rFonts w:cs="Arial"/>
          <w:b/>
          <w:bCs/>
        </w:rPr>
        <w:sectPr w:rsidR="00E90746" w:rsidRPr="00342A8B" w:rsidSect="003774E1">
          <w:headerReference w:type="default" r:id="rId7"/>
          <w:footerReference w:type="default" r:id="rId8"/>
          <w:pgSz w:w="11905" w:h="16837" w:code="9"/>
          <w:pgMar w:top="1134" w:right="567" w:bottom="567" w:left="1134" w:header="567" w:footer="567" w:gutter="0"/>
          <w:pgNumType w:start="1"/>
          <w:cols w:space="720"/>
          <w:rtlGutter/>
          <w:docGrid w:linePitch="360"/>
        </w:sectPr>
      </w:pPr>
    </w:p>
    <w:p w:rsidR="00E90746" w:rsidRDefault="00E90746" w:rsidP="00D60283">
      <w:pPr>
        <w:jc w:val="center"/>
        <w:rPr>
          <w:b/>
          <w:b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9"/>
        <w:gridCol w:w="7757"/>
      </w:tblGrid>
      <w:tr w:rsidR="00E90746" w:rsidRPr="00AE24C9" w:rsidTr="00DE093B">
        <w:trPr>
          <w:trHeight w:val="465"/>
        </w:trPr>
        <w:tc>
          <w:tcPr>
            <w:tcW w:w="1599" w:type="dxa"/>
          </w:tcPr>
          <w:p w:rsidR="00E90746" w:rsidRPr="00AE24C9" w:rsidRDefault="00E90746" w:rsidP="001641F2">
            <w:pPr>
              <w:pStyle w:val="a"/>
              <w:snapToGrid w:val="0"/>
              <w:jc w:val="center"/>
              <w:rPr>
                <w:b/>
                <w:bCs/>
                <w:sz w:val="23"/>
                <w:szCs w:val="23"/>
              </w:rPr>
            </w:pPr>
            <w:r w:rsidRPr="00AE24C9">
              <w:rPr>
                <w:b/>
                <w:bCs/>
                <w:sz w:val="23"/>
                <w:szCs w:val="23"/>
              </w:rPr>
              <w:t>Обозначение</w:t>
            </w:r>
          </w:p>
        </w:tc>
        <w:tc>
          <w:tcPr>
            <w:tcW w:w="7757" w:type="dxa"/>
          </w:tcPr>
          <w:p w:rsidR="00E90746" w:rsidRPr="00AE24C9" w:rsidRDefault="00E90746" w:rsidP="001641F2">
            <w:pPr>
              <w:pStyle w:val="a"/>
              <w:snapToGrid w:val="0"/>
              <w:jc w:val="both"/>
              <w:rPr>
                <w:b/>
                <w:bCs/>
                <w:sz w:val="23"/>
                <w:szCs w:val="23"/>
              </w:rPr>
            </w:pPr>
            <w:r w:rsidRPr="00AE24C9">
              <w:rPr>
                <w:b/>
                <w:bCs/>
                <w:sz w:val="23"/>
                <w:szCs w:val="23"/>
              </w:rPr>
              <w:t xml:space="preserve">                                     Наименование</w:t>
            </w:r>
          </w:p>
        </w:tc>
      </w:tr>
      <w:tr w:rsidR="00E90746" w:rsidRPr="00AE24C9" w:rsidTr="00DE093B">
        <w:trPr>
          <w:trHeight w:val="313"/>
        </w:trPr>
        <w:tc>
          <w:tcPr>
            <w:tcW w:w="9356" w:type="dxa"/>
            <w:gridSpan w:val="2"/>
          </w:tcPr>
          <w:p w:rsidR="00E90746" w:rsidRPr="00AE24C9" w:rsidRDefault="00E90746" w:rsidP="001641F2">
            <w:pPr>
              <w:pStyle w:val="a"/>
              <w:snapToGrid w:val="0"/>
              <w:jc w:val="both"/>
              <w:rPr>
                <w:b/>
                <w:bCs/>
                <w:sz w:val="23"/>
                <w:szCs w:val="23"/>
              </w:rPr>
            </w:pPr>
            <w:r w:rsidRPr="00AE24C9">
              <w:rPr>
                <w:b/>
                <w:bCs/>
                <w:sz w:val="23"/>
                <w:szCs w:val="23"/>
              </w:rPr>
              <w:t xml:space="preserve">                                                               Текстовая часть</w:t>
            </w:r>
          </w:p>
        </w:tc>
      </w:tr>
      <w:tr w:rsidR="00E90746" w:rsidRPr="00AE24C9" w:rsidTr="00DE093B">
        <w:trPr>
          <w:trHeight w:val="277"/>
        </w:trPr>
        <w:tc>
          <w:tcPr>
            <w:tcW w:w="1599" w:type="dxa"/>
            <w:vAlign w:val="center"/>
          </w:tcPr>
          <w:p w:rsidR="00E90746" w:rsidRPr="00AE24C9" w:rsidRDefault="00E90746" w:rsidP="001641F2">
            <w:pPr>
              <w:pStyle w:val="a"/>
              <w:snapToGrid w:val="0"/>
              <w:jc w:val="center"/>
              <w:rPr>
                <w:b/>
                <w:bCs/>
                <w:sz w:val="23"/>
                <w:szCs w:val="23"/>
                <w:lang w:val="en-US"/>
              </w:rPr>
            </w:pPr>
            <w:r w:rsidRPr="00AE24C9">
              <w:rPr>
                <w:b/>
                <w:bCs/>
                <w:sz w:val="23"/>
                <w:szCs w:val="23"/>
              </w:rPr>
              <w:t xml:space="preserve">Часть </w:t>
            </w:r>
            <w:r w:rsidRPr="00AE24C9">
              <w:rPr>
                <w:b/>
                <w:bCs/>
                <w:sz w:val="23"/>
                <w:szCs w:val="23"/>
                <w:lang w:val="en-US"/>
              </w:rPr>
              <w:t>I</w:t>
            </w:r>
          </w:p>
        </w:tc>
        <w:tc>
          <w:tcPr>
            <w:tcW w:w="7757" w:type="dxa"/>
          </w:tcPr>
          <w:p w:rsidR="00E90746" w:rsidRPr="00AE24C9" w:rsidRDefault="00E90746" w:rsidP="001641F2">
            <w:pPr>
              <w:pStyle w:val="a"/>
              <w:snapToGrid w:val="0"/>
              <w:jc w:val="both"/>
              <w:rPr>
                <w:sz w:val="23"/>
                <w:szCs w:val="23"/>
              </w:rPr>
            </w:pPr>
            <w:r w:rsidRPr="00AE24C9">
              <w:rPr>
                <w:sz w:val="23"/>
                <w:szCs w:val="23"/>
              </w:rPr>
              <w:t xml:space="preserve">Положения о территориальном планировании проекта генерального плана </w:t>
            </w:r>
            <w:r>
              <w:rPr>
                <w:sz w:val="23"/>
                <w:szCs w:val="23"/>
              </w:rPr>
              <w:t>Васильевского сельского поселения Верховского муниципального района</w:t>
            </w:r>
            <w:r w:rsidRPr="00AE24C9">
              <w:rPr>
                <w:sz w:val="23"/>
                <w:szCs w:val="23"/>
              </w:rPr>
              <w:t xml:space="preserve">  Орловской области (раздел 1 и 2)</w:t>
            </w:r>
          </w:p>
        </w:tc>
      </w:tr>
      <w:tr w:rsidR="00E90746" w:rsidRPr="00AE24C9" w:rsidTr="0045534D">
        <w:trPr>
          <w:trHeight w:val="277"/>
        </w:trPr>
        <w:tc>
          <w:tcPr>
            <w:tcW w:w="1599" w:type="dxa"/>
            <w:shd w:val="clear" w:color="auto" w:fill="A6A6A6"/>
            <w:vAlign w:val="center"/>
          </w:tcPr>
          <w:p w:rsidR="00E90746" w:rsidRPr="00AE24C9" w:rsidRDefault="00E90746" w:rsidP="001641F2">
            <w:pPr>
              <w:pStyle w:val="a"/>
              <w:snapToGrid w:val="0"/>
              <w:jc w:val="center"/>
              <w:rPr>
                <w:b/>
                <w:sz w:val="23"/>
                <w:szCs w:val="23"/>
                <w:lang w:val="en-US"/>
              </w:rPr>
            </w:pPr>
            <w:r w:rsidRPr="00AE24C9">
              <w:rPr>
                <w:b/>
                <w:sz w:val="23"/>
                <w:szCs w:val="23"/>
              </w:rPr>
              <w:t xml:space="preserve">Часть </w:t>
            </w:r>
            <w:r w:rsidRPr="00AE24C9">
              <w:rPr>
                <w:b/>
                <w:sz w:val="23"/>
                <w:szCs w:val="23"/>
                <w:lang w:val="en-US"/>
              </w:rPr>
              <w:t>II</w:t>
            </w:r>
          </w:p>
        </w:tc>
        <w:tc>
          <w:tcPr>
            <w:tcW w:w="7757" w:type="dxa"/>
            <w:shd w:val="clear" w:color="auto" w:fill="A6A6A6"/>
          </w:tcPr>
          <w:p w:rsidR="00E90746" w:rsidRPr="00AE24C9" w:rsidRDefault="00E90746" w:rsidP="001641F2">
            <w:pPr>
              <w:pStyle w:val="a"/>
              <w:snapToGrid w:val="0"/>
              <w:jc w:val="both"/>
              <w:rPr>
                <w:sz w:val="23"/>
                <w:szCs w:val="23"/>
              </w:rPr>
            </w:pPr>
            <w:r w:rsidRPr="00AE24C9">
              <w:rPr>
                <w:sz w:val="23"/>
                <w:szCs w:val="23"/>
              </w:rPr>
              <w:t xml:space="preserve">Материалы по обоснованию проекта генерального плана </w:t>
            </w:r>
            <w:r>
              <w:rPr>
                <w:sz w:val="23"/>
                <w:szCs w:val="23"/>
              </w:rPr>
              <w:t>Васильевского сельского поселения Верховского муниципального района</w:t>
            </w:r>
            <w:r w:rsidRPr="00AE24C9">
              <w:rPr>
                <w:sz w:val="23"/>
                <w:szCs w:val="23"/>
              </w:rPr>
              <w:t xml:space="preserve"> </w:t>
            </w:r>
            <w:r>
              <w:rPr>
                <w:sz w:val="23"/>
                <w:szCs w:val="23"/>
              </w:rPr>
              <w:t xml:space="preserve">Орловской области </w:t>
            </w:r>
            <w:r w:rsidRPr="00AE24C9">
              <w:rPr>
                <w:sz w:val="23"/>
                <w:szCs w:val="23"/>
              </w:rPr>
              <w:t>(раздел 1, 2 и 3)</w:t>
            </w:r>
          </w:p>
        </w:tc>
      </w:tr>
      <w:tr w:rsidR="00E90746" w:rsidRPr="00AE24C9" w:rsidTr="00DE093B">
        <w:trPr>
          <w:trHeight w:val="277"/>
        </w:trPr>
        <w:tc>
          <w:tcPr>
            <w:tcW w:w="9356" w:type="dxa"/>
            <w:gridSpan w:val="2"/>
          </w:tcPr>
          <w:p w:rsidR="00E90746" w:rsidRPr="00AE24C9" w:rsidRDefault="00E90746" w:rsidP="001641F2">
            <w:pPr>
              <w:pStyle w:val="a"/>
              <w:snapToGrid w:val="0"/>
              <w:jc w:val="center"/>
              <w:rPr>
                <w:b/>
                <w:bCs/>
                <w:sz w:val="23"/>
                <w:szCs w:val="23"/>
              </w:rPr>
            </w:pPr>
            <w:r w:rsidRPr="00AE24C9">
              <w:rPr>
                <w:b/>
                <w:bCs/>
                <w:sz w:val="23"/>
                <w:szCs w:val="23"/>
              </w:rPr>
              <w:t>Графическая часть</w:t>
            </w:r>
          </w:p>
        </w:tc>
      </w:tr>
      <w:tr w:rsidR="00E90746" w:rsidRPr="00AE24C9" w:rsidTr="00DE093B">
        <w:trPr>
          <w:trHeight w:val="277"/>
        </w:trPr>
        <w:tc>
          <w:tcPr>
            <w:tcW w:w="9356" w:type="dxa"/>
            <w:gridSpan w:val="2"/>
            <w:vAlign w:val="center"/>
          </w:tcPr>
          <w:p w:rsidR="00E90746" w:rsidRPr="00AE24C9" w:rsidRDefault="00E90746" w:rsidP="001641F2">
            <w:pPr>
              <w:snapToGrid w:val="0"/>
              <w:jc w:val="center"/>
              <w:rPr>
                <w:b/>
                <w:bCs/>
                <w:sz w:val="23"/>
                <w:szCs w:val="23"/>
              </w:rPr>
            </w:pPr>
            <w:r w:rsidRPr="00AE24C9">
              <w:rPr>
                <w:b/>
                <w:bCs/>
                <w:sz w:val="23"/>
                <w:szCs w:val="23"/>
              </w:rPr>
              <w:t xml:space="preserve">Часть </w:t>
            </w:r>
            <w:r w:rsidRPr="00AE24C9">
              <w:rPr>
                <w:b/>
                <w:bCs/>
                <w:sz w:val="23"/>
                <w:szCs w:val="23"/>
                <w:lang w:val="en-US"/>
              </w:rPr>
              <w:t>I</w:t>
            </w:r>
          </w:p>
        </w:tc>
      </w:tr>
      <w:tr w:rsidR="00E90746" w:rsidRPr="00AE24C9" w:rsidTr="00DE093B">
        <w:trPr>
          <w:trHeight w:val="277"/>
        </w:trPr>
        <w:tc>
          <w:tcPr>
            <w:tcW w:w="1599" w:type="dxa"/>
            <w:vAlign w:val="center"/>
          </w:tcPr>
          <w:p w:rsidR="00E90746" w:rsidRPr="00AE24C9" w:rsidRDefault="00E90746" w:rsidP="001641F2">
            <w:pPr>
              <w:pStyle w:val="a"/>
              <w:snapToGrid w:val="0"/>
              <w:jc w:val="center"/>
              <w:rPr>
                <w:b/>
                <w:bCs/>
                <w:sz w:val="23"/>
                <w:szCs w:val="23"/>
              </w:rPr>
            </w:pPr>
            <w:r w:rsidRPr="00AE24C9">
              <w:rPr>
                <w:b/>
                <w:bCs/>
                <w:sz w:val="23"/>
                <w:szCs w:val="23"/>
              </w:rPr>
              <w:t>1</w:t>
            </w:r>
          </w:p>
          <w:p w:rsidR="00E90746" w:rsidRPr="00AE24C9" w:rsidRDefault="00E9074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E90746" w:rsidRPr="00AE24C9" w:rsidRDefault="00E90746" w:rsidP="001641F2">
            <w:pPr>
              <w:jc w:val="both"/>
              <w:rPr>
                <w:color w:val="000000"/>
                <w:sz w:val="23"/>
                <w:szCs w:val="23"/>
              </w:rPr>
            </w:pPr>
            <w:r w:rsidRPr="00497934">
              <w:rPr>
                <w:color w:val="000000"/>
              </w:rPr>
              <w:t>Карта планируемого размещения объектов местного значения, существующих и вновь образуем</w:t>
            </w:r>
            <w:r>
              <w:rPr>
                <w:color w:val="000000"/>
              </w:rPr>
              <w:t>ых</w:t>
            </w:r>
            <w:r w:rsidRPr="00497934">
              <w:rPr>
                <w:color w:val="000000"/>
              </w:rPr>
              <w:t xml:space="preserve"> границ населенн</w:t>
            </w:r>
            <w:r>
              <w:rPr>
                <w:color w:val="000000"/>
              </w:rPr>
              <w:t>ых</w:t>
            </w:r>
            <w:r w:rsidRPr="00497934">
              <w:rPr>
                <w:color w:val="000000"/>
              </w:rPr>
              <w:t xml:space="preserve"> пункт</w:t>
            </w:r>
            <w:r>
              <w:rPr>
                <w:color w:val="000000"/>
              </w:rPr>
              <w:t>ов</w:t>
            </w:r>
            <w:r w:rsidRPr="00497934">
              <w:rPr>
                <w:color w:val="000000"/>
              </w:rPr>
              <w:t xml:space="preserve"> </w:t>
            </w:r>
            <w:r>
              <w:rPr>
                <w:color w:val="000000"/>
              </w:rPr>
              <w:t xml:space="preserve">Васильевского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E90746" w:rsidRPr="00AE24C9" w:rsidTr="00DE093B">
        <w:trPr>
          <w:trHeight w:val="277"/>
        </w:trPr>
        <w:tc>
          <w:tcPr>
            <w:tcW w:w="1599" w:type="dxa"/>
            <w:vAlign w:val="center"/>
          </w:tcPr>
          <w:p w:rsidR="00E90746" w:rsidRPr="00AE24C9" w:rsidRDefault="00E90746" w:rsidP="001641F2">
            <w:pPr>
              <w:pStyle w:val="a"/>
              <w:snapToGrid w:val="0"/>
              <w:jc w:val="center"/>
              <w:rPr>
                <w:b/>
                <w:bCs/>
                <w:sz w:val="23"/>
                <w:szCs w:val="23"/>
              </w:rPr>
            </w:pPr>
            <w:r>
              <w:rPr>
                <w:b/>
                <w:bCs/>
                <w:sz w:val="23"/>
                <w:szCs w:val="23"/>
              </w:rPr>
              <w:t>2</w:t>
            </w:r>
          </w:p>
          <w:p w:rsidR="00E90746" w:rsidRPr="00AE24C9" w:rsidRDefault="00E9074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E90746" w:rsidRPr="00AE24C9" w:rsidRDefault="00E90746" w:rsidP="001641F2">
            <w:pPr>
              <w:pStyle w:val="11"/>
              <w:ind w:left="0"/>
              <w:jc w:val="both"/>
              <w:rPr>
                <w:color w:val="000000"/>
                <w:sz w:val="23"/>
                <w:szCs w:val="23"/>
              </w:rPr>
            </w:pPr>
            <w:r>
              <w:rPr>
                <w:color w:val="000000"/>
              </w:rPr>
              <w:t xml:space="preserve">Карта </w:t>
            </w:r>
            <w:r w:rsidRPr="00497934">
              <w:rPr>
                <w:color w:val="000000"/>
              </w:rPr>
              <w:t xml:space="preserve">с отображением границ функциональных зон </w:t>
            </w:r>
            <w:r>
              <w:rPr>
                <w:color w:val="000000"/>
              </w:rPr>
              <w:t xml:space="preserve">Васильевского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E90746" w:rsidRPr="00AE24C9" w:rsidTr="00DE093B">
        <w:trPr>
          <w:trHeight w:val="277"/>
        </w:trPr>
        <w:tc>
          <w:tcPr>
            <w:tcW w:w="9356" w:type="dxa"/>
            <w:gridSpan w:val="2"/>
            <w:vAlign w:val="center"/>
          </w:tcPr>
          <w:p w:rsidR="00E90746" w:rsidRPr="00AE24C9" w:rsidRDefault="00E90746" w:rsidP="001641F2">
            <w:pPr>
              <w:jc w:val="center"/>
              <w:rPr>
                <w:b/>
                <w:color w:val="000000"/>
                <w:sz w:val="23"/>
                <w:szCs w:val="23"/>
              </w:rPr>
            </w:pPr>
            <w:r w:rsidRPr="00AE24C9">
              <w:rPr>
                <w:b/>
                <w:sz w:val="23"/>
                <w:szCs w:val="23"/>
              </w:rPr>
              <w:t xml:space="preserve">Часть </w:t>
            </w:r>
            <w:r w:rsidRPr="00AE24C9">
              <w:rPr>
                <w:b/>
                <w:sz w:val="23"/>
                <w:szCs w:val="23"/>
                <w:lang w:val="en-US"/>
              </w:rPr>
              <w:t>II</w:t>
            </w:r>
          </w:p>
        </w:tc>
      </w:tr>
      <w:tr w:rsidR="00E90746" w:rsidRPr="00AE24C9" w:rsidTr="0045534D">
        <w:trPr>
          <w:trHeight w:val="277"/>
        </w:trPr>
        <w:tc>
          <w:tcPr>
            <w:tcW w:w="1599" w:type="dxa"/>
            <w:shd w:val="clear" w:color="auto" w:fill="A6A6A6"/>
            <w:vAlign w:val="center"/>
          </w:tcPr>
          <w:p w:rsidR="00E90746" w:rsidRPr="00AE24C9" w:rsidRDefault="00E90746" w:rsidP="001641F2">
            <w:pPr>
              <w:pStyle w:val="a"/>
              <w:snapToGrid w:val="0"/>
              <w:jc w:val="center"/>
              <w:rPr>
                <w:b/>
                <w:bCs/>
                <w:sz w:val="23"/>
                <w:szCs w:val="23"/>
              </w:rPr>
            </w:pPr>
            <w:r w:rsidRPr="00AE24C9">
              <w:rPr>
                <w:b/>
                <w:bCs/>
                <w:sz w:val="23"/>
                <w:szCs w:val="23"/>
              </w:rPr>
              <w:t>1</w:t>
            </w:r>
          </w:p>
          <w:p w:rsidR="00E90746" w:rsidRPr="00AE24C9" w:rsidRDefault="00E90746"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A6A6A6"/>
          </w:tcPr>
          <w:p w:rsidR="00E90746" w:rsidRPr="00AE24C9" w:rsidRDefault="00E90746" w:rsidP="001641F2">
            <w:pPr>
              <w:jc w:val="both"/>
              <w:rPr>
                <w:color w:val="000000"/>
                <w:sz w:val="23"/>
                <w:szCs w:val="23"/>
              </w:rPr>
            </w:pPr>
            <w:r w:rsidRPr="00AE24C9">
              <w:rPr>
                <w:color w:val="000000"/>
                <w:sz w:val="23"/>
                <w:szCs w:val="23"/>
              </w:rPr>
              <w:t xml:space="preserve">Карта инженерной </w:t>
            </w:r>
            <w:r>
              <w:rPr>
                <w:color w:val="000000"/>
                <w:sz w:val="23"/>
                <w:szCs w:val="23"/>
              </w:rPr>
              <w:t>и транспортной инфраструктур</w:t>
            </w:r>
            <w:r w:rsidRPr="00AE24C9">
              <w:rPr>
                <w:color w:val="000000"/>
                <w:sz w:val="23"/>
                <w:szCs w:val="23"/>
              </w:rPr>
              <w:t xml:space="preserve"> </w:t>
            </w:r>
            <w:r>
              <w:rPr>
                <w:color w:val="000000"/>
                <w:sz w:val="23"/>
                <w:szCs w:val="23"/>
              </w:rPr>
              <w:t xml:space="preserve">Васильевского сельского поселения Верховского муниципального района </w:t>
            </w:r>
            <w:r w:rsidRPr="00AE24C9">
              <w:rPr>
                <w:color w:val="000000"/>
                <w:sz w:val="23"/>
                <w:szCs w:val="23"/>
              </w:rPr>
              <w:t xml:space="preserve"> Орловской области</w:t>
            </w:r>
            <w:r>
              <w:rPr>
                <w:color w:val="000000"/>
                <w:sz w:val="23"/>
                <w:szCs w:val="23"/>
              </w:rPr>
              <w:t>.</w:t>
            </w:r>
          </w:p>
        </w:tc>
      </w:tr>
      <w:tr w:rsidR="00E90746" w:rsidRPr="00AE24C9" w:rsidTr="0045534D">
        <w:trPr>
          <w:trHeight w:val="277"/>
        </w:trPr>
        <w:tc>
          <w:tcPr>
            <w:tcW w:w="1599" w:type="dxa"/>
            <w:shd w:val="clear" w:color="auto" w:fill="A6A6A6"/>
            <w:vAlign w:val="center"/>
          </w:tcPr>
          <w:p w:rsidR="00E90746" w:rsidRPr="00AE24C9" w:rsidRDefault="00E90746" w:rsidP="001641F2">
            <w:pPr>
              <w:pStyle w:val="a"/>
              <w:snapToGrid w:val="0"/>
              <w:jc w:val="center"/>
              <w:rPr>
                <w:b/>
                <w:bCs/>
                <w:sz w:val="23"/>
                <w:szCs w:val="23"/>
              </w:rPr>
            </w:pPr>
            <w:r>
              <w:rPr>
                <w:b/>
                <w:bCs/>
                <w:sz w:val="23"/>
                <w:szCs w:val="23"/>
              </w:rPr>
              <w:t>2</w:t>
            </w:r>
          </w:p>
          <w:p w:rsidR="00E90746" w:rsidRPr="00AE24C9" w:rsidRDefault="00E90746"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A6A6A6"/>
          </w:tcPr>
          <w:p w:rsidR="00E90746" w:rsidRPr="00497934" w:rsidRDefault="00E90746" w:rsidP="001641F2">
            <w:pPr>
              <w:snapToGrid w:val="0"/>
              <w:spacing w:line="100" w:lineRule="atLeast"/>
              <w:jc w:val="both"/>
              <w:rPr>
                <w:color w:val="000000"/>
              </w:rPr>
            </w:pPr>
            <w:r w:rsidRPr="00497934">
              <w:rPr>
                <w:color w:val="000000"/>
              </w:rPr>
              <w:t xml:space="preserve">Карта зон потенциальных градостроительных ограничений и размещения объектов природного и исторического характера </w:t>
            </w:r>
            <w:r>
              <w:rPr>
                <w:color w:val="000000"/>
              </w:rPr>
              <w:t xml:space="preserve">Васильевского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E90746" w:rsidRPr="00AE24C9" w:rsidTr="0045534D">
        <w:trPr>
          <w:trHeight w:val="277"/>
        </w:trPr>
        <w:tc>
          <w:tcPr>
            <w:tcW w:w="1599" w:type="dxa"/>
            <w:shd w:val="clear" w:color="auto" w:fill="A6A6A6"/>
            <w:vAlign w:val="center"/>
          </w:tcPr>
          <w:p w:rsidR="00E90746" w:rsidRPr="00AE24C9" w:rsidRDefault="00E90746" w:rsidP="001641F2">
            <w:pPr>
              <w:pStyle w:val="a"/>
              <w:snapToGrid w:val="0"/>
              <w:jc w:val="center"/>
              <w:rPr>
                <w:b/>
                <w:bCs/>
                <w:sz w:val="23"/>
                <w:szCs w:val="23"/>
              </w:rPr>
            </w:pPr>
            <w:r>
              <w:rPr>
                <w:b/>
                <w:bCs/>
                <w:sz w:val="23"/>
                <w:szCs w:val="23"/>
              </w:rPr>
              <w:t>3</w:t>
            </w:r>
          </w:p>
          <w:p w:rsidR="00E90746" w:rsidRPr="00AE24C9" w:rsidRDefault="00E90746"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A6A6A6"/>
          </w:tcPr>
          <w:p w:rsidR="00E90746" w:rsidRPr="000E62FB" w:rsidRDefault="00E90746" w:rsidP="006A1056">
            <w:pPr>
              <w:snapToGrid w:val="0"/>
              <w:spacing w:line="100" w:lineRule="atLeast"/>
              <w:jc w:val="both"/>
              <w:rPr>
                <w:color w:val="FF0000"/>
              </w:rPr>
            </w:pPr>
            <w:r w:rsidRPr="00AB5759">
              <w:rPr>
                <w:color w:val="000000"/>
              </w:rPr>
              <w:t>Карта территориальной доступности учреждений образования, культуры, здравоохранения</w:t>
            </w:r>
            <w:r>
              <w:rPr>
                <w:color w:val="000000"/>
              </w:rPr>
              <w:t>, физической культуры,</w:t>
            </w:r>
            <w:r w:rsidRPr="00AB5759">
              <w:rPr>
                <w:color w:val="000000"/>
              </w:rPr>
              <w:t xml:space="preserve"> торговли</w:t>
            </w:r>
            <w:r>
              <w:rPr>
                <w:color w:val="000000"/>
              </w:rPr>
              <w:t xml:space="preserve"> и предприятий связи</w:t>
            </w:r>
            <w:r w:rsidRPr="00AB5759">
              <w:rPr>
                <w:color w:val="000000"/>
              </w:rPr>
              <w:t xml:space="preserve"> </w:t>
            </w:r>
            <w:r>
              <w:rPr>
                <w:color w:val="000000"/>
              </w:rPr>
              <w:t xml:space="preserve">Васильевского </w:t>
            </w:r>
            <w:r w:rsidRPr="00AB5759">
              <w:rPr>
                <w:color w:val="000000"/>
              </w:rPr>
              <w:t>сельского поселения Верховского муниципального района  Орловской области.</w:t>
            </w:r>
          </w:p>
        </w:tc>
      </w:tr>
      <w:tr w:rsidR="00E90746" w:rsidRPr="00AE24C9" w:rsidTr="0045534D">
        <w:trPr>
          <w:trHeight w:val="277"/>
        </w:trPr>
        <w:tc>
          <w:tcPr>
            <w:tcW w:w="1599" w:type="dxa"/>
            <w:shd w:val="clear" w:color="auto" w:fill="A6A6A6"/>
            <w:vAlign w:val="center"/>
          </w:tcPr>
          <w:p w:rsidR="00E90746" w:rsidRPr="00AE24C9" w:rsidRDefault="00E90746" w:rsidP="001641F2">
            <w:pPr>
              <w:pStyle w:val="a"/>
              <w:snapToGrid w:val="0"/>
              <w:jc w:val="center"/>
              <w:rPr>
                <w:b/>
                <w:bCs/>
                <w:sz w:val="23"/>
                <w:szCs w:val="23"/>
              </w:rPr>
            </w:pPr>
            <w:r>
              <w:rPr>
                <w:b/>
                <w:bCs/>
                <w:sz w:val="23"/>
                <w:szCs w:val="23"/>
              </w:rPr>
              <w:t>4</w:t>
            </w:r>
          </w:p>
          <w:p w:rsidR="00E90746" w:rsidRPr="00AE24C9" w:rsidRDefault="00E90746" w:rsidP="001641F2">
            <w:pPr>
              <w:pStyle w:val="a"/>
              <w:snapToGrid w:val="0"/>
              <w:jc w:val="center"/>
              <w:rPr>
                <w:b/>
                <w:bCs/>
                <w:sz w:val="23"/>
                <w:szCs w:val="23"/>
              </w:rPr>
            </w:pPr>
            <w:r>
              <w:rPr>
                <w:b/>
                <w:bCs/>
                <w:sz w:val="23"/>
                <w:szCs w:val="23"/>
              </w:rPr>
              <w:t>М 1:25</w:t>
            </w:r>
            <w:r w:rsidRPr="00AE24C9">
              <w:rPr>
                <w:b/>
                <w:bCs/>
                <w:sz w:val="23"/>
                <w:szCs w:val="23"/>
              </w:rPr>
              <w:t xml:space="preserve"> 000</w:t>
            </w:r>
          </w:p>
        </w:tc>
        <w:tc>
          <w:tcPr>
            <w:tcW w:w="7757" w:type="dxa"/>
            <w:shd w:val="clear" w:color="auto" w:fill="A6A6A6"/>
          </w:tcPr>
          <w:p w:rsidR="00E90746" w:rsidRPr="00497934" w:rsidRDefault="00E90746" w:rsidP="001641F2">
            <w:pPr>
              <w:snapToGrid w:val="0"/>
              <w:spacing w:line="100" w:lineRule="atLeast"/>
              <w:jc w:val="both"/>
              <w:rPr>
                <w:color w:val="000000"/>
              </w:rPr>
            </w:pPr>
            <w:r w:rsidRPr="00497934">
              <w:rPr>
                <w:color w:val="000000"/>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r>
              <w:rPr>
                <w:color w:val="000000"/>
              </w:rPr>
              <w:t xml:space="preserve">Васильевского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bl>
    <w:p w:rsidR="00E90746" w:rsidRDefault="00E90746" w:rsidP="00D60283">
      <w:pPr>
        <w:jc w:val="center"/>
        <w:rPr>
          <w:b/>
          <w:bCs/>
        </w:rPr>
      </w:pPr>
    </w:p>
    <w:p w:rsidR="00E90746" w:rsidRDefault="00E90746" w:rsidP="00D60283">
      <w:pPr>
        <w:pageBreakBefore/>
        <w:jc w:val="center"/>
        <w:rPr>
          <w:b/>
          <w:bCs/>
        </w:rPr>
      </w:pPr>
      <w:r>
        <w:rPr>
          <w:b/>
          <w:bCs/>
        </w:rPr>
        <w:t>ВВЕДЕНИЕ</w:t>
      </w:r>
    </w:p>
    <w:p w:rsidR="00E90746" w:rsidRDefault="00E90746" w:rsidP="00D60283">
      <w:pPr>
        <w:ind w:firstLine="720"/>
        <w:jc w:val="both"/>
        <w:rPr>
          <w:rFonts w:cs="Arial"/>
          <w:iCs/>
        </w:rPr>
      </w:pPr>
    </w:p>
    <w:p w:rsidR="00E90746" w:rsidRDefault="00E90746" w:rsidP="00D60283">
      <w:pPr>
        <w:ind w:firstLine="709"/>
        <w:jc w:val="both"/>
        <w:rPr>
          <w:rFonts w:cs="Arial"/>
          <w:iCs/>
        </w:rPr>
      </w:pPr>
      <w:r>
        <w:rPr>
          <w:rFonts w:cs="Arial"/>
          <w:iCs/>
        </w:rPr>
        <w:t>Проект Генерального плана Васильевского 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E90746" w:rsidRDefault="00E90746" w:rsidP="00D60283">
      <w:pPr>
        <w:ind w:firstLine="720"/>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E90746" w:rsidRDefault="00E90746" w:rsidP="00D60283">
      <w:pPr>
        <w:ind w:firstLine="720"/>
        <w:jc w:val="both"/>
        <w:rPr>
          <w:rFonts w:cs="Arial"/>
          <w:iCs/>
        </w:rPr>
      </w:pPr>
      <w:r>
        <w:rPr>
          <w:rFonts w:cs="Arial"/>
          <w:iCs/>
        </w:rPr>
        <w:t xml:space="preserve">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E90746" w:rsidRDefault="00E90746" w:rsidP="00D60283">
      <w:pPr>
        <w:ind w:firstLine="720"/>
        <w:jc w:val="both"/>
        <w:rPr>
          <w:rFonts w:cs="Arial"/>
          <w:iCs/>
        </w:rPr>
      </w:pPr>
      <w:r>
        <w:rPr>
          <w:rFonts w:cs="Arial"/>
          <w:iCs/>
        </w:rPr>
        <w:t xml:space="preserve">Целью данного проекта является разработка принципиальных предложений по планировочной организации территории </w:t>
      </w:r>
      <w:r>
        <w:rPr>
          <w:rFonts w:cs="Arial"/>
          <w:bCs/>
          <w:iCs/>
          <w:spacing w:val="-10"/>
        </w:rPr>
        <w:t xml:space="preserve">Васильевского </w:t>
      </w:r>
      <w:r>
        <w:rPr>
          <w:rFonts w:cs="Arial"/>
          <w:iCs/>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E90746" w:rsidRDefault="00E90746" w:rsidP="00D60283">
      <w:pPr>
        <w:ind w:firstLine="720"/>
        <w:jc w:val="both"/>
        <w:rPr>
          <w:rFonts w:cs="Arial"/>
          <w:iCs/>
        </w:rPr>
      </w:pPr>
    </w:p>
    <w:p w:rsidR="00E90746" w:rsidRDefault="00E90746" w:rsidP="00D60283">
      <w:pPr>
        <w:ind w:firstLine="720"/>
        <w:jc w:val="both"/>
        <w:rPr>
          <w:rFonts w:cs="Arial"/>
          <w:iCs/>
        </w:rPr>
      </w:pPr>
      <w:r>
        <w:rPr>
          <w:rFonts w:cs="Arial"/>
          <w:iCs/>
        </w:rPr>
        <w:t>Основной задачей проекта было определение состава и содержания первостепенных градостроительных мероприятий, а именно:</w:t>
      </w:r>
    </w:p>
    <w:p w:rsidR="00E90746" w:rsidRDefault="00E90746" w:rsidP="00D60283">
      <w:pPr>
        <w:numPr>
          <w:ilvl w:val="0"/>
          <w:numId w:val="2"/>
        </w:numPr>
        <w:tabs>
          <w:tab w:val="left" w:pos="-21616"/>
          <w:tab w:val="left" w:pos="-20896"/>
          <w:tab w:val="left" w:pos="-20176"/>
        </w:tabs>
        <w:ind w:left="720" w:hanging="360"/>
        <w:jc w:val="both"/>
        <w:rPr>
          <w:rFonts w:cs="Arial"/>
          <w:iCs/>
        </w:rPr>
      </w:pPr>
      <w:r>
        <w:rPr>
          <w:rFonts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E90746" w:rsidRDefault="00E90746" w:rsidP="00375AE3">
      <w:pPr>
        <w:widowControl/>
        <w:suppressAutoHyphens w:val="0"/>
        <w:autoSpaceDE w:val="0"/>
        <w:autoSpaceDN w:val="0"/>
        <w:adjustRightInd w:val="0"/>
        <w:rPr>
          <w:rFonts w:ascii="Georgia" w:hAnsi="Georgia" w:cs="Georgia"/>
          <w:b/>
          <w:bCs/>
          <w:i/>
          <w:iCs/>
          <w:color w:val="A50052"/>
          <w:kern w:val="0"/>
          <w:lang w:eastAsia="ru-RU"/>
        </w:rPr>
      </w:pPr>
      <w:r w:rsidRPr="00CA7167">
        <w:rPr>
          <w:rFonts w:cs="Arial"/>
          <w:iCs/>
        </w:rPr>
        <w:t>Архитектурно-планировочное решение территории населенных пунктов села</w:t>
      </w:r>
      <w:r w:rsidRPr="00CA7167">
        <w:rPr>
          <w:rFonts w:ascii="Georgia" w:hAnsi="Georgia" w:cs="Georgia"/>
          <w:b/>
          <w:bCs/>
          <w:i/>
          <w:iCs/>
          <w:color w:val="A50052"/>
          <w:kern w:val="0"/>
          <w:lang w:eastAsia="ru-RU"/>
        </w:rPr>
        <w:t xml:space="preserve"> </w:t>
      </w:r>
      <w:r w:rsidRPr="00CA7167">
        <w:rPr>
          <w:rFonts w:ascii="Georgia" w:hAnsi="Georgia" w:cs="Georgia"/>
          <w:b/>
          <w:bCs/>
          <w:i/>
          <w:iCs/>
          <w:kern w:val="0"/>
          <w:lang w:eastAsia="ru-RU"/>
        </w:rPr>
        <w:t>Васильевка,</w:t>
      </w:r>
      <w:r w:rsidRPr="00CA7167">
        <w:rPr>
          <w:rFonts w:cs="Arial"/>
          <w:iCs/>
        </w:rPr>
        <w:t xml:space="preserve"> села</w:t>
      </w:r>
      <w:r w:rsidRPr="00CA7167">
        <w:rPr>
          <w:rFonts w:ascii="Georgia" w:hAnsi="Georgia" w:cs="Georgia"/>
          <w:b/>
          <w:bCs/>
          <w:i/>
          <w:iCs/>
          <w:kern w:val="0"/>
          <w:lang w:eastAsia="ru-RU"/>
        </w:rPr>
        <w:t xml:space="preserve"> Корытенка,</w:t>
      </w:r>
      <w:r w:rsidRPr="00CA7167">
        <w:rPr>
          <w:rFonts w:cs="Arial"/>
          <w:iCs/>
        </w:rPr>
        <w:t xml:space="preserve"> села</w:t>
      </w:r>
      <w:r w:rsidRPr="00CA7167">
        <w:rPr>
          <w:rFonts w:ascii="Georgia" w:hAnsi="Georgia" w:cs="Georgia"/>
          <w:b/>
          <w:bCs/>
          <w:i/>
          <w:iCs/>
          <w:kern w:val="0"/>
          <w:lang w:eastAsia="ru-RU"/>
        </w:rPr>
        <w:t xml:space="preserve"> Скорятино,</w:t>
      </w:r>
      <w:r w:rsidRPr="00CA7167">
        <w:rPr>
          <w:rFonts w:cs="Arial"/>
          <w:iCs/>
        </w:rPr>
        <w:t xml:space="preserve"> деревни </w:t>
      </w:r>
      <w:r w:rsidRPr="00CA7167">
        <w:rPr>
          <w:rFonts w:ascii="Georgia" w:hAnsi="Georgia" w:cs="Georgia"/>
          <w:b/>
          <w:bCs/>
          <w:i/>
          <w:iCs/>
          <w:kern w:val="0"/>
          <w:lang w:eastAsia="ru-RU"/>
        </w:rPr>
        <w:t>Федоровка</w:t>
      </w:r>
      <w:r w:rsidRPr="00CA7167">
        <w:rPr>
          <w:rFonts w:cs="Arial"/>
          <w:iCs/>
        </w:rPr>
        <w:t xml:space="preserve">, деревни </w:t>
      </w:r>
      <w:r w:rsidRPr="00CA7167">
        <w:rPr>
          <w:rFonts w:ascii="Georgia" w:hAnsi="Georgia" w:cs="Georgia"/>
          <w:b/>
          <w:bCs/>
          <w:i/>
          <w:iCs/>
          <w:kern w:val="0"/>
          <w:lang w:eastAsia="ru-RU"/>
        </w:rPr>
        <w:t>Большой Синковец,</w:t>
      </w:r>
      <w:r w:rsidRPr="00CA7167">
        <w:rPr>
          <w:rFonts w:cs="Arial"/>
          <w:iCs/>
        </w:rPr>
        <w:t xml:space="preserve"> деревни</w:t>
      </w:r>
      <w:r w:rsidRPr="00CA7167">
        <w:rPr>
          <w:rFonts w:ascii="Georgia" w:hAnsi="Georgia" w:cs="Georgia"/>
          <w:b/>
          <w:bCs/>
          <w:i/>
          <w:iCs/>
          <w:kern w:val="0"/>
          <w:lang w:eastAsia="ru-RU"/>
        </w:rPr>
        <w:t xml:space="preserve"> Крутое,</w:t>
      </w:r>
      <w:r w:rsidRPr="00CA7167">
        <w:rPr>
          <w:rFonts w:cs="Arial"/>
          <w:iCs/>
        </w:rPr>
        <w:t xml:space="preserve"> деревни</w:t>
      </w:r>
      <w:r w:rsidRPr="00CA7167">
        <w:rPr>
          <w:rFonts w:ascii="Georgia" w:hAnsi="Georgia" w:cs="Georgia"/>
          <w:b/>
          <w:bCs/>
          <w:i/>
          <w:iCs/>
          <w:kern w:val="0"/>
          <w:lang w:eastAsia="ru-RU"/>
        </w:rPr>
        <w:t xml:space="preserve"> Шатилово,</w:t>
      </w:r>
      <w:r w:rsidRPr="00CA7167">
        <w:rPr>
          <w:rFonts w:cs="Arial"/>
          <w:iCs/>
        </w:rPr>
        <w:t xml:space="preserve"> деревни</w:t>
      </w:r>
      <w:r w:rsidRPr="00CA7167">
        <w:rPr>
          <w:rFonts w:ascii="Georgia" w:hAnsi="Georgia" w:cs="Georgia"/>
          <w:b/>
          <w:bCs/>
          <w:i/>
          <w:iCs/>
          <w:kern w:val="0"/>
          <w:lang w:eastAsia="ru-RU"/>
        </w:rPr>
        <w:t xml:space="preserve"> Елагино,</w:t>
      </w:r>
      <w:r w:rsidRPr="00CA7167">
        <w:rPr>
          <w:rFonts w:cs="Arial"/>
          <w:iCs/>
        </w:rPr>
        <w:t xml:space="preserve"> деревни</w:t>
      </w:r>
      <w:r w:rsidRPr="00CA7167">
        <w:rPr>
          <w:rFonts w:ascii="Georgia" w:hAnsi="Georgia" w:cs="Georgia"/>
          <w:b/>
          <w:bCs/>
          <w:i/>
          <w:iCs/>
          <w:kern w:val="0"/>
          <w:lang w:eastAsia="ru-RU"/>
        </w:rPr>
        <w:t xml:space="preserve"> Малый Синковец,</w:t>
      </w:r>
      <w:r w:rsidRPr="00CA7167">
        <w:rPr>
          <w:rFonts w:cs="Arial"/>
          <w:iCs/>
        </w:rPr>
        <w:t xml:space="preserve"> деревни</w:t>
      </w:r>
      <w:r w:rsidRPr="00CA7167">
        <w:rPr>
          <w:rFonts w:ascii="Georgia" w:hAnsi="Georgia" w:cs="Georgia"/>
          <w:b/>
          <w:bCs/>
          <w:i/>
          <w:iCs/>
          <w:kern w:val="0"/>
          <w:lang w:eastAsia="ru-RU"/>
        </w:rPr>
        <w:t xml:space="preserve"> Кутузовка,</w:t>
      </w:r>
      <w:r w:rsidRPr="00CA7167">
        <w:rPr>
          <w:rFonts w:cs="Arial"/>
          <w:iCs/>
        </w:rPr>
        <w:t xml:space="preserve"> деревни</w:t>
      </w:r>
      <w:r w:rsidRPr="00CA7167">
        <w:rPr>
          <w:rFonts w:ascii="Georgia" w:hAnsi="Georgia" w:cs="Georgia"/>
          <w:b/>
          <w:bCs/>
          <w:i/>
          <w:iCs/>
          <w:kern w:val="0"/>
          <w:lang w:eastAsia="ru-RU"/>
        </w:rPr>
        <w:t xml:space="preserve"> Ивановка,</w:t>
      </w:r>
      <w:r w:rsidRPr="00CA7167">
        <w:rPr>
          <w:rFonts w:cs="Arial"/>
          <w:iCs/>
        </w:rPr>
        <w:t xml:space="preserve"> деревни</w:t>
      </w:r>
      <w:r w:rsidRPr="00CA7167">
        <w:rPr>
          <w:rFonts w:ascii="Georgia" w:hAnsi="Georgia" w:cs="Georgia"/>
          <w:b/>
          <w:bCs/>
          <w:i/>
          <w:iCs/>
          <w:kern w:val="0"/>
          <w:lang w:eastAsia="ru-RU"/>
        </w:rPr>
        <w:t xml:space="preserve"> Ильинка,</w:t>
      </w:r>
      <w:r w:rsidRPr="00CA7167">
        <w:rPr>
          <w:rFonts w:cs="Arial"/>
          <w:iCs/>
        </w:rPr>
        <w:t xml:space="preserve"> деревни</w:t>
      </w:r>
      <w:r w:rsidRPr="00CA7167">
        <w:rPr>
          <w:rFonts w:ascii="Georgia" w:hAnsi="Georgia" w:cs="Georgia"/>
          <w:b/>
          <w:bCs/>
          <w:i/>
          <w:iCs/>
          <w:kern w:val="0"/>
          <w:lang w:eastAsia="ru-RU"/>
        </w:rPr>
        <w:t xml:space="preserve"> Хитрово,</w:t>
      </w:r>
      <w:r w:rsidRPr="00CA7167">
        <w:rPr>
          <w:rFonts w:cs="Arial"/>
          <w:iCs/>
        </w:rPr>
        <w:t xml:space="preserve"> деревни</w:t>
      </w:r>
      <w:r w:rsidRPr="00CA7167">
        <w:rPr>
          <w:rFonts w:ascii="Georgia" w:hAnsi="Georgia" w:cs="Georgia"/>
          <w:b/>
          <w:bCs/>
          <w:i/>
          <w:iCs/>
          <w:kern w:val="0"/>
          <w:lang w:eastAsia="ru-RU"/>
        </w:rPr>
        <w:t xml:space="preserve"> Верхнее Жилино,</w:t>
      </w:r>
      <w:r w:rsidRPr="00CA7167">
        <w:rPr>
          <w:rFonts w:cs="Arial"/>
          <w:iCs/>
        </w:rPr>
        <w:t xml:space="preserve"> деревни</w:t>
      </w:r>
      <w:r w:rsidRPr="00CA7167">
        <w:rPr>
          <w:rFonts w:ascii="Georgia" w:hAnsi="Georgia" w:cs="Georgia"/>
          <w:b/>
          <w:bCs/>
          <w:i/>
          <w:iCs/>
          <w:kern w:val="0"/>
          <w:lang w:eastAsia="ru-RU"/>
        </w:rPr>
        <w:t xml:space="preserve"> Дмитриевка,</w:t>
      </w:r>
      <w:r w:rsidRPr="00CA7167">
        <w:rPr>
          <w:rFonts w:cs="Arial"/>
          <w:iCs/>
        </w:rPr>
        <w:t xml:space="preserve"> поселка </w:t>
      </w:r>
      <w:r w:rsidRPr="00CA7167">
        <w:rPr>
          <w:rFonts w:ascii="Georgia" w:hAnsi="Georgia" w:cs="Georgia"/>
          <w:b/>
          <w:bCs/>
          <w:i/>
          <w:iCs/>
          <w:kern w:val="0"/>
          <w:lang w:eastAsia="ru-RU"/>
        </w:rPr>
        <w:t>Михайловский,</w:t>
      </w:r>
      <w:r w:rsidRPr="00CA7167">
        <w:rPr>
          <w:rFonts w:cs="Arial"/>
          <w:iCs/>
        </w:rPr>
        <w:t xml:space="preserve"> поселка  </w:t>
      </w:r>
      <w:r w:rsidRPr="00CA7167">
        <w:rPr>
          <w:rFonts w:ascii="Georgia" w:hAnsi="Georgia" w:cs="Georgia"/>
          <w:b/>
          <w:bCs/>
          <w:i/>
          <w:iCs/>
          <w:kern w:val="0"/>
          <w:lang w:eastAsia="ru-RU"/>
        </w:rPr>
        <w:t>Грачевка,</w:t>
      </w:r>
      <w:r w:rsidRPr="00CA7167">
        <w:rPr>
          <w:rFonts w:cs="Arial"/>
          <w:iCs/>
        </w:rPr>
        <w:t xml:space="preserve"> поселка </w:t>
      </w:r>
      <w:r w:rsidRPr="00CA7167">
        <w:rPr>
          <w:rFonts w:ascii="Georgia" w:hAnsi="Georgia" w:cs="Georgia"/>
          <w:b/>
          <w:bCs/>
          <w:i/>
          <w:iCs/>
          <w:kern w:val="0"/>
          <w:lang w:eastAsia="ru-RU"/>
        </w:rPr>
        <w:t>Головинка,</w:t>
      </w:r>
      <w:r w:rsidRPr="00CA7167">
        <w:rPr>
          <w:rFonts w:cs="Arial"/>
          <w:iCs/>
        </w:rPr>
        <w:t xml:space="preserve"> </w:t>
      </w:r>
      <w:r w:rsidRPr="00CD73A5">
        <w:rPr>
          <w:rFonts w:cs="Arial"/>
          <w:iCs/>
        </w:rPr>
        <w:t>поселка</w:t>
      </w:r>
      <w:r>
        <w:rPr>
          <w:rFonts w:ascii="Georgia" w:hAnsi="Georgia" w:cs="Georgia"/>
          <w:b/>
          <w:bCs/>
          <w:i/>
          <w:iCs/>
          <w:kern w:val="0"/>
          <w:lang w:eastAsia="ru-RU"/>
        </w:rPr>
        <w:t xml:space="preserve"> </w:t>
      </w:r>
      <w:r w:rsidRPr="00375AE3">
        <w:rPr>
          <w:rFonts w:ascii="Georgia" w:hAnsi="Georgia" w:cs="Georgia"/>
          <w:b/>
          <w:bCs/>
          <w:i/>
          <w:iCs/>
          <w:kern w:val="0"/>
          <w:lang w:eastAsia="ru-RU"/>
        </w:rPr>
        <w:t>Васильевкий</w:t>
      </w:r>
    </w:p>
    <w:p w:rsidR="00E90746" w:rsidRDefault="00E90746" w:rsidP="005C31CD">
      <w:pPr>
        <w:widowControl/>
        <w:suppressAutoHyphens w:val="0"/>
        <w:autoSpaceDE w:val="0"/>
        <w:autoSpaceDN w:val="0"/>
        <w:adjustRightInd w:val="0"/>
        <w:rPr>
          <w:rFonts w:ascii="Georgia" w:hAnsi="Georgia" w:cs="Georgia"/>
          <w:b/>
          <w:bCs/>
          <w:i/>
          <w:iCs/>
          <w:color w:val="A50052"/>
          <w:kern w:val="0"/>
          <w:lang w:eastAsia="ru-RU"/>
        </w:rPr>
      </w:pPr>
      <w:r>
        <w:rPr>
          <w:rFonts w:cs="Arial"/>
          <w:iCs/>
        </w:rPr>
        <w:t>,</w:t>
      </w:r>
      <w:r w:rsidRPr="00CA7167">
        <w:rPr>
          <w:rFonts w:cs="Arial"/>
          <w:iCs/>
        </w:rPr>
        <w:t xml:space="preserve">поселка </w:t>
      </w:r>
      <w:r w:rsidRPr="00CA7167">
        <w:rPr>
          <w:rFonts w:ascii="Georgia" w:hAnsi="Georgia" w:cs="Georgia"/>
          <w:b/>
          <w:bCs/>
          <w:i/>
          <w:iCs/>
          <w:kern w:val="0"/>
          <w:lang w:eastAsia="ru-RU"/>
        </w:rPr>
        <w:t>Колодезьский,</w:t>
      </w:r>
      <w:r w:rsidRPr="00CA7167">
        <w:rPr>
          <w:rFonts w:cs="Arial"/>
          <w:iCs/>
        </w:rPr>
        <w:t xml:space="preserve"> поселка</w:t>
      </w:r>
      <w:r w:rsidRPr="00CA7167">
        <w:rPr>
          <w:rFonts w:ascii="Georgia" w:hAnsi="Georgia" w:cs="Georgia"/>
          <w:b/>
          <w:bCs/>
          <w:i/>
          <w:iCs/>
          <w:kern w:val="0"/>
          <w:lang w:eastAsia="ru-RU"/>
        </w:rPr>
        <w:t xml:space="preserve"> Пречистенка,</w:t>
      </w:r>
      <w:r w:rsidRPr="00CA7167">
        <w:rPr>
          <w:rFonts w:cs="Arial"/>
          <w:iCs/>
        </w:rPr>
        <w:t xml:space="preserve"> поселка </w:t>
      </w:r>
      <w:r w:rsidRPr="00CA7167">
        <w:rPr>
          <w:rFonts w:ascii="Georgia" w:hAnsi="Georgia" w:cs="Georgia"/>
          <w:b/>
          <w:bCs/>
          <w:i/>
          <w:iCs/>
          <w:kern w:val="0"/>
          <w:lang w:eastAsia="ru-RU"/>
        </w:rPr>
        <w:t>Никольский,</w:t>
      </w:r>
      <w:r w:rsidRPr="00CA7167">
        <w:rPr>
          <w:rFonts w:cs="Arial"/>
          <w:iCs/>
        </w:rPr>
        <w:t xml:space="preserve"> поселка </w:t>
      </w:r>
      <w:r w:rsidRPr="00CA7167">
        <w:rPr>
          <w:rFonts w:ascii="Georgia" w:hAnsi="Georgia" w:cs="Georgia"/>
          <w:b/>
          <w:bCs/>
          <w:i/>
          <w:iCs/>
          <w:kern w:val="0"/>
          <w:lang w:eastAsia="ru-RU"/>
        </w:rPr>
        <w:t>Пушино,</w:t>
      </w:r>
      <w:r w:rsidRPr="00CA7167">
        <w:rPr>
          <w:rFonts w:cs="Arial"/>
          <w:iCs/>
        </w:rPr>
        <w:t xml:space="preserve"> поселка </w:t>
      </w:r>
      <w:r w:rsidRPr="00CA7167">
        <w:rPr>
          <w:rFonts w:ascii="Georgia" w:hAnsi="Georgia" w:cs="Georgia"/>
          <w:b/>
          <w:bCs/>
          <w:i/>
          <w:iCs/>
          <w:kern w:val="0"/>
          <w:lang w:eastAsia="ru-RU"/>
        </w:rPr>
        <w:t>Толстовка,</w:t>
      </w:r>
      <w:r w:rsidRPr="00CA7167">
        <w:rPr>
          <w:rFonts w:cs="Arial"/>
          <w:iCs/>
        </w:rPr>
        <w:t xml:space="preserve"> поселка </w:t>
      </w:r>
      <w:r w:rsidRPr="00CA7167">
        <w:rPr>
          <w:rFonts w:ascii="Georgia" w:hAnsi="Georgia" w:cs="Georgia"/>
          <w:b/>
          <w:bCs/>
          <w:i/>
          <w:iCs/>
          <w:kern w:val="0"/>
          <w:lang w:eastAsia="ru-RU"/>
        </w:rPr>
        <w:t>Полянская Дача,</w:t>
      </w:r>
      <w:r w:rsidRPr="00CA7167">
        <w:rPr>
          <w:rFonts w:cs="Arial"/>
          <w:iCs/>
        </w:rPr>
        <w:t xml:space="preserve"> поселка </w:t>
      </w:r>
      <w:r w:rsidRPr="00CA7167">
        <w:rPr>
          <w:rFonts w:ascii="Georgia" w:hAnsi="Georgia" w:cs="Georgia"/>
          <w:b/>
          <w:bCs/>
          <w:i/>
          <w:iCs/>
          <w:kern w:val="0"/>
          <w:lang w:eastAsia="ru-RU"/>
        </w:rPr>
        <w:t>Утренняя Заря</w:t>
      </w:r>
      <w:r w:rsidRPr="00CA7167">
        <w:rPr>
          <w:rFonts w:cs="Arial"/>
          <w:iCs/>
        </w:rPr>
        <w:t xml:space="preserve"> и</w:t>
      </w:r>
      <w:r w:rsidRPr="0058244E">
        <w:rPr>
          <w:rFonts w:cs="Arial"/>
          <w:iCs/>
        </w:rPr>
        <w:t xml:space="preserve"> всей территории сельского поселения с учетом максимального сохранения сформировавшегося ландшафта;</w:t>
      </w:r>
      <w:r>
        <w:rPr>
          <w:rFonts w:ascii="Georgia" w:hAnsi="Georgia" w:cs="Georgia"/>
          <w:b/>
          <w:bCs/>
          <w:i/>
          <w:iCs/>
          <w:color w:val="A50052"/>
          <w:kern w:val="0"/>
          <w:lang w:eastAsia="ru-RU"/>
        </w:rPr>
        <w:t xml:space="preserve"> </w:t>
      </w:r>
    </w:p>
    <w:p w:rsidR="00E90746" w:rsidRDefault="00E90746" w:rsidP="00D60283">
      <w:pPr>
        <w:numPr>
          <w:ilvl w:val="0"/>
          <w:numId w:val="2"/>
        </w:numPr>
        <w:tabs>
          <w:tab w:val="left" w:pos="-21616"/>
          <w:tab w:val="left" w:pos="-20896"/>
          <w:tab w:val="left" w:pos="-20176"/>
        </w:tabs>
        <w:ind w:left="720" w:hanging="360"/>
        <w:jc w:val="both"/>
        <w:rPr>
          <w:rFonts w:cs="Arial"/>
          <w:iCs/>
        </w:rPr>
      </w:pPr>
      <w:r w:rsidRPr="00C34415">
        <w:rPr>
          <w:rFonts w:cs="Arial"/>
          <w:iCs/>
        </w:rPr>
        <w:t>Определение первоочередных мероприятий по развитию социальной и инженерной</w:t>
      </w:r>
      <w:r>
        <w:rPr>
          <w:rFonts w:cs="Arial"/>
          <w:iCs/>
        </w:rPr>
        <w:t xml:space="preserve"> инфраструктур.    </w:t>
      </w:r>
    </w:p>
    <w:p w:rsidR="00E90746" w:rsidRDefault="00E90746" w:rsidP="00D60283">
      <w:pPr>
        <w:jc w:val="both"/>
        <w:rPr>
          <w:rFonts w:cs="Arial"/>
          <w:iCs/>
        </w:rPr>
      </w:pPr>
      <w:r>
        <w:rPr>
          <w:rFonts w:cs="Arial"/>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E90746" w:rsidRDefault="00E90746" w:rsidP="00D60283">
      <w:pPr>
        <w:ind w:firstLine="720"/>
        <w:jc w:val="both"/>
        <w:rPr>
          <w:rFonts w:cs="Arial"/>
          <w:iCs/>
        </w:rPr>
      </w:pPr>
      <w:r>
        <w:rPr>
          <w:rFonts w:cs="Arial"/>
          <w:iCs/>
        </w:rPr>
        <w:t xml:space="preserve">Генеральный план </w:t>
      </w:r>
      <w:r>
        <w:rPr>
          <w:rFonts w:cs="Arial"/>
          <w:bCs/>
          <w:iCs/>
          <w:spacing w:val="-10"/>
        </w:rPr>
        <w:t xml:space="preserve">Васильевского </w:t>
      </w:r>
      <w:r>
        <w:rPr>
          <w:rFonts w:cs="Arial"/>
          <w:iCs/>
        </w:rPr>
        <w:t xml:space="preserve">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E90746" w:rsidRDefault="00E90746" w:rsidP="00D60283">
      <w:pPr>
        <w:ind w:firstLine="720"/>
        <w:jc w:val="both"/>
        <w:rPr>
          <w:rFonts w:cs="Arial"/>
          <w:iCs/>
        </w:rPr>
      </w:pPr>
    </w:p>
    <w:p w:rsidR="00E90746" w:rsidRPr="007F3287" w:rsidRDefault="00E90746" w:rsidP="00D60283">
      <w:pPr>
        <w:jc w:val="both"/>
        <w:rPr>
          <w:rFonts w:cs="Arial"/>
          <w:b/>
          <w:bCs/>
        </w:rPr>
      </w:pPr>
      <w:r>
        <w:rPr>
          <w:rFonts w:cs="Arial"/>
        </w:rPr>
        <w:tab/>
      </w:r>
      <w:r w:rsidRPr="007F3287">
        <w:rPr>
          <w:rFonts w:cs="Arial"/>
          <w:b/>
          <w:bCs/>
        </w:rPr>
        <w:t xml:space="preserve">В основу настоящего проекта положены данные, предоставленные службами и администрацией </w:t>
      </w:r>
      <w:r>
        <w:rPr>
          <w:rFonts w:cs="Arial"/>
          <w:b/>
          <w:bCs/>
        </w:rPr>
        <w:t xml:space="preserve">Васильевского </w:t>
      </w:r>
      <w:r w:rsidRPr="007F3287">
        <w:rPr>
          <w:rFonts w:cs="Arial"/>
          <w:b/>
          <w:bCs/>
        </w:rPr>
        <w:t xml:space="preserve">сельского поселения в  </w:t>
      </w:r>
      <w:r>
        <w:rPr>
          <w:rFonts w:cs="Arial"/>
          <w:b/>
          <w:bCs/>
        </w:rPr>
        <w:t xml:space="preserve">2011, </w:t>
      </w:r>
      <w:r w:rsidRPr="00175A1D">
        <w:rPr>
          <w:rFonts w:cs="Arial"/>
          <w:b/>
          <w:bCs/>
        </w:rPr>
        <w:t>201</w:t>
      </w:r>
      <w:r>
        <w:rPr>
          <w:rFonts w:cs="Arial"/>
          <w:b/>
          <w:bCs/>
        </w:rPr>
        <w:t>2</w:t>
      </w:r>
      <w:r w:rsidRPr="007F3287">
        <w:rPr>
          <w:rFonts w:cs="Arial"/>
          <w:b/>
          <w:bCs/>
        </w:rPr>
        <w:t xml:space="preserve"> </w:t>
      </w:r>
      <w:r>
        <w:rPr>
          <w:rFonts w:cs="Arial"/>
          <w:b/>
          <w:bCs/>
        </w:rPr>
        <w:t>г</w:t>
      </w:r>
      <w:r w:rsidRPr="007F3287">
        <w:rPr>
          <w:rFonts w:cs="Arial"/>
          <w:b/>
          <w:bCs/>
        </w:rPr>
        <w:t>г.:</w:t>
      </w:r>
    </w:p>
    <w:p w:rsidR="00E90746" w:rsidRPr="007F3287" w:rsidRDefault="00E90746" w:rsidP="00D60283">
      <w:pPr>
        <w:ind w:firstLine="708"/>
        <w:jc w:val="both"/>
        <w:rPr>
          <w:rFonts w:cs="Arial"/>
        </w:rPr>
      </w:pPr>
    </w:p>
    <w:p w:rsidR="00E90746" w:rsidRPr="007F3287" w:rsidRDefault="00E90746" w:rsidP="00D60283">
      <w:pPr>
        <w:numPr>
          <w:ilvl w:val="0"/>
          <w:numId w:val="1"/>
        </w:numPr>
        <w:tabs>
          <w:tab w:val="left" w:pos="24480"/>
          <w:tab w:val="left" w:pos="25200"/>
          <w:tab w:val="left" w:pos="25920"/>
        </w:tabs>
        <w:jc w:val="both"/>
        <w:rPr>
          <w:rFonts w:cs="Arial"/>
        </w:rPr>
      </w:pPr>
      <w:r w:rsidRPr="007F3287">
        <w:rPr>
          <w:rFonts w:cs="Arial"/>
        </w:rPr>
        <w:t xml:space="preserve">Паспорт </w:t>
      </w:r>
      <w:r>
        <w:rPr>
          <w:rFonts w:cs="Arial"/>
        </w:rPr>
        <w:t xml:space="preserve">Васильевского </w:t>
      </w:r>
      <w:r w:rsidRPr="007F3287">
        <w:rPr>
          <w:rFonts w:cs="Arial"/>
        </w:rPr>
        <w:t>сельского поселения;</w:t>
      </w:r>
    </w:p>
    <w:p w:rsidR="00E90746" w:rsidRPr="007F3287" w:rsidRDefault="00E90746" w:rsidP="00D60283">
      <w:pPr>
        <w:numPr>
          <w:ilvl w:val="0"/>
          <w:numId w:val="1"/>
        </w:numPr>
        <w:tabs>
          <w:tab w:val="left" w:pos="24480"/>
          <w:tab w:val="left" w:pos="25200"/>
          <w:tab w:val="left" w:pos="25920"/>
        </w:tabs>
        <w:jc w:val="both"/>
        <w:rPr>
          <w:rFonts w:cs="Arial"/>
        </w:rPr>
      </w:pPr>
      <w:r w:rsidRPr="007F3287">
        <w:rPr>
          <w:rFonts w:cs="Arial"/>
        </w:rPr>
        <w:t xml:space="preserve">Картографические материалы </w:t>
      </w:r>
      <w:r>
        <w:rPr>
          <w:rFonts w:cs="Arial"/>
        </w:rPr>
        <w:t xml:space="preserve">Васильевского </w:t>
      </w:r>
      <w:r w:rsidRPr="007F3287">
        <w:rPr>
          <w:rFonts w:cs="Arial"/>
        </w:rPr>
        <w:t>сельского поселения,  М 1:10000</w:t>
      </w:r>
    </w:p>
    <w:p w:rsidR="00E90746" w:rsidRPr="007F3287" w:rsidRDefault="00E90746" w:rsidP="00D60283">
      <w:pPr>
        <w:numPr>
          <w:ilvl w:val="0"/>
          <w:numId w:val="1"/>
        </w:numPr>
        <w:jc w:val="both"/>
      </w:pPr>
      <w:r w:rsidRPr="007F3287">
        <w:t xml:space="preserve">Закон Орловской области от 06.07.2005 № 522-ОЗ </w:t>
      </w:r>
      <w:r w:rsidRPr="007F3287">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E90746" w:rsidRPr="007F3287" w:rsidRDefault="00E90746" w:rsidP="00D60283">
      <w:pPr>
        <w:numPr>
          <w:ilvl w:val="0"/>
          <w:numId w:val="1"/>
        </w:numPr>
        <w:jc w:val="both"/>
      </w:pPr>
      <w:r w:rsidRPr="007F3287">
        <w:t xml:space="preserve">Устав </w:t>
      </w:r>
      <w:r>
        <w:t xml:space="preserve">Васильевского </w:t>
      </w:r>
      <w:r w:rsidRPr="007F3287">
        <w:t>сельского поселения;</w:t>
      </w:r>
    </w:p>
    <w:p w:rsidR="00E90746" w:rsidRDefault="00E90746" w:rsidP="00D60283">
      <w:pPr>
        <w:numPr>
          <w:ilvl w:val="0"/>
          <w:numId w:val="1"/>
        </w:numPr>
        <w:tabs>
          <w:tab w:val="left" w:pos="24480"/>
          <w:tab w:val="left" w:pos="25200"/>
          <w:tab w:val="left" w:pos="25920"/>
        </w:tabs>
        <w:jc w:val="both"/>
        <w:rPr>
          <w:rFonts w:cs="Arial"/>
        </w:rPr>
      </w:pPr>
      <w:r w:rsidRPr="007F3287">
        <w:rPr>
          <w:rFonts w:cs="Arial"/>
        </w:rPr>
        <w:t xml:space="preserve">Описание границ </w:t>
      </w:r>
      <w:r>
        <w:rPr>
          <w:rFonts w:cs="Arial"/>
        </w:rPr>
        <w:t xml:space="preserve">Васильевского </w:t>
      </w:r>
      <w:r w:rsidRPr="007F3287">
        <w:rPr>
          <w:rFonts w:cs="Arial"/>
        </w:rPr>
        <w:t xml:space="preserve">сельского поселения, картографический материал,  </w:t>
      </w:r>
    </w:p>
    <w:p w:rsidR="00E90746" w:rsidRPr="007F3287" w:rsidRDefault="00E90746" w:rsidP="00F12D2D">
      <w:pPr>
        <w:tabs>
          <w:tab w:val="left" w:pos="24480"/>
          <w:tab w:val="left" w:pos="25200"/>
          <w:tab w:val="left" w:pos="25920"/>
        </w:tabs>
        <w:jc w:val="both"/>
        <w:rPr>
          <w:rFonts w:cs="Arial"/>
        </w:rPr>
      </w:pPr>
      <w:r w:rsidRPr="007F3287">
        <w:rPr>
          <w:rFonts w:cs="Arial"/>
        </w:rPr>
        <w:t>М 1:100000;</w:t>
      </w:r>
    </w:p>
    <w:p w:rsidR="00E90746" w:rsidRPr="007F3287" w:rsidRDefault="00E90746" w:rsidP="00D60283">
      <w:pPr>
        <w:numPr>
          <w:ilvl w:val="0"/>
          <w:numId w:val="1"/>
        </w:numPr>
        <w:jc w:val="both"/>
      </w:pPr>
      <w:r w:rsidRPr="007F3287">
        <w:t>Данные анкетного обследования;</w:t>
      </w:r>
    </w:p>
    <w:p w:rsidR="00E90746" w:rsidRPr="007F3287" w:rsidRDefault="00E90746" w:rsidP="00D60283">
      <w:pPr>
        <w:numPr>
          <w:ilvl w:val="0"/>
          <w:numId w:val="1"/>
        </w:numPr>
        <w:jc w:val="both"/>
      </w:pPr>
      <w:r w:rsidRPr="007F3287">
        <w:t xml:space="preserve">Ответы на представленные запросы от соответствующих служб и организаций, ведущих хозяйственную деятельность на территории </w:t>
      </w:r>
      <w:r>
        <w:t xml:space="preserve">Васильевского </w:t>
      </w:r>
      <w:r w:rsidRPr="007F3287">
        <w:t xml:space="preserve">сельского поселения и </w:t>
      </w:r>
      <w:r>
        <w:t>Верховского</w:t>
      </w:r>
      <w:r w:rsidRPr="007F3287">
        <w:t xml:space="preserve"> муниципального района.</w:t>
      </w:r>
    </w:p>
    <w:p w:rsidR="00E90746" w:rsidRDefault="00E90746" w:rsidP="00D60283">
      <w:pPr>
        <w:snapToGrid w:val="0"/>
        <w:jc w:val="center"/>
        <w:rPr>
          <w:rFonts w:cs="Arial"/>
          <w:b/>
        </w:rPr>
      </w:pPr>
    </w:p>
    <w:p w:rsidR="00E90746" w:rsidRDefault="00E90746" w:rsidP="00D60283">
      <w:pPr>
        <w:snapToGrid w:val="0"/>
        <w:jc w:val="center"/>
        <w:rPr>
          <w:b/>
        </w:rPr>
      </w:pPr>
      <w:r>
        <w:rPr>
          <w:b/>
        </w:rPr>
        <w:t>Нормативная база:</w:t>
      </w:r>
    </w:p>
    <w:p w:rsidR="00E90746" w:rsidRDefault="00E90746" w:rsidP="00D60283">
      <w:pPr>
        <w:pStyle w:val="2"/>
        <w:ind w:firstLine="709"/>
        <w:jc w:val="both"/>
        <w:rPr>
          <w:rFonts w:ascii="Times New Roman" w:hAnsi="Times New Roman" w:cs="Times New Roman"/>
          <w:sz w:val="24"/>
          <w:szCs w:val="24"/>
        </w:rPr>
      </w:pPr>
      <w:r>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E90746" w:rsidRDefault="00E90746" w:rsidP="00D60283">
      <w:pPr>
        <w:pStyle w:val="2"/>
        <w:jc w:val="both"/>
        <w:rPr>
          <w:rFonts w:ascii="Times New Roman" w:hAnsi="Times New Roman" w:cs="Times New Roman"/>
          <w:b/>
          <w:sz w:val="24"/>
          <w:szCs w:val="24"/>
        </w:rPr>
      </w:pPr>
    </w:p>
    <w:p w:rsidR="00E90746" w:rsidRDefault="00E90746" w:rsidP="00D60283">
      <w:pPr>
        <w:pStyle w:val="10"/>
        <w:jc w:val="both"/>
        <w:rPr>
          <w:rFonts w:ascii="Times New Roman" w:hAnsi="Times New Roman" w:cs="Times New Roman"/>
          <w:b/>
          <w:sz w:val="24"/>
          <w:szCs w:val="24"/>
        </w:rPr>
      </w:pPr>
      <w:r>
        <w:rPr>
          <w:rFonts w:ascii="Times New Roman" w:hAnsi="Times New Roman" w:cs="Times New Roman"/>
          <w:b/>
          <w:sz w:val="24"/>
          <w:szCs w:val="24"/>
        </w:rPr>
        <w:t xml:space="preserve">                                Законы Российской Федерации и Орловской области: </w:t>
      </w:r>
    </w:p>
    <w:p w:rsidR="00E90746" w:rsidRPr="0084702F" w:rsidRDefault="00E90746" w:rsidP="00D60283">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E90746" w:rsidRDefault="00E90746" w:rsidP="00D60283">
      <w:pPr>
        <w:pStyle w:val="2"/>
        <w:numPr>
          <w:ilvl w:val="0"/>
          <w:numId w:val="3"/>
        </w:numPr>
        <w:rPr>
          <w:rFonts w:ascii="Times New Roman" w:hAnsi="Times New Roman"/>
          <w:sz w:val="24"/>
          <w:szCs w:val="24"/>
        </w:rPr>
      </w:pPr>
      <w:r>
        <w:rPr>
          <w:rFonts w:ascii="Times New Roman" w:hAnsi="Times New Roman"/>
          <w:sz w:val="24"/>
          <w:szCs w:val="24"/>
        </w:rPr>
        <w:t xml:space="preserve">Градостроительный кодекс Орловской области (№674-ОЗ от 16.05.2007);  </w:t>
      </w:r>
    </w:p>
    <w:p w:rsidR="00E90746" w:rsidRDefault="00E90746" w:rsidP="00D60283">
      <w:pPr>
        <w:numPr>
          <w:ilvl w:val="0"/>
          <w:numId w:val="3"/>
        </w:numPr>
      </w:pPr>
      <w:r>
        <w:t>Федеральный закон «О введении в действие Градостроительного кодекса Российской Федерации» (№191 - ФЗ от 29.12.2004);</w:t>
      </w:r>
    </w:p>
    <w:p w:rsidR="00E90746" w:rsidRDefault="00E90746" w:rsidP="00D60283">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E90746" w:rsidRDefault="00E90746" w:rsidP="00D60283">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E90746" w:rsidRDefault="00E90746" w:rsidP="00D60283">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E90746" w:rsidRDefault="00E90746" w:rsidP="00D60283">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E90746" w:rsidRDefault="00E90746"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E90746" w:rsidRDefault="00E90746"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E90746" w:rsidRDefault="00E90746" w:rsidP="00D60283">
      <w:pPr>
        <w:pStyle w:val="2"/>
        <w:numPr>
          <w:ilvl w:val="0"/>
          <w:numId w:val="3"/>
        </w:numPr>
        <w:rPr>
          <w:rFonts w:ascii="Times New Roman" w:hAnsi="Times New Roman" w:cs="Arial"/>
          <w:sz w:val="24"/>
          <w:szCs w:val="24"/>
        </w:rPr>
      </w:pPr>
      <w:r>
        <w:rPr>
          <w:rFonts w:ascii="Times New Roman"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E90746" w:rsidRDefault="00E90746" w:rsidP="00D60283">
      <w:pPr>
        <w:pStyle w:val="2"/>
        <w:rPr>
          <w:rFonts w:ascii="Times New Roman" w:hAnsi="Times New Roman" w:cs="Arial"/>
          <w:color w:val="000000"/>
          <w:spacing w:val="-3"/>
          <w:sz w:val="24"/>
          <w:szCs w:val="24"/>
        </w:rPr>
      </w:pPr>
    </w:p>
    <w:p w:rsidR="00E90746" w:rsidRDefault="00E90746" w:rsidP="00D60283">
      <w:pPr>
        <w:pStyle w:val="10"/>
        <w:jc w:val="both"/>
        <w:rPr>
          <w:rFonts w:ascii="Times New Roman" w:hAnsi="Times New Roman" w:cs="Times New Roman"/>
          <w:b/>
          <w:sz w:val="24"/>
          <w:szCs w:val="24"/>
        </w:rPr>
      </w:pPr>
      <w:r>
        <w:rPr>
          <w:rFonts w:ascii="Times New Roman" w:hAnsi="Times New Roman" w:cs="Times New Roman"/>
          <w:b/>
          <w:sz w:val="24"/>
          <w:szCs w:val="24"/>
        </w:rPr>
        <w:t xml:space="preserve">                                             Строительные нормы и правила </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E90746" w:rsidRDefault="00E90746" w:rsidP="00D60283">
      <w:pPr>
        <w:numPr>
          <w:ilvl w:val="0"/>
          <w:numId w:val="4"/>
        </w:numPr>
      </w:pPr>
      <w:r>
        <w:t>СНиП 2.02.01-83* «Основание зданий и сооружений»</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E90746" w:rsidRDefault="00E90746"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2.04.02-84* «Водоснабжение. Наружные сети и сооружения»;</w:t>
      </w:r>
    </w:p>
    <w:p w:rsidR="00E90746" w:rsidRDefault="00E90746"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2.05.06-85 «Магистральные трубопроводы»;</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СНиП 32-01-95 «Железные дороги колеи 1520 мм»;</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2.05.02-85 «Автомобильные дороги»; </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E90746" w:rsidRDefault="00E90746" w:rsidP="00D60283">
      <w:pPr>
        <w:pStyle w:val="10"/>
        <w:numPr>
          <w:ilvl w:val="0"/>
          <w:numId w:val="4"/>
        </w:numPr>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E90746" w:rsidRDefault="00E90746" w:rsidP="00D60283">
      <w:pPr>
        <w:pStyle w:val="10"/>
        <w:jc w:val="center"/>
        <w:rPr>
          <w:rFonts w:ascii="Times New Roman" w:hAnsi="Times New Roman" w:cs="Times New Roman"/>
          <w:b/>
          <w:sz w:val="24"/>
          <w:szCs w:val="24"/>
        </w:rPr>
      </w:pPr>
    </w:p>
    <w:p w:rsidR="00E90746" w:rsidRDefault="00E90746" w:rsidP="00D60283">
      <w:pPr>
        <w:pStyle w:val="10"/>
        <w:jc w:val="center"/>
        <w:rPr>
          <w:rFonts w:ascii="Times New Roman" w:hAnsi="Times New Roman" w:cs="Times New Roman"/>
          <w:b/>
          <w:sz w:val="24"/>
          <w:szCs w:val="24"/>
        </w:rPr>
      </w:pPr>
      <w:r>
        <w:rPr>
          <w:rFonts w:ascii="Times New Roman" w:hAnsi="Times New Roman" w:cs="Times New Roman"/>
          <w:b/>
          <w:sz w:val="24"/>
          <w:szCs w:val="24"/>
        </w:rPr>
        <w:t>Санитарные правила и нормы (СанПиН):</w:t>
      </w:r>
    </w:p>
    <w:p w:rsidR="00E90746" w:rsidRDefault="00E90746" w:rsidP="00D60283">
      <w:pPr>
        <w:numPr>
          <w:ilvl w:val="0"/>
          <w:numId w:val="5"/>
        </w:numPr>
        <w:jc w:val="both"/>
      </w:pPr>
      <w:r>
        <w:t>СанПиН 2.2.1/2.1.1.1200-03 «Санитарно-защитные зоны и санитарная классификация предприятий, сооружений и иных объектов»;</w:t>
      </w:r>
    </w:p>
    <w:p w:rsidR="00E90746" w:rsidRDefault="00E90746" w:rsidP="00D60283">
      <w:pPr>
        <w:numPr>
          <w:ilvl w:val="0"/>
          <w:numId w:val="5"/>
        </w:numPr>
        <w:jc w:val="both"/>
      </w:pPr>
      <w:r>
        <w:t>СанПиН 2.1.4.1110-02 «Зоны санитарной охраны источников водоснабжения и водопроводов питьевого назначения»;</w:t>
      </w:r>
    </w:p>
    <w:p w:rsidR="00E90746" w:rsidRDefault="00E90746" w:rsidP="00D60283">
      <w:pPr>
        <w:numPr>
          <w:ilvl w:val="0"/>
          <w:numId w:val="5"/>
        </w:numPr>
        <w:jc w:val="both"/>
      </w:pPr>
      <w:r>
        <w:t>СанПин 2.1.7.728-99 «Правила сбора, хранения и удаления отходов лечебно-профилактических учреждений»;</w:t>
      </w:r>
    </w:p>
    <w:p w:rsidR="00E90746" w:rsidRDefault="00E90746" w:rsidP="00D60283">
      <w:pPr>
        <w:numPr>
          <w:ilvl w:val="0"/>
          <w:numId w:val="5"/>
        </w:numPr>
        <w:jc w:val="both"/>
      </w:pPr>
      <w: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E90746" w:rsidRDefault="00E90746" w:rsidP="00D60283">
      <w:pPr>
        <w:numPr>
          <w:ilvl w:val="0"/>
          <w:numId w:val="5"/>
        </w:numPr>
        <w:jc w:val="both"/>
      </w:pPr>
      <w:r>
        <w:t>СанПиН 2.4.2.1178-02 «Гигиенические требования  к условиям обучения в общеобразовательных учреждениях».</w:t>
      </w:r>
    </w:p>
    <w:p w:rsidR="00E90746" w:rsidRDefault="00E90746" w:rsidP="00D60283">
      <w:pPr>
        <w:jc w:val="both"/>
      </w:pPr>
    </w:p>
    <w:p w:rsidR="00E90746" w:rsidRDefault="00E90746" w:rsidP="00D60283">
      <w:pPr>
        <w:jc w:val="center"/>
        <w:rPr>
          <w:b/>
          <w:bCs/>
        </w:rPr>
      </w:pPr>
      <w:r>
        <w:rPr>
          <w:b/>
          <w:bCs/>
        </w:rPr>
        <w:t>Прочие документы:</w:t>
      </w:r>
    </w:p>
    <w:p w:rsidR="00E90746" w:rsidRDefault="00E90746" w:rsidP="00D60283">
      <w:pPr>
        <w:jc w:val="both"/>
        <w:rPr>
          <w:b/>
          <w:bCs/>
        </w:rPr>
      </w:pPr>
      <w:r>
        <w:rPr>
          <w:b/>
          <w:bCs/>
        </w:rPr>
        <w:tab/>
      </w:r>
    </w:p>
    <w:p w:rsidR="00E90746" w:rsidRDefault="00E9074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rPr>
          <w:rFonts w:cs="Arial"/>
        </w:rPr>
        <w:t>РД 34.20.185-94 «Инструкция по проектированию городских электрических сетей»;</w:t>
      </w:r>
    </w:p>
    <w:p w:rsidR="00E90746" w:rsidRDefault="00E9074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t>СП 31-110-2003 «</w:t>
      </w:r>
      <w:r>
        <w:rPr>
          <w:rFonts w:cs="Arial"/>
        </w:rPr>
        <w:t>Проектирование и монтаж электроустановок жилых и общественных зданий»;</w:t>
      </w:r>
    </w:p>
    <w:p w:rsidR="00E90746" w:rsidRDefault="00E9074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E90746" w:rsidRDefault="00E90746"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cs="Arial"/>
          <w:color w:val="000000"/>
        </w:rPr>
        <w:t>;</w:t>
      </w:r>
    </w:p>
    <w:p w:rsidR="00E90746" w:rsidRDefault="00E90746" w:rsidP="00D60283">
      <w:pPr>
        <w:widowControl/>
        <w:numPr>
          <w:ilvl w:val="0"/>
          <w:numId w:val="6"/>
        </w:numPr>
        <w:shd w:val="clear" w:color="auto" w:fill="FFFFFF"/>
        <w:tabs>
          <w:tab w:val="clear" w:pos="720"/>
          <w:tab w:val="left" w:pos="700"/>
        </w:tabs>
        <w:autoSpaceDE w:val="0"/>
        <w:snapToGrid w:val="0"/>
        <w:ind w:left="0" w:firstLine="762"/>
        <w:jc w:val="both"/>
        <w:rPr>
          <w:rFonts w:cs="Arial"/>
          <w:color w:val="000000"/>
          <w:spacing w:val="-3"/>
        </w:rPr>
      </w:pPr>
      <w:r>
        <w:rPr>
          <w:rFonts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E90746" w:rsidRDefault="00E90746" w:rsidP="00D60283">
      <w:pPr>
        <w:widowControl/>
        <w:numPr>
          <w:ilvl w:val="0"/>
          <w:numId w:val="6"/>
        </w:numPr>
        <w:shd w:val="clear" w:color="auto" w:fill="FFFFFF"/>
        <w:tabs>
          <w:tab w:val="clear" w:pos="720"/>
          <w:tab w:val="left" w:pos="700"/>
        </w:tabs>
        <w:autoSpaceDE w:val="0"/>
        <w:snapToGrid w:val="0"/>
        <w:ind w:left="0" w:firstLine="709"/>
        <w:jc w:val="both"/>
      </w:pPr>
      <w:r>
        <w:rPr>
          <w:rFonts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E90746" w:rsidRDefault="00E90746"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газораспределительных сетей», утвержденные Постановлением Правительства РФ №878 от 20.11.2000;</w:t>
      </w:r>
    </w:p>
    <w:p w:rsidR="00E90746" w:rsidRDefault="00E90746"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магистральных трубопроводов», утвержденные постановлением Гостехнадзора России №9 от 22.04.1992;</w:t>
      </w:r>
    </w:p>
    <w:p w:rsidR="00E90746" w:rsidRDefault="00E90746"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E90746" w:rsidRDefault="00E90746"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E90746" w:rsidRDefault="00E90746" w:rsidP="00D60283">
      <w:pPr>
        <w:widowControl/>
        <w:numPr>
          <w:ilvl w:val="0"/>
          <w:numId w:val="6"/>
        </w:numPr>
        <w:shd w:val="clear" w:color="auto" w:fill="FFFFFF"/>
        <w:tabs>
          <w:tab w:val="clear" w:pos="720"/>
          <w:tab w:val="left" w:pos="700"/>
        </w:tabs>
        <w:autoSpaceDE w:val="0"/>
        <w:snapToGrid w:val="0"/>
        <w:ind w:left="0" w:firstLine="709"/>
        <w:jc w:val="both"/>
        <w:rPr>
          <w:rFonts w:cs="Arial"/>
          <w:color w:val="000000"/>
          <w:spacing w:val="-3"/>
        </w:rPr>
      </w:pPr>
      <w:r>
        <w:rPr>
          <w:rFonts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E90746" w:rsidRDefault="00E90746" w:rsidP="00D60283">
      <w:pPr>
        <w:widowControl/>
        <w:numPr>
          <w:ilvl w:val="0"/>
          <w:numId w:val="6"/>
        </w:numPr>
        <w:shd w:val="clear" w:color="auto" w:fill="FFFFFF"/>
        <w:tabs>
          <w:tab w:val="clear" w:pos="720"/>
          <w:tab w:val="left" w:pos="700"/>
        </w:tabs>
        <w:autoSpaceDE w:val="0"/>
        <w:snapToGrid w:val="0"/>
        <w:ind w:left="0" w:firstLine="709"/>
        <w:jc w:val="both"/>
        <w:rPr>
          <w:rFonts w:cs="Arial"/>
        </w:rPr>
      </w:pPr>
      <w:r>
        <w:rPr>
          <w:rFonts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E90746" w:rsidRDefault="00E90746" w:rsidP="00D60283">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E90746" w:rsidRDefault="00E90746" w:rsidP="00D60283">
      <w:pPr>
        <w:tabs>
          <w:tab w:val="left" w:pos="24480"/>
          <w:tab w:val="left" w:pos="25200"/>
          <w:tab w:val="left" w:pos="25920"/>
        </w:tabs>
        <w:snapToGrid w:val="0"/>
        <w:jc w:val="both"/>
        <w:rPr>
          <w:rFonts w:cs="Arial"/>
          <w:b/>
          <w:bCs/>
        </w:rPr>
      </w:pPr>
      <w:r>
        <w:rPr>
          <w:rFonts w:cs="Arial"/>
          <w:b/>
          <w:bCs/>
        </w:rPr>
        <w:tab/>
      </w:r>
    </w:p>
    <w:p w:rsidR="00E90746" w:rsidRDefault="00E90746" w:rsidP="00D60283">
      <w:pPr>
        <w:jc w:val="both"/>
        <w:rPr>
          <w:rFonts w:cs="Arial"/>
        </w:rPr>
      </w:pPr>
      <w:r>
        <w:rPr>
          <w:rFonts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E90746" w:rsidRDefault="00E90746" w:rsidP="00D60283">
      <w:pPr>
        <w:ind w:firstLine="720"/>
        <w:jc w:val="both"/>
        <w:rPr>
          <w:rFonts w:cs="Arial"/>
          <w:iCs/>
        </w:rPr>
      </w:pPr>
      <w:r>
        <w:rPr>
          <w:rFonts w:cs="Arial"/>
          <w:iCs/>
        </w:rPr>
        <w:t>Графические материалы представлены на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E90746" w:rsidRDefault="00E90746" w:rsidP="00D60283">
      <w:pPr>
        <w:ind w:firstLine="720"/>
        <w:jc w:val="both"/>
        <w:rPr>
          <w:rFonts w:cs="Arial"/>
          <w:iCs/>
        </w:rPr>
      </w:pPr>
      <w:r>
        <w:rPr>
          <w:rFonts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E90746" w:rsidRDefault="00E90746" w:rsidP="00D60283">
      <w:pPr>
        <w:ind w:firstLine="720"/>
        <w:jc w:val="both"/>
        <w:rPr>
          <w:rFonts w:cs="Arial"/>
          <w:iCs/>
        </w:rPr>
      </w:pPr>
    </w:p>
    <w:p w:rsidR="00E90746" w:rsidRDefault="00E90746" w:rsidP="00D60283">
      <w:pPr>
        <w:ind w:firstLine="720"/>
        <w:jc w:val="both"/>
        <w:rPr>
          <w:rFonts w:cs="Arial"/>
          <w:iCs/>
        </w:rPr>
      </w:pPr>
      <w:r>
        <w:rPr>
          <w:rFonts w:cs="Arial"/>
          <w:iCs/>
        </w:rPr>
        <w:t>Генеральный план разработан на следующие этапы реализации:</w:t>
      </w:r>
    </w:p>
    <w:p w:rsidR="00E90746" w:rsidRPr="00ED6AE7" w:rsidRDefault="00E90746" w:rsidP="00D60283">
      <w:pPr>
        <w:numPr>
          <w:ilvl w:val="0"/>
          <w:numId w:val="7"/>
        </w:numPr>
        <w:ind w:firstLine="720"/>
        <w:jc w:val="both"/>
        <w:rPr>
          <w:rFonts w:cs="Arial"/>
          <w:iCs/>
        </w:rPr>
      </w:pPr>
      <w:r w:rsidRPr="00ED6AE7">
        <w:rPr>
          <w:rFonts w:cs="Arial"/>
          <w:iCs/>
        </w:rPr>
        <w:t>исходный год –  2011,</w:t>
      </w:r>
      <w:r>
        <w:rPr>
          <w:rFonts w:cs="Arial"/>
          <w:iCs/>
        </w:rPr>
        <w:t xml:space="preserve"> </w:t>
      </w:r>
      <w:r w:rsidRPr="00ED6AE7">
        <w:rPr>
          <w:rFonts w:cs="Arial"/>
          <w:iCs/>
        </w:rPr>
        <w:t>2012 год</w:t>
      </w:r>
    </w:p>
    <w:p w:rsidR="00E90746" w:rsidRPr="00ED6AE7" w:rsidRDefault="00E90746" w:rsidP="00D60283">
      <w:pPr>
        <w:numPr>
          <w:ilvl w:val="0"/>
          <w:numId w:val="7"/>
        </w:numPr>
        <w:ind w:firstLine="720"/>
        <w:jc w:val="both"/>
        <w:rPr>
          <w:rFonts w:cs="Arial"/>
          <w:iCs/>
        </w:rPr>
      </w:pPr>
      <w:r w:rsidRPr="00ED6AE7">
        <w:rPr>
          <w:rFonts w:cs="Arial"/>
          <w:iCs/>
        </w:rPr>
        <w:t>расчетный срок – 202</w:t>
      </w:r>
      <w:r>
        <w:rPr>
          <w:rFonts w:cs="Arial"/>
          <w:iCs/>
        </w:rPr>
        <w:t>2</w:t>
      </w:r>
      <w:r w:rsidRPr="00ED6AE7">
        <w:rPr>
          <w:rFonts w:cs="Arial"/>
          <w:iCs/>
        </w:rPr>
        <w:t xml:space="preserve"> год</w:t>
      </w:r>
    </w:p>
    <w:p w:rsidR="00E90746" w:rsidRPr="00ED6AE7" w:rsidRDefault="00E90746" w:rsidP="00D60283">
      <w:pPr>
        <w:numPr>
          <w:ilvl w:val="0"/>
          <w:numId w:val="7"/>
        </w:numPr>
        <w:ind w:firstLine="720"/>
        <w:jc w:val="both"/>
        <w:rPr>
          <w:rFonts w:cs="Arial"/>
          <w:iCs/>
        </w:rPr>
      </w:pPr>
      <w:r w:rsidRPr="00ED6AE7">
        <w:rPr>
          <w:rFonts w:cs="Arial"/>
          <w:iCs/>
        </w:rPr>
        <w:t>первая очередь – 203</w:t>
      </w:r>
      <w:r>
        <w:rPr>
          <w:rFonts w:cs="Arial"/>
          <w:iCs/>
        </w:rPr>
        <w:t>2</w:t>
      </w:r>
      <w:r w:rsidRPr="00ED6AE7">
        <w:rPr>
          <w:rFonts w:cs="Arial"/>
          <w:iCs/>
        </w:rPr>
        <w:t xml:space="preserve"> год</w:t>
      </w:r>
    </w:p>
    <w:p w:rsidR="00E90746" w:rsidRDefault="00E90746" w:rsidP="00D60283">
      <w:pPr>
        <w:tabs>
          <w:tab w:val="left" w:pos="24480"/>
          <w:tab w:val="left" w:pos="25200"/>
          <w:tab w:val="left" w:pos="25920"/>
        </w:tabs>
        <w:ind w:firstLine="720"/>
        <w:jc w:val="both"/>
        <w:rPr>
          <w:rFonts w:cs="Arial"/>
          <w:b/>
          <w:bCs/>
          <w:iCs/>
        </w:rPr>
      </w:pPr>
    </w:p>
    <w:p w:rsidR="00E90746" w:rsidRDefault="00E90746" w:rsidP="00D60283">
      <w:pPr>
        <w:jc w:val="both"/>
        <w:rPr>
          <w:rFonts w:cs="Arial"/>
          <w:b/>
          <w:bCs/>
        </w:rPr>
      </w:pPr>
      <w:r>
        <w:rPr>
          <w:rFonts w:cs="Arial"/>
          <w:b/>
          <w:bCs/>
        </w:rPr>
        <w:tab/>
      </w:r>
    </w:p>
    <w:p w:rsidR="00E90746" w:rsidRDefault="00E90746" w:rsidP="00D60283">
      <w:pPr>
        <w:jc w:val="both"/>
        <w:rPr>
          <w:rFonts w:cs="Arial"/>
          <w:b/>
          <w:bCs/>
          <w:lang w:val="en-US"/>
        </w:rPr>
      </w:pPr>
    </w:p>
    <w:p w:rsidR="00E90746" w:rsidRDefault="00E90746" w:rsidP="00D60283">
      <w:pPr>
        <w:jc w:val="both"/>
        <w:rPr>
          <w:rFonts w:cs="Arial"/>
          <w:b/>
          <w:bCs/>
          <w:lang w:val="en-US"/>
        </w:rPr>
      </w:pPr>
    </w:p>
    <w:p w:rsidR="00E90746" w:rsidRDefault="00E90746" w:rsidP="00D60283">
      <w:pPr>
        <w:jc w:val="both"/>
        <w:rPr>
          <w:rFonts w:cs="Arial"/>
          <w:b/>
          <w:bCs/>
          <w:lang w:val="en-US"/>
        </w:rPr>
      </w:pPr>
    </w:p>
    <w:p w:rsidR="00E90746" w:rsidRDefault="00E90746" w:rsidP="00D60283">
      <w:pPr>
        <w:jc w:val="both"/>
        <w:rPr>
          <w:rFonts w:cs="Arial"/>
          <w:b/>
          <w:bCs/>
          <w:lang w:val="en-US"/>
        </w:rPr>
      </w:pPr>
    </w:p>
    <w:p w:rsidR="00E90746" w:rsidRDefault="00E90746" w:rsidP="00D60283">
      <w:pPr>
        <w:jc w:val="both"/>
        <w:rPr>
          <w:rFonts w:cs="Arial"/>
          <w:b/>
          <w:bCs/>
          <w:lang w:val="en-US"/>
        </w:rPr>
      </w:pPr>
    </w:p>
    <w:p w:rsidR="00E90746" w:rsidRDefault="00E90746" w:rsidP="00D60283">
      <w:pPr>
        <w:jc w:val="both"/>
        <w:rPr>
          <w:rFonts w:cs="Arial"/>
          <w:b/>
          <w:bCs/>
          <w:lang w:val="en-US"/>
        </w:rPr>
      </w:pPr>
    </w:p>
    <w:p w:rsidR="00E90746" w:rsidRDefault="00E90746" w:rsidP="00D60283">
      <w:pPr>
        <w:jc w:val="both"/>
        <w:rPr>
          <w:rFonts w:cs="Arial"/>
          <w:b/>
          <w:bCs/>
          <w:lang w:val="en-US"/>
        </w:rPr>
      </w:pPr>
    </w:p>
    <w:p w:rsidR="00E90746" w:rsidRPr="0010287D" w:rsidRDefault="00E90746" w:rsidP="00D60283">
      <w:pPr>
        <w:jc w:val="both"/>
        <w:rPr>
          <w:rFonts w:cs="Arial"/>
          <w:b/>
          <w:bCs/>
          <w:lang w:val="en-US"/>
        </w:rPr>
      </w:pPr>
    </w:p>
    <w:p w:rsidR="00E90746" w:rsidRDefault="00E90746" w:rsidP="00D60283">
      <w:pPr>
        <w:jc w:val="both"/>
        <w:rPr>
          <w:rFonts w:cs="Arial"/>
          <w:b/>
          <w:bCs/>
        </w:rPr>
      </w:pPr>
    </w:p>
    <w:p w:rsidR="00E90746" w:rsidRPr="00E2273C" w:rsidRDefault="00E90746" w:rsidP="00D60283">
      <w:pPr>
        <w:pageBreakBefore/>
        <w:jc w:val="both"/>
        <w:rPr>
          <w:rFonts w:ascii="Georgia" w:hAnsi="Georgia"/>
          <w:b/>
          <w:bCs/>
        </w:rPr>
      </w:pPr>
      <w:r w:rsidRPr="00E2273C">
        <w:rPr>
          <w:rFonts w:ascii="Georgia" w:hAnsi="Georgia" w:cs="Arial"/>
          <w:b/>
          <w:bCs/>
        </w:rPr>
        <w:tab/>
      </w:r>
      <w:r w:rsidRPr="00E2273C">
        <w:rPr>
          <w:rFonts w:ascii="Georgia" w:hAnsi="Georgia"/>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E90746" w:rsidRDefault="00E90746" w:rsidP="00D60283">
      <w:pPr>
        <w:widowControl/>
        <w:snapToGrid w:val="0"/>
        <w:spacing w:after="120"/>
        <w:ind w:left="-15"/>
        <w:jc w:val="center"/>
        <w:rPr>
          <w:rFonts w:cs="Tahoma"/>
          <w:b/>
          <w:bCs/>
          <w:iCs/>
        </w:rPr>
      </w:pPr>
    </w:p>
    <w:p w:rsidR="00E90746" w:rsidRDefault="00E90746" w:rsidP="005B69C2">
      <w:pPr>
        <w:widowControl/>
        <w:numPr>
          <w:ilvl w:val="1"/>
          <w:numId w:val="49"/>
        </w:numPr>
        <w:snapToGrid w:val="0"/>
        <w:spacing w:after="120"/>
        <w:jc w:val="center"/>
        <w:rPr>
          <w:rFonts w:cs="Tahoma"/>
          <w:b/>
          <w:bCs/>
          <w:iCs/>
        </w:rPr>
      </w:pPr>
      <w:r>
        <w:rPr>
          <w:rFonts w:cs="Tahoma"/>
          <w:b/>
          <w:bCs/>
          <w:iCs/>
        </w:rPr>
        <w:t>Экономико-географическое положение и факторы развития.</w:t>
      </w:r>
    </w:p>
    <w:p w:rsidR="00E90746" w:rsidRDefault="00E90746" w:rsidP="00D60283">
      <w:pPr>
        <w:jc w:val="both"/>
      </w:pPr>
      <w:r>
        <w:tab/>
        <w:t>Васильевское сельское поселение расположено в центральной части Верховского муниципального района Орловской области. Поселение граничит с тремя сельскими поселениями и двумя муниципальными районами, а именно</w:t>
      </w:r>
      <w:r w:rsidRPr="008350B5">
        <w:t>: на севере – с Галичинским сельским поселением, на востоке - с Краснозоренским муниципальным рай</w:t>
      </w:r>
      <w:r>
        <w:t>о</w:t>
      </w:r>
      <w:r w:rsidRPr="008350B5">
        <w:t xml:space="preserve">ном, юго-востоке – с Коньшинским сельским поселением, </w:t>
      </w:r>
      <w:r>
        <w:t xml:space="preserve">на </w:t>
      </w:r>
      <w:r w:rsidRPr="008350B5">
        <w:t>юго</w:t>
      </w:r>
      <w:r>
        <w:t xml:space="preserve"> </w:t>
      </w:r>
      <w:r w:rsidRPr="008350B5">
        <w:t>- западе – с Теляженским сельским поселением</w:t>
      </w:r>
      <w:r>
        <w:t xml:space="preserve">, на </w:t>
      </w:r>
      <w:r w:rsidRPr="008350B5">
        <w:t>западе</w:t>
      </w:r>
      <w:r>
        <w:t xml:space="preserve"> с Покровским</w:t>
      </w:r>
      <w:r w:rsidRPr="008A7581">
        <w:t xml:space="preserve"> </w:t>
      </w:r>
      <w:r w:rsidRPr="008350B5">
        <w:t>муниципальным рай</w:t>
      </w:r>
      <w:r>
        <w:t>о</w:t>
      </w:r>
      <w:r w:rsidRPr="008350B5">
        <w:t>ном</w:t>
      </w:r>
      <w:r>
        <w:t>.</w:t>
      </w:r>
    </w:p>
    <w:p w:rsidR="00E90746" w:rsidRDefault="00E90746" w:rsidP="00F27F27">
      <w:pPr>
        <w:widowControl/>
        <w:suppressAutoHyphens w:val="0"/>
        <w:autoSpaceDE w:val="0"/>
        <w:autoSpaceDN w:val="0"/>
        <w:adjustRightInd w:val="0"/>
        <w:rPr>
          <w:rFonts w:ascii="Georgia" w:hAnsi="Georgia" w:cs="Georgia"/>
          <w:b/>
          <w:bCs/>
          <w:i/>
          <w:iCs/>
          <w:color w:val="A50052"/>
          <w:kern w:val="0"/>
          <w:lang w:eastAsia="ru-RU"/>
        </w:rPr>
      </w:pPr>
      <w:r>
        <w:tab/>
        <w:t xml:space="preserve">Сложившаяся </w:t>
      </w:r>
      <w:r w:rsidRPr="007C37CD">
        <w:t xml:space="preserve">планировочная структура </w:t>
      </w:r>
      <w:r>
        <w:t xml:space="preserve">Васильевского </w:t>
      </w:r>
      <w:r w:rsidRPr="007C37CD">
        <w:t xml:space="preserve">сельского поселения представляет собой </w:t>
      </w:r>
      <w:r>
        <w:t>двадцать шесть</w:t>
      </w:r>
      <w:r w:rsidRPr="007C37CD">
        <w:t xml:space="preserve"> населенн</w:t>
      </w:r>
      <w:r>
        <w:t>ых</w:t>
      </w:r>
      <w:r w:rsidRPr="007C37CD">
        <w:t xml:space="preserve"> пункт</w:t>
      </w:r>
      <w:r>
        <w:t>а</w:t>
      </w:r>
      <w:r w:rsidRPr="007C37CD">
        <w:t xml:space="preserve"> —</w:t>
      </w:r>
      <w:r w:rsidRPr="00971F9E">
        <w:rPr>
          <w:rFonts w:cs="Arial"/>
          <w:iCs/>
        </w:rPr>
        <w:t xml:space="preserve"> </w:t>
      </w:r>
      <w:r w:rsidRPr="00CA7167">
        <w:rPr>
          <w:rFonts w:cs="Arial"/>
          <w:iCs/>
        </w:rPr>
        <w:t>сел</w:t>
      </w:r>
      <w:r>
        <w:rPr>
          <w:rFonts w:cs="Arial"/>
          <w:iCs/>
        </w:rPr>
        <w:t>о</w:t>
      </w:r>
      <w:r w:rsidRPr="00CA7167">
        <w:rPr>
          <w:rFonts w:ascii="Georgia" w:hAnsi="Georgia" w:cs="Georgia"/>
          <w:b/>
          <w:bCs/>
          <w:i/>
          <w:iCs/>
          <w:color w:val="A50052"/>
          <w:kern w:val="0"/>
          <w:lang w:eastAsia="ru-RU"/>
        </w:rPr>
        <w:t xml:space="preserve"> </w:t>
      </w:r>
      <w:r w:rsidRPr="00CA7167">
        <w:rPr>
          <w:rFonts w:ascii="Georgia" w:hAnsi="Georgia" w:cs="Georgia"/>
          <w:b/>
          <w:bCs/>
          <w:i/>
          <w:iCs/>
          <w:kern w:val="0"/>
          <w:lang w:eastAsia="ru-RU"/>
        </w:rPr>
        <w:t>Васильевка,</w:t>
      </w:r>
      <w:r w:rsidRPr="00CA7167">
        <w:rPr>
          <w:rFonts w:cs="Arial"/>
          <w:iCs/>
        </w:rPr>
        <w:t xml:space="preserve"> сел</w:t>
      </w:r>
      <w:r>
        <w:rPr>
          <w:rFonts w:cs="Arial"/>
          <w:iCs/>
        </w:rPr>
        <w:t>о</w:t>
      </w:r>
      <w:r w:rsidRPr="00CA7167">
        <w:rPr>
          <w:rFonts w:ascii="Georgia" w:hAnsi="Georgia" w:cs="Georgia"/>
          <w:b/>
          <w:bCs/>
          <w:i/>
          <w:iCs/>
          <w:kern w:val="0"/>
          <w:lang w:eastAsia="ru-RU"/>
        </w:rPr>
        <w:t xml:space="preserve"> Корытенка,</w:t>
      </w:r>
      <w:r w:rsidRPr="00CA7167">
        <w:rPr>
          <w:rFonts w:cs="Arial"/>
          <w:iCs/>
        </w:rPr>
        <w:t xml:space="preserve"> сел</w:t>
      </w:r>
      <w:r>
        <w:rPr>
          <w:rFonts w:cs="Arial"/>
          <w:iCs/>
        </w:rPr>
        <w:t>о</w:t>
      </w:r>
      <w:r w:rsidRPr="00CA7167">
        <w:rPr>
          <w:rFonts w:ascii="Georgia" w:hAnsi="Georgia" w:cs="Georgia"/>
          <w:b/>
          <w:bCs/>
          <w:i/>
          <w:iCs/>
          <w:kern w:val="0"/>
          <w:lang w:eastAsia="ru-RU"/>
        </w:rPr>
        <w:t xml:space="preserve"> Скорятино,</w:t>
      </w:r>
      <w:r w:rsidRPr="00CA7167">
        <w:rPr>
          <w:rFonts w:cs="Arial"/>
          <w:iCs/>
        </w:rPr>
        <w:t xml:space="preserve"> деревн</w:t>
      </w:r>
      <w:r>
        <w:rPr>
          <w:rFonts w:cs="Arial"/>
          <w:iCs/>
        </w:rPr>
        <w:t>я</w:t>
      </w:r>
      <w:r w:rsidRPr="00CA7167">
        <w:rPr>
          <w:rFonts w:cs="Arial"/>
          <w:iCs/>
        </w:rPr>
        <w:t xml:space="preserve"> </w:t>
      </w:r>
      <w:r w:rsidRPr="00CA7167">
        <w:rPr>
          <w:rFonts w:ascii="Georgia" w:hAnsi="Georgia" w:cs="Georgia"/>
          <w:b/>
          <w:bCs/>
          <w:i/>
          <w:iCs/>
          <w:kern w:val="0"/>
          <w:lang w:eastAsia="ru-RU"/>
        </w:rPr>
        <w:t>Федоровка</w:t>
      </w:r>
      <w:r w:rsidRPr="00CA7167">
        <w:rPr>
          <w:rFonts w:cs="Arial"/>
          <w:iCs/>
        </w:rPr>
        <w:t>, 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Крутое,</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Шатилово,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Елагино,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Малый Синковец,</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Кутузовка,</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Ивановка,</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Ильинка,</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Хитрово,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Верхнее Жилино,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Дмитриевка,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Михайловский,</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Грачевка,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Головинка,</w:t>
      </w:r>
      <w:r w:rsidRPr="00CA7167">
        <w:rPr>
          <w:rFonts w:cs="Arial"/>
          <w:iCs/>
        </w:rPr>
        <w:t xml:space="preserve"> </w:t>
      </w:r>
      <w:r w:rsidRPr="00CD73A5">
        <w:rPr>
          <w:rFonts w:cs="Arial"/>
          <w:iCs/>
        </w:rPr>
        <w:t>посел</w:t>
      </w:r>
      <w:r>
        <w:rPr>
          <w:rFonts w:cs="Arial"/>
          <w:iCs/>
        </w:rPr>
        <w:t>ок</w:t>
      </w:r>
      <w:r>
        <w:rPr>
          <w:rFonts w:ascii="Georgia" w:hAnsi="Georgia" w:cs="Georgia"/>
          <w:b/>
          <w:bCs/>
          <w:i/>
          <w:iCs/>
          <w:kern w:val="0"/>
          <w:lang w:eastAsia="ru-RU"/>
        </w:rPr>
        <w:t xml:space="preserve"> </w:t>
      </w:r>
      <w:r w:rsidRPr="00375AE3">
        <w:rPr>
          <w:rFonts w:ascii="Georgia" w:hAnsi="Georgia" w:cs="Georgia"/>
          <w:b/>
          <w:bCs/>
          <w:i/>
          <w:iCs/>
          <w:kern w:val="0"/>
          <w:lang w:eastAsia="ru-RU"/>
        </w:rPr>
        <w:t>Васильевкий</w:t>
      </w:r>
    </w:p>
    <w:p w:rsidR="00E90746" w:rsidRDefault="00E90746" w:rsidP="00DD4BD7">
      <w:pPr>
        <w:widowControl/>
        <w:suppressAutoHyphens w:val="0"/>
        <w:autoSpaceDE w:val="0"/>
        <w:autoSpaceDN w:val="0"/>
        <w:adjustRightInd w:val="0"/>
        <w:rPr>
          <w:rFonts w:cs="Arial"/>
          <w:iCs/>
        </w:rPr>
      </w:pPr>
      <w:r>
        <w:rPr>
          <w:rFonts w:cs="Arial"/>
          <w:iCs/>
        </w:rPr>
        <w:t>,</w:t>
      </w: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Колодезьский,</w:t>
      </w:r>
      <w:r w:rsidRPr="00CA7167">
        <w:rPr>
          <w:rFonts w:cs="Arial"/>
          <w:iCs/>
        </w:rPr>
        <w:t xml:space="preserve"> посел</w:t>
      </w:r>
      <w:r>
        <w:rPr>
          <w:rFonts w:cs="Arial"/>
          <w:iCs/>
        </w:rPr>
        <w:t>ок</w:t>
      </w:r>
      <w:r w:rsidRPr="00CA7167">
        <w:rPr>
          <w:rFonts w:ascii="Georgia" w:hAnsi="Georgia" w:cs="Georgia"/>
          <w:b/>
          <w:bCs/>
          <w:i/>
          <w:iCs/>
          <w:kern w:val="0"/>
          <w:lang w:eastAsia="ru-RU"/>
        </w:rPr>
        <w:t xml:space="preserve"> Пречистенка,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Никольский,</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Пушино,</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Толстовка,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Полянская Дача,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Утренняя Заря</w:t>
      </w:r>
      <w:r>
        <w:rPr>
          <w:rFonts w:ascii="Georgia" w:hAnsi="Georgia" w:cs="Georgia"/>
          <w:b/>
          <w:bCs/>
          <w:i/>
          <w:iCs/>
          <w:kern w:val="0"/>
          <w:lang w:eastAsia="ru-RU"/>
        </w:rPr>
        <w:t>.</w:t>
      </w:r>
      <w:r w:rsidRPr="00CA7167">
        <w:rPr>
          <w:rFonts w:cs="Arial"/>
          <w:iCs/>
        </w:rPr>
        <w:t xml:space="preserve"> </w:t>
      </w:r>
    </w:p>
    <w:p w:rsidR="00E90746" w:rsidRPr="0079572D" w:rsidRDefault="00E90746" w:rsidP="00D60283">
      <w:pPr>
        <w:jc w:val="both"/>
      </w:pPr>
      <w:r w:rsidRPr="007C37CD">
        <w:tab/>
      </w:r>
      <w:r w:rsidRPr="0079572D">
        <w:t xml:space="preserve">Общая площадь территории Васильевского муниципального образования составляет —  </w:t>
      </w:r>
      <w:r>
        <w:t>11800</w:t>
      </w:r>
      <w:r w:rsidRPr="0079572D">
        <w:t xml:space="preserve"> га.</w:t>
      </w:r>
    </w:p>
    <w:p w:rsidR="00E90746" w:rsidRPr="0079572D" w:rsidRDefault="00E90746" w:rsidP="00D60283">
      <w:pPr>
        <w:jc w:val="both"/>
      </w:pPr>
      <w:r w:rsidRPr="0079572D">
        <w:tab/>
        <w:t xml:space="preserve">Общая численность населения Васильевского поселения составляет </w:t>
      </w:r>
      <w:r>
        <w:t>965</w:t>
      </w:r>
      <w:r w:rsidRPr="0079572D">
        <w:t xml:space="preserve">                                                                                                                                                                                                                                                                                                                                      человек по состоянию на 01.01.201</w:t>
      </w:r>
      <w:r>
        <w:t>1</w:t>
      </w:r>
      <w:r w:rsidRPr="0079572D">
        <w:t xml:space="preserve"> год.</w:t>
      </w:r>
    </w:p>
    <w:p w:rsidR="00E90746" w:rsidRPr="008B4E68" w:rsidRDefault="00E90746" w:rsidP="00D2300F">
      <w:pPr>
        <w:pStyle w:val="ConsPlusNonformat"/>
        <w:widowControl/>
        <w:jc w:val="both"/>
        <w:rPr>
          <w:rFonts w:ascii="Times New Roman" w:hAnsi="Times New Roman" w:cs="Times New Roman"/>
          <w:b/>
          <w:kern w:val="1"/>
          <w:sz w:val="24"/>
          <w:szCs w:val="24"/>
          <w:lang w:eastAsia="ar-SA"/>
        </w:rPr>
      </w:pPr>
      <w:r w:rsidRPr="0079572D">
        <w:tab/>
      </w:r>
      <w:r w:rsidRPr="00D2300F">
        <w:rPr>
          <w:rFonts w:ascii="Times New Roman" w:hAnsi="Times New Roman" w:cs="Times New Roman"/>
          <w:kern w:val="1"/>
          <w:sz w:val="24"/>
          <w:szCs w:val="24"/>
          <w:lang w:eastAsia="ar-SA"/>
        </w:rPr>
        <w:t>Территория поселения изрезана руслами рек, ручьев и оврагами. Кроме того, через территорию Васильевского сельского поселения проходят автомобильные дороги регионального значения</w:t>
      </w:r>
      <w:r w:rsidRPr="0079572D">
        <w:t xml:space="preserve">  </w:t>
      </w:r>
      <w:r w:rsidRPr="008B4E68">
        <w:rPr>
          <w:rFonts w:ascii="Times New Roman" w:hAnsi="Times New Roman" w:cs="Times New Roman"/>
          <w:b/>
          <w:kern w:val="1"/>
          <w:sz w:val="24"/>
          <w:szCs w:val="24"/>
          <w:lang w:eastAsia="ar-SA"/>
        </w:rPr>
        <w:t xml:space="preserve">А/д </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Ливны - Русский Брод </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 Верховье</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 А/д </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Ливны - Русский Брод </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 </w:t>
      </w:r>
      <w:r>
        <w:rPr>
          <w:rFonts w:ascii="Times New Roman" w:hAnsi="Times New Roman" w:cs="Times New Roman"/>
          <w:b/>
          <w:kern w:val="1"/>
          <w:sz w:val="24"/>
          <w:szCs w:val="24"/>
          <w:lang w:eastAsia="ar-SA"/>
        </w:rPr>
        <w:t>Верховье»</w:t>
      </w:r>
      <w:r w:rsidRPr="008B4E68">
        <w:rPr>
          <w:rFonts w:ascii="Times New Roman" w:hAnsi="Times New Roman" w:cs="Times New Roman"/>
          <w:b/>
          <w:kern w:val="1"/>
          <w:sz w:val="24"/>
          <w:szCs w:val="24"/>
          <w:lang w:eastAsia="ar-SA"/>
        </w:rPr>
        <w:t xml:space="preserve"> - Васильевский</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  А/д </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Верховье - Большой Синьковец </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 Троицкое</w:t>
      </w:r>
      <w:r>
        <w:rPr>
          <w:rFonts w:ascii="Times New Roman" w:hAnsi="Times New Roman" w:cs="Times New Roman"/>
          <w:b/>
          <w:kern w:val="1"/>
          <w:sz w:val="24"/>
          <w:szCs w:val="24"/>
          <w:lang w:eastAsia="ar-SA"/>
        </w:rPr>
        <w:t>».</w:t>
      </w:r>
      <w:r w:rsidRPr="008B4E68">
        <w:rPr>
          <w:rFonts w:ascii="Times New Roman" w:hAnsi="Times New Roman" w:cs="Times New Roman"/>
          <w:b/>
          <w:kern w:val="1"/>
          <w:sz w:val="24"/>
          <w:szCs w:val="24"/>
          <w:lang w:eastAsia="ar-SA"/>
        </w:rPr>
        <w:t xml:space="preserve"> </w:t>
      </w:r>
    </w:p>
    <w:p w:rsidR="00E90746" w:rsidRDefault="00E90746" w:rsidP="003B42C6">
      <w:pPr>
        <w:ind w:firstLine="709"/>
        <w:jc w:val="both"/>
      </w:pPr>
      <w:r>
        <w:t xml:space="preserve">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 </w:t>
      </w:r>
    </w:p>
    <w:p w:rsidR="00E90746" w:rsidRDefault="00E90746" w:rsidP="00D60283">
      <w:pPr>
        <w:jc w:val="both"/>
        <w:rPr>
          <w:i/>
          <w:iCs/>
          <w:sz w:val="26"/>
          <w:szCs w:val="26"/>
        </w:rPr>
      </w:pPr>
      <w:r>
        <w:rPr>
          <w:i/>
          <w:iCs/>
          <w:sz w:val="26"/>
          <w:szCs w:val="26"/>
        </w:rPr>
        <w:tab/>
      </w: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D60283">
      <w:pPr>
        <w:jc w:val="both"/>
        <w:rPr>
          <w:i/>
          <w:iCs/>
          <w:sz w:val="26"/>
          <w:szCs w:val="26"/>
        </w:rPr>
      </w:pPr>
    </w:p>
    <w:p w:rsidR="00E90746" w:rsidRDefault="00E90746" w:rsidP="00897E63">
      <w:pPr>
        <w:jc w:val="center"/>
        <w:rPr>
          <w:b/>
          <w:bCs/>
          <w:i/>
          <w:iCs/>
        </w:rPr>
      </w:pPr>
      <w:r w:rsidRPr="00D740AA">
        <w:rPr>
          <w:b/>
          <w:bCs/>
          <w:i/>
          <w:iCs/>
        </w:rPr>
        <w:t>Местоположение поселения в структуре современного административно-территориального деления района</w:t>
      </w:r>
    </w:p>
    <w:p w:rsidR="00E90746" w:rsidRDefault="00E90746" w:rsidP="00D60283">
      <w:pPr>
        <w:jc w:val="both"/>
        <w:rPr>
          <w:b/>
          <w:bCs/>
          <w:i/>
          <w:iCs/>
        </w:rPr>
      </w:pPr>
    </w:p>
    <w:p w:rsidR="00E90746" w:rsidRDefault="00E90746" w:rsidP="00AD1FFD">
      <w:pPr>
        <w:jc w:val="both"/>
        <w:rPr>
          <w:b/>
          <w:bCs/>
          <w:i/>
          <w:iCs/>
        </w:rPr>
      </w:pPr>
      <w:r w:rsidRPr="007E27BA">
        <w:rPr>
          <w:b/>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ит пл.jpg" style="width:498pt;height:462pt;visibility:visible">
            <v:imagedata r:id="rId9" o:title=""/>
          </v:shape>
        </w:pict>
      </w:r>
    </w:p>
    <w:p w:rsidR="00E90746" w:rsidRDefault="00E90746" w:rsidP="00D60283">
      <w:pPr>
        <w:jc w:val="both"/>
        <w:rPr>
          <w:rFonts w:cs="Tahoma"/>
          <w:b/>
          <w:bCs/>
          <w:color w:val="000000"/>
        </w:rPr>
      </w:pPr>
      <w:r>
        <w:tab/>
      </w:r>
      <w:r>
        <w:rPr>
          <w:rFonts w:cs="Tahoma"/>
          <w:b/>
          <w:bCs/>
          <w:color w:val="000000"/>
        </w:rPr>
        <w:tab/>
        <w:t>Выводы:</w:t>
      </w:r>
    </w:p>
    <w:p w:rsidR="00E90746" w:rsidRDefault="00E90746" w:rsidP="00D60283">
      <w:pPr>
        <w:jc w:val="both"/>
        <w:rPr>
          <w:rFonts w:cs="Tahoma"/>
          <w:b/>
          <w:bCs/>
          <w:color w:val="000000"/>
        </w:rPr>
      </w:pPr>
    </w:p>
    <w:p w:rsidR="00E90746" w:rsidRDefault="00E90746" w:rsidP="00D60283">
      <w:pPr>
        <w:jc w:val="both"/>
        <w:rPr>
          <w:rFonts w:cs="Tahoma"/>
        </w:rPr>
      </w:pPr>
      <w:r>
        <w:rPr>
          <w:rFonts w:cs="Tahoma"/>
          <w:b/>
          <w:bCs/>
          <w:color w:val="000000"/>
        </w:rPr>
        <w:tab/>
      </w:r>
      <w:r>
        <w:rPr>
          <w:rFonts w:cs="Tahoma"/>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сельское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E90746" w:rsidRDefault="00E90746" w:rsidP="00D60283"/>
    <w:p w:rsidR="00E90746" w:rsidRDefault="00E90746" w:rsidP="00D60283">
      <w:pPr>
        <w:jc w:val="both"/>
        <w:rPr>
          <w:b/>
          <w:bCs/>
        </w:rPr>
      </w:pPr>
      <w:r>
        <w:rPr>
          <w:b/>
          <w:bCs/>
        </w:rPr>
        <w:tab/>
        <w:t>1.2. Административно-территориальное устройство сельского поселения.</w:t>
      </w:r>
    </w:p>
    <w:p w:rsidR="00E90746" w:rsidRDefault="00E90746" w:rsidP="00D60283">
      <w:pPr>
        <w:jc w:val="both"/>
      </w:pPr>
    </w:p>
    <w:p w:rsidR="00E90746" w:rsidRDefault="00E90746" w:rsidP="00D60283">
      <w:pPr>
        <w:jc w:val="both"/>
      </w:pPr>
      <w:r>
        <w:tab/>
      </w:r>
      <w:r>
        <w:rPr>
          <w:rFonts w:cs="Arial"/>
          <w:iCs/>
        </w:rPr>
        <w:t xml:space="preserve">Село </w:t>
      </w:r>
      <w:r w:rsidRPr="00B94618">
        <w:rPr>
          <w:rFonts w:cs="Arial"/>
          <w:iCs/>
        </w:rPr>
        <w:t>Скородное</w:t>
      </w:r>
      <w:r>
        <w:t xml:space="preserve"> является административным центром Васильевского сельского </w:t>
      </w:r>
      <w:r w:rsidRPr="00B3650D">
        <w:t>поселения</w:t>
      </w:r>
      <w:r w:rsidRPr="00B3650D">
        <w:rPr>
          <w:rFonts w:cs="Tahoma"/>
        </w:rPr>
        <w:t>. Расстояние до административно-территориального центра района - пгт Верховье составляет 12 км.</w:t>
      </w:r>
    </w:p>
    <w:p w:rsidR="00E90746" w:rsidRPr="005D33A1" w:rsidRDefault="00E90746" w:rsidP="007F60C1">
      <w:pPr>
        <w:jc w:val="both"/>
        <w:rPr>
          <w:highlight w:val="yellow"/>
        </w:rPr>
      </w:pPr>
    </w:p>
    <w:p w:rsidR="00E90746" w:rsidRPr="00C00FE4" w:rsidRDefault="00E90746" w:rsidP="00D60283">
      <w:pPr>
        <w:jc w:val="center"/>
        <w:rPr>
          <w:b/>
          <w:i/>
        </w:rPr>
      </w:pPr>
      <w:r w:rsidRPr="00C00FE4">
        <w:rPr>
          <w:b/>
          <w:i/>
        </w:rPr>
        <w:t xml:space="preserve">Административно-территориальное устройство </w:t>
      </w:r>
      <w:r>
        <w:rPr>
          <w:b/>
          <w:i/>
        </w:rPr>
        <w:t xml:space="preserve">Васильевского </w:t>
      </w:r>
      <w:r w:rsidRPr="00C00FE4">
        <w:rPr>
          <w:b/>
          <w:i/>
        </w:rPr>
        <w:t xml:space="preserve">сельского поселения </w:t>
      </w:r>
      <w:r>
        <w:rPr>
          <w:b/>
          <w:i/>
        </w:rPr>
        <w:t>Верхов</w:t>
      </w:r>
      <w:r w:rsidRPr="00C00FE4">
        <w:rPr>
          <w:b/>
          <w:i/>
        </w:rPr>
        <w:t>ского муниципального района Орловской области</w:t>
      </w:r>
    </w:p>
    <w:p w:rsidR="00E90746" w:rsidRDefault="00E90746" w:rsidP="00D60283">
      <w:pPr>
        <w:jc w:val="center"/>
        <w:rPr>
          <w:b/>
          <w:i/>
        </w:rPr>
      </w:pPr>
      <w:r w:rsidRPr="00C00FE4">
        <w:rPr>
          <w:b/>
          <w:i/>
        </w:rPr>
        <w:t xml:space="preserve"> </w:t>
      </w:r>
      <w:r w:rsidRPr="00381183">
        <w:rPr>
          <w:b/>
          <w:i/>
        </w:rPr>
        <w:t>(на 01.01.</w:t>
      </w:r>
      <w:r>
        <w:rPr>
          <w:b/>
          <w:i/>
        </w:rPr>
        <w:t xml:space="preserve">2011 </w:t>
      </w:r>
      <w:r w:rsidRPr="00381183">
        <w:rPr>
          <w:b/>
          <w:i/>
        </w:rPr>
        <w:t>г.)</w:t>
      </w:r>
    </w:p>
    <w:p w:rsidR="00E90746" w:rsidRPr="00381183" w:rsidRDefault="00E90746" w:rsidP="00D60283">
      <w:pPr>
        <w:jc w:val="center"/>
        <w:rPr>
          <w:b/>
          <w:i/>
        </w:rPr>
      </w:pPr>
    </w:p>
    <w:tbl>
      <w:tblPr>
        <w:tblW w:w="10201" w:type="dxa"/>
        <w:tblInd w:w="-193" w:type="dxa"/>
        <w:tblLook w:val="00A0"/>
      </w:tblPr>
      <w:tblGrid>
        <w:gridCol w:w="3311"/>
        <w:gridCol w:w="1094"/>
        <w:gridCol w:w="1028"/>
        <w:gridCol w:w="1122"/>
        <w:gridCol w:w="1029"/>
        <w:gridCol w:w="1332"/>
        <w:gridCol w:w="1285"/>
      </w:tblGrid>
      <w:tr w:rsidR="00E90746" w:rsidRPr="006E7D8F" w:rsidTr="006E7D8F">
        <w:trPr>
          <w:trHeight w:val="687"/>
        </w:trPr>
        <w:tc>
          <w:tcPr>
            <w:tcW w:w="3311" w:type="dxa"/>
            <w:tcBorders>
              <w:top w:val="single" w:sz="8" w:space="0" w:color="000000"/>
              <w:left w:val="single" w:sz="8" w:space="0" w:color="000000"/>
              <w:bottom w:val="single" w:sz="4" w:space="0" w:color="auto"/>
              <w:right w:val="single" w:sz="8" w:space="0" w:color="000000"/>
            </w:tcBorders>
          </w:tcPr>
          <w:p w:rsidR="00E90746" w:rsidRPr="006E7D8F" w:rsidRDefault="00E90746" w:rsidP="00496333">
            <w:pPr>
              <w:widowControl/>
              <w:ind w:firstLineChars="200" w:firstLine="482"/>
              <w:jc w:val="center"/>
              <w:rPr>
                <w:b/>
                <w:lang w:eastAsia="ru-RU"/>
              </w:rPr>
            </w:pPr>
            <w:r w:rsidRPr="006E7D8F">
              <w:rPr>
                <w:b/>
                <w:lang w:eastAsia="ru-RU"/>
              </w:rPr>
              <w:t>Показатели</w:t>
            </w:r>
          </w:p>
        </w:tc>
        <w:tc>
          <w:tcPr>
            <w:tcW w:w="1094" w:type="dxa"/>
            <w:tcBorders>
              <w:top w:val="single" w:sz="8" w:space="0" w:color="000000"/>
              <w:left w:val="nil"/>
              <w:bottom w:val="single" w:sz="4" w:space="0" w:color="auto"/>
              <w:right w:val="single" w:sz="8" w:space="0" w:color="000000"/>
            </w:tcBorders>
          </w:tcPr>
          <w:p w:rsidR="00E90746" w:rsidRPr="006E7D8F" w:rsidRDefault="00E90746" w:rsidP="006E7D8F">
            <w:pPr>
              <w:widowControl/>
              <w:jc w:val="center"/>
              <w:rPr>
                <w:b/>
                <w:lang w:eastAsia="ru-RU"/>
              </w:rPr>
            </w:pPr>
            <w:r w:rsidRPr="006E7D8F">
              <w:rPr>
                <w:b/>
                <w:lang w:eastAsia="ru-RU"/>
              </w:rPr>
              <w:t>2006</w:t>
            </w:r>
          </w:p>
          <w:p w:rsidR="00E90746" w:rsidRPr="006E7D8F" w:rsidRDefault="00E90746" w:rsidP="006E7D8F">
            <w:pPr>
              <w:widowControl/>
              <w:jc w:val="center"/>
              <w:rPr>
                <w:b/>
                <w:lang w:eastAsia="ru-RU"/>
              </w:rPr>
            </w:pPr>
            <w:r w:rsidRPr="006E7D8F">
              <w:rPr>
                <w:b/>
                <w:lang w:eastAsia="ru-RU"/>
              </w:rPr>
              <w:t>год</w:t>
            </w:r>
          </w:p>
        </w:tc>
        <w:tc>
          <w:tcPr>
            <w:tcW w:w="1028" w:type="dxa"/>
            <w:tcBorders>
              <w:top w:val="single" w:sz="8" w:space="0" w:color="000000"/>
              <w:left w:val="nil"/>
              <w:bottom w:val="single" w:sz="4" w:space="0" w:color="auto"/>
              <w:right w:val="single" w:sz="8" w:space="0" w:color="000000"/>
            </w:tcBorders>
          </w:tcPr>
          <w:p w:rsidR="00E90746" w:rsidRPr="006E7D8F" w:rsidRDefault="00E90746" w:rsidP="006E7D8F">
            <w:pPr>
              <w:widowControl/>
              <w:jc w:val="center"/>
              <w:rPr>
                <w:b/>
                <w:lang w:eastAsia="ru-RU"/>
              </w:rPr>
            </w:pPr>
            <w:r w:rsidRPr="006E7D8F">
              <w:rPr>
                <w:b/>
                <w:lang w:eastAsia="ru-RU"/>
              </w:rPr>
              <w:t>2007</w:t>
            </w:r>
          </w:p>
          <w:p w:rsidR="00E90746" w:rsidRPr="006E7D8F" w:rsidRDefault="00E90746" w:rsidP="006E7D8F">
            <w:pPr>
              <w:widowControl/>
              <w:jc w:val="center"/>
              <w:rPr>
                <w:b/>
                <w:lang w:eastAsia="ru-RU"/>
              </w:rPr>
            </w:pPr>
            <w:r w:rsidRPr="006E7D8F">
              <w:rPr>
                <w:b/>
                <w:lang w:eastAsia="ru-RU"/>
              </w:rPr>
              <w:t>год</w:t>
            </w:r>
          </w:p>
        </w:tc>
        <w:tc>
          <w:tcPr>
            <w:tcW w:w="1122" w:type="dxa"/>
            <w:tcBorders>
              <w:top w:val="single" w:sz="8" w:space="0" w:color="000000"/>
              <w:left w:val="nil"/>
              <w:bottom w:val="single" w:sz="4" w:space="0" w:color="auto"/>
              <w:right w:val="single" w:sz="8" w:space="0" w:color="000000"/>
            </w:tcBorders>
          </w:tcPr>
          <w:p w:rsidR="00E90746" w:rsidRPr="006E7D8F" w:rsidRDefault="00E90746" w:rsidP="006E7D8F">
            <w:pPr>
              <w:widowControl/>
              <w:jc w:val="center"/>
              <w:rPr>
                <w:b/>
                <w:lang w:eastAsia="ru-RU"/>
              </w:rPr>
            </w:pPr>
            <w:r w:rsidRPr="006E7D8F">
              <w:rPr>
                <w:b/>
                <w:lang w:eastAsia="ru-RU"/>
              </w:rPr>
              <w:t>2008</w:t>
            </w:r>
          </w:p>
          <w:p w:rsidR="00E90746" w:rsidRPr="006E7D8F" w:rsidRDefault="00E90746" w:rsidP="006E7D8F">
            <w:pPr>
              <w:widowControl/>
              <w:jc w:val="center"/>
              <w:rPr>
                <w:b/>
                <w:lang w:eastAsia="ru-RU"/>
              </w:rPr>
            </w:pPr>
            <w:r w:rsidRPr="006E7D8F">
              <w:rPr>
                <w:b/>
                <w:lang w:eastAsia="ru-RU"/>
              </w:rPr>
              <w:t>год</w:t>
            </w:r>
          </w:p>
        </w:tc>
        <w:tc>
          <w:tcPr>
            <w:tcW w:w="1029" w:type="dxa"/>
            <w:tcBorders>
              <w:top w:val="single" w:sz="8" w:space="0" w:color="000000"/>
              <w:left w:val="nil"/>
              <w:bottom w:val="single" w:sz="4" w:space="0" w:color="auto"/>
              <w:right w:val="single" w:sz="8" w:space="0" w:color="000000"/>
            </w:tcBorders>
          </w:tcPr>
          <w:p w:rsidR="00E90746" w:rsidRPr="006E7D8F" w:rsidRDefault="00E90746" w:rsidP="006E7D8F">
            <w:pPr>
              <w:widowControl/>
              <w:jc w:val="center"/>
              <w:rPr>
                <w:b/>
                <w:lang w:eastAsia="ru-RU"/>
              </w:rPr>
            </w:pPr>
            <w:r w:rsidRPr="006E7D8F">
              <w:rPr>
                <w:b/>
                <w:lang w:eastAsia="ru-RU"/>
              </w:rPr>
              <w:t>2009</w:t>
            </w:r>
          </w:p>
          <w:p w:rsidR="00E90746" w:rsidRPr="006E7D8F" w:rsidRDefault="00E90746" w:rsidP="006E7D8F">
            <w:pPr>
              <w:widowControl/>
              <w:jc w:val="center"/>
              <w:rPr>
                <w:b/>
                <w:lang w:eastAsia="ru-RU"/>
              </w:rPr>
            </w:pPr>
            <w:r w:rsidRPr="006E7D8F">
              <w:rPr>
                <w:b/>
                <w:lang w:eastAsia="ru-RU"/>
              </w:rPr>
              <w:t>год</w:t>
            </w:r>
          </w:p>
        </w:tc>
        <w:tc>
          <w:tcPr>
            <w:tcW w:w="1332" w:type="dxa"/>
            <w:tcBorders>
              <w:top w:val="single" w:sz="8" w:space="0" w:color="000000"/>
              <w:left w:val="nil"/>
              <w:bottom w:val="single" w:sz="4" w:space="0" w:color="auto"/>
              <w:right w:val="single" w:sz="8" w:space="0" w:color="000000"/>
            </w:tcBorders>
          </w:tcPr>
          <w:p w:rsidR="00E90746" w:rsidRPr="006E7D8F" w:rsidRDefault="00E90746" w:rsidP="006E7D8F">
            <w:pPr>
              <w:widowControl/>
              <w:jc w:val="center"/>
              <w:rPr>
                <w:b/>
                <w:lang w:eastAsia="ru-RU"/>
              </w:rPr>
            </w:pPr>
            <w:r w:rsidRPr="006E7D8F">
              <w:rPr>
                <w:b/>
                <w:lang w:eastAsia="ru-RU"/>
              </w:rPr>
              <w:t>2010</w:t>
            </w:r>
          </w:p>
          <w:p w:rsidR="00E90746" w:rsidRPr="006E7D8F" w:rsidRDefault="00E90746" w:rsidP="006E7D8F">
            <w:pPr>
              <w:widowControl/>
              <w:jc w:val="center"/>
              <w:rPr>
                <w:b/>
                <w:lang w:eastAsia="ru-RU"/>
              </w:rPr>
            </w:pPr>
            <w:r w:rsidRPr="006E7D8F">
              <w:rPr>
                <w:b/>
                <w:lang w:eastAsia="ru-RU"/>
              </w:rPr>
              <w:t>год</w:t>
            </w:r>
          </w:p>
        </w:tc>
        <w:tc>
          <w:tcPr>
            <w:tcW w:w="1285" w:type="dxa"/>
            <w:tcBorders>
              <w:top w:val="single" w:sz="8" w:space="0" w:color="000000"/>
              <w:left w:val="nil"/>
              <w:bottom w:val="single" w:sz="4" w:space="0" w:color="auto"/>
              <w:right w:val="single" w:sz="8" w:space="0" w:color="000000"/>
            </w:tcBorders>
          </w:tcPr>
          <w:p w:rsidR="00E90746" w:rsidRPr="006E7D8F" w:rsidRDefault="00E90746" w:rsidP="006E7D8F">
            <w:pPr>
              <w:widowControl/>
              <w:jc w:val="center"/>
              <w:rPr>
                <w:b/>
                <w:lang w:eastAsia="ru-RU"/>
              </w:rPr>
            </w:pPr>
            <w:r w:rsidRPr="006E7D8F">
              <w:rPr>
                <w:b/>
                <w:lang w:eastAsia="ru-RU"/>
              </w:rPr>
              <w:t>2011</w:t>
            </w:r>
          </w:p>
          <w:p w:rsidR="00E90746" w:rsidRPr="006E7D8F" w:rsidRDefault="00E90746" w:rsidP="006E7D8F">
            <w:pPr>
              <w:widowControl/>
              <w:jc w:val="center"/>
              <w:rPr>
                <w:b/>
                <w:lang w:eastAsia="ru-RU"/>
              </w:rPr>
            </w:pPr>
            <w:r w:rsidRPr="006E7D8F">
              <w:rPr>
                <w:b/>
                <w:lang w:eastAsia="ru-RU"/>
              </w:rPr>
              <w:t>год</w:t>
            </w:r>
          </w:p>
        </w:tc>
      </w:tr>
      <w:tr w:rsidR="00E90746" w:rsidRPr="006E7D8F" w:rsidTr="006E7D8F">
        <w:trPr>
          <w:trHeight w:val="882"/>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lang w:eastAsia="ru-RU"/>
              </w:rPr>
            </w:pPr>
            <w:r w:rsidRPr="006E7D8F">
              <w:rPr>
                <w:lang w:eastAsia="ru-RU"/>
              </w:rPr>
              <w:t xml:space="preserve">Численность населения моложе трудоспособного возраста,                </w:t>
            </w:r>
            <w:r w:rsidRPr="006E7D8F">
              <w:rPr>
                <w:b/>
                <w:bCs/>
                <w:lang w:eastAsia="ru-RU"/>
              </w:rPr>
              <w:t>всего чел.</w:t>
            </w:r>
          </w:p>
        </w:tc>
        <w:tc>
          <w:tcPr>
            <w:tcW w:w="1094"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192</w:t>
            </w:r>
          </w:p>
        </w:tc>
        <w:tc>
          <w:tcPr>
            <w:tcW w:w="1028"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170</w:t>
            </w:r>
          </w:p>
        </w:tc>
        <w:tc>
          <w:tcPr>
            <w:tcW w:w="112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162</w:t>
            </w:r>
          </w:p>
        </w:tc>
        <w:tc>
          <w:tcPr>
            <w:tcW w:w="1029"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158</w:t>
            </w:r>
          </w:p>
        </w:tc>
        <w:tc>
          <w:tcPr>
            <w:tcW w:w="133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152</w:t>
            </w:r>
          </w:p>
        </w:tc>
        <w:tc>
          <w:tcPr>
            <w:tcW w:w="1285" w:type="dxa"/>
            <w:tcBorders>
              <w:top w:val="single" w:sz="4" w:space="0" w:color="auto"/>
              <w:left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145</w:t>
            </w:r>
          </w:p>
        </w:tc>
      </w:tr>
      <w:tr w:rsidR="00E90746" w:rsidRPr="006E7D8F" w:rsidTr="006E7D8F">
        <w:trPr>
          <w:trHeight w:val="351"/>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b/>
                <w:bCs/>
                <w:lang w:eastAsia="ru-RU"/>
              </w:rPr>
            </w:pPr>
            <w:r w:rsidRPr="006E7D8F">
              <w:rPr>
                <w:b/>
                <w:bCs/>
                <w:lang w:eastAsia="ru-RU"/>
              </w:rPr>
              <w:t>в %</w:t>
            </w:r>
          </w:p>
        </w:tc>
        <w:tc>
          <w:tcPr>
            <w:tcW w:w="1094"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16</w:t>
            </w:r>
          </w:p>
        </w:tc>
        <w:tc>
          <w:tcPr>
            <w:tcW w:w="1028"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15</w:t>
            </w:r>
          </w:p>
        </w:tc>
        <w:tc>
          <w:tcPr>
            <w:tcW w:w="1122"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14</w:t>
            </w:r>
          </w:p>
        </w:tc>
        <w:tc>
          <w:tcPr>
            <w:tcW w:w="1029"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15</w:t>
            </w:r>
          </w:p>
        </w:tc>
        <w:tc>
          <w:tcPr>
            <w:tcW w:w="1332"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15</w:t>
            </w:r>
          </w:p>
        </w:tc>
        <w:tc>
          <w:tcPr>
            <w:tcW w:w="1285"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15</w:t>
            </w:r>
          </w:p>
        </w:tc>
      </w:tr>
      <w:tr w:rsidR="00E90746" w:rsidRPr="006E7D8F" w:rsidTr="006E7D8F">
        <w:trPr>
          <w:trHeight w:val="649"/>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r w:rsidRPr="006E7D8F">
              <w:rPr>
                <w:lang w:eastAsia="ru-RU"/>
              </w:rPr>
              <w:t xml:space="preserve">Численность населения трудоспособного возраста, </w:t>
            </w:r>
            <w:r w:rsidRPr="006E7D8F">
              <w:rPr>
                <w:b/>
                <w:bCs/>
                <w:lang w:eastAsia="ru-RU"/>
              </w:rPr>
              <w:t>всего чел.</w:t>
            </w:r>
          </w:p>
        </w:tc>
        <w:tc>
          <w:tcPr>
            <w:tcW w:w="1094"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369</w:t>
            </w:r>
          </w:p>
        </w:tc>
        <w:tc>
          <w:tcPr>
            <w:tcW w:w="1028"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350</w:t>
            </w:r>
          </w:p>
        </w:tc>
        <w:tc>
          <w:tcPr>
            <w:tcW w:w="112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341</w:t>
            </w:r>
          </w:p>
        </w:tc>
        <w:tc>
          <w:tcPr>
            <w:tcW w:w="1029"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334</w:t>
            </w:r>
          </w:p>
        </w:tc>
        <w:tc>
          <w:tcPr>
            <w:tcW w:w="133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6E7D8F">
            <w:pPr>
              <w:widowControl/>
              <w:jc w:val="center"/>
              <w:rPr>
                <w:lang w:eastAsia="ru-RU"/>
              </w:rPr>
            </w:pPr>
            <w:r w:rsidRPr="006E7D8F">
              <w:rPr>
                <w:lang w:eastAsia="ru-RU"/>
              </w:rPr>
              <w:t>328</w:t>
            </w:r>
          </w:p>
        </w:tc>
        <w:tc>
          <w:tcPr>
            <w:tcW w:w="1285" w:type="dxa"/>
            <w:tcBorders>
              <w:top w:val="single" w:sz="4" w:space="0" w:color="auto"/>
              <w:left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312</w:t>
            </w:r>
          </w:p>
        </w:tc>
      </w:tr>
      <w:tr w:rsidR="00E90746" w:rsidRPr="006E7D8F" w:rsidTr="006E7D8F">
        <w:trPr>
          <w:trHeight w:val="351"/>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b/>
                <w:bCs/>
                <w:lang w:eastAsia="ru-RU"/>
              </w:rPr>
            </w:pPr>
            <w:r w:rsidRPr="006E7D8F">
              <w:rPr>
                <w:b/>
                <w:bCs/>
                <w:lang w:eastAsia="ru-RU"/>
              </w:rPr>
              <w:t xml:space="preserve">                      в %</w:t>
            </w:r>
          </w:p>
        </w:tc>
        <w:tc>
          <w:tcPr>
            <w:tcW w:w="1094"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30</w:t>
            </w:r>
          </w:p>
        </w:tc>
        <w:tc>
          <w:tcPr>
            <w:tcW w:w="1028"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30</w:t>
            </w:r>
          </w:p>
        </w:tc>
        <w:tc>
          <w:tcPr>
            <w:tcW w:w="1122"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30</w:t>
            </w:r>
          </w:p>
        </w:tc>
        <w:tc>
          <w:tcPr>
            <w:tcW w:w="1029"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31</w:t>
            </w:r>
          </w:p>
        </w:tc>
        <w:tc>
          <w:tcPr>
            <w:tcW w:w="1332"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32</w:t>
            </w:r>
          </w:p>
        </w:tc>
        <w:tc>
          <w:tcPr>
            <w:tcW w:w="1285"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ind w:firstLineChars="200" w:firstLine="480"/>
              <w:jc w:val="center"/>
              <w:rPr>
                <w:lang w:eastAsia="ru-RU"/>
              </w:rPr>
            </w:pPr>
            <w:r w:rsidRPr="006E7D8F">
              <w:rPr>
                <w:lang w:eastAsia="ru-RU"/>
              </w:rPr>
              <w:t>32</w:t>
            </w:r>
          </w:p>
        </w:tc>
      </w:tr>
      <w:tr w:rsidR="00E90746" w:rsidRPr="006E7D8F" w:rsidTr="006E7D8F">
        <w:trPr>
          <w:trHeight w:val="882"/>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lang w:eastAsia="ru-RU"/>
              </w:rPr>
            </w:pPr>
            <w:r w:rsidRPr="006E7D8F">
              <w:rPr>
                <w:lang w:eastAsia="ru-RU"/>
              </w:rPr>
              <w:t xml:space="preserve">Численность населения старше трудоспособного возраста,                     </w:t>
            </w:r>
            <w:r w:rsidRPr="006E7D8F">
              <w:rPr>
                <w:b/>
                <w:bCs/>
                <w:lang w:eastAsia="ru-RU"/>
              </w:rPr>
              <w:t xml:space="preserve"> всего чел.</w:t>
            </w:r>
          </w:p>
        </w:tc>
        <w:tc>
          <w:tcPr>
            <w:tcW w:w="1094"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651</w:t>
            </w:r>
          </w:p>
        </w:tc>
        <w:tc>
          <w:tcPr>
            <w:tcW w:w="1028"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631</w:t>
            </w:r>
          </w:p>
        </w:tc>
        <w:tc>
          <w:tcPr>
            <w:tcW w:w="1122"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618</w:t>
            </w:r>
          </w:p>
        </w:tc>
        <w:tc>
          <w:tcPr>
            <w:tcW w:w="1029"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573</w:t>
            </w:r>
          </w:p>
        </w:tc>
        <w:tc>
          <w:tcPr>
            <w:tcW w:w="1332"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530</w:t>
            </w:r>
          </w:p>
        </w:tc>
        <w:tc>
          <w:tcPr>
            <w:tcW w:w="1285" w:type="dxa"/>
            <w:tcBorders>
              <w:top w:val="single" w:sz="4" w:space="0" w:color="auto"/>
              <w:left w:val="single" w:sz="4" w:space="0" w:color="auto"/>
              <w:bottom w:val="single" w:sz="4" w:space="0" w:color="auto"/>
              <w:right w:val="single" w:sz="4" w:space="0" w:color="auto"/>
            </w:tcBorders>
          </w:tcPr>
          <w:p w:rsidR="00E90746" w:rsidRPr="006E7D8F" w:rsidRDefault="00E90746" w:rsidP="006E7D8F">
            <w:pPr>
              <w:widowControl/>
              <w:jc w:val="center"/>
              <w:rPr>
                <w:lang w:eastAsia="ru-RU"/>
              </w:rPr>
            </w:pPr>
          </w:p>
          <w:p w:rsidR="00E90746" w:rsidRPr="006E7D8F" w:rsidRDefault="00E90746" w:rsidP="006E7D8F">
            <w:pPr>
              <w:widowControl/>
              <w:jc w:val="center"/>
              <w:rPr>
                <w:lang w:eastAsia="ru-RU"/>
              </w:rPr>
            </w:pPr>
            <w:r w:rsidRPr="006E7D8F">
              <w:rPr>
                <w:lang w:eastAsia="ru-RU"/>
              </w:rPr>
              <w:t>508</w:t>
            </w:r>
          </w:p>
        </w:tc>
      </w:tr>
    </w:tbl>
    <w:p w:rsidR="00E90746" w:rsidRDefault="00E90746" w:rsidP="00D60283">
      <w:pPr>
        <w:pStyle w:val="Heading1"/>
        <w:numPr>
          <w:ilvl w:val="0"/>
          <w:numId w:val="0"/>
        </w:numPr>
        <w:shd w:val="clear" w:color="auto" w:fill="FFFFFF"/>
        <w:spacing w:before="43" w:after="43"/>
        <w:ind w:firstLine="567"/>
        <w:jc w:val="both"/>
        <w:rPr>
          <w:rFonts w:ascii="Times New Roman" w:hAnsi="Times New Roman" w:cs="Times New Roman"/>
          <w:sz w:val="24"/>
          <w:szCs w:val="24"/>
        </w:rPr>
      </w:pPr>
    </w:p>
    <w:p w:rsidR="00E90746" w:rsidRDefault="00E90746" w:rsidP="00D60283">
      <w:pPr>
        <w:pStyle w:val="Heading1"/>
        <w:numPr>
          <w:ilvl w:val="0"/>
          <w:numId w:val="0"/>
        </w:numPr>
        <w:shd w:val="clear" w:color="auto" w:fill="FFFFFF"/>
        <w:spacing w:before="43" w:after="43"/>
        <w:ind w:firstLine="567"/>
        <w:jc w:val="both"/>
        <w:rPr>
          <w:rFonts w:ascii="Times New Roman" w:hAnsi="Times New Roman" w:cs="Times New Roman"/>
          <w:sz w:val="24"/>
          <w:szCs w:val="24"/>
        </w:rPr>
      </w:pPr>
    </w:p>
    <w:p w:rsidR="00E90746" w:rsidRPr="007F54F9" w:rsidRDefault="00E90746" w:rsidP="00D60283">
      <w:pPr>
        <w:pStyle w:val="Heading1"/>
        <w:numPr>
          <w:ilvl w:val="0"/>
          <w:numId w:val="0"/>
        </w:numPr>
        <w:shd w:val="clear" w:color="auto" w:fill="FFFFFF"/>
        <w:spacing w:before="43" w:after="43"/>
        <w:ind w:firstLine="567"/>
        <w:jc w:val="both"/>
        <w:rPr>
          <w:rFonts w:ascii="Times New Roman" w:hAnsi="Times New Roman" w:cs="Times New Roman"/>
          <w:b w:val="0"/>
          <w:sz w:val="24"/>
          <w:szCs w:val="24"/>
        </w:rPr>
      </w:pPr>
      <w:r w:rsidRPr="007F54F9">
        <w:rPr>
          <w:rFonts w:ascii="Times New Roman" w:hAnsi="Times New Roman" w:cs="Times New Roman"/>
          <w:b w:val="0"/>
          <w:sz w:val="24"/>
          <w:szCs w:val="24"/>
        </w:rPr>
        <w:t xml:space="preserve">Границы и статус </w:t>
      </w:r>
      <w:r>
        <w:rPr>
          <w:rFonts w:ascii="Times New Roman" w:hAnsi="Times New Roman" w:cs="Times New Roman"/>
          <w:b w:val="0"/>
          <w:sz w:val="24"/>
          <w:szCs w:val="24"/>
        </w:rPr>
        <w:t xml:space="preserve">Васильевского </w:t>
      </w:r>
      <w:r w:rsidRPr="007F54F9">
        <w:rPr>
          <w:rFonts w:ascii="Times New Roman" w:hAnsi="Times New Roman" w:cs="Times New Roman"/>
          <w:b w:val="0"/>
          <w:sz w:val="24"/>
          <w:szCs w:val="24"/>
        </w:rPr>
        <w:t>сельского поселения установлены закон</w:t>
      </w:r>
      <w:r>
        <w:rPr>
          <w:rFonts w:ascii="Times New Roman" w:hAnsi="Times New Roman" w:cs="Times New Roman"/>
          <w:b w:val="0"/>
          <w:sz w:val="24"/>
          <w:szCs w:val="24"/>
        </w:rPr>
        <w:t>ом</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рловской области от 03.09.2004 </w:t>
      </w:r>
      <w:r>
        <w:rPr>
          <w:rFonts w:ascii="Times New Roman" w:hAnsi="Times New Roman" w:cs="Times New Roman"/>
          <w:b w:val="0"/>
          <w:sz w:val="24"/>
          <w:szCs w:val="24"/>
          <w:lang w:val="en-US"/>
        </w:rPr>
        <w:t>N</w:t>
      </w:r>
      <w:r w:rsidRPr="007F54F9">
        <w:rPr>
          <w:rFonts w:ascii="Times New Roman" w:hAnsi="Times New Roman" w:cs="Times New Roman"/>
          <w:b w:val="0"/>
          <w:sz w:val="24"/>
          <w:szCs w:val="24"/>
        </w:rPr>
        <w:t>424-</w:t>
      </w:r>
      <w:r>
        <w:rPr>
          <w:rFonts w:ascii="Times New Roman" w:hAnsi="Times New Roman" w:cs="Times New Roman"/>
          <w:b w:val="0"/>
          <w:sz w:val="24"/>
          <w:szCs w:val="24"/>
        </w:rPr>
        <w:t>ОЗ</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 статусе, границах и административных центрах муниципальных образований на территории </w:t>
      </w:r>
      <w:r>
        <w:rPr>
          <w:rFonts w:ascii="Times New Roman" w:hAnsi="Times New Roman" w:cs="Times New Roman"/>
          <w:b w:val="0"/>
          <w:sz w:val="24"/>
          <w:szCs w:val="24"/>
        </w:rPr>
        <w:t>Верховского</w:t>
      </w:r>
      <w:r w:rsidRPr="007F54F9">
        <w:rPr>
          <w:rFonts w:ascii="Times New Roman" w:hAnsi="Times New Roman" w:cs="Times New Roman"/>
          <w:b w:val="0"/>
          <w:sz w:val="24"/>
          <w:szCs w:val="24"/>
        </w:rPr>
        <w:t xml:space="preserve"> района </w:t>
      </w:r>
      <w:r>
        <w:rPr>
          <w:rFonts w:ascii="Times New Roman" w:hAnsi="Times New Roman" w:cs="Times New Roman"/>
          <w:b w:val="0"/>
          <w:sz w:val="24"/>
          <w:szCs w:val="24"/>
        </w:rPr>
        <w:t>О</w:t>
      </w:r>
      <w:r w:rsidRPr="007F54F9">
        <w:rPr>
          <w:rFonts w:ascii="Times New Roman" w:hAnsi="Times New Roman" w:cs="Times New Roman"/>
          <w:b w:val="0"/>
          <w:sz w:val="24"/>
          <w:szCs w:val="24"/>
        </w:rPr>
        <w:t>рловс</w:t>
      </w:r>
      <w:r>
        <w:rPr>
          <w:rFonts w:ascii="Times New Roman" w:hAnsi="Times New Roman" w:cs="Times New Roman"/>
          <w:b w:val="0"/>
          <w:sz w:val="24"/>
          <w:szCs w:val="24"/>
        </w:rPr>
        <w:t>кой области" (принят ООСНД 27.11</w:t>
      </w:r>
      <w:r w:rsidRPr="007F54F9">
        <w:rPr>
          <w:rFonts w:ascii="Times New Roman" w:hAnsi="Times New Roman" w:cs="Times New Roman"/>
          <w:b w:val="0"/>
          <w:sz w:val="24"/>
          <w:szCs w:val="24"/>
        </w:rPr>
        <w:t>.2004) (ред. от 08.07.2005)</w:t>
      </w:r>
    </w:p>
    <w:p w:rsidR="00E90746" w:rsidRPr="007F54F9" w:rsidRDefault="00E90746" w:rsidP="00CE3A03">
      <w:pPr>
        <w:jc w:val="both"/>
        <w:rPr>
          <w:kern w:val="0"/>
          <w:lang w:eastAsia="ru-RU"/>
        </w:rPr>
      </w:pPr>
      <w:r>
        <w:tab/>
        <w:t xml:space="preserve">Статья 1, </w:t>
      </w:r>
      <w:r w:rsidRPr="004A3EEF">
        <w:t xml:space="preserve">пункт 7: </w:t>
      </w:r>
      <w:r>
        <w:t>Васильевскому</w:t>
      </w:r>
      <w:r w:rsidRPr="004A3EEF">
        <w:rPr>
          <w:kern w:val="0"/>
          <w:lang w:eastAsia="ru-RU"/>
        </w:rPr>
        <w:t xml:space="preserve"> сельсовету, на территории которого расположены - </w:t>
      </w:r>
      <w:r w:rsidRPr="00CA7167">
        <w:rPr>
          <w:rFonts w:cs="Arial"/>
          <w:iCs/>
        </w:rPr>
        <w:t>сел</w:t>
      </w:r>
      <w:r>
        <w:rPr>
          <w:rFonts w:cs="Arial"/>
          <w:iCs/>
        </w:rPr>
        <w:t>о</w:t>
      </w:r>
      <w:r w:rsidRPr="00CA7167">
        <w:rPr>
          <w:rFonts w:ascii="Georgia" w:hAnsi="Georgia" w:cs="Georgia"/>
          <w:b/>
          <w:bCs/>
          <w:i/>
          <w:iCs/>
          <w:color w:val="A50052"/>
          <w:kern w:val="0"/>
          <w:lang w:eastAsia="ru-RU"/>
        </w:rPr>
        <w:t xml:space="preserve"> </w:t>
      </w:r>
      <w:r w:rsidRPr="00CA7167">
        <w:rPr>
          <w:rFonts w:ascii="Georgia" w:hAnsi="Georgia" w:cs="Georgia"/>
          <w:b/>
          <w:bCs/>
          <w:i/>
          <w:iCs/>
          <w:kern w:val="0"/>
          <w:lang w:eastAsia="ru-RU"/>
        </w:rPr>
        <w:t>Васильевка,</w:t>
      </w:r>
      <w:r w:rsidRPr="00CA7167">
        <w:rPr>
          <w:rFonts w:cs="Arial"/>
          <w:iCs/>
        </w:rPr>
        <w:t xml:space="preserve"> сел</w:t>
      </w:r>
      <w:r>
        <w:rPr>
          <w:rFonts w:cs="Arial"/>
          <w:iCs/>
        </w:rPr>
        <w:t>о</w:t>
      </w:r>
      <w:r w:rsidRPr="00CA7167">
        <w:rPr>
          <w:rFonts w:ascii="Georgia" w:hAnsi="Georgia" w:cs="Georgia"/>
          <w:b/>
          <w:bCs/>
          <w:i/>
          <w:iCs/>
          <w:kern w:val="0"/>
          <w:lang w:eastAsia="ru-RU"/>
        </w:rPr>
        <w:t xml:space="preserve"> Корытенка,</w:t>
      </w:r>
      <w:r w:rsidRPr="00CA7167">
        <w:rPr>
          <w:rFonts w:cs="Arial"/>
          <w:iCs/>
        </w:rPr>
        <w:t xml:space="preserve"> сел</w:t>
      </w:r>
      <w:r>
        <w:rPr>
          <w:rFonts w:cs="Arial"/>
          <w:iCs/>
        </w:rPr>
        <w:t>о</w:t>
      </w:r>
      <w:r w:rsidRPr="00CA7167">
        <w:rPr>
          <w:rFonts w:ascii="Georgia" w:hAnsi="Georgia" w:cs="Georgia"/>
          <w:b/>
          <w:bCs/>
          <w:i/>
          <w:iCs/>
          <w:kern w:val="0"/>
          <w:lang w:eastAsia="ru-RU"/>
        </w:rPr>
        <w:t xml:space="preserve"> Скорятино,</w:t>
      </w:r>
      <w:r w:rsidRPr="00CA7167">
        <w:rPr>
          <w:rFonts w:cs="Arial"/>
          <w:iCs/>
        </w:rPr>
        <w:t xml:space="preserve"> деревн</w:t>
      </w:r>
      <w:r>
        <w:rPr>
          <w:rFonts w:cs="Arial"/>
          <w:iCs/>
        </w:rPr>
        <w:t>я</w:t>
      </w:r>
      <w:r w:rsidRPr="00CA7167">
        <w:rPr>
          <w:rFonts w:cs="Arial"/>
          <w:iCs/>
        </w:rPr>
        <w:t xml:space="preserve"> </w:t>
      </w:r>
      <w:r w:rsidRPr="00CA7167">
        <w:rPr>
          <w:rFonts w:ascii="Georgia" w:hAnsi="Georgia" w:cs="Georgia"/>
          <w:b/>
          <w:bCs/>
          <w:i/>
          <w:iCs/>
          <w:kern w:val="0"/>
          <w:lang w:eastAsia="ru-RU"/>
        </w:rPr>
        <w:t>Федоровка</w:t>
      </w:r>
      <w:r w:rsidRPr="00CA7167">
        <w:rPr>
          <w:rFonts w:cs="Arial"/>
          <w:iCs/>
        </w:rPr>
        <w:t>, 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Крутое,</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Шатилово,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Елагино,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Малый Синковец,</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Кутузовка,</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Ивановка,</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Ильинка,</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Хитрово,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Верхнее Жилино,</w:t>
      </w:r>
      <w:r w:rsidRPr="00CA7167">
        <w:rPr>
          <w:rFonts w:cs="Arial"/>
          <w:iCs/>
        </w:rPr>
        <w:t xml:space="preserve"> деревн</w:t>
      </w:r>
      <w:r>
        <w:rPr>
          <w:rFonts w:cs="Arial"/>
          <w:iCs/>
        </w:rPr>
        <w:t>я</w:t>
      </w:r>
      <w:r w:rsidRPr="00CA7167">
        <w:rPr>
          <w:rFonts w:ascii="Georgia" w:hAnsi="Georgia" w:cs="Georgia"/>
          <w:b/>
          <w:bCs/>
          <w:i/>
          <w:iCs/>
          <w:kern w:val="0"/>
          <w:lang w:eastAsia="ru-RU"/>
        </w:rPr>
        <w:t xml:space="preserve"> Дмитриевка,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Михайловский,</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Грачевка,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Головинка,</w:t>
      </w:r>
      <w:r w:rsidRPr="00CA7167">
        <w:rPr>
          <w:rFonts w:cs="Arial"/>
          <w:iCs/>
        </w:rPr>
        <w:t xml:space="preserve"> </w:t>
      </w:r>
      <w:r w:rsidRPr="00CD73A5">
        <w:rPr>
          <w:rFonts w:cs="Arial"/>
          <w:iCs/>
        </w:rPr>
        <w:t>посел</w:t>
      </w:r>
      <w:r>
        <w:rPr>
          <w:rFonts w:cs="Arial"/>
          <w:iCs/>
        </w:rPr>
        <w:t>ок</w:t>
      </w:r>
      <w:r>
        <w:rPr>
          <w:rFonts w:ascii="Georgia" w:hAnsi="Georgia" w:cs="Georgia"/>
          <w:b/>
          <w:bCs/>
          <w:i/>
          <w:iCs/>
          <w:kern w:val="0"/>
          <w:lang w:eastAsia="ru-RU"/>
        </w:rPr>
        <w:t xml:space="preserve"> </w:t>
      </w:r>
      <w:r w:rsidRPr="00375AE3">
        <w:rPr>
          <w:rFonts w:ascii="Georgia" w:hAnsi="Georgia" w:cs="Georgia"/>
          <w:b/>
          <w:bCs/>
          <w:i/>
          <w:iCs/>
          <w:kern w:val="0"/>
          <w:lang w:eastAsia="ru-RU"/>
        </w:rPr>
        <w:t>Васильевкий</w:t>
      </w:r>
      <w:r>
        <w:rPr>
          <w:rFonts w:cs="Arial"/>
          <w:iCs/>
        </w:rPr>
        <w:t xml:space="preserve">, </w:t>
      </w: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Колодезьский,</w:t>
      </w:r>
      <w:r w:rsidRPr="00CA7167">
        <w:rPr>
          <w:rFonts w:cs="Arial"/>
          <w:iCs/>
        </w:rPr>
        <w:t xml:space="preserve"> посел</w:t>
      </w:r>
      <w:r>
        <w:rPr>
          <w:rFonts w:cs="Arial"/>
          <w:iCs/>
        </w:rPr>
        <w:t>ок</w:t>
      </w:r>
      <w:r w:rsidRPr="00CA7167">
        <w:rPr>
          <w:rFonts w:ascii="Georgia" w:hAnsi="Georgia" w:cs="Georgia"/>
          <w:b/>
          <w:bCs/>
          <w:i/>
          <w:iCs/>
          <w:kern w:val="0"/>
          <w:lang w:eastAsia="ru-RU"/>
        </w:rPr>
        <w:t xml:space="preserve"> Пречистенка,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Никольский,</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Пушино,</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Толстовка,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Полянская Дача,</w:t>
      </w:r>
      <w:r w:rsidRPr="00CA7167">
        <w:rPr>
          <w:rFonts w:cs="Arial"/>
          <w:iCs/>
        </w:rPr>
        <w:t xml:space="preserve"> посел</w:t>
      </w:r>
      <w:r>
        <w:rPr>
          <w:rFonts w:cs="Arial"/>
          <w:iCs/>
        </w:rPr>
        <w:t>ок</w:t>
      </w:r>
      <w:r w:rsidRPr="00CA7167">
        <w:rPr>
          <w:rFonts w:cs="Arial"/>
          <w:iCs/>
        </w:rPr>
        <w:t xml:space="preserve"> </w:t>
      </w:r>
      <w:r w:rsidRPr="00CA7167">
        <w:rPr>
          <w:rFonts w:ascii="Georgia" w:hAnsi="Georgia" w:cs="Georgia"/>
          <w:b/>
          <w:bCs/>
          <w:i/>
          <w:iCs/>
          <w:kern w:val="0"/>
          <w:lang w:eastAsia="ru-RU"/>
        </w:rPr>
        <w:t>Утренняя Заря</w:t>
      </w:r>
      <w:r>
        <w:rPr>
          <w:rFonts w:ascii="Georgia" w:hAnsi="Georgia" w:cs="Georgia"/>
          <w:b/>
          <w:bCs/>
          <w:i/>
          <w:iCs/>
          <w:kern w:val="0"/>
          <w:lang w:eastAsia="ru-RU"/>
        </w:rPr>
        <w:t xml:space="preserve"> -</w:t>
      </w:r>
      <w:r>
        <w:rPr>
          <w:rFonts w:cs="Arial"/>
          <w:iCs/>
        </w:rPr>
        <w:t xml:space="preserve"> </w:t>
      </w:r>
      <w:r w:rsidRPr="001A6051">
        <w:rPr>
          <w:kern w:val="0"/>
          <w:lang w:eastAsia="ru-RU"/>
        </w:rPr>
        <w:t xml:space="preserve">придать статус муниципального образования - Васильевское сельское поселение с административным центром </w:t>
      </w:r>
      <w:r w:rsidRPr="001A6051">
        <w:rPr>
          <w:rFonts w:cs="Arial"/>
          <w:iCs/>
        </w:rPr>
        <w:t>село Скорятино</w:t>
      </w:r>
      <w:r w:rsidRPr="001A6051">
        <w:rPr>
          <w:kern w:val="0"/>
          <w:lang w:eastAsia="ru-RU"/>
        </w:rPr>
        <w:t xml:space="preserve"> (в ред. Закона Орловской области от 08.07.2005 N 523-ОЗ). Установить границу Васильевского сельского поселения в соответствии с картографической схемой и описанием границ (приложения N </w:t>
      </w:r>
      <w:r>
        <w:rPr>
          <w:kern w:val="0"/>
          <w:lang w:eastAsia="ru-RU"/>
        </w:rPr>
        <w:t>5</w:t>
      </w:r>
      <w:r w:rsidRPr="001A6051">
        <w:rPr>
          <w:kern w:val="0"/>
          <w:lang w:eastAsia="ru-RU"/>
        </w:rPr>
        <w:t xml:space="preserve">, </w:t>
      </w:r>
      <w:r>
        <w:rPr>
          <w:kern w:val="0"/>
          <w:lang w:eastAsia="ru-RU"/>
        </w:rPr>
        <w:t>6</w:t>
      </w:r>
      <w:r w:rsidRPr="001A6051">
        <w:rPr>
          <w:kern w:val="0"/>
          <w:lang w:eastAsia="ru-RU"/>
        </w:rPr>
        <w:t>) (в ред. Закона Орловской области от 08.07.2005 N 523-ОЗ).</w:t>
      </w:r>
    </w:p>
    <w:p w:rsidR="00E90746" w:rsidRDefault="00E90746" w:rsidP="001A6051">
      <w:pPr>
        <w:widowControl/>
        <w:suppressAutoHyphens w:val="0"/>
        <w:autoSpaceDE w:val="0"/>
        <w:autoSpaceDN w:val="0"/>
        <w:adjustRightInd w:val="0"/>
        <w:rPr>
          <w:rFonts w:ascii="Georgia" w:hAnsi="Georgia" w:cs="Georgia"/>
          <w:b/>
          <w:bCs/>
          <w:i/>
          <w:iCs/>
          <w:color w:val="A50052"/>
          <w:kern w:val="0"/>
          <w:lang w:eastAsia="ru-RU"/>
        </w:rPr>
      </w:pPr>
    </w:p>
    <w:p w:rsidR="00E90746" w:rsidRDefault="00E90746" w:rsidP="001A6051">
      <w:pPr>
        <w:widowControl/>
        <w:suppressAutoHyphens w:val="0"/>
        <w:autoSpaceDE w:val="0"/>
        <w:autoSpaceDN w:val="0"/>
        <w:adjustRightInd w:val="0"/>
        <w:rPr>
          <w:rFonts w:cs="Arial"/>
          <w:iCs/>
        </w:rPr>
      </w:pPr>
    </w:p>
    <w:p w:rsidR="00E90746" w:rsidRDefault="00E90746" w:rsidP="009D051A"/>
    <w:p w:rsidR="00E90746" w:rsidRDefault="00E90746" w:rsidP="00D60283">
      <w:pPr>
        <w:jc w:val="both"/>
        <w:rPr>
          <w:kern w:val="0"/>
          <w:lang w:eastAsia="ru-RU"/>
        </w:rPr>
      </w:pPr>
    </w:p>
    <w:p w:rsidR="00E90746" w:rsidRPr="003B42C6" w:rsidRDefault="00E90746" w:rsidP="00654659">
      <w:pPr>
        <w:jc w:val="both"/>
      </w:pPr>
      <w:r>
        <w:tab/>
      </w:r>
      <w:r w:rsidRPr="003B42C6">
        <w:t xml:space="preserve"> </w:t>
      </w:r>
    </w:p>
    <w:p w:rsidR="00E90746" w:rsidRDefault="00E90746" w:rsidP="00D60283">
      <w:pPr>
        <w:jc w:val="both"/>
      </w:pPr>
    </w:p>
    <w:p w:rsidR="00E90746" w:rsidRDefault="00E90746" w:rsidP="007D4097">
      <w:pPr>
        <w:ind w:left="-426"/>
        <w:jc w:val="both"/>
      </w:pPr>
      <w:r w:rsidRPr="00FB7F09">
        <w:rPr>
          <w:noProof/>
          <w:lang w:eastAsia="ru-RU"/>
        </w:rPr>
        <w:pict>
          <v:shape id="Рисунок 14" o:spid="_x0000_i1026" type="#_x0000_t75" alt="Васильевское поселение.jpg" style="width:522pt;height:439.5pt;visibility:visible">
            <v:imagedata r:id="rId10" o:title=""/>
          </v:shape>
        </w:pict>
      </w:r>
    </w:p>
    <w:p w:rsidR="00E90746" w:rsidRDefault="00E90746" w:rsidP="00D60283">
      <w:pPr>
        <w:shd w:val="clear" w:color="auto" w:fill="FFFFFF"/>
        <w:tabs>
          <w:tab w:val="left" w:pos="9936"/>
        </w:tabs>
        <w:ind w:firstLine="567"/>
        <w:jc w:val="center"/>
        <w:rPr>
          <w:b/>
          <w:bCs/>
          <w:spacing w:val="-13"/>
        </w:rPr>
      </w:pPr>
    </w:p>
    <w:p w:rsidR="00E90746" w:rsidRPr="00116FBB" w:rsidRDefault="00E90746" w:rsidP="005462CD">
      <w:pPr>
        <w:tabs>
          <w:tab w:val="left" w:pos="9936"/>
        </w:tabs>
        <w:ind w:firstLine="567"/>
        <w:jc w:val="center"/>
      </w:pPr>
      <w:r w:rsidRPr="00116FBB">
        <w:rPr>
          <w:b/>
          <w:bCs/>
          <w:spacing w:val="-13"/>
        </w:rPr>
        <w:t xml:space="preserve">Описание границ </w:t>
      </w:r>
      <w:r>
        <w:rPr>
          <w:b/>
          <w:bCs/>
          <w:spacing w:val="-13"/>
        </w:rPr>
        <w:t>Васильевского</w:t>
      </w:r>
      <w:r w:rsidRPr="00116FBB">
        <w:rPr>
          <w:b/>
          <w:bCs/>
          <w:spacing w:val="-13"/>
        </w:rPr>
        <w:t xml:space="preserve"> сельского поселения </w:t>
      </w:r>
    </w:p>
    <w:p w:rsidR="00E90746" w:rsidRPr="00116FBB" w:rsidRDefault="00E90746" w:rsidP="005462CD">
      <w:pPr>
        <w:ind w:firstLine="567"/>
        <w:jc w:val="center"/>
      </w:pPr>
      <w:r w:rsidRPr="00116FBB">
        <w:rPr>
          <w:b/>
          <w:bCs/>
          <w:spacing w:val="-8"/>
        </w:rPr>
        <w:t>Верховского муниципального района   Орловской области</w:t>
      </w:r>
    </w:p>
    <w:p w:rsidR="00E90746" w:rsidRPr="00116FBB" w:rsidRDefault="00E90746" w:rsidP="005462CD">
      <w:pPr>
        <w:tabs>
          <w:tab w:val="left" w:pos="9902"/>
        </w:tabs>
        <w:ind w:firstLine="567"/>
        <w:jc w:val="both"/>
        <w:rPr>
          <w:b/>
          <w:bCs/>
        </w:rPr>
      </w:pPr>
    </w:p>
    <w:p w:rsidR="00E90746" w:rsidRPr="00116FBB" w:rsidRDefault="00E90746" w:rsidP="005462CD">
      <w:pPr>
        <w:ind w:left="567"/>
        <w:jc w:val="center"/>
        <w:rPr>
          <w:b/>
          <w:bCs/>
        </w:rPr>
      </w:pPr>
      <w:r w:rsidRPr="002E4C9B">
        <w:rPr>
          <w:b/>
          <w:bCs/>
        </w:rPr>
        <w:t xml:space="preserve">По смежеству  с  сельским поселением </w:t>
      </w:r>
      <w:r w:rsidRPr="006D7898">
        <w:rPr>
          <w:b/>
          <w:bCs/>
        </w:rPr>
        <w:t>Галичинское</w:t>
      </w:r>
    </w:p>
    <w:p w:rsidR="00E90746" w:rsidRDefault="00E90746" w:rsidP="005462CD">
      <w:pPr>
        <w:ind w:firstLine="567"/>
      </w:pPr>
      <w:r>
        <w:t>О</w:t>
      </w:r>
      <w:r w:rsidRPr="00116FBB">
        <w:t xml:space="preserve">т </w:t>
      </w:r>
      <w:r>
        <w:t xml:space="preserve"> начальной </w:t>
      </w:r>
      <w:r w:rsidRPr="00116FBB">
        <w:t>точки</w:t>
      </w:r>
      <w:r>
        <w:t xml:space="preserve"> г</w:t>
      </w:r>
      <w:r w:rsidRPr="00116FBB">
        <w:t>раниц</w:t>
      </w:r>
      <w:r>
        <w:t>а</w:t>
      </w:r>
      <w:r w:rsidRPr="00116FBB">
        <w:t xml:space="preserve"> проходит</w:t>
      </w:r>
      <w:r>
        <w:t xml:space="preserve"> в СВ </w:t>
      </w:r>
      <w:r w:rsidRPr="00116FBB">
        <w:t>направлении</w:t>
      </w:r>
      <w:r>
        <w:t xml:space="preserve"> по реке Труды мимо усадеб д. Елагино до г</w:t>
      </w:r>
      <w:r w:rsidRPr="00116FBB">
        <w:t>раниц</w:t>
      </w:r>
      <w:r>
        <w:t>ы пахотного массива. Далее</w:t>
      </w:r>
      <w:r w:rsidRPr="009F029F">
        <w:t xml:space="preserve"> </w:t>
      </w:r>
      <w:r>
        <w:t>граница проходит в ЮВ направлении по г</w:t>
      </w:r>
      <w:r w:rsidRPr="00116FBB">
        <w:t>раниц</w:t>
      </w:r>
      <w:r>
        <w:t>е пахотного массива до пересечения с полезащитной лесополосой и по краю лесополосы граница проходит до г</w:t>
      </w:r>
      <w:r w:rsidRPr="00116FBB">
        <w:t>раниц</w:t>
      </w:r>
      <w:r>
        <w:t>ы пахотного массива и по г</w:t>
      </w:r>
      <w:r w:rsidRPr="00116FBB">
        <w:t>раниц</w:t>
      </w:r>
      <w:r>
        <w:t>е пахотного массива</w:t>
      </w:r>
      <w:r w:rsidRPr="00C13B76">
        <w:t xml:space="preserve"> </w:t>
      </w:r>
      <w:r>
        <w:t>граница проходит до пересечения с ручьем Малосинковский. Далее</w:t>
      </w:r>
      <w:r w:rsidRPr="009F029F">
        <w:t xml:space="preserve"> </w:t>
      </w:r>
      <w:r>
        <w:t>граница проходит в СЗ направлении по ручью до пересечения с пересыхающим ручьем балки Зяблая и по краю балки, пересекая ответвления балки граница в СВ направлении проходит до пересечения с автодорогой</w:t>
      </w:r>
      <w:r w:rsidRPr="00297B7D">
        <w:t xml:space="preserve"> </w:t>
      </w:r>
      <w:r>
        <w:t>Ливны-Русский Брод-Верховье и пересекая автодорогу проходит в СВ направлении по пастбищу. Затем</w:t>
      </w:r>
      <w:r w:rsidRPr="008849B7">
        <w:t xml:space="preserve"> </w:t>
      </w:r>
      <w:r>
        <w:t>г</w:t>
      </w:r>
      <w:r w:rsidRPr="00116FBB">
        <w:t>раниц</w:t>
      </w:r>
      <w:r>
        <w:t>а</w:t>
      </w:r>
      <w:r w:rsidRPr="00116FBB">
        <w:t xml:space="preserve"> п</w:t>
      </w:r>
      <w:r>
        <w:t>оворачивает на ЮВ и проходит до пересечения с пахотным массивом и полезащитной лесополосой.</w:t>
      </w:r>
      <w:r w:rsidRPr="007177F1">
        <w:t xml:space="preserve"> </w:t>
      </w:r>
      <w:r>
        <w:t>Далее</w:t>
      </w:r>
      <w:r w:rsidRPr="009F029F">
        <w:t xml:space="preserve"> </w:t>
      </w:r>
      <w:r>
        <w:t>граница проходит в ЮЗ направлении по межнику, пересекая железную дорогу до балки Большой Лог и по днищу балки</w:t>
      </w:r>
      <w:r w:rsidRPr="007F15D2">
        <w:t xml:space="preserve"> </w:t>
      </w:r>
      <w:r>
        <w:t xml:space="preserve">Большой Лог, проходит до пересечения с </w:t>
      </w:r>
      <w:r w:rsidRPr="007F15D2">
        <w:t>Краснозоренским муниципальным районом</w:t>
      </w:r>
      <w:r>
        <w:t>.</w:t>
      </w:r>
    </w:p>
    <w:p w:rsidR="00E90746" w:rsidRDefault="00E90746" w:rsidP="00F16AF9">
      <w:pPr>
        <w:ind w:firstLine="567"/>
      </w:pPr>
      <w:r>
        <w:t xml:space="preserve"> </w:t>
      </w:r>
    </w:p>
    <w:p w:rsidR="00E90746" w:rsidRPr="006D7898" w:rsidRDefault="00E90746" w:rsidP="00F16AF9">
      <w:pPr>
        <w:ind w:firstLine="567"/>
        <w:jc w:val="center"/>
        <w:rPr>
          <w:b/>
          <w:bCs/>
        </w:rPr>
      </w:pPr>
      <w:r w:rsidRPr="006D7898">
        <w:rPr>
          <w:b/>
          <w:bCs/>
        </w:rPr>
        <w:t>По смежеству  с  Краснозоренским муниципальным районом</w:t>
      </w:r>
    </w:p>
    <w:p w:rsidR="00E90746" w:rsidRDefault="00E90746" w:rsidP="001B44CB">
      <w:pPr>
        <w:spacing w:before="240"/>
        <w:ind w:firstLine="567"/>
        <w:rPr>
          <w:b/>
          <w:bCs/>
        </w:rPr>
      </w:pPr>
      <w:r>
        <w:t>О</w:t>
      </w:r>
      <w:r w:rsidRPr="00116FBB">
        <w:t xml:space="preserve">т </w:t>
      </w:r>
      <w:r>
        <w:t xml:space="preserve"> начальной </w:t>
      </w:r>
      <w:r w:rsidRPr="00116FBB">
        <w:t>точки</w:t>
      </w:r>
      <w:r>
        <w:t xml:space="preserve"> г</w:t>
      </w:r>
      <w:r w:rsidRPr="00116FBB">
        <w:t>раниц</w:t>
      </w:r>
      <w:r>
        <w:t>а</w:t>
      </w:r>
      <w:r w:rsidRPr="00116FBB">
        <w:t xml:space="preserve"> проходит</w:t>
      </w:r>
      <w:r>
        <w:t xml:space="preserve"> в ЮЗ </w:t>
      </w:r>
      <w:r w:rsidRPr="00116FBB">
        <w:t>направлении</w:t>
      </w:r>
      <w:r>
        <w:t xml:space="preserve"> по суходолу до пересечения с ручьем и по ручью граница пересекает балку в СВ направлении и проходит до границы пахотного массива и по межнику г</w:t>
      </w:r>
      <w:r w:rsidRPr="00116FBB">
        <w:t>раниц</w:t>
      </w:r>
      <w:r>
        <w:t>а</w:t>
      </w:r>
      <w:r w:rsidRPr="00116FBB">
        <w:t xml:space="preserve"> проходит</w:t>
      </w:r>
      <w:r>
        <w:t xml:space="preserve"> до пересечения с рекой Любовша и сельским поселением </w:t>
      </w:r>
      <w:r w:rsidRPr="001B44CB">
        <w:t>Коньшинское.</w:t>
      </w:r>
    </w:p>
    <w:p w:rsidR="00E90746" w:rsidRDefault="00E90746" w:rsidP="00B50797">
      <w:pPr>
        <w:spacing w:before="240"/>
        <w:ind w:firstLine="567"/>
        <w:jc w:val="center"/>
        <w:rPr>
          <w:b/>
          <w:bCs/>
        </w:rPr>
      </w:pPr>
      <w:r w:rsidRPr="006D7898">
        <w:rPr>
          <w:b/>
          <w:bCs/>
        </w:rPr>
        <w:t>По смежеству  с  сельским поселением Коньшинское</w:t>
      </w:r>
    </w:p>
    <w:p w:rsidR="00E90746" w:rsidRDefault="00E90746" w:rsidP="001E20CE">
      <w:pPr>
        <w:spacing w:before="240"/>
        <w:ind w:firstLine="567"/>
      </w:pPr>
      <w:r>
        <w:t>О</w:t>
      </w:r>
      <w:r w:rsidRPr="00116FBB">
        <w:t xml:space="preserve">т </w:t>
      </w:r>
      <w:r>
        <w:t xml:space="preserve"> начальной </w:t>
      </w:r>
      <w:r w:rsidRPr="00116FBB">
        <w:t>точки</w:t>
      </w:r>
      <w:r>
        <w:t xml:space="preserve"> г</w:t>
      </w:r>
      <w:r w:rsidRPr="00116FBB">
        <w:t>раниц</w:t>
      </w:r>
      <w:r>
        <w:t>а</w:t>
      </w:r>
      <w:r w:rsidRPr="00116FBB">
        <w:t xml:space="preserve"> проходит</w:t>
      </w:r>
      <w:r>
        <w:t xml:space="preserve"> в ЮЗ </w:t>
      </w:r>
      <w:r w:rsidRPr="00116FBB">
        <w:t>направлении</w:t>
      </w:r>
      <w:r>
        <w:t>,</w:t>
      </w:r>
      <w:r w:rsidRPr="00A14E12">
        <w:t xml:space="preserve"> </w:t>
      </w:r>
      <w:r>
        <w:t>до пересечения с ручьем и по ручью граница</w:t>
      </w:r>
      <w:r w:rsidRPr="00A14E12">
        <w:t xml:space="preserve"> </w:t>
      </w:r>
      <w:r>
        <w:t>до пересечения с полезащитной лесополосой.</w:t>
      </w:r>
      <w:r w:rsidRPr="00A14E12">
        <w:t xml:space="preserve"> </w:t>
      </w:r>
      <w:r>
        <w:t>Затем</w:t>
      </w:r>
      <w:r w:rsidRPr="008849B7">
        <w:t xml:space="preserve"> </w:t>
      </w:r>
      <w:r>
        <w:t>г</w:t>
      </w:r>
      <w:r w:rsidRPr="00116FBB">
        <w:t>раниц</w:t>
      </w:r>
      <w:r>
        <w:t>а</w:t>
      </w:r>
      <w:r w:rsidRPr="00A14E12">
        <w:t xml:space="preserve"> </w:t>
      </w:r>
      <w:r>
        <w:t xml:space="preserve">в СЗ </w:t>
      </w:r>
      <w:r w:rsidRPr="00116FBB">
        <w:t>направлении</w:t>
      </w:r>
      <w:r>
        <w:t xml:space="preserve"> по суходолу, мимо п. Пречистенка до ручья Лугд, и по ручью в ЮВ </w:t>
      </w:r>
      <w:r w:rsidRPr="00116FBB">
        <w:t>направлении</w:t>
      </w:r>
      <w:r w:rsidRPr="004E4928">
        <w:t xml:space="preserve"> </w:t>
      </w:r>
      <w:r>
        <w:t>г</w:t>
      </w:r>
      <w:r w:rsidRPr="00116FBB">
        <w:t>раниц</w:t>
      </w:r>
      <w:r>
        <w:t>а</w:t>
      </w:r>
      <w:r w:rsidRPr="00116FBB">
        <w:t xml:space="preserve"> проходит</w:t>
      </w:r>
      <w:r>
        <w:t xml:space="preserve"> до поворота балки на СЗ и суходолу</w:t>
      </w:r>
      <w:r w:rsidRPr="006A76E1">
        <w:t xml:space="preserve"> </w:t>
      </w:r>
      <w:r>
        <w:t>г</w:t>
      </w:r>
      <w:r w:rsidRPr="00116FBB">
        <w:t>раниц</w:t>
      </w:r>
      <w:r>
        <w:t>а</w:t>
      </w:r>
      <w:r w:rsidRPr="00116FBB">
        <w:t xml:space="preserve"> проходит</w:t>
      </w:r>
      <w:r>
        <w:t xml:space="preserve"> до ручья Колодезьский и по ручью в СЗ направлении г</w:t>
      </w:r>
      <w:r w:rsidRPr="00116FBB">
        <w:t>раниц</w:t>
      </w:r>
      <w:r>
        <w:t>а</w:t>
      </w:r>
      <w:r w:rsidRPr="00116FBB">
        <w:t xml:space="preserve"> проходит</w:t>
      </w:r>
      <w:r>
        <w:t xml:space="preserve"> вблизи п. Колодезьский, пересекая автодорогу</w:t>
      </w:r>
      <w:r w:rsidRPr="006A76E1">
        <w:t xml:space="preserve"> </w:t>
      </w:r>
      <w:r>
        <w:t>Ливны-Русский Брод-Верховье, железную дорогу</w:t>
      </w:r>
      <w:r w:rsidRPr="00DF0758">
        <w:t xml:space="preserve"> </w:t>
      </w:r>
      <w:r>
        <w:t>и по г</w:t>
      </w:r>
      <w:r w:rsidRPr="00116FBB">
        <w:t>раниц</w:t>
      </w:r>
      <w:r>
        <w:t>е пахотного массива</w:t>
      </w:r>
      <w:r w:rsidRPr="00DF0758">
        <w:t xml:space="preserve"> </w:t>
      </w:r>
      <w:r>
        <w:t>до пересечения с балкой ур. Скородный Лес.</w:t>
      </w:r>
      <w:r w:rsidRPr="004F4A7A">
        <w:t xml:space="preserve"> </w:t>
      </w:r>
      <w:r>
        <w:t>Далее</w:t>
      </w:r>
      <w:r w:rsidRPr="009F029F">
        <w:t xml:space="preserve"> </w:t>
      </w:r>
      <w:r>
        <w:t>граница проходит в СЗ</w:t>
      </w:r>
      <w:r w:rsidRPr="004F4A7A">
        <w:t xml:space="preserve"> </w:t>
      </w:r>
      <w:r w:rsidRPr="00116FBB">
        <w:t>направлении</w:t>
      </w:r>
      <w:r>
        <w:t xml:space="preserve"> по краю балки до пересечения с ручьем Скородный и по ручью Скородный до границы.</w:t>
      </w:r>
    </w:p>
    <w:p w:rsidR="00E90746" w:rsidRPr="00B50797" w:rsidRDefault="00E90746" w:rsidP="00B50797">
      <w:pPr>
        <w:spacing w:before="240"/>
        <w:ind w:firstLine="567"/>
        <w:jc w:val="center"/>
        <w:rPr>
          <w:b/>
          <w:bCs/>
        </w:rPr>
      </w:pPr>
      <w:r w:rsidRPr="006D7898">
        <w:rPr>
          <w:b/>
          <w:bCs/>
        </w:rPr>
        <w:t xml:space="preserve">По смежеству  с  сельским поселением </w:t>
      </w:r>
      <w:r w:rsidRPr="00B50797">
        <w:rPr>
          <w:b/>
          <w:bCs/>
        </w:rPr>
        <w:t>Теляженское</w:t>
      </w:r>
    </w:p>
    <w:p w:rsidR="00E90746" w:rsidRDefault="00E90746" w:rsidP="00EF38B1">
      <w:pPr>
        <w:ind w:firstLine="567"/>
        <w:jc w:val="center"/>
        <w:rPr>
          <w:b/>
          <w:bCs/>
        </w:rPr>
      </w:pPr>
    </w:p>
    <w:p w:rsidR="00E90746" w:rsidRDefault="00E90746" w:rsidP="00C34942">
      <w:pPr>
        <w:ind w:firstLine="567"/>
        <w:rPr>
          <w:b/>
          <w:bCs/>
        </w:rPr>
      </w:pPr>
      <w:r>
        <w:t>О</w:t>
      </w:r>
      <w:r w:rsidRPr="00116FBB">
        <w:t xml:space="preserve">т </w:t>
      </w:r>
      <w:r>
        <w:t xml:space="preserve"> начальной </w:t>
      </w:r>
      <w:r w:rsidRPr="00116FBB">
        <w:t>точки</w:t>
      </w:r>
      <w:r>
        <w:t xml:space="preserve"> г</w:t>
      </w:r>
      <w:r w:rsidRPr="00116FBB">
        <w:t>раниц</w:t>
      </w:r>
      <w:r>
        <w:t>а</w:t>
      </w:r>
      <w:r w:rsidRPr="00116FBB">
        <w:t xml:space="preserve"> проходит</w:t>
      </w:r>
      <w:r>
        <w:t xml:space="preserve"> в ЮЗ </w:t>
      </w:r>
      <w:r w:rsidRPr="00116FBB">
        <w:t>направлении</w:t>
      </w:r>
      <w:r w:rsidRPr="00C34942">
        <w:t xml:space="preserve"> </w:t>
      </w:r>
      <w:r>
        <w:t xml:space="preserve">до пересечения с ручьем и по ручью ЮВ </w:t>
      </w:r>
      <w:r w:rsidRPr="00116FBB">
        <w:t>направлении</w:t>
      </w:r>
      <w:r>
        <w:t xml:space="preserve"> граница</w:t>
      </w:r>
      <w:r w:rsidRPr="00C34942">
        <w:t xml:space="preserve"> </w:t>
      </w:r>
      <w:r w:rsidRPr="00116FBB">
        <w:t>проходит</w:t>
      </w:r>
      <w:r w:rsidRPr="00C34942">
        <w:t xml:space="preserve"> </w:t>
      </w:r>
      <w:r>
        <w:t>до пересечения с полезащитной лесополосой.</w:t>
      </w:r>
      <w:r w:rsidRPr="00C34942">
        <w:t xml:space="preserve"> </w:t>
      </w:r>
      <w:r>
        <w:t>Затем</w:t>
      </w:r>
      <w:r w:rsidRPr="008849B7">
        <w:t xml:space="preserve"> </w:t>
      </w:r>
      <w:r>
        <w:t>г</w:t>
      </w:r>
      <w:r w:rsidRPr="00116FBB">
        <w:t>раниц</w:t>
      </w:r>
      <w:r>
        <w:t>а</w:t>
      </w:r>
      <w:r w:rsidRPr="00A14E12">
        <w:t xml:space="preserve"> </w:t>
      </w:r>
      <w:r>
        <w:t xml:space="preserve">в ЮЗ </w:t>
      </w:r>
      <w:r w:rsidRPr="00116FBB">
        <w:t>направлении</w:t>
      </w:r>
      <w:r w:rsidRPr="00C34942">
        <w:t xml:space="preserve"> </w:t>
      </w:r>
      <w:r w:rsidRPr="00116FBB">
        <w:t>проходит</w:t>
      </w:r>
      <w:r>
        <w:t xml:space="preserve"> по краю лесополос до пересечения с ЛФ ур. Гремячка и по опушке ЛФ</w:t>
      </w:r>
      <w:r w:rsidRPr="00C34942">
        <w:t xml:space="preserve"> </w:t>
      </w:r>
      <w:r>
        <w:t>ур. Гремячка</w:t>
      </w:r>
      <w:r w:rsidRPr="00C34942">
        <w:t xml:space="preserve"> </w:t>
      </w:r>
      <w:r>
        <w:t>г</w:t>
      </w:r>
      <w:r w:rsidRPr="00116FBB">
        <w:t>раниц</w:t>
      </w:r>
      <w:r>
        <w:t>а</w:t>
      </w:r>
      <w:r w:rsidRPr="00116FBB">
        <w:t xml:space="preserve"> проходит</w:t>
      </w:r>
      <w:r w:rsidRPr="002D2B69">
        <w:t xml:space="preserve"> </w:t>
      </w:r>
      <w:r>
        <w:t>до пересечения с насаждениями.</w:t>
      </w:r>
      <w:r w:rsidRPr="002D2B69">
        <w:t xml:space="preserve"> </w:t>
      </w:r>
      <w:r>
        <w:t>Далее</w:t>
      </w:r>
      <w:r w:rsidRPr="009F029F">
        <w:t xml:space="preserve"> </w:t>
      </w:r>
      <w:r>
        <w:t>граница по межнику, пересекая реку Синковец, мимо усадеб д. Большой Синковец</w:t>
      </w:r>
      <w:r w:rsidRPr="000728B4">
        <w:t xml:space="preserve"> </w:t>
      </w:r>
      <w:r>
        <w:t xml:space="preserve">в СЗ </w:t>
      </w:r>
      <w:r w:rsidRPr="00116FBB">
        <w:t>направлении</w:t>
      </w:r>
      <w:r>
        <w:t xml:space="preserve"> по суходольной границе, вдоль лесополос до днища балки Гремучий Яр и ручья.</w:t>
      </w:r>
      <w:r w:rsidRPr="000728B4">
        <w:t xml:space="preserve"> </w:t>
      </w:r>
      <w:r>
        <w:t>Далее г</w:t>
      </w:r>
      <w:r w:rsidRPr="00116FBB">
        <w:t>раниц</w:t>
      </w:r>
      <w:r>
        <w:t>а</w:t>
      </w:r>
      <w:r w:rsidRPr="00116FBB">
        <w:t xml:space="preserve"> проходит</w:t>
      </w:r>
      <w:r>
        <w:t xml:space="preserve"> в ЮЗ </w:t>
      </w:r>
      <w:r w:rsidRPr="00116FBB">
        <w:t>направлении</w:t>
      </w:r>
      <w:r>
        <w:t xml:space="preserve"> по безымянному ручью до пересечения с ручьем Западный и по ручью Западный</w:t>
      </w:r>
      <w:r w:rsidRPr="0042480B">
        <w:t xml:space="preserve"> </w:t>
      </w:r>
      <w:r>
        <w:t xml:space="preserve">в СЗ </w:t>
      </w:r>
      <w:r w:rsidRPr="00116FBB">
        <w:t>направлении</w:t>
      </w:r>
      <w:r w:rsidRPr="00DE140D">
        <w:t xml:space="preserve"> </w:t>
      </w:r>
      <w:r>
        <w:t>г</w:t>
      </w:r>
      <w:r w:rsidRPr="00116FBB">
        <w:t>раниц</w:t>
      </w:r>
      <w:r>
        <w:t>а</w:t>
      </w:r>
      <w:r w:rsidRPr="00116FBB">
        <w:t xml:space="preserve"> проходит</w:t>
      </w:r>
      <w:r w:rsidRPr="00DE140D">
        <w:t xml:space="preserve"> </w:t>
      </w:r>
      <w:r>
        <w:t>до пересечения с полезащитной лесополосой и по краю лесополосы</w:t>
      </w:r>
      <w:r w:rsidRPr="003F1B79">
        <w:t xml:space="preserve"> </w:t>
      </w:r>
      <w:r>
        <w:t>г</w:t>
      </w:r>
      <w:r w:rsidRPr="00116FBB">
        <w:t>раниц</w:t>
      </w:r>
      <w:r>
        <w:t>а</w:t>
      </w:r>
      <w:r w:rsidRPr="00116FBB">
        <w:t xml:space="preserve"> проходит</w:t>
      </w:r>
      <w:r w:rsidRPr="00DE140D">
        <w:t xml:space="preserve"> </w:t>
      </w:r>
      <w:r>
        <w:t xml:space="preserve">до пересечения с землями </w:t>
      </w:r>
      <w:r w:rsidRPr="003F1B79">
        <w:t>Покровского муниципального района.</w:t>
      </w:r>
    </w:p>
    <w:p w:rsidR="00E90746" w:rsidRDefault="00E90746" w:rsidP="00267A41">
      <w:pPr>
        <w:spacing w:before="240"/>
        <w:ind w:firstLine="567"/>
        <w:jc w:val="center"/>
        <w:rPr>
          <w:b/>
          <w:bCs/>
        </w:rPr>
      </w:pPr>
      <w:r w:rsidRPr="006D7898">
        <w:rPr>
          <w:b/>
          <w:bCs/>
        </w:rPr>
        <w:t>По смежеству  с  Покровским муниципальным районом</w:t>
      </w:r>
    </w:p>
    <w:p w:rsidR="00E90746" w:rsidRPr="009839F1" w:rsidRDefault="00E90746" w:rsidP="009839F1">
      <w:pPr>
        <w:ind w:firstLine="567"/>
      </w:pPr>
      <w:r>
        <w:t>О</w:t>
      </w:r>
      <w:r w:rsidRPr="00116FBB">
        <w:t xml:space="preserve">т </w:t>
      </w:r>
      <w:r>
        <w:t xml:space="preserve"> начальной </w:t>
      </w:r>
      <w:r w:rsidRPr="00116FBB">
        <w:t>точки</w:t>
      </w:r>
      <w:r>
        <w:t xml:space="preserve"> г</w:t>
      </w:r>
      <w:r w:rsidRPr="00116FBB">
        <w:t>раниц</w:t>
      </w:r>
      <w:r>
        <w:t>а</w:t>
      </w:r>
      <w:r w:rsidRPr="00116FBB">
        <w:t xml:space="preserve"> проходит</w:t>
      </w:r>
      <w:r>
        <w:t xml:space="preserve"> в Северном </w:t>
      </w:r>
      <w:r w:rsidRPr="00116FBB">
        <w:t>направлении</w:t>
      </w:r>
      <w:r>
        <w:t xml:space="preserve"> по межнику территориальной границе СПК «Шатиловское»  и по СПК «Труд»</w:t>
      </w:r>
      <w:r w:rsidRPr="009839F1">
        <w:t xml:space="preserve"> </w:t>
      </w:r>
      <w:r w:rsidRPr="003F1B79">
        <w:t>Покровского муниципального район</w:t>
      </w:r>
      <w:r>
        <w:t>а до реки Труды, поворачивает на СВ и посередине</w:t>
      </w:r>
      <w:r w:rsidRPr="00932246">
        <w:t xml:space="preserve"> </w:t>
      </w:r>
      <w:r>
        <w:t>реки Труды г</w:t>
      </w:r>
      <w:r w:rsidRPr="00116FBB">
        <w:t>раниц</w:t>
      </w:r>
      <w:r>
        <w:t>а</w:t>
      </w:r>
      <w:r w:rsidRPr="00116FBB">
        <w:t xml:space="preserve"> проходит</w:t>
      </w:r>
      <w:r w:rsidRPr="00932246">
        <w:t xml:space="preserve"> </w:t>
      </w:r>
      <w:r>
        <w:t>до пересечения с ручьем</w:t>
      </w:r>
      <w:r w:rsidRPr="00932246">
        <w:t xml:space="preserve"> сельского поселения</w:t>
      </w:r>
      <w:r w:rsidRPr="009839F1">
        <w:t xml:space="preserve"> Галичинское</w:t>
      </w:r>
      <w:r>
        <w:t xml:space="preserve"> возле д. Николаевка.</w:t>
      </w:r>
    </w:p>
    <w:p w:rsidR="00E90746" w:rsidRDefault="00E90746" w:rsidP="00932246">
      <w:pPr>
        <w:ind w:firstLine="567"/>
        <w:rPr>
          <w:b/>
          <w:bCs/>
        </w:rPr>
      </w:pPr>
    </w:p>
    <w:p w:rsidR="00E90746" w:rsidRPr="0067273C" w:rsidRDefault="00E90746" w:rsidP="00767BA5">
      <w:pPr>
        <w:ind w:firstLine="567"/>
        <w:jc w:val="center"/>
        <w:rPr>
          <w:b/>
          <w:i/>
          <w:u w:val="single"/>
        </w:rPr>
      </w:pPr>
      <w:r w:rsidRPr="0067273C">
        <w:rPr>
          <w:b/>
          <w:i/>
          <w:u w:val="single"/>
        </w:rPr>
        <w:t>За существующие границы населенных пунктов приняты границы кадастровых кварталов по данным Росреестра Орловской области.</w:t>
      </w:r>
    </w:p>
    <w:p w:rsidR="00E90746" w:rsidRPr="00EF38B1" w:rsidRDefault="00E90746" w:rsidP="00EF38B1">
      <w:pPr>
        <w:ind w:left="426"/>
        <w:jc w:val="center"/>
        <w:rPr>
          <w:rFonts w:cs="Arial"/>
          <w:b/>
          <w:bCs/>
        </w:rPr>
      </w:pPr>
    </w:p>
    <w:p w:rsidR="00E90746" w:rsidRDefault="00E90746" w:rsidP="005B69C2">
      <w:pPr>
        <w:numPr>
          <w:ilvl w:val="1"/>
          <w:numId w:val="49"/>
        </w:numPr>
        <w:jc w:val="center"/>
        <w:rPr>
          <w:rFonts w:cs="Arial"/>
          <w:b/>
          <w:bCs/>
        </w:rPr>
      </w:pPr>
      <w:r w:rsidRPr="006D6F4C">
        <w:rPr>
          <w:b/>
          <w:bCs/>
        </w:rPr>
        <w:t>Краткий и</w:t>
      </w:r>
      <w:r w:rsidRPr="006D6F4C">
        <w:rPr>
          <w:rFonts w:cs="Arial"/>
          <w:b/>
          <w:bCs/>
        </w:rPr>
        <w:t>сторико-градостроительный анализ территории сельского поселения</w:t>
      </w:r>
    </w:p>
    <w:p w:rsidR="00E90746" w:rsidRPr="00781451" w:rsidRDefault="00E90746" w:rsidP="00D60283">
      <w:pPr>
        <w:jc w:val="both"/>
      </w:pPr>
      <w:r w:rsidRPr="006D6F4C">
        <w:tab/>
      </w:r>
      <w:r>
        <w:t>Васильевское</w:t>
      </w:r>
      <w:r w:rsidRPr="00781451">
        <w:t xml:space="preserve"> сельское поселение расположено в </w:t>
      </w:r>
      <w:r>
        <w:t>централь</w:t>
      </w:r>
      <w:r w:rsidRPr="00C05B57">
        <w:t>ной</w:t>
      </w:r>
      <w:r w:rsidRPr="00781451">
        <w:t xml:space="preserve"> части Верховского муниципального района Орловской области. </w:t>
      </w:r>
    </w:p>
    <w:p w:rsidR="00E90746" w:rsidRDefault="00E90746" w:rsidP="000B4CA9">
      <w:pPr>
        <w:ind w:firstLine="709"/>
        <w:jc w:val="both"/>
        <w:rPr>
          <w:rFonts w:cs="Arial"/>
          <w:iCs/>
        </w:rPr>
      </w:pPr>
      <w:r>
        <w:t xml:space="preserve">            Сложившаяся </w:t>
      </w:r>
      <w:r w:rsidRPr="007C37CD">
        <w:t xml:space="preserve">планировочная структура </w:t>
      </w:r>
      <w:r>
        <w:t xml:space="preserve">Васильевского </w:t>
      </w:r>
      <w:r w:rsidRPr="007C37CD">
        <w:t xml:space="preserve">сельского поселения представляет собой </w:t>
      </w:r>
      <w:r>
        <w:t>четыре</w:t>
      </w:r>
      <w:r w:rsidRPr="007C37CD">
        <w:t xml:space="preserve"> населенны</w:t>
      </w:r>
      <w:r>
        <w:t>х</w:t>
      </w:r>
      <w:r w:rsidRPr="007C37CD">
        <w:t xml:space="preserve"> пункт</w:t>
      </w:r>
      <w:r>
        <w:t>а</w:t>
      </w:r>
      <w:r w:rsidRPr="007C37CD">
        <w:t xml:space="preserve"> —</w:t>
      </w:r>
      <w:r w:rsidRPr="00971F9E">
        <w:rPr>
          <w:rFonts w:cs="Arial"/>
          <w:iCs/>
        </w:rPr>
        <w:t xml:space="preserve"> </w:t>
      </w:r>
      <w:r w:rsidRPr="00CA7167">
        <w:rPr>
          <w:rFonts w:ascii="Georgia" w:hAnsi="Georgia" w:cs="Georgia"/>
          <w:b/>
          <w:bCs/>
          <w:i/>
          <w:iCs/>
          <w:kern w:val="0"/>
          <w:lang w:eastAsia="ru-RU"/>
        </w:rPr>
        <w:t>Васильевка,</w:t>
      </w:r>
      <w:r w:rsidRPr="00CA7167">
        <w:rPr>
          <w:rFonts w:cs="Arial"/>
          <w:iCs/>
        </w:rPr>
        <w:t xml:space="preserve"> села</w:t>
      </w:r>
      <w:r w:rsidRPr="00CA7167">
        <w:rPr>
          <w:rFonts w:ascii="Georgia" w:hAnsi="Georgia" w:cs="Georgia"/>
          <w:b/>
          <w:bCs/>
          <w:i/>
          <w:iCs/>
          <w:kern w:val="0"/>
          <w:lang w:eastAsia="ru-RU"/>
        </w:rPr>
        <w:t xml:space="preserve"> Корытенка,</w:t>
      </w:r>
      <w:r w:rsidRPr="00CA7167">
        <w:rPr>
          <w:rFonts w:cs="Arial"/>
          <w:iCs/>
        </w:rPr>
        <w:t xml:space="preserve"> села</w:t>
      </w:r>
      <w:r w:rsidRPr="00CA7167">
        <w:rPr>
          <w:rFonts w:ascii="Georgia" w:hAnsi="Georgia" w:cs="Georgia"/>
          <w:b/>
          <w:bCs/>
          <w:i/>
          <w:iCs/>
          <w:kern w:val="0"/>
          <w:lang w:eastAsia="ru-RU"/>
        </w:rPr>
        <w:t xml:space="preserve"> Скорятино,</w:t>
      </w:r>
      <w:r w:rsidRPr="00CA7167">
        <w:rPr>
          <w:rFonts w:cs="Arial"/>
          <w:iCs/>
        </w:rPr>
        <w:t xml:space="preserve"> деревни </w:t>
      </w:r>
      <w:r w:rsidRPr="00CA7167">
        <w:rPr>
          <w:rFonts w:ascii="Georgia" w:hAnsi="Georgia" w:cs="Georgia"/>
          <w:b/>
          <w:bCs/>
          <w:i/>
          <w:iCs/>
          <w:kern w:val="0"/>
          <w:lang w:eastAsia="ru-RU"/>
        </w:rPr>
        <w:t>Федоровка</w:t>
      </w:r>
      <w:r w:rsidRPr="00CA7167">
        <w:rPr>
          <w:rFonts w:cs="Arial"/>
          <w:iCs/>
        </w:rPr>
        <w:t xml:space="preserve">, деревни </w:t>
      </w:r>
      <w:r w:rsidRPr="00CA7167">
        <w:rPr>
          <w:rFonts w:ascii="Georgia" w:hAnsi="Georgia" w:cs="Georgia"/>
          <w:b/>
          <w:bCs/>
          <w:i/>
          <w:iCs/>
          <w:kern w:val="0"/>
          <w:lang w:eastAsia="ru-RU"/>
        </w:rPr>
        <w:t>Большой Синковец,</w:t>
      </w:r>
      <w:r w:rsidRPr="00CA7167">
        <w:rPr>
          <w:rFonts w:cs="Arial"/>
          <w:iCs/>
        </w:rPr>
        <w:t xml:space="preserve"> деревни</w:t>
      </w:r>
      <w:r w:rsidRPr="00CA7167">
        <w:rPr>
          <w:rFonts w:ascii="Georgia" w:hAnsi="Georgia" w:cs="Georgia"/>
          <w:b/>
          <w:bCs/>
          <w:i/>
          <w:iCs/>
          <w:kern w:val="0"/>
          <w:lang w:eastAsia="ru-RU"/>
        </w:rPr>
        <w:t xml:space="preserve"> Крутое,</w:t>
      </w:r>
      <w:r w:rsidRPr="00CA7167">
        <w:rPr>
          <w:rFonts w:cs="Arial"/>
          <w:iCs/>
        </w:rPr>
        <w:t xml:space="preserve"> деревни</w:t>
      </w:r>
      <w:r w:rsidRPr="00CA7167">
        <w:rPr>
          <w:rFonts w:ascii="Georgia" w:hAnsi="Georgia" w:cs="Georgia"/>
          <w:b/>
          <w:bCs/>
          <w:i/>
          <w:iCs/>
          <w:kern w:val="0"/>
          <w:lang w:eastAsia="ru-RU"/>
        </w:rPr>
        <w:t xml:space="preserve"> Шатилово,</w:t>
      </w:r>
      <w:r w:rsidRPr="00CA7167">
        <w:rPr>
          <w:rFonts w:cs="Arial"/>
          <w:iCs/>
        </w:rPr>
        <w:t xml:space="preserve"> деревни</w:t>
      </w:r>
      <w:r w:rsidRPr="00CA7167">
        <w:rPr>
          <w:rFonts w:ascii="Georgia" w:hAnsi="Georgia" w:cs="Georgia"/>
          <w:b/>
          <w:bCs/>
          <w:i/>
          <w:iCs/>
          <w:kern w:val="0"/>
          <w:lang w:eastAsia="ru-RU"/>
        </w:rPr>
        <w:t xml:space="preserve"> Елагино,</w:t>
      </w:r>
      <w:r w:rsidRPr="00CA7167">
        <w:rPr>
          <w:rFonts w:cs="Arial"/>
          <w:iCs/>
        </w:rPr>
        <w:t xml:space="preserve"> деревни</w:t>
      </w:r>
      <w:r w:rsidRPr="00CA7167">
        <w:rPr>
          <w:rFonts w:ascii="Georgia" w:hAnsi="Georgia" w:cs="Georgia"/>
          <w:b/>
          <w:bCs/>
          <w:i/>
          <w:iCs/>
          <w:kern w:val="0"/>
          <w:lang w:eastAsia="ru-RU"/>
        </w:rPr>
        <w:t xml:space="preserve"> Малый Синковец,</w:t>
      </w:r>
      <w:r w:rsidRPr="00CA7167">
        <w:rPr>
          <w:rFonts w:cs="Arial"/>
          <w:iCs/>
        </w:rPr>
        <w:t xml:space="preserve"> деревни</w:t>
      </w:r>
      <w:r w:rsidRPr="00CA7167">
        <w:rPr>
          <w:rFonts w:ascii="Georgia" w:hAnsi="Georgia" w:cs="Georgia"/>
          <w:b/>
          <w:bCs/>
          <w:i/>
          <w:iCs/>
          <w:kern w:val="0"/>
          <w:lang w:eastAsia="ru-RU"/>
        </w:rPr>
        <w:t xml:space="preserve"> Кутузовка,</w:t>
      </w:r>
      <w:r w:rsidRPr="00CA7167">
        <w:rPr>
          <w:rFonts w:cs="Arial"/>
          <w:iCs/>
        </w:rPr>
        <w:t xml:space="preserve"> деревни</w:t>
      </w:r>
      <w:r w:rsidRPr="00CA7167">
        <w:rPr>
          <w:rFonts w:ascii="Georgia" w:hAnsi="Georgia" w:cs="Georgia"/>
          <w:b/>
          <w:bCs/>
          <w:i/>
          <w:iCs/>
          <w:kern w:val="0"/>
          <w:lang w:eastAsia="ru-RU"/>
        </w:rPr>
        <w:t xml:space="preserve"> Ивановка,</w:t>
      </w:r>
      <w:r w:rsidRPr="00CA7167">
        <w:rPr>
          <w:rFonts w:cs="Arial"/>
          <w:iCs/>
        </w:rPr>
        <w:t xml:space="preserve"> деревни</w:t>
      </w:r>
      <w:r w:rsidRPr="00CA7167">
        <w:rPr>
          <w:rFonts w:ascii="Georgia" w:hAnsi="Georgia" w:cs="Georgia"/>
          <w:b/>
          <w:bCs/>
          <w:i/>
          <w:iCs/>
          <w:kern w:val="0"/>
          <w:lang w:eastAsia="ru-RU"/>
        </w:rPr>
        <w:t xml:space="preserve"> Ильинка,</w:t>
      </w:r>
      <w:r w:rsidRPr="00CA7167">
        <w:rPr>
          <w:rFonts w:cs="Arial"/>
          <w:iCs/>
        </w:rPr>
        <w:t xml:space="preserve"> деревни</w:t>
      </w:r>
      <w:r w:rsidRPr="00CA7167">
        <w:rPr>
          <w:rFonts w:ascii="Georgia" w:hAnsi="Georgia" w:cs="Georgia"/>
          <w:b/>
          <w:bCs/>
          <w:i/>
          <w:iCs/>
          <w:kern w:val="0"/>
          <w:lang w:eastAsia="ru-RU"/>
        </w:rPr>
        <w:t xml:space="preserve"> Хитрово,</w:t>
      </w:r>
      <w:r w:rsidRPr="00CA7167">
        <w:rPr>
          <w:rFonts w:cs="Arial"/>
          <w:iCs/>
        </w:rPr>
        <w:t xml:space="preserve"> деревни</w:t>
      </w:r>
      <w:r w:rsidRPr="00CA7167">
        <w:rPr>
          <w:rFonts w:ascii="Georgia" w:hAnsi="Georgia" w:cs="Georgia"/>
          <w:b/>
          <w:bCs/>
          <w:i/>
          <w:iCs/>
          <w:kern w:val="0"/>
          <w:lang w:eastAsia="ru-RU"/>
        </w:rPr>
        <w:t xml:space="preserve"> Верхнее Жилино,</w:t>
      </w:r>
      <w:r w:rsidRPr="00CA7167">
        <w:rPr>
          <w:rFonts w:cs="Arial"/>
          <w:iCs/>
        </w:rPr>
        <w:t xml:space="preserve"> деревни</w:t>
      </w:r>
      <w:r w:rsidRPr="00CA7167">
        <w:rPr>
          <w:rFonts w:ascii="Georgia" w:hAnsi="Georgia" w:cs="Georgia"/>
          <w:b/>
          <w:bCs/>
          <w:i/>
          <w:iCs/>
          <w:kern w:val="0"/>
          <w:lang w:eastAsia="ru-RU"/>
        </w:rPr>
        <w:t xml:space="preserve"> Дмитриевка,</w:t>
      </w:r>
      <w:r w:rsidRPr="00CA7167">
        <w:rPr>
          <w:rFonts w:cs="Arial"/>
          <w:iCs/>
        </w:rPr>
        <w:t xml:space="preserve"> поселка </w:t>
      </w:r>
      <w:r w:rsidRPr="00CA7167">
        <w:rPr>
          <w:rFonts w:ascii="Georgia" w:hAnsi="Georgia" w:cs="Georgia"/>
          <w:b/>
          <w:bCs/>
          <w:i/>
          <w:iCs/>
          <w:kern w:val="0"/>
          <w:lang w:eastAsia="ru-RU"/>
        </w:rPr>
        <w:t>Михайловский,</w:t>
      </w:r>
      <w:r w:rsidRPr="00CA7167">
        <w:rPr>
          <w:rFonts w:cs="Arial"/>
          <w:iCs/>
        </w:rPr>
        <w:t xml:space="preserve"> поселка  </w:t>
      </w:r>
      <w:r w:rsidRPr="00CA7167">
        <w:rPr>
          <w:rFonts w:ascii="Georgia" w:hAnsi="Georgia" w:cs="Georgia"/>
          <w:b/>
          <w:bCs/>
          <w:i/>
          <w:iCs/>
          <w:kern w:val="0"/>
          <w:lang w:eastAsia="ru-RU"/>
        </w:rPr>
        <w:t>Грачевка,</w:t>
      </w:r>
      <w:r w:rsidRPr="00CA7167">
        <w:rPr>
          <w:rFonts w:cs="Arial"/>
          <w:iCs/>
        </w:rPr>
        <w:t xml:space="preserve"> поселка </w:t>
      </w:r>
      <w:r w:rsidRPr="00CA7167">
        <w:rPr>
          <w:rFonts w:ascii="Georgia" w:hAnsi="Georgia" w:cs="Georgia"/>
          <w:b/>
          <w:bCs/>
          <w:i/>
          <w:iCs/>
          <w:kern w:val="0"/>
          <w:lang w:eastAsia="ru-RU"/>
        </w:rPr>
        <w:t>Головинка,</w:t>
      </w:r>
      <w:r w:rsidRPr="00CA7167">
        <w:rPr>
          <w:rFonts w:cs="Arial"/>
          <w:iCs/>
        </w:rPr>
        <w:t xml:space="preserve"> </w:t>
      </w:r>
      <w:r w:rsidRPr="00CD73A5">
        <w:rPr>
          <w:rFonts w:cs="Arial"/>
          <w:iCs/>
        </w:rPr>
        <w:t>поселка</w:t>
      </w:r>
      <w:r>
        <w:rPr>
          <w:rFonts w:ascii="Georgia" w:hAnsi="Georgia" w:cs="Georgia"/>
          <w:b/>
          <w:bCs/>
          <w:i/>
          <w:iCs/>
          <w:kern w:val="0"/>
          <w:lang w:eastAsia="ru-RU"/>
        </w:rPr>
        <w:t xml:space="preserve"> </w:t>
      </w:r>
      <w:r w:rsidRPr="00375AE3">
        <w:rPr>
          <w:rFonts w:ascii="Georgia" w:hAnsi="Georgia" w:cs="Georgia"/>
          <w:b/>
          <w:bCs/>
          <w:i/>
          <w:iCs/>
          <w:kern w:val="0"/>
          <w:lang w:eastAsia="ru-RU"/>
        </w:rPr>
        <w:t>Васильевкий</w:t>
      </w:r>
      <w:r>
        <w:rPr>
          <w:rFonts w:cs="Arial"/>
          <w:iCs/>
        </w:rPr>
        <w:t>,</w:t>
      </w:r>
      <w:r w:rsidRPr="00CA7167">
        <w:rPr>
          <w:rFonts w:cs="Arial"/>
          <w:iCs/>
        </w:rPr>
        <w:t xml:space="preserve">поселка </w:t>
      </w:r>
      <w:r w:rsidRPr="00CA7167">
        <w:rPr>
          <w:rFonts w:ascii="Georgia" w:hAnsi="Georgia" w:cs="Georgia"/>
          <w:b/>
          <w:bCs/>
          <w:i/>
          <w:iCs/>
          <w:kern w:val="0"/>
          <w:lang w:eastAsia="ru-RU"/>
        </w:rPr>
        <w:t>Колодезьский,</w:t>
      </w:r>
      <w:r w:rsidRPr="00CA7167">
        <w:rPr>
          <w:rFonts w:cs="Arial"/>
          <w:iCs/>
        </w:rPr>
        <w:t xml:space="preserve"> поселка</w:t>
      </w:r>
      <w:r w:rsidRPr="00CA7167">
        <w:rPr>
          <w:rFonts w:ascii="Georgia" w:hAnsi="Georgia" w:cs="Georgia"/>
          <w:b/>
          <w:bCs/>
          <w:i/>
          <w:iCs/>
          <w:kern w:val="0"/>
          <w:lang w:eastAsia="ru-RU"/>
        </w:rPr>
        <w:t xml:space="preserve"> Пречистенка,</w:t>
      </w:r>
      <w:r w:rsidRPr="00CA7167">
        <w:rPr>
          <w:rFonts w:cs="Arial"/>
          <w:iCs/>
        </w:rPr>
        <w:t xml:space="preserve"> поселка </w:t>
      </w:r>
      <w:r w:rsidRPr="00CA7167">
        <w:rPr>
          <w:rFonts w:ascii="Georgia" w:hAnsi="Georgia" w:cs="Georgia"/>
          <w:b/>
          <w:bCs/>
          <w:i/>
          <w:iCs/>
          <w:kern w:val="0"/>
          <w:lang w:eastAsia="ru-RU"/>
        </w:rPr>
        <w:t>Никольский,</w:t>
      </w:r>
      <w:r w:rsidRPr="00CA7167">
        <w:rPr>
          <w:rFonts w:cs="Arial"/>
          <w:iCs/>
        </w:rPr>
        <w:t xml:space="preserve"> поселка </w:t>
      </w:r>
      <w:r w:rsidRPr="00CA7167">
        <w:rPr>
          <w:rFonts w:ascii="Georgia" w:hAnsi="Georgia" w:cs="Georgia"/>
          <w:b/>
          <w:bCs/>
          <w:i/>
          <w:iCs/>
          <w:kern w:val="0"/>
          <w:lang w:eastAsia="ru-RU"/>
        </w:rPr>
        <w:t>Пушино,</w:t>
      </w:r>
      <w:r w:rsidRPr="00CA7167">
        <w:rPr>
          <w:rFonts w:cs="Arial"/>
          <w:iCs/>
        </w:rPr>
        <w:t xml:space="preserve"> поселка </w:t>
      </w:r>
      <w:r w:rsidRPr="00CA7167">
        <w:rPr>
          <w:rFonts w:ascii="Georgia" w:hAnsi="Georgia" w:cs="Georgia"/>
          <w:b/>
          <w:bCs/>
          <w:i/>
          <w:iCs/>
          <w:kern w:val="0"/>
          <w:lang w:eastAsia="ru-RU"/>
        </w:rPr>
        <w:t>Толстовка,</w:t>
      </w:r>
      <w:r w:rsidRPr="00CA7167">
        <w:rPr>
          <w:rFonts w:cs="Arial"/>
          <w:iCs/>
        </w:rPr>
        <w:t xml:space="preserve"> поселка </w:t>
      </w:r>
      <w:r w:rsidRPr="00CA7167">
        <w:rPr>
          <w:rFonts w:ascii="Georgia" w:hAnsi="Georgia" w:cs="Georgia"/>
          <w:b/>
          <w:bCs/>
          <w:i/>
          <w:iCs/>
          <w:kern w:val="0"/>
          <w:lang w:eastAsia="ru-RU"/>
        </w:rPr>
        <w:t>Полянская Дача,</w:t>
      </w:r>
      <w:r w:rsidRPr="00CA7167">
        <w:rPr>
          <w:rFonts w:cs="Arial"/>
          <w:iCs/>
        </w:rPr>
        <w:t xml:space="preserve"> поселка </w:t>
      </w:r>
      <w:r w:rsidRPr="00CA7167">
        <w:rPr>
          <w:rFonts w:ascii="Georgia" w:hAnsi="Georgia" w:cs="Georgia"/>
          <w:b/>
          <w:bCs/>
          <w:i/>
          <w:iCs/>
          <w:kern w:val="0"/>
          <w:lang w:eastAsia="ru-RU"/>
        </w:rPr>
        <w:t>Утренняя Заря</w:t>
      </w:r>
    </w:p>
    <w:p w:rsidR="00E90746" w:rsidRPr="006D6F4C" w:rsidRDefault="00E90746" w:rsidP="00D60283">
      <w:pPr>
        <w:ind w:firstLine="709"/>
        <w:jc w:val="both"/>
        <w:rPr>
          <w:rFonts w:cs="Arial"/>
          <w:iCs/>
        </w:rPr>
      </w:pPr>
      <w:r w:rsidRPr="00781451">
        <w:rPr>
          <w:rFonts w:cs="Arial"/>
          <w:iCs/>
        </w:rPr>
        <w:t xml:space="preserve">Через поселение проходят </w:t>
      </w:r>
      <w:r w:rsidRPr="003B42C6">
        <w:t>автомобильн</w:t>
      </w:r>
      <w:r>
        <w:t>ые</w:t>
      </w:r>
      <w:r w:rsidRPr="003B42C6">
        <w:t xml:space="preserve"> дорог</w:t>
      </w:r>
      <w:r>
        <w:t>и</w:t>
      </w:r>
      <w:r w:rsidRPr="003B42C6">
        <w:t xml:space="preserve"> регионального значения</w:t>
      </w:r>
      <w:r>
        <w:t xml:space="preserve">  </w:t>
      </w:r>
      <w:r w:rsidRPr="008B4E68">
        <w:rPr>
          <w:b/>
        </w:rPr>
        <w:t xml:space="preserve">А/д </w:t>
      </w:r>
      <w:r>
        <w:rPr>
          <w:b/>
        </w:rPr>
        <w:t>«</w:t>
      </w:r>
      <w:r w:rsidRPr="008B4E68">
        <w:rPr>
          <w:b/>
        </w:rPr>
        <w:t xml:space="preserve">Ливны - Русский Брод </w:t>
      </w:r>
      <w:r>
        <w:rPr>
          <w:b/>
        </w:rPr>
        <w:t>–</w:t>
      </w:r>
      <w:r w:rsidRPr="008B4E68">
        <w:rPr>
          <w:b/>
        </w:rPr>
        <w:t xml:space="preserve"> Верховье</w:t>
      </w:r>
      <w:r>
        <w:rPr>
          <w:b/>
        </w:rPr>
        <w:t>»,</w:t>
      </w:r>
      <w:r w:rsidRPr="008B4E68">
        <w:rPr>
          <w:b/>
        </w:rPr>
        <w:t xml:space="preserve"> А/д </w:t>
      </w:r>
      <w:r>
        <w:rPr>
          <w:b/>
        </w:rPr>
        <w:t>«</w:t>
      </w:r>
      <w:r w:rsidRPr="008B4E68">
        <w:rPr>
          <w:b/>
        </w:rPr>
        <w:t xml:space="preserve">Ливны - Русский Брод </w:t>
      </w:r>
      <w:r>
        <w:rPr>
          <w:b/>
        </w:rPr>
        <w:t>–</w:t>
      </w:r>
      <w:r w:rsidRPr="008B4E68">
        <w:rPr>
          <w:b/>
        </w:rPr>
        <w:t xml:space="preserve"> </w:t>
      </w:r>
      <w:r>
        <w:rPr>
          <w:b/>
        </w:rPr>
        <w:t>Верховье»</w:t>
      </w:r>
      <w:r w:rsidRPr="008B4E68">
        <w:rPr>
          <w:b/>
        </w:rPr>
        <w:t xml:space="preserve"> - Васильевский</w:t>
      </w:r>
      <w:r>
        <w:rPr>
          <w:b/>
        </w:rPr>
        <w:t>,</w:t>
      </w:r>
      <w:r w:rsidRPr="008B4E68">
        <w:rPr>
          <w:b/>
        </w:rPr>
        <w:t xml:space="preserve">  А/д </w:t>
      </w:r>
      <w:r>
        <w:rPr>
          <w:b/>
        </w:rPr>
        <w:t>«</w:t>
      </w:r>
      <w:r w:rsidRPr="008B4E68">
        <w:rPr>
          <w:b/>
        </w:rPr>
        <w:t xml:space="preserve">Верховье - Большой Синьковец </w:t>
      </w:r>
      <w:r>
        <w:rPr>
          <w:b/>
        </w:rPr>
        <w:t>–</w:t>
      </w:r>
      <w:r w:rsidRPr="008B4E68">
        <w:rPr>
          <w:b/>
        </w:rPr>
        <w:t xml:space="preserve"> Троицкое</w:t>
      </w:r>
      <w:r>
        <w:rPr>
          <w:b/>
        </w:rPr>
        <w:t>».</w:t>
      </w:r>
    </w:p>
    <w:p w:rsidR="00E90746" w:rsidRPr="00F91829" w:rsidRDefault="00E90746" w:rsidP="00F33B42">
      <w:pPr>
        <w:ind w:firstLine="709"/>
        <w:jc w:val="both"/>
        <w:rPr>
          <w:rFonts w:cs="Arial"/>
          <w:iCs/>
        </w:rPr>
      </w:pPr>
      <w:r w:rsidRPr="006D6F4C">
        <w:rPr>
          <w:rFonts w:cs="Arial"/>
          <w:iCs/>
        </w:rPr>
        <w:t xml:space="preserve"> Верховский район - один из ведущих в области. Территория района составляет 1072,4 кв.км, из которых 88,4% составляют сельхозугодья. Плотность населения</w:t>
      </w:r>
      <w:r w:rsidRPr="00F91829">
        <w:rPr>
          <w:rFonts w:cs="Arial"/>
          <w:iCs/>
        </w:rPr>
        <w:t xml:space="preserve"> 19,5 человек на 1 кв.км. Всего в районе проживает 20,5 тыс.человек в 130 населенных пунктах, 10 тысяч из которых экономически активное население.</w:t>
      </w:r>
    </w:p>
    <w:p w:rsidR="00E90746" w:rsidRPr="00F91829" w:rsidRDefault="00E90746" w:rsidP="00F33B42">
      <w:pPr>
        <w:ind w:firstLine="709"/>
        <w:jc w:val="both"/>
        <w:rPr>
          <w:rFonts w:cs="Arial"/>
          <w:iCs/>
        </w:rPr>
      </w:pPr>
      <w:r w:rsidRPr="00F91829">
        <w:rPr>
          <w:rFonts w:cs="Arial"/>
          <w:iCs/>
        </w:rPr>
        <w:t>В административном отношении район разделен на 1 городское и 10 сельских поселений.</w:t>
      </w:r>
    </w:p>
    <w:p w:rsidR="00E90746" w:rsidRPr="008F6FAD" w:rsidRDefault="00E90746" w:rsidP="00F33B42">
      <w:pPr>
        <w:ind w:firstLine="709"/>
        <w:jc w:val="both"/>
        <w:rPr>
          <w:rFonts w:cs="Arial"/>
          <w:iCs/>
        </w:rPr>
      </w:pPr>
      <w:r w:rsidRPr="008F6FAD">
        <w:rPr>
          <w:rFonts w:cs="Arial"/>
          <w:iCs/>
        </w:rPr>
        <w:t>В окрестностях крепости Новосиль были созданы сторожевые посты или, как их тогда называли "сторожевые притоны" и "сторожи". Всего сторожевых притонов в XVI веке было 11. Среди них: Любовша (с.</w:t>
      </w:r>
      <w:r>
        <w:rPr>
          <w:rFonts w:cs="Arial"/>
          <w:iCs/>
        </w:rPr>
        <w:t xml:space="preserve"> </w:t>
      </w:r>
      <w:r w:rsidRPr="008F6FAD">
        <w:rPr>
          <w:rFonts w:cs="Arial"/>
          <w:iCs/>
        </w:rPr>
        <w:t>Русский Брод), Усть-Корытнова (д.Корытенка), на реке Труды, на Пшевском кургане, Юрты, Колчанка, Станова (после с.Коньшино) и другие.</w:t>
      </w:r>
    </w:p>
    <w:p w:rsidR="00E90746" w:rsidRPr="008F6FAD" w:rsidRDefault="00E90746" w:rsidP="00F33B42">
      <w:pPr>
        <w:ind w:firstLine="709"/>
        <w:jc w:val="both"/>
        <w:rPr>
          <w:rFonts w:cs="Arial"/>
          <w:iCs/>
        </w:rPr>
      </w:pPr>
      <w:r w:rsidRPr="008F6FAD">
        <w:rPr>
          <w:rFonts w:cs="Arial"/>
          <w:iCs/>
        </w:rPr>
        <w:t>По приказу царя на южные земли расселяли казаков, стрельцов, пушкарей, крестьян. Стали появляться и новые населенные пункты, но самого Верховья, как такового еще не было. Первое упоминание о нем в архивных источниках относится к 1815-1817 годам.</w:t>
      </w:r>
    </w:p>
    <w:p w:rsidR="00E90746" w:rsidRPr="008F6FAD" w:rsidRDefault="00E90746" w:rsidP="00F33B42">
      <w:pPr>
        <w:ind w:firstLine="709"/>
        <w:jc w:val="both"/>
        <w:rPr>
          <w:rFonts w:cs="Arial"/>
          <w:iCs/>
        </w:rPr>
      </w:pPr>
      <w:r w:rsidRPr="008F6FAD">
        <w:rPr>
          <w:rFonts w:cs="Arial"/>
          <w:iCs/>
        </w:rPr>
        <w:t>Толчком к развитию п.</w:t>
      </w:r>
      <w:r>
        <w:rPr>
          <w:rFonts w:cs="Arial"/>
          <w:iCs/>
        </w:rPr>
        <w:t xml:space="preserve"> </w:t>
      </w:r>
      <w:r w:rsidRPr="008F6FAD">
        <w:rPr>
          <w:rFonts w:cs="Arial"/>
          <w:iCs/>
        </w:rPr>
        <w:t>Верховье послужило строительство железной дороги Орел-Елец, которое началось в 1863 и закончилось в 1868 годах. Одним из важных железнодорожных узлов в силу своего географического положения стал п.Верховье, где в 70-х годах была построена станция, депо и здание железнодорожного вокзала. В 1871 году от ст. Верховье до ст. Мармыжи была проложена узкоколейная железная дорога. Это была первая в России "узкоколейка", позже (в 1898 году) заменена на стандартную. Вскоре станция получила значение узловой. Постепенное развитие предприятий промышленной и социальной сферы позволили станции вырасти до поселка городского типа и районного центра Верховского района в котором проживают более 8 тыс. человек.</w:t>
      </w:r>
    </w:p>
    <w:p w:rsidR="00E90746" w:rsidRPr="008F6FAD" w:rsidRDefault="00E90746" w:rsidP="00F33B42">
      <w:pPr>
        <w:ind w:firstLine="709"/>
        <w:jc w:val="both"/>
        <w:rPr>
          <w:rFonts w:cs="Arial"/>
          <w:iCs/>
        </w:rPr>
      </w:pPr>
      <w:r w:rsidRPr="008F6FAD">
        <w:rPr>
          <w:rFonts w:cs="Arial"/>
          <w:iCs/>
        </w:rPr>
        <w:t>Верховский район был образован 30 июля 1928 года, но с.</w:t>
      </w:r>
      <w:r>
        <w:rPr>
          <w:rFonts w:cs="Arial"/>
          <w:iCs/>
        </w:rPr>
        <w:t xml:space="preserve"> </w:t>
      </w:r>
      <w:r w:rsidRPr="008F6FAD">
        <w:rPr>
          <w:rFonts w:cs="Arial"/>
          <w:iCs/>
        </w:rPr>
        <w:t>Русский Брод и прилегающие земли были самостоятельным Русско-Бродским районом. С 1934 года эти районы вошли в состав Курской области, а 27 сентября 1937 года была образована Орловская область, а Верховский и Русско Бродский районы вошли в её состав. Это положение сохранялось до конца 50-х начала 60-х годов. В 1958 году центр Верховского района село Верховье было отнесено к категории рабочих поселков, а позднее - к поселкам городского типа.</w:t>
      </w:r>
    </w:p>
    <w:p w:rsidR="00E90746" w:rsidRPr="008F6FAD" w:rsidRDefault="00E90746" w:rsidP="00F33B42">
      <w:pPr>
        <w:ind w:firstLine="709"/>
        <w:jc w:val="both"/>
        <w:rPr>
          <w:rFonts w:cs="Arial"/>
          <w:iCs/>
        </w:rPr>
      </w:pPr>
      <w:r w:rsidRPr="008F6FAD">
        <w:rPr>
          <w:rFonts w:cs="Arial"/>
          <w:iCs/>
        </w:rPr>
        <w:t>В начале 60-х годов район был разделен на промышленный и сельскохозяйственный. В состав Верховского промышленного района входил и г.</w:t>
      </w:r>
      <w:r>
        <w:rPr>
          <w:rFonts w:cs="Arial"/>
          <w:iCs/>
        </w:rPr>
        <w:t xml:space="preserve"> </w:t>
      </w:r>
      <w:r w:rsidRPr="008F6FAD">
        <w:rPr>
          <w:rFonts w:cs="Arial"/>
          <w:iCs/>
        </w:rPr>
        <w:t>Новосиль. Чуть позже, в Новодеревеньковский сельскохозяйственный район были включены земли Краснозоренского, Верховского и Русско-Бродского районов. Деление на промышленные и сельскохозяйственные районы было упразднено в 1965 году. 12 января 1965 года был образован Верховский район, объединивший в одно целое территории Верховского и Русско-Бродского районов с центром - поселок Верховье. В этих границах район существует в настоящее время.</w:t>
      </w:r>
    </w:p>
    <w:p w:rsidR="00E90746" w:rsidRPr="008F6FAD" w:rsidRDefault="00E90746" w:rsidP="00F33B42">
      <w:pPr>
        <w:ind w:firstLine="709"/>
        <w:jc w:val="both"/>
        <w:rPr>
          <w:rFonts w:cs="Arial"/>
          <w:iCs/>
        </w:rPr>
      </w:pPr>
      <w:r w:rsidRPr="008F6FAD">
        <w:rPr>
          <w:rFonts w:cs="Arial"/>
          <w:iCs/>
        </w:rPr>
        <w:t>С Верховской землей связана судьба великого русского композитора Николая Андреевича Римского-Корсакова (1844-1908), мать которого Софья Васильевна (урожденная Скарятина) родилась и проживала в селе Троицкое.</w:t>
      </w:r>
    </w:p>
    <w:p w:rsidR="00E90746" w:rsidRPr="008F6FAD" w:rsidRDefault="00E90746" w:rsidP="00F33B42">
      <w:pPr>
        <w:ind w:firstLine="709"/>
        <w:jc w:val="both"/>
        <w:rPr>
          <w:rFonts w:cs="Arial"/>
          <w:iCs/>
        </w:rPr>
      </w:pPr>
      <w:r w:rsidRPr="008F6FAD">
        <w:rPr>
          <w:rFonts w:cs="Arial"/>
          <w:iCs/>
        </w:rPr>
        <w:t>Зарождение революционной деятельности в районе связано с именем Гуляева А.А. Андрей Александрович - большевик, революционер прожил яркую, героическую жизнь, начинал свою революционную деятельность в п.</w:t>
      </w:r>
      <w:r>
        <w:rPr>
          <w:rFonts w:cs="Arial"/>
          <w:iCs/>
        </w:rPr>
        <w:t xml:space="preserve"> </w:t>
      </w:r>
      <w:r w:rsidRPr="008F6FAD">
        <w:rPr>
          <w:rFonts w:cs="Arial"/>
          <w:iCs/>
        </w:rPr>
        <w:t>Верховье. Его именем названа одна из улиц поселка.</w:t>
      </w:r>
    </w:p>
    <w:p w:rsidR="00E90746" w:rsidRPr="008F6FAD" w:rsidRDefault="00E90746" w:rsidP="00F33B42">
      <w:pPr>
        <w:ind w:firstLine="709"/>
        <w:jc w:val="both"/>
        <w:rPr>
          <w:rFonts w:cs="Arial"/>
          <w:iCs/>
        </w:rPr>
      </w:pPr>
      <w:r w:rsidRPr="008F6FAD">
        <w:rPr>
          <w:rFonts w:cs="Arial"/>
          <w:iCs/>
        </w:rPr>
        <w:t>Особой страницей в истории района была Великая Отечественная война. Вероломное нападение фашистской Германии на нашу Родину нарушило мирную созидательную жизнь людей. Наш район освобождали прославленные части, соединения, закаленные в боях, испытавшие горечь вынужденного отхода на восток.</w:t>
      </w:r>
    </w:p>
    <w:p w:rsidR="00E90746" w:rsidRPr="00F33B42" w:rsidRDefault="00E90746" w:rsidP="00F33B42">
      <w:pPr>
        <w:ind w:firstLine="709"/>
        <w:jc w:val="both"/>
        <w:rPr>
          <w:rFonts w:cs="Arial"/>
          <w:iCs/>
        </w:rPr>
      </w:pPr>
      <w:r w:rsidRPr="008F6FAD">
        <w:rPr>
          <w:rFonts w:cs="Arial"/>
          <w:iCs/>
        </w:rPr>
        <w:t>Самоотверженно сражались верховцы на фронтах Великой Отечественной войны. На фронтах войны погибло 6018 верховцев. 48 из них участвовали и в освобождении Верховского района. Шести уроженцам района было присвоено звание Героев Советского Союза - Шумейко А.С., Щукин И.Ф., Чернышов В.Е., Парфенов А.Г., Губанов Н.Г., Воробьев Н.Н. Азаров П.Д. и Токарев С.П. - кавалеры 3-х орденов Боевой Славы. Многие воины награждены орденами и медалями. Жители района свято чтут память о погибших воинах. На территории района более 40 братских захоронений. Священным местом для жителей района является Мемориал Славы, расположенный в парке культуры и отдыха п.</w:t>
      </w:r>
      <w:r>
        <w:rPr>
          <w:rFonts w:cs="Arial"/>
          <w:iCs/>
        </w:rPr>
        <w:t xml:space="preserve"> </w:t>
      </w:r>
      <w:r w:rsidRPr="008F6FAD">
        <w:rPr>
          <w:rFonts w:cs="Arial"/>
          <w:iCs/>
        </w:rPr>
        <w:t>Верховье, на котором перезахоронены останки воинов, погибших при освобождении района.</w:t>
      </w:r>
    </w:p>
    <w:p w:rsidR="00E90746" w:rsidRPr="00D60283" w:rsidRDefault="00E90746" w:rsidP="00F518FE">
      <w:pPr>
        <w:ind w:firstLine="709"/>
        <w:jc w:val="both"/>
      </w:pPr>
    </w:p>
    <w:p w:rsidR="00E90746" w:rsidRDefault="00E90746" w:rsidP="00CC039E">
      <w:pPr>
        <w:ind w:firstLine="426"/>
      </w:pPr>
      <w:r>
        <w:t>На территории Васильевского сельского поселения расположено</w:t>
      </w:r>
      <w:r w:rsidRPr="00CC039E">
        <w:t xml:space="preserve"> </w:t>
      </w:r>
      <w:r>
        <w:t xml:space="preserve">десять объектов </w:t>
      </w:r>
      <w:r w:rsidRPr="00CC039E">
        <w:t>культурного наследия</w:t>
      </w:r>
      <w:r>
        <w:t>.</w:t>
      </w:r>
    </w:p>
    <w:p w:rsidR="00E90746" w:rsidRPr="00D60283" w:rsidRDefault="00E90746" w:rsidP="00CC039E"/>
    <w:p w:rsidR="00E90746" w:rsidRDefault="00E90746" w:rsidP="004141FE">
      <w:pPr>
        <w:jc w:val="center"/>
        <w:rPr>
          <w:b/>
          <w:bCs/>
        </w:rPr>
      </w:pPr>
      <w:r w:rsidRPr="004141FE">
        <w:rPr>
          <w:b/>
          <w:bCs/>
        </w:rPr>
        <w:t xml:space="preserve">Список объектов культурного наследия, расположенных на территории </w:t>
      </w:r>
      <w:r>
        <w:rPr>
          <w:b/>
          <w:bCs/>
        </w:rPr>
        <w:t xml:space="preserve">Васильевского </w:t>
      </w:r>
      <w:r w:rsidRPr="004141FE">
        <w:rPr>
          <w:b/>
          <w:bCs/>
        </w:rPr>
        <w:t>сельского поселения</w:t>
      </w:r>
    </w:p>
    <w:p w:rsidR="00E90746" w:rsidRDefault="00E90746" w:rsidP="004141FE">
      <w:pPr>
        <w:jc w:val="center"/>
        <w:rPr>
          <w:b/>
          <w:bCs/>
        </w:rPr>
      </w:pPr>
    </w:p>
    <w:tbl>
      <w:tblPr>
        <w:tblW w:w="10774" w:type="dxa"/>
        <w:jc w:val="center"/>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419"/>
        <w:gridCol w:w="1417"/>
        <w:gridCol w:w="851"/>
        <w:gridCol w:w="850"/>
        <w:gridCol w:w="851"/>
        <w:gridCol w:w="1701"/>
        <w:gridCol w:w="1275"/>
        <w:gridCol w:w="1134"/>
        <w:gridCol w:w="1276"/>
      </w:tblGrid>
      <w:tr w:rsidR="00E90746" w:rsidRPr="00AC375D" w:rsidTr="003C6A9A">
        <w:trPr>
          <w:cantSplit/>
          <w:trHeight w:val="891"/>
          <w:tblHeader/>
          <w:jc w:val="center"/>
        </w:trPr>
        <w:tc>
          <w:tcPr>
            <w:tcW w:w="1419" w:type="dxa"/>
            <w:shd w:val="clear" w:color="auto" w:fill="CCCCCC"/>
            <w:vAlign w:val="center"/>
          </w:tcPr>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Наименование</w:t>
            </w:r>
            <w:r w:rsidRPr="002B3431">
              <w:rPr>
                <w:rFonts w:cs="Bookman Old Style"/>
                <w:b/>
                <w:bCs/>
                <w:sz w:val="18"/>
                <w:szCs w:val="18"/>
              </w:rPr>
              <w:br/>
              <w:t>памятника</w:t>
            </w:r>
          </w:p>
        </w:tc>
        <w:tc>
          <w:tcPr>
            <w:tcW w:w="1417" w:type="dxa"/>
            <w:shd w:val="clear" w:color="auto" w:fill="CCCCCC"/>
            <w:vAlign w:val="center"/>
          </w:tcPr>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Местонахождение</w:t>
            </w:r>
          </w:p>
          <w:p w:rsidR="00E90746" w:rsidRPr="002B3431" w:rsidRDefault="00E90746" w:rsidP="002B3431">
            <w:pPr>
              <w:spacing w:before="48" w:after="48" w:line="220" w:lineRule="exact"/>
              <w:jc w:val="center"/>
              <w:rPr>
                <w:rFonts w:cs="Bookman Old Style"/>
                <w:b/>
                <w:bCs/>
                <w:sz w:val="18"/>
                <w:szCs w:val="18"/>
              </w:rPr>
            </w:pPr>
            <w:r w:rsidRPr="002B3431">
              <w:rPr>
                <w:rFonts w:cs="Bookman Old Style"/>
                <w:b/>
                <w:bCs/>
                <w:sz w:val="18"/>
                <w:szCs w:val="18"/>
              </w:rPr>
              <w:t>ОКН</w:t>
            </w:r>
          </w:p>
        </w:tc>
        <w:tc>
          <w:tcPr>
            <w:tcW w:w="851" w:type="dxa"/>
            <w:shd w:val="clear" w:color="auto" w:fill="CCCCCC"/>
            <w:vAlign w:val="center"/>
          </w:tcPr>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Датировка ОКН</w:t>
            </w:r>
          </w:p>
        </w:tc>
        <w:tc>
          <w:tcPr>
            <w:tcW w:w="850" w:type="dxa"/>
            <w:shd w:val="clear" w:color="auto" w:fill="CCCCCC"/>
          </w:tcPr>
          <w:p w:rsidR="00E90746" w:rsidRPr="002B3431" w:rsidRDefault="00E90746" w:rsidP="002B3431">
            <w:pPr>
              <w:snapToGrid w:val="0"/>
              <w:spacing w:before="48" w:after="48" w:line="220" w:lineRule="exact"/>
              <w:jc w:val="center"/>
              <w:rPr>
                <w:rFonts w:cs="Bookman Old Style"/>
                <w:b/>
                <w:bCs/>
                <w:sz w:val="18"/>
                <w:szCs w:val="18"/>
              </w:rPr>
            </w:pPr>
          </w:p>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Состояние</w:t>
            </w:r>
          </w:p>
        </w:tc>
        <w:tc>
          <w:tcPr>
            <w:tcW w:w="851" w:type="dxa"/>
            <w:shd w:val="clear" w:color="auto" w:fill="CCCCCC"/>
          </w:tcPr>
          <w:p w:rsidR="00E90746" w:rsidRPr="002B3431" w:rsidRDefault="00E90746" w:rsidP="002B3431">
            <w:pPr>
              <w:snapToGrid w:val="0"/>
              <w:spacing w:before="48" w:after="48" w:line="220" w:lineRule="exact"/>
              <w:jc w:val="center"/>
              <w:rPr>
                <w:rFonts w:cs="Bookman Old Style"/>
                <w:b/>
                <w:bCs/>
                <w:sz w:val="18"/>
                <w:szCs w:val="18"/>
              </w:rPr>
            </w:pPr>
          </w:p>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Кат.</w:t>
            </w:r>
          </w:p>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охраны</w:t>
            </w:r>
          </w:p>
        </w:tc>
        <w:tc>
          <w:tcPr>
            <w:tcW w:w="1701" w:type="dxa"/>
            <w:shd w:val="clear" w:color="auto" w:fill="CCCCCC"/>
          </w:tcPr>
          <w:p w:rsidR="00E90746" w:rsidRDefault="00E90746" w:rsidP="002B3431">
            <w:pPr>
              <w:snapToGrid w:val="0"/>
              <w:spacing w:before="48" w:after="48" w:line="220" w:lineRule="exact"/>
              <w:jc w:val="center"/>
              <w:rPr>
                <w:rFonts w:cs="Bookman Old Style"/>
                <w:b/>
                <w:bCs/>
                <w:sz w:val="18"/>
                <w:szCs w:val="18"/>
              </w:rPr>
            </w:pPr>
          </w:p>
          <w:p w:rsidR="00E90746" w:rsidRPr="002B3431" w:rsidRDefault="00E90746" w:rsidP="002B3431">
            <w:pPr>
              <w:snapToGrid w:val="0"/>
              <w:spacing w:before="48" w:after="48" w:line="220" w:lineRule="exact"/>
              <w:jc w:val="center"/>
              <w:rPr>
                <w:rFonts w:cs="Bookman Old Style"/>
                <w:b/>
                <w:bCs/>
                <w:sz w:val="18"/>
                <w:szCs w:val="18"/>
              </w:rPr>
            </w:pPr>
            <w:r w:rsidRPr="002B3431">
              <w:rPr>
                <w:rFonts w:cs="Bookman Old Style"/>
                <w:b/>
                <w:bCs/>
                <w:sz w:val="18"/>
                <w:szCs w:val="18"/>
              </w:rPr>
              <w:t>№, дата решения, постановления</w:t>
            </w:r>
          </w:p>
          <w:p w:rsidR="00E90746" w:rsidRPr="002B3431" w:rsidRDefault="00E90746" w:rsidP="002B3431">
            <w:pPr>
              <w:snapToGrid w:val="0"/>
              <w:spacing w:before="48" w:after="48" w:line="220" w:lineRule="exact"/>
              <w:jc w:val="center"/>
              <w:rPr>
                <w:rFonts w:cs="Bookman Old Style"/>
                <w:b/>
                <w:bCs/>
                <w:sz w:val="18"/>
                <w:szCs w:val="18"/>
              </w:rPr>
            </w:pPr>
          </w:p>
        </w:tc>
        <w:tc>
          <w:tcPr>
            <w:tcW w:w="1275" w:type="dxa"/>
            <w:shd w:val="clear" w:color="auto" w:fill="CCCCCC"/>
          </w:tcPr>
          <w:p w:rsidR="00E90746" w:rsidRPr="002B3431" w:rsidRDefault="00E90746" w:rsidP="002B3431">
            <w:pPr>
              <w:jc w:val="center"/>
              <w:rPr>
                <w:rFonts w:cs="Bookman Old Style"/>
                <w:b/>
                <w:bCs/>
                <w:sz w:val="18"/>
                <w:szCs w:val="18"/>
              </w:rPr>
            </w:pPr>
          </w:p>
          <w:p w:rsidR="00E90746" w:rsidRPr="002B3431" w:rsidRDefault="00E90746" w:rsidP="002B3431">
            <w:pPr>
              <w:jc w:val="center"/>
              <w:rPr>
                <w:rFonts w:cs="Bookman Old Style"/>
                <w:b/>
                <w:bCs/>
                <w:sz w:val="18"/>
                <w:szCs w:val="18"/>
              </w:rPr>
            </w:pPr>
            <w:r w:rsidRPr="002B3431">
              <w:rPr>
                <w:rFonts w:cs="Bookman Old Style"/>
                <w:b/>
                <w:bCs/>
                <w:sz w:val="18"/>
                <w:szCs w:val="18"/>
              </w:rPr>
              <w:t xml:space="preserve">Регистр. </w:t>
            </w:r>
            <w:r>
              <w:rPr>
                <w:rFonts w:cs="Bookman Old Style"/>
                <w:b/>
                <w:bCs/>
                <w:sz w:val="18"/>
                <w:szCs w:val="18"/>
              </w:rPr>
              <w:t>н</w:t>
            </w:r>
            <w:r w:rsidRPr="002B3431">
              <w:rPr>
                <w:rFonts w:cs="Bookman Old Style"/>
                <w:b/>
                <w:bCs/>
                <w:sz w:val="18"/>
                <w:szCs w:val="18"/>
              </w:rPr>
              <w:t>омер</w:t>
            </w:r>
          </w:p>
          <w:p w:rsidR="00E90746" w:rsidRPr="002B3431" w:rsidRDefault="00E90746" w:rsidP="002B3431">
            <w:pPr>
              <w:snapToGrid w:val="0"/>
              <w:spacing w:before="48" w:after="48" w:line="220" w:lineRule="exact"/>
              <w:jc w:val="center"/>
              <w:rPr>
                <w:rFonts w:cs="Bookman Old Style"/>
                <w:b/>
                <w:bCs/>
                <w:sz w:val="18"/>
                <w:szCs w:val="18"/>
              </w:rPr>
            </w:pPr>
          </w:p>
        </w:tc>
        <w:tc>
          <w:tcPr>
            <w:tcW w:w="1134" w:type="dxa"/>
            <w:shd w:val="clear" w:color="auto" w:fill="CCCCCC"/>
          </w:tcPr>
          <w:p w:rsidR="00E90746" w:rsidRPr="002B3431" w:rsidRDefault="00E90746" w:rsidP="002B3431">
            <w:pPr>
              <w:jc w:val="center"/>
              <w:rPr>
                <w:rFonts w:cs="Bookman Old Style"/>
                <w:b/>
                <w:bCs/>
                <w:sz w:val="18"/>
                <w:szCs w:val="18"/>
              </w:rPr>
            </w:pPr>
          </w:p>
          <w:p w:rsidR="00E90746" w:rsidRDefault="00E90746" w:rsidP="002B3431">
            <w:pPr>
              <w:jc w:val="center"/>
              <w:rPr>
                <w:rFonts w:cs="Bookman Old Style"/>
                <w:b/>
                <w:bCs/>
                <w:sz w:val="18"/>
                <w:szCs w:val="18"/>
              </w:rPr>
            </w:pPr>
            <w:r w:rsidRPr="002B3431">
              <w:rPr>
                <w:rFonts w:cs="Bookman Old Style"/>
                <w:b/>
                <w:bCs/>
                <w:sz w:val="18"/>
                <w:szCs w:val="18"/>
              </w:rPr>
              <w:t>Пользова</w:t>
            </w:r>
          </w:p>
          <w:p w:rsidR="00E90746" w:rsidRPr="002B3431" w:rsidRDefault="00E90746" w:rsidP="002B3431">
            <w:pPr>
              <w:jc w:val="center"/>
              <w:rPr>
                <w:rFonts w:cs="Bookman Old Style"/>
                <w:b/>
                <w:bCs/>
                <w:sz w:val="18"/>
                <w:szCs w:val="18"/>
              </w:rPr>
            </w:pPr>
            <w:r w:rsidRPr="002B3431">
              <w:rPr>
                <w:rFonts w:cs="Bookman Old Style"/>
                <w:b/>
                <w:bCs/>
                <w:sz w:val="18"/>
                <w:szCs w:val="18"/>
              </w:rPr>
              <w:t>тель</w:t>
            </w:r>
          </w:p>
          <w:p w:rsidR="00E90746" w:rsidRPr="002B3431" w:rsidRDefault="00E90746" w:rsidP="002B3431">
            <w:pPr>
              <w:snapToGrid w:val="0"/>
              <w:spacing w:before="48" w:after="48" w:line="220" w:lineRule="exact"/>
              <w:jc w:val="center"/>
              <w:rPr>
                <w:rFonts w:cs="Bookman Old Style"/>
                <w:b/>
                <w:bCs/>
                <w:sz w:val="18"/>
                <w:szCs w:val="18"/>
              </w:rPr>
            </w:pPr>
          </w:p>
        </w:tc>
        <w:tc>
          <w:tcPr>
            <w:tcW w:w="1276" w:type="dxa"/>
            <w:shd w:val="clear" w:color="auto" w:fill="CCCCCC"/>
          </w:tcPr>
          <w:p w:rsidR="00E90746" w:rsidRPr="002B3431" w:rsidRDefault="00E90746" w:rsidP="002B3431">
            <w:pPr>
              <w:jc w:val="center"/>
              <w:rPr>
                <w:rFonts w:cs="Bookman Old Style"/>
                <w:b/>
                <w:bCs/>
                <w:sz w:val="18"/>
                <w:szCs w:val="18"/>
              </w:rPr>
            </w:pPr>
          </w:p>
          <w:p w:rsidR="00E90746" w:rsidRPr="002B3431" w:rsidRDefault="00E90746" w:rsidP="002B3431">
            <w:pPr>
              <w:jc w:val="center"/>
              <w:rPr>
                <w:rFonts w:cs="Bookman Old Style"/>
                <w:b/>
                <w:bCs/>
                <w:sz w:val="18"/>
                <w:szCs w:val="18"/>
              </w:rPr>
            </w:pPr>
            <w:r w:rsidRPr="002B3431">
              <w:rPr>
                <w:rFonts w:cs="Bookman Old Style"/>
                <w:b/>
                <w:bCs/>
                <w:sz w:val="18"/>
                <w:szCs w:val="18"/>
              </w:rPr>
              <w:t>Совр.</w:t>
            </w:r>
          </w:p>
          <w:p w:rsidR="00E90746" w:rsidRPr="002B3431" w:rsidRDefault="00E90746" w:rsidP="002B3431">
            <w:pPr>
              <w:jc w:val="center"/>
              <w:rPr>
                <w:rFonts w:cs="Bookman Old Style"/>
                <w:b/>
                <w:bCs/>
                <w:sz w:val="18"/>
                <w:szCs w:val="18"/>
              </w:rPr>
            </w:pPr>
            <w:r w:rsidRPr="002B3431">
              <w:rPr>
                <w:rFonts w:cs="Bookman Old Style"/>
                <w:b/>
                <w:bCs/>
                <w:sz w:val="18"/>
                <w:szCs w:val="18"/>
              </w:rPr>
              <w:t>использов.</w:t>
            </w:r>
          </w:p>
          <w:p w:rsidR="00E90746" w:rsidRPr="002B3431" w:rsidRDefault="00E90746" w:rsidP="002B3431">
            <w:pPr>
              <w:snapToGrid w:val="0"/>
              <w:spacing w:before="48" w:after="48" w:line="220" w:lineRule="exact"/>
              <w:jc w:val="center"/>
              <w:rPr>
                <w:rFonts w:cs="Bookman Old Style"/>
                <w:b/>
                <w:bCs/>
                <w:sz w:val="18"/>
                <w:szCs w:val="18"/>
              </w:rPr>
            </w:pPr>
          </w:p>
        </w:tc>
      </w:tr>
      <w:tr w:rsidR="00E90746" w:rsidRPr="00AC375D" w:rsidTr="003C6A9A">
        <w:trPr>
          <w:cantSplit/>
          <w:trHeight w:val="522"/>
          <w:jc w:val="center"/>
        </w:trPr>
        <w:tc>
          <w:tcPr>
            <w:tcW w:w="10774" w:type="dxa"/>
            <w:gridSpan w:val="9"/>
            <w:vAlign w:val="center"/>
          </w:tcPr>
          <w:p w:rsidR="00E90746" w:rsidRPr="009320B7" w:rsidRDefault="00E90746" w:rsidP="009320B7">
            <w:pPr>
              <w:jc w:val="center"/>
              <w:rPr>
                <w:rFonts w:cs="Bookman Old Style"/>
                <w:b/>
                <w:sz w:val="22"/>
                <w:szCs w:val="22"/>
              </w:rPr>
            </w:pPr>
          </w:p>
          <w:p w:rsidR="00E90746" w:rsidRPr="009320B7" w:rsidRDefault="00E90746" w:rsidP="009320B7">
            <w:pPr>
              <w:widowControl/>
              <w:suppressAutoHyphens w:val="0"/>
              <w:autoSpaceDE w:val="0"/>
              <w:autoSpaceDN w:val="0"/>
              <w:adjustRightInd w:val="0"/>
              <w:jc w:val="center"/>
              <w:rPr>
                <w:rFonts w:cs="Bookman Old Style"/>
                <w:b/>
                <w:sz w:val="22"/>
                <w:szCs w:val="22"/>
              </w:rPr>
            </w:pPr>
            <w:r>
              <w:rPr>
                <w:rFonts w:cs="Bookman Old Style"/>
                <w:b/>
                <w:sz w:val="22"/>
                <w:szCs w:val="22"/>
              </w:rPr>
              <w:t>П</w:t>
            </w:r>
            <w:r w:rsidRPr="009320B7">
              <w:rPr>
                <w:rFonts w:cs="Bookman Old Style"/>
                <w:b/>
                <w:sz w:val="22"/>
                <w:szCs w:val="22"/>
              </w:rPr>
              <w:t>амятники архитектуры и градостроительства</w:t>
            </w:r>
          </w:p>
          <w:p w:rsidR="00E90746" w:rsidRDefault="00E90746" w:rsidP="00012C95">
            <w:pPr>
              <w:jc w:val="center"/>
              <w:rPr>
                <w:rFonts w:cs="Bookman Old Style"/>
                <w:sz w:val="20"/>
                <w:szCs w:val="20"/>
                <w:highlight w:val="green"/>
              </w:rPr>
            </w:pPr>
          </w:p>
        </w:tc>
      </w:tr>
      <w:tr w:rsidR="00E90746" w:rsidRPr="00AC375D" w:rsidTr="003C6A9A">
        <w:trPr>
          <w:cantSplit/>
          <w:trHeight w:val="268"/>
          <w:jc w:val="center"/>
        </w:trPr>
        <w:tc>
          <w:tcPr>
            <w:tcW w:w="1419" w:type="dxa"/>
            <w:vAlign w:val="center"/>
          </w:tcPr>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Здание бывшей земской школы</w:t>
            </w:r>
          </w:p>
          <w:p w:rsidR="00E90746" w:rsidRPr="008037D4" w:rsidRDefault="00E90746" w:rsidP="00EF5AD1">
            <w:pPr>
              <w:snapToGrid w:val="0"/>
              <w:spacing w:before="48" w:after="48" w:line="220" w:lineRule="exact"/>
              <w:jc w:val="center"/>
              <w:rPr>
                <w:rFonts w:cs="Bookman Old Style"/>
                <w:sz w:val="20"/>
                <w:szCs w:val="20"/>
              </w:rPr>
            </w:pPr>
          </w:p>
        </w:tc>
        <w:tc>
          <w:tcPr>
            <w:tcW w:w="1417" w:type="dxa"/>
            <w:vAlign w:val="center"/>
          </w:tcPr>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с. Корытенка</w:t>
            </w:r>
          </w:p>
          <w:p w:rsidR="00E90746" w:rsidRPr="008037D4" w:rsidRDefault="00E90746" w:rsidP="00EF5AD1">
            <w:pPr>
              <w:shd w:val="clear" w:color="auto" w:fill="FFFFFF"/>
              <w:jc w:val="center"/>
              <w:rPr>
                <w:rFonts w:cs="Bookman Old Style"/>
                <w:sz w:val="20"/>
                <w:szCs w:val="20"/>
              </w:rPr>
            </w:pPr>
          </w:p>
        </w:tc>
        <w:tc>
          <w:tcPr>
            <w:tcW w:w="851" w:type="dxa"/>
            <w:vAlign w:val="center"/>
          </w:tcPr>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XIXв.</w:t>
            </w:r>
          </w:p>
          <w:p w:rsidR="00E90746" w:rsidRPr="008037D4" w:rsidRDefault="00E90746" w:rsidP="00EF5AD1">
            <w:pPr>
              <w:shd w:val="clear" w:color="auto" w:fill="FFFFFF"/>
              <w:jc w:val="center"/>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 xml:space="preserve">Решение малого Совета Орл-го областного Совета нар-х деп-в </w:t>
            </w:r>
          </w:p>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от 06.07. 1993 г. № 81-7</w:t>
            </w:r>
          </w:p>
          <w:p w:rsidR="00E90746" w:rsidRPr="008037D4" w:rsidRDefault="00E90746" w:rsidP="00EF5AD1">
            <w:pPr>
              <w:jc w:val="center"/>
              <w:rPr>
                <w:rFonts w:cs="Bookman Old Style"/>
                <w:sz w:val="20"/>
                <w:szCs w:val="20"/>
              </w:rPr>
            </w:pPr>
          </w:p>
        </w:tc>
        <w:tc>
          <w:tcPr>
            <w:tcW w:w="1275" w:type="dxa"/>
          </w:tcPr>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5710507000</w:t>
            </w:r>
          </w:p>
          <w:p w:rsidR="00E90746" w:rsidRPr="008037D4" w:rsidRDefault="00E90746" w:rsidP="00EF5AD1">
            <w:pPr>
              <w:jc w:val="center"/>
              <w:rPr>
                <w:rFonts w:cs="Bookman Old Style"/>
                <w:sz w:val="20"/>
                <w:szCs w:val="20"/>
              </w:rPr>
            </w:pPr>
          </w:p>
        </w:tc>
        <w:tc>
          <w:tcPr>
            <w:tcW w:w="1134" w:type="dxa"/>
          </w:tcPr>
          <w:p w:rsidR="00E90746" w:rsidRPr="008037D4" w:rsidRDefault="00E90746" w:rsidP="008037D4">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EF5AD1">
            <w:pPr>
              <w:jc w:val="center"/>
              <w:rPr>
                <w:rFonts w:cs="Bookman Old Style"/>
                <w:sz w:val="20"/>
                <w:szCs w:val="20"/>
              </w:rPr>
            </w:pPr>
          </w:p>
        </w:tc>
        <w:tc>
          <w:tcPr>
            <w:tcW w:w="1276" w:type="dxa"/>
          </w:tcPr>
          <w:p w:rsidR="00E90746" w:rsidRPr="008037D4" w:rsidRDefault="00E90746" w:rsidP="008037D4">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EF5AD1">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Рождественская церковь</w:t>
            </w:r>
          </w:p>
          <w:p w:rsidR="00E90746" w:rsidRPr="00DE2200" w:rsidRDefault="00E90746" w:rsidP="00EF5AD1">
            <w:pPr>
              <w:snapToGrid w:val="0"/>
              <w:spacing w:before="48" w:after="48" w:line="220" w:lineRule="exact"/>
              <w:jc w:val="center"/>
              <w:rPr>
                <w:rFonts w:cs="Bookman Old Style"/>
                <w:sz w:val="20"/>
                <w:szCs w:val="20"/>
              </w:rPr>
            </w:pPr>
          </w:p>
        </w:tc>
        <w:tc>
          <w:tcPr>
            <w:tcW w:w="1417" w:type="dxa"/>
            <w:vAlign w:val="center"/>
          </w:tcPr>
          <w:p w:rsidR="00E90746" w:rsidRPr="008037D4" w:rsidRDefault="00E90746" w:rsidP="00C4687B">
            <w:pPr>
              <w:widowControl/>
              <w:suppressAutoHyphens w:val="0"/>
              <w:autoSpaceDE w:val="0"/>
              <w:autoSpaceDN w:val="0"/>
              <w:adjustRightInd w:val="0"/>
              <w:rPr>
                <w:rFonts w:cs="Bookman Old Style"/>
                <w:sz w:val="20"/>
                <w:szCs w:val="20"/>
              </w:rPr>
            </w:pPr>
            <w:r w:rsidRPr="008037D4">
              <w:rPr>
                <w:rFonts w:cs="Bookman Old Style"/>
                <w:sz w:val="20"/>
                <w:szCs w:val="20"/>
              </w:rPr>
              <w:t>с. Корытенка</w:t>
            </w:r>
          </w:p>
          <w:p w:rsidR="00E90746" w:rsidRPr="007E1268" w:rsidRDefault="00E90746" w:rsidP="00EF5AD1">
            <w:pPr>
              <w:shd w:val="clear" w:color="auto" w:fill="FFFFFF"/>
              <w:jc w:val="center"/>
              <w:rPr>
                <w:rFonts w:cs="Bookman Old Style"/>
                <w:sz w:val="20"/>
                <w:szCs w:val="20"/>
              </w:rPr>
            </w:pPr>
          </w:p>
        </w:tc>
        <w:tc>
          <w:tcPr>
            <w:tcW w:w="851" w:type="dxa"/>
            <w:vAlign w:val="center"/>
          </w:tcPr>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 xml:space="preserve">втор. </w:t>
            </w:r>
          </w:p>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 xml:space="preserve">половина </w:t>
            </w:r>
          </w:p>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XIXв.</w:t>
            </w:r>
          </w:p>
          <w:p w:rsidR="00E90746" w:rsidRPr="00337386" w:rsidRDefault="00E90746" w:rsidP="00EF5AD1">
            <w:pPr>
              <w:shd w:val="clear" w:color="auto" w:fill="FFFFFF"/>
              <w:jc w:val="center"/>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Решение малого Совета Орл-го областного Совета нар-х деп-в от 06.07. 1993 г. № 81-7</w:t>
            </w:r>
          </w:p>
          <w:p w:rsidR="00E90746" w:rsidRDefault="00E90746" w:rsidP="00EF5AD1">
            <w:pPr>
              <w:jc w:val="center"/>
              <w:rPr>
                <w:rFonts w:cs="Bookman Old Style"/>
                <w:sz w:val="20"/>
                <w:szCs w:val="20"/>
              </w:rPr>
            </w:pPr>
          </w:p>
        </w:tc>
        <w:tc>
          <w:tcPr>
            <w:tcW w:w="1275" w:type="dxa"/>
          </w:tcPr>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5710508000</w:t>
            </w:r>
          </w:p>
          <w:p w:rsidR="00E90746" w:rsidRDefault="00E90746" w:rsidP="00EF5AD1">
            <w:pPr>
              <w:jc w:val="center"/>
              <w:rPr>
                <w:rFonts w:cs="Bookman Old Style"/>
                <w:sz w:val="20"/>
                <w:szCs w:val="20"/>
              </w:rPr>
            </w:pPr>
          </w:p>
        </w:tc>
        <w:tc>
          <w:tcPr>
            <w:tcW w:w="1134" w:type="dxa"/>
          </w:tcPr>
          <w:p w:rsidR="00E90746" w:rsidRPr="00C4687B" w:rsidRDefault="00E90746" w:rsidP="00C4687B">
            <w:pPr>
              <w:widowControl/>
              <w:suppressAutoHyphens w:val="0"/>
              <w:autoSpaceDE w:val="0"/>
              <w:autoSpaceDN w:val="0"/>
              <w:adjustRightInd w:val="0"/>
              <w:rPr>
                <w:rFonts w:cs="Bookman Old Style"/>
                <w:sz w:val="20"/>
                <w:szCs w:val="20"/>
              </w:rPr>
            </w:pPr>
            <w:r w:rsidRPr="00C4687B">
              <w:rPr>
                <w:rFonts w:cs="Bookman Old Style"/>
                <w:sz w:val="20"/>
                <w:szCs w:val="20"/>
              </w:rPr>
              <w:t>Приход храма</w:t>
            </w:r>
          </w:p>
          <w:p w:rsidR="00E90746" w:rsidRDefault="00E90746" w:rsidP="00EF5AD1">
            <w:pPr>
              <w:jc w:val="center"/>
              <w:rPr>
                <w:rFonts w:cs="Bookman Old Style"/>
                <w:sz w:val="20"/>
                <w:szCs w:val="20"/>
              </w:rPr>
            </w:pPr>
          </w:p>
        </w:tc>
        <w:tc>
          <w:tcPr>
            <w:tcW w:w="1276" w:type="dxa"/>
          </w:tcPr>
          <w:p w:rsidR="00E90746" w:rsidRDefault="00E90746" w:rsidP="00EF5AD1">
            <w:pPr>
              <w:shd w:val="clear" w:color="auto" w:fill="FFFFFF"/>
              <w:jc w:val="center"/>
              <w:rPr>
                <w:rFonts w:cs="Bookman Old Style"/>
                <w:sz w:val="20"/>
                <w:szCs w:val="20"/>
              </w:rPr>
            </w:pPr>
            <w:r w:rsidRPr="008037D4">
              <w:rPr>
                <w:rFonts w:cs="Bookman Old Style"/>
                <w:sz w:val="20"/>
                <w:szCs w:val="20"/>
              </w:rPr>
              <w:t>По прямому назначению</w:t>
            </w:r>
          </w:p>
        </w:tc>
      </w:tr>
      <w:tr w:rsidR="00E90746" w:rsidRPr="00AC375D" w:rsidTr="003C6A9A">
        <w:trPr>
          <w:cantSplit/>
          <w:trHeight w:val="268"/>
          <w:jc w:val="center"/>
        </w:trPr>
        <w:tc>
          <w:tcPr>
            <w:tcW w:w="10774" w:type="dxa"/>
            <w:gridSpan w:val="9"/>
            <w:vAlign w:val="center"/>
          </w:tcPr>
          <w:p w:rsidR="00E90746" w:rsidRPr="002B3431" w:rsidRDefault="00E90746" w:rsidP="00012C95">
            <w:pPr>
              <w:jc w:val="center"/>
              <w:rPr>
                <w:rFonts w:cs="Bookman Old Style"/>
                <w:b/>
                <w:sz w:val="22"/>
                <w:szCs w:val="22"/>
              </w:rPr>
            </w:pPr>
            <w:r w:rsidRPr="002B3431">
              <w:rPr>
                <w:rFonts w:cs="Bookman Old Style"/>
                <w:b/>
                <w:sz w:val="22"/>
                <w:szCs w:val="22"/>
              </w:rPr>
              <w:t>Памятники истории</w:t>
            </w:r>
          </w:p>
          <w:p w:rsidR="00E90746" w:rsidRDefault="00E90746" w:rsidP="00EF5AD1">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Братская могила советских воинов, погибших в 1943 г.</w:t>
            </w:r>
          </w:p>
          <w:p w:rsidR="00E90746" w:rsidRPr="00DE2200" w:rsidRDefault="00E90746" w:rsidP="00EF5AD1">
            <w:pPr>
              <w:snapToGrid w:val="0"/>
              <w:spacing w:before="48" w:after="48" w:line="220" w:lineRule="exact"/>
              <w:jc w:val="center"/>
              <w:rPr>
                <w:rFonts w:cs="Bookman Old Style"/>
                <w:sz w:val="20"/>
                <w:szCs w:val="20"/>
              </w:rPr>
            </w:pPr>
          </w:p>
        </w:tc>
        <w:tc>
          <w:tcPr>
            <w:tcW w:w="1417" w:type="dxa"/>
            <w:vAlign w:val="center"/>
          </w:tcPr>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 xml:space="preserve">с.Большой Синьковец, </w:t>
            </w:r>
          </w:p>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возле школы</w:t>
            </w:r>
          </w:p>
          <w:p w:rsidR="00E90746" w:rsidRPr="007E1268" w:rsidRDefault="00E90746" w:rsidP="00EF5AD1">
            <w:pPr>
              <w:shd w:val="clear" w:color="auto" w:fill="FFFFFF"/>
              <w:jc w:val="center"/>
              <w:rPr>
                <w:rFonts w:cs="Bookman Old Style"/>
                <w:sz w:val="20"/>
                <w:szCs w:val="20"/>
              </w:rPr>
            </w:pPr>
          </w:p>
        </w:tc>
        <w:tc>
          <w:tcPr>
            <w:tcW w:w="851" w:type="dxa"/>
            <w:vAlign w:val="center"/>
          </w:tcPr>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1941-43 г.</w:t>
            </w:r>
          </w:p>
          <w:p w:rsidR="00E90746" w:rsidRPr="00337386" w:rsidRDefault="00E90746" w:rsidP="00EF5AD1">
            <w:pPr>
              <w:shd w:val="clear" w:color="auto" w:fill="FFFFFF"/>
              <w:jc w:val="center"/>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Решение исполнительного</w:t>
            </w:r>
          </w:p>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 xml:space="preserve"> комитета Орловского  обл-го </w:t>
            </w:r>
          </w:p>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Совета народных депутатов от 27.01.1987г. № 33</w:t>
            </w:r>
          </w:p>
          <w:p w:rsidR="00E90746" w:rsidRDefault="00E90746" w:rsidP="00EF5AD1">
            <w:pPr>
              <w:jc w:val="center"/>
              <w:rPr>
                <w:rFonts w:cs="Bookman Old Style"/>
                <w:sz w:val="20"/>
                <w:szCs w:val="20"/>
              </w:rPr>
            </w:pPr>
          </w:p>
        </w:tc>
        <w:tc>
          <w:tcPr>
            <w:tcW w:w="1275" w:type="dxa"/>
          </w:tcPr>
          <w:p w:rsidR="00E90746" w:rsidRPr="00EF72AF" w:rsidRDefault="00E90746" w:rsidP="00B95308">
            <w:pPr>
              <w:widowControl/>
              <w:suppressAutoHyphens w:val="0"/>
              <w:autoSpaceDE w:val="0"/>
              <w:autoSpaceDN w:val="0"/>
              <w:adjustRightInd w:val="0"/>
              <w:rPr>
                <w:rFonts w:cs="Bookman Old Style"/>
                <w:sz w:val="20"/>
                <w:szCs w:val="20"/>
              </w:rPr>
            </w:pPr>
            <w:r w:rsidRPr="00EF72AF">
              <w:rPr>
                <w:rFonts w:cs="Bookman Old Style"/>
                <w:sz w:val="20"/>
                <w:szCs w:val="20"/>
              </w:rPr>
              <w:t>5710521000</w:t>
            </w:r>
          </w:p>
          <w:p w:rsidR="00E90746" w:rsidRDefault="00E90746" w:rsidP="00EF5AD1">
            <w:pPr>
              <w:jc w:val="center"/>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Братская могила советских воинов, погибших в 1943 г.</w:t>
            </w:r>
          </w:p>
          <w:p w:rsidR="00E90746" w:rsidRPr="00DE2200" w:rsidRDefault="00E90746" w:rsidP="00EF5AD1">
            <w:pPr>
              <w:snapToGrid w:val="0"/>
              <w:spacing w:before="48" w:after="48" w:line="220" w:lineRule="exact"/>
              <w:jc w:val="center"/>
              <w:rPr>
                <w:rFonts w:cs="Bookman Old Style"/>
                <w:sz w:val="20"/>
                <w:szCs w:val="20"/>
              </w:rPr>
            </w:pPr>
          </w:p>
        </w:tc>
        <w:tc>
          <w:tcPr>
            <w:tcW w:w="1417" w:type="dxa"/>
            <w:vAlign w:val="center"/>
          </w:tcPr>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 xml:space="preserve">с.Васильевка,100 м </w:t>
            </w:r>
          </w:p>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от правления колхоза,</w:t>
            </w:r>
          </w:p>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на кладбище</w:t>
            </w:r>
          </w:p>
          <w:p w:rsidR="00E90746" w:rsidRPr="007E1268" w:rsidRDefault="00E90746" w:rsidP="00EF5AD1">
            <w:pPr>
              <w:shd w:val="clear" w:color="auto" w:fill="FFFFFF"/>
              <w:jc w:val="center"/>
              <w:rPr>
                <w:rFonts w:cs="Bookman Old Style"/>
                <w:sz w:val="20"/>
                <w:szCs w:val="20"/>
              </w:rPr>
            </w:pPr>
          </w:p>
        </w:tc>
        <w:tc>
          <w:tcPr>
            <w:tcW w:w="851" w:type="dxa"/>
            <w:vAlign w:val="center"/>
          </w:tcPr>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1941-43 г.</w:t>
            </w:r>
          </w:p>
          <w:p w:rsidR="00E90746" w:rsidRPr="00337386" w:rsidRDefault="00E90746" w:rsidP="00EF5AD1">
            <w:pPr>
              <w:shd w:val="clear" w:color="auto" w:fill="FFFFFF"/>
              <w:jc w:val="center"/>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 xml:space="preserve">Решение исп-го комитета Орл-го  областного Совета народных </w:t>
            </w:r>
          </w:p>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депутатов от 27.01.1987г. № 33</w:t>
            </w:r>
          </w:p>
          <w:p w:rsidR="00E90746" w:rsidRDefault="00E90746" w:rsidP="00EF5AD1">
            <w:pPr>
              <w:jc w:val="center"/>
              <w:rPr>
                <w:rFonts w:cs="Bookman Old Style"/>
                <w:sz w:val="20"/>
                <w:szCs w:val="20"/>
              </w:rPr>
            </w:pPr>
          </w:p>
        </w:tc>
        <w:tc>
          <w:tcPr>
            <w:tcW w:w="1275" w:type="dxa"/>
          </w:tcPr>
          <w:p w:rsidR="00E90746" w:rsidRPr="00EF72AF" w:rsidRDefault="00E90746" w:rsidP="00EF72AF">
            <w:pPr>
              <w:widowControl/>
              <w:suppressAutoHyphens w:val="0"/>
              <w:autoSpaceDE w:val="0"/>
              <w:autoSpaceDN w:val="0"/>
              <w:adjustRightInd w:val="0"/>
              <w:rPr>
                <w:rFonts w:cs="Bookman Old Style"/>
                <w:sz w:val="20"/>
                <w:szCs w:val="20"/>
              </w:rPr>
            </w:pPr>
            <w:r w:rsidRPr="00EF72AF">
              <w:rPr>
                <w:rFonts w:cs="Bookman Old Style"/>
                <w:sz w:val="20"/>
                <w:szCs w:val="20"/>
              </w:rPr>
              <w:t>5710522000</w:t>
            </w:r>
          </w:p>
          <w:p w:rsidR="00E90746" w:rsidRDefault="00E90746" w:rsidP="00EF5AD1">
            <w:pPr>
              <w:jc w:val="center"/>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Братская могила</w:t>
            </w:r>
          </w:p>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 xml:space="preserve"> советских воинов</w:t>
            </w:r>
          </w:p>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6 ГВ СД</w:t>
            </w:r>
          </w:p>
          <w:p w:rsidR="00E90746" w:rsidRPr="00DE2200" w:rsidRDefault="00E90746" w:rsidP="00EF5AD1">
            <w:pPr>
              <w:snapToGrid w:val="0"/>
              <w:spacing w:before="48" w:after="48" w:line="220" w:lineRule="exact"/>
              <w:jc w:val="center"/>
              <w:rPr>
                <w:rFonts w:cs="Bookman Old Style"/>
                <w:sz w:val="20"/>
                <w:szCs w:val="20"/>
              </w:rPr>
            </w:pPr>
          </w:p>
        </w:tc>
        <w:tc>
          <w:tcPr>
            <w:tcW w:w="1417" w:type="dxa"/>
            <w:vAlign w:val="center"/>
          </w:tcPr>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 xml:space="preserve">с.Васильевка, </w:t>
            </w:r>
          </w:p>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западная окраина</w:t>
            </w:r>
          </w:p>
          <w:p w:rsidR="00E90746" w:rsidRPr="007E1268" w:rsidRDefault="00E90746" w:rsidP="00EF5AD1">
            <w:pPr>
              <w:shd w:val="clear" w:color="auto" w:fill="FFFFFF"/>
              <w:jc w:val="center"/>
              <w:rPr>
                <w:rFonts w:cs="Bookman Old Style"/>
                <w:sz w:val="20"/>
                <w:szCs w:val="20"/>
              </w:rPr>
            </w:pPr>
          </w:p>
        </w:tc>
        <w:tc>
          <w:tcPr>
            <w:tcW w:w="851" w:type="dxa"/>
            <w:vAlign w:val="center"/>
          </w:tcPr>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1942 г.</w:t>
            </w:r>
          </w:p>
          <w:p w:rsidR="00E90746" w:rsidRPr="00337386" w:rsidRDefault="00E90746" w:rsidP="00EF5AD1">
            <w:pPr>
              <w:shd w:val="clear" w:color="auto" w:fill="FFFFFF"/>
              <w:jc w:val="center"/>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Постановление Облдумы</w:t>
            </w:r>
          </w:p>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 xml:space="preserve"> №15/1 12-ОД от 26.7.96 г.</w:t>
            </w:r>
          </w:p>
          <w:p w:rsidR="00E90746" w:rsidRDefault="00E90746" w:rsidP="00EF5AD1">
            <w:pPr>
              <w:jc w:val="center"/>
              <w:rPr>
                <w:rFonts w:cs="Bookman Old Style"/>
                <w:sz w:val="20"/>
                <w:szCs w:val="20"/>
              </w:rPr>
            </w:pPr>
          </w:p>
        </w:tc>
        <w:tc>
          <w:tcPr>
            <w:tcW w:w="1275" w:type="dxa"/>
          </w:tcPr>
          <w:p w:rsidR="00E90746" w:rsidRPr="0034624F" w:rsidRDefault="00E90746" w:rsidP="0034624F">
            <w:pPr>
              <w:widowControl/>
              <w:suppressAutoHyphens w:val="0"/>
              <w:autoSpaceDE w:val="0"/>
              <w:autoSpaceDN w:val="0"/>
              <w:adjustRightInd w:val="0"/>
              <w:rPr>
                <w:rFonts w:cs="Bookman Old Style"/>
                <w:sz w:val="20"/>
                <w:szCs w:val="20"/>
              </w:rPr>
            </w:pPr>
            <w:r w:rsidRPr="0034624F">
              <w:rPr>
                <w:rFonts w:cs="Bookman Old Style"/>
                <w:sz w:val="20"/>
                <w:szCs w:val="20"/>
              </w:rPr>
              <w:t>5710523000</w:t>
            </w:r>
          </w:p>
          <w:p w:rsidR="00E90746" w:rsidRDefault="00E90746" w:rsidP="00EF5AD1">
            <w:pPr>
              <w:jc w:val="center"/>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Default="00E90746" w:rsidP="009F3A09">
            <w:pPr>
              <w:widowControl/>
              <w:suppressAutoHyphens w:val="0"/>
              <w:autoSpaceDE w:val="0"/>
              <w:autoSpaceDN w:val="0"/>
              <w:adjustRightInd w:val="0"/>
              <w:rPr>
                <w:b/>
                <w:bCs/>
                <w:i/>
                <w:iCs/>
                <w:color w:val="000000"/>
                <w:kern w:val="0"/>
                <w:lang w:eastAsia="ru-RU"/>
              </w:rPr>
            </w:pPr>
            <w:r w:rsidRPr="00DF1422">
              <w:rPr>
                <w:rFonts w:cs="Bookman Old Style"/>
                <w:sz w:val="20"/>
                <w:szCs w:val="20"/>
              </w:rPr>
              <w:t>Братская могила советских воинов</w:t>
            </w:r>
          </w:p>
          <w:p w:rsidR="00E90746" w:rsidRPr="00DE2200" w:rsidRDefault="00E90746" w:rsidP="009F3A09">
            <w:pPr>
              <w:widowControl/>
              <w:suppressAutoHyphens w:val="0"/>
              <w:autoSpaceDE w:val="0"/>
              <w:autoSpaceDN w:val="0"/>
              <w:adjustRightInd w:val="0"/>
              <w:rPr>
                <w:rFonts w:cs="Bookman Old Style"/>
                <w:sz w:val="20"/>
                <w:szCs w:val="20"/>
              </w:rPr>
            </w:pPr>
          </w:p>
        </w:tc>
        <w:tc>
          <w:tcPr>
            <w:tcW w:w="1417" w:type="dxa"/>
            <w:vAlign w:val="center"/>
          </w:tcPr>
          <w:p w:rsidR="00E90746" w:rsidRPr="00DF1422" w:rsidRDefault="00E90746" w:rsidP="00DF1422">
            <w:pPr>
              <w:widowControl/>
              <w:suppressAutoHyphens w:val="0"/>
              <w:autoSpaceDE w:val="0"/>
              <w:autoSpaceDN w:val="0"/>
              <w:adjustRightInd w:val="0"/>
              <w:rPr>
                <w:rFonts w:cs="Bookman Old Style"/>
                <w:sz w:val="20"/>
                <w:szCs w:val="20"/>
              </w:rPr>
            </w:pPr>
            <w:r w:rsidRPr="00DF1422">
              <w:rPr>
                <w:rFonts w:cs="Bookman Old Style"/>
                <w:sz w:val="20"/>
                <w:szCs w:val="20"/>
              </w:rPr>
              <w:t>с.Крутое,</w:t>
            </w:r>
          </w:p>
          <w:p w:rsidR="00E90746" w:rsidRPr="00DF1422" w:rsidRDefault="00E90746" w:rsidP="00DF1422">
            <w:pPr>
              <w:widowControl/>
              <w:suppressAutoHyphens w:val="0"/>
              <w:autoSpaceDE w:val="0"/>
              <w:autoSpaceDN w:val="0"/>
              <w:adjustRightInd w:val="0"/>
              <w:rPr>
                <w:rFonts w:cs="Bookman Old Style"/>
                <w:sz w:val="20"/>
                <w:szCs w:val="20"/>
              </w:rPr>
            </w:pPr>
            <w:r w:rsidRPr="00DF1422">
              <w:rPr>
                <w:rFonts w:cs="Bookman Old Style"/>
                <w:sz w:val="20"/>
                <w:szCs w:val="20"/>
              </w:rPr>
              <w:t>на кладбище</w:t>
            </w:r>
          </w:p>
          <w:p w:rsidR="00E90746" w:rsidRPr="007E1268" w:rsidRDefault="00E90746" w:rsidP="00EF5AD1">
            <w:pPr>
              <w:shd w:val="clear" w:color="auto" w:fill="FFFFFF"/>
              <w:jc w:val="center"/>
              <w:rPr>
                <w:rFonts w:cs="Bookman Old Style"/>
                <w:sz w:val="20"/>
                <w:szCs w:val="20"/>
              </w:rPr>
            </w:pPr>
          </w:p>
        </w:tc>
        <w:tc>
          <w:tcPr>
            <w:tcW w:w="851" w:type="dxa"/>
            <w:vAlign w:val="center"/>
          </w:tcPr>
          <w:p w:rsidR="00E90746" w:rsidRPr="00DF1422" w:rsidRDefault="00E90746" w:rsidP="00DF1422">
            <w:pPr>
              <w:widowControl/>
              <w:suppressAutoHyphens w:val="0"/>
              <w:autoSpaceDE w:val="0"/>
              <w:autoSpaceDN w:val="0"/>
              <w:adjustRightInd w:val="0"/>
              <w:rPr>
                <w:rFonts w:cs="Bookman Old Style"/>
                <w:sz w:val="20"/>
                <w:szCs w:val="20"/>
              </w:rPr>
            </w:pPr>
            <w:r w:rsidRPr="00DF1422">
              <w:rPr>
                <w:rFonts w:cs="Bookman Old Style"/>
                <w:sz w:val="20"/>
                <w:szCs w:val="20"/>
              </w:rPr>
              <w:t>1941- 43 г.</w:t>
            </w:r>
          </w:p>
          <w:p w:rsidR="00E90746" w:rsidRPr="00337386" w:rsidRDefault="00E90746" w:rsidP="00EF5AD1">
            <w:pPr>
              <w:shd w:val="clear" w:color="auto" w:fill="FFFFFF"/>
              <w:jc w:val="center"/>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DF1422" w:rsidRDefault="00E90746" w:rsidP="00DF1422">
            <w:pPr>
              <w:widowControl/>
              <w:suppressAutoHyphens w:val="0"/>
              <w:autoSpaceDE w:val="0"/>
              <w:autoSpaceDN w:val="0"/>
              <w:adjustRightInd w:val="0"/>
              <w:rPr>
                <w:rFonts w:cs="Bookman Old Style"/>
                <w:sz w:val="20"/>
                <w:szCs w:val="20"/>
              </w:rPr>
            </w:pPr>
            <w:r w:rsidRPr="00DF1422">
              <w:rPr>
                <w:rFonts w:cs="Bookman Old Style"/>
                <w:sz w:val="20"/>
                <w:szCs w:val="20"/>
              </w:rPr>
              <w:t xml:space="preserve">Постановление Облдумы </w:t>
            </w:r>
          </w:p>
          <w:p w:rsidR="00E90746" w:rsidRDefault="00E90746" w:rsidP="00B25CFB">
            <w:pPr>
              <w:widowControl/>
              <w:suppressAutoHyphens w:val="0"/>
              <w:autoSpaceDE w:val="0"/>
              <w:autoSpaceDN w:val="0"/>
              <w:adjustRightInd w:val="0"/>
              <w:rPr>
                <w:rFonts w:cs="Bookman Old Style"/>
                <w:sz w:val="20"/>
                <w:szCs w:val="20"/>
              </w:rPr>
            </w:pPr>
            <w:r w:rsidRPr="00DF1422">
              <w:rPr>
                <w:rFonts w:cs="Bookman Old Style"/>
                <w:sz w:val="20"/>
                <w:szCs w:val="20"/>
              </w:rPr>
              <w:t xml:space="preserve"> №15/1 12-ОД от 26.7.96 г</w:t>
            </w:r>
          </w:p>
        </w:tc>
        <w:tc>
          <w:tcPr>
            <w:tcW w:w="1275" w:type="dxa"/>
          </w:tcPr>
          <w:p w:rsidR="00E90746" w:rsidRPr="00DF1422" w:rsidRDefault="00E90746" w:rsidP="00DF1422">
            <w:pPr>
              <w:widowControl/>
              <w:suppressAutoHyphens w:val="0"/>
              <w:autoSpaceDE w:val="0"/>
              <w:autoSpaceDN w:val="0"/>
              <w:adjustRightInd w:val="0"/>
              <w:rPr>
                <w:rFonts w:cs="Bookman Old Style"/>
                <w:sz w:val="20"/>
                <w:szCs w:val="20"/>
              </w:rPr>
            </w:pPr>
            <w:r w:rsidRPr="00DF1422">
              <w:rPr>
                <w:rFonts w:cs="Bookman Old Style"/>
                <w:sz w:val="20"/>
                <w:szCs w:val="20"/>
              </w:rPr>
              <w:t>5710524000</w:t>
            </w:r>
          </w:p>
          <w:p w:rsidR="00E90746" w:rsidRDefault="00E90746" w:rsidP="00EF5AD1">
            <w:pPr>
              <w:jc w:val="center"/>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DF1422" w:rsidRDefault="00E90746" w:rsidP="009B23F2">
            <w:pPr>
              <w:widowControl/>
              <w:suppressAutoHyphens w:val="0"/>
              <w:autoSpaceDE w:val="0"/>
              <w:autoSpaceDN w:val="0"/>
              <w:adjustRightInd w:val="0"/>
              <w:rPr>
                <w:rFonts w:cs="Bookman Old Style"/>
                <w:sz w:val="20"/>
                <w:szCs w:val="20"/>
              </w:rPr>
            </w:pPr>
            <w:r w:rsidRPr="0003417D">
              <w:rPr>
                <w:rFonts w:cs="Bookman Old Style"/>
                <w:b/>
                <w:sz w:val="28"/>
                <w:szCs w:val="28"/>
              </w:rPr>
              <w:t xml:space="preserve">* </w:t>
            </w:r>
            <w:r w:rsidRPr="00DF1422">
              <w:rPr>
                <w:rFonts w:cs="Bookman Old Style"/>
                <w:sz w:val="20"/>
                <w:szCs w:val="20"/>
              </w:rPr>
              <w:t>Братская могила советских воинов</w:t>
            </w:r>
          </w:p>
          <w:p w:rsidR="00E90746" w:rsidRPr="00DF1422" w:rsidRDefault="00E90746" w:rsidP="00DF1422">
            <w:pPr>
              <w:widowControl/>
              <w:suppressAutoHyphens w:val="0"/>
              <w:autoSpaceDE w:val="0"/>
              <w:autoSpaceDN w:val="0"/>
              <w:adjustRightInd w:val="0"/>
              <w:rPr>
                <w:rFonts w:cs="Bookman Old Style"/>
                <w:sz w:val="20"/>
                <w:szCs w:val="20"/>
              </w:rPr>
            </w:pPr>
          </w:p>
        </w:tc>
        <w:tc>
          <w:tcPr>
            <w:tcW w:w="1417" w:type="dxa"/>
            <w:vAlign w:val="center"/>
          </w:tcPr>
          <w:p w:rsidR="00E90746" w:rsidRPr="00B16698" w:rsidRDefault="00E90746" w:rsidP="009F3A09">
            <w:pPr>
              <w:widowControl/>
              <w:suppressAutoHyphens w:val="0"/>
              <w:autoSpaceDE w:val="0"/>
              <w:autoSpaceDN w:val="0"/>
              <w:adjustRightInd w:val="0"/>
              <w:rPr>
                <w:rFonts w:cs="Bookman Old Style"/>
                <w:sz w:val="20"/>
                <w:szCs w:val="20"/>
              </w:rPr>
            </w:pPr>
            <w:r w:rsidRPr="00B16698">
              <w:rPr>
                <w:rFonts w:cs="Bookman Old Style"/>
                <w:sz w:val="20"/>
                <w:szCs w:val="20"/>
              </w:rPr>
              <w:t xml:space="preserve">д. Малый </w:t>
            </w:r>
          </w:p>
          <w:p w:rsidR="00E90746" w:rsidRPr="00B16698" w:rsidRDefault="00E90746" w:rsidP="009F3A09">
            <w:pPr>
              <w:widowControl/>
              <w:suppressAutoHyphens w:val="0"/>
              <w:autoSpaceDE w:val="0"/>
              <w:autoSpaceDN w:val="0"/>
              <w:adjustRightInd w:val="0"/>
              <w:rPr>
                <w:rFonts w:cs="Bookman Old Style"/>
                <w:sz w:val="20"/>
                <w:szCs w:val="20"/>
              </w:rPr>
            </w:pPr>
            <w:r w:rsidRPr="00B16698">
              <w:rPr>
                <w:rFonts w:cs="Bookman Old Style"/>
                <w:sz w:val="20"/>
                <w:szCs w:val="20"/>
              </w:rPr>
              <w:t>Синьковец</w:t>
            </w:r>
          </w:p>
          <w:p w:rsidR="00E90746" w:rsidRPr="00DF1422" w:rsidRDefault="00E90746" w:rsidP="00DF1422">
            <w:pPr>
              <w:widowControl/>
              <w:suppressAutoHyphens w:val="0"/>
              <w:autoSpaceDE w:val="0"/>
              <w:autoSpaceDN w:val="0"/>
              <w:adjustRightInd w:val="0"/>
              <w:rPr>
                <w:rFonts w:cs="Bookman Old Style"/>
                <w:sz w:val="20"/>
                <w:szCs w:val="20"/>
              </w:rPr>
            </w:pPr>
          </w:p>
        </w:tc>
        <w:tc>
          <w:tcPr>
            <w:tcW w:w="851" w:type="dxa"/>
            <w:vAlign w:val="center"/>
          </w:tcPr>
          <w:p w:rsidR="00E90746" w:rsidRPr="00B16698" w:rsidRDefault="00E90746" w:rsidP="009F3A09">
            <w:pPr>
              <w:widowControl/>
              <w:suppressAutoHyphens w:val="0"/>
              <w:autoSpaceDE w:val="0"/>
              <w:autoSpaceDN w:val="0"/>
              <w:adjustRightInd w:val="0"/>
              <w:rPr>
                <w:rFonts w:cs="Bookman Old Style"/>
                <w:sz w:val="20"/>
                <w:szCs w:val="20"/>
              </w:rPr>
            </w:pPr>
            <w:r w:rsidRPr="00B16698">
              <w:rPr>
                <w:rFonts w:cs="Bookman Old Style"/>
                <w:sz w:val="20"/>
                <w:szCs w:val="20"/>
              </w:rPr>
              <w:t>1941 г.</w:t>
            </w:r>
          </w:p>
          <w:p w:rsidR="00E90746" w:rsidRPr="00DF1422" w:rsidRDefault="00E90746" w:rsidP="00DF1422">
            <w:pPr>
              <w:widowControl/>
              <w:suppressAutoHyphens w:val="0"/>
              <w:autoSpaceDE w:val="0"/>
              <w:autoSpaceDN w:val="0"/>
              <w:adjustRightInd w:val="0"/>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B16698" w:rsidRDefault="00E90746" w:rsidP="009F3A09">
            <w:pPr>
              <w:widowControl/>
              <w:suppressAutoHyphens w:val="0"/>
              <w:autoSpaceDE w:val="0"/>
              <w:autoSpaceDN w:val="0"/>
              <w:adjustRightInd w:val="0"/>
              <w:rPr>
                <w:rFonts w:cs="Bookman Old Style"/>
                <w:sz w:val="20"/>
                <w:szCs w:val="20"/>
              </w:rPr>
            </w:pPr>
            <w:r w:rsidRPr="00B16698">
              <w:rPr>
                <w:rFonts w:cs="Bookman Old Style"/>
                <w:sz w:val="20"/>
                <w:szCs w:val="20"/>
              </w:rPr>
              <w:t xml:space="preserve">Постановление Облдумы </w:t>
            </w:r>
          </w:p>
          <w:p w:rsidR="00E90746" w:rsidRPr="00B16698" w:rsidRDefault="00E90746" w:rsidP="009F3A09">
            <w:pPr>
              <w:widowControl/>
              <w:suppressAutoHyphens w:val="0"/>
              <w:autoSpaceDE w:val="0"/>
              <w:autoSpaceDN w:val="0"/>
              <w:adjustRightInd w:val="0"/>
              <w:rPr>
                <w:rFonts w:cs="Bookman Old Style"/>
                <w:sz w:val="20"/>
                <w:szCs w:val="20"/>
              </w:rPr>
            </w:pPr>
            <w:r w:rsidRPr="00B16698">
              <w:rPr>
                <w:rFonts w:cs="Bookman Old Style"/>
                <w:sz w:val="20"/>
                <w:szCs w:val="20"/>
              </w:rPr>
              <w:t>№15/1 12-ОД от 26.7.96 г.</w:t>
            </w:r>
          </w:p>
          <w:p w:rsidR="00E90746" w:rsidRPr="00DF1422" w:rsidRDefault="00E90746" w:rsidP="00DF1422">
            <w:pPr>
              <w:widowControl/>
              <w:suppressAutoHyphens w:val="0"/>
              <w:autoSpaceDE w:val="0"/>
              <w:autoSpaceDN w:val="0"/>
              <w:adjustRightInd w:val="0"/>
              <w:rPr>
                <w:rFonts w:cs="Bookman Old Style"/>
                <w:sz w:val="20"/>
                <w:szCs w:val="20"/>
              </w:rPr>
            </w:pPr>
          </w:p>
        </w:tc>
        <w:tc>
          <w:tcPr>
            <w:tcW w:w="1275" w:type="dxa"/>
          </w:tcPr>
          <w:p w:rsidR="00E90746" w:rsidRPr="00B16698" w:rsidRDefault="00E90746" w:rsidP="009F3A09">
            <w:pPr>
              <w:widowControl/>
              <w:suppressAutoHyphens w:val="0"/>
              <w:autoSpaceDE w:val="0"/>
              <w:autoSpaceDN w:val="0"/>
              <w:adjustRightInd w:val="0"/>
              <w:rPr>
                <w:rFonts w:cs="Bookman Old Style"/>
                <w:sz w:val="20"/>
                <w:szCs w:val="20"/>
              </w:rPr>
            </w:pPr>
            <w:r w:rsidRPr="00B16698">
              <w:rPr>
                <w:rFonts w:cs="Bookman Old Style"/>
                <w:sz w:val="20"/>
                <w:szCs w:val="20"/>
              </w:rPr>
              <w:t>5710525000</w:t>
            </w:r>
          </w:p>
          <w:p w:rsidR="00E90746" w:rsidRPr="00DF1422" w:rsidRDefault="00E90746" w:rsidP="00DF1422">
            <w:pPr>
              <w:widowControl/>
              <w:suppressAutoHyphens w:val="0"/>
              <w:autoSpaceDE w:val="0"/>
              <w:autoSpaceDN w:val="0"/>
              <w:adjustRightInd w:val="0"/>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Братская могила советских воинов, погибших в 1943 г.</w:t>
            </w:r>
          </w:p>
          <w:p w:rsidR="00E90746" w:rsidRPr="00DF1422" w:rsidRDefault="00E90746" w:rsidP="00DF1422">
            <w:pPr>
              <w:widowControl/>
              <w:suppressAutoHyphens w:val="0"/>
              <w:autoSpaceDE w:val="0"/>
              <w:autoSpaceDN w:val="0"/>
              <w:adjustRightInd w:val="0"/>
              <w:rPr>
                <w:rFonts w:cs="Bookman Old Style"/>
                <w:sz w:val="20"/>
                <w:szCs w:val="20"/>
              </w:rPr>
            </w:pPr>
          </w:p>
        </w:tc>
        <w:tc>
          <w:tcPr>
            <w:tcW w:w="1417" w:type="dxa"/>
            <w:vAlign w:val="center"/>
          </w:tcPr>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 xml:space="preserve">д. Федоровка, </w:t>
            </w:r>
          </w:p>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в центре</w:t>
            </w:r>
          </w:p>
          <w:p w:rsidR="00E90746" w:rsidRPr="00DF1422" w:rsidRDefault="00E90746" w:rsidP="00DF1422">
            <w:pPr>
              <w:widowControl/>
              <w:suppressAutoHyphens w:val="0"/>
              <w:autoSpaceDE w:val="0"/>
              <w:autoSpaceDN w:val="0"/>
              <w:adjustRightInd w:val="0"/>
              <w:rPr>
                <w:rFonts w:cs="Bookman Old Style"/>
                <w:sz w:val="20"/>
                <w:szCs w:val="20"/>
              </w:rPr>
            </w:pPr>
          </w:p>
        </w:tc>
        <w:tc>
          <w:tcPr>
            <w:tcW w:w="851" w:type="dxa"/>
            <w:vAlign w:val="center"/>
          </w:tcPr>
          <w:p w:rsidR="00E90746" w:rsidRPr="00BD0589" w:rsidRDefault="00E90746" w:rsidP="00BD0589">
            <w:pPr>
              <w:widowControl/>
              <w:suppressAutoHyphens w:val="0"/>
              <w:autoSpaceDE w:val="0"/>
              <w:autoSpaceDN w:val="0"/>
              <w:adjustRightInd w:val="0"/>
              <w:rPr>
                <w:rFonts w:cs="Bookman Old Style"/>
                <w:sz w:val="20"/>
                <w:szCs w:val="20"/>
              </w:rPr>
            </w:pPr>
          </w:p>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1942- 43 г.</w:t>
            </w:r>
          </w:p>
          <w:p w:rsidR="00E90746" w:rsidRPr="00DF1422" w:rsidRDefault="00E90746" w:rsidP="00DF1422">
            <w:pPr>
              <w:widowControl/>
              <w:suppressAutoHyphens w:val="0"/>
              <w:autoSpaceDE w:val="0"/>
              <w:autoSpaceDN w:val="0"/>
              <w:adjustRightInd w:val="0"/>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 xml:space="preserve">Решение исп-го комитета Орл-го  областного Совета народных </w:t>
            </w:r>
          </w:p>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депутатов от 27.01.1987г. № 33</w:t>
            </w:r>
          </w:p>
          <w:p w:rsidR="00E90746" w:rsidRPr="00DF1422" w:rsidRDefault="00E90746" w:rsidP="00DF1422">
            <w:pPr>
              <w:widowControl/>
              <w:suppressAutoHyphens w:val="0"/>
              <w:autoSpaceDE w:val="0"/>
              <w:autoSpaceDN w:val="0"/>
              <w:adjustRightInd w:val="0"/>
              <w:rPr>
                <w:rFonts w:cs="Bookman Old Style"/>
                <w:sz w:val="20"/>
                <w:szCs w:val="20"/>
              </w:rPr>
            </w:pPr>
          </w:p>
        </w:tc>
        <w:tc>
          <w:tcPr>
            <w:tcW w:w="1275" w:type="dxa"/>
          </w:tcPr>
          <w:p w:rsidR="00E90746" w:rsidRPr="00BD0589" w:rsidRDefault="00E90746" w:rsidP="00BD0589">
            <w:pPr>
              <w:widowControl/>
              <w:suppressAutoHyphens w:val="0"/>
              <w:autoSpaceDE w:val="0"/>
              <w:autoSpaceDN w:val="0"/>
              <w:adjustRightInd w:val="0"/>
              <w:rPr>
                <w:rFonts w:cs="Bookman Old Style"/>
                <w:sz w:val="20"/>
                <w:szCs w:val="20"/>
              </w:rPr>
            </w:pPr>
            <w:r w:rsidRPr="00BD0589">
              <w:rPr>
                <w:rFonts w:cs="Bookman Old Style"/>
                <w:sz w:val="20"/>
                <w:szCs w:val="20"/>
              </w:rPr>
              <w:t>5710526000</w:t>
            </w:r>
          </w:p>
          <w:p w:rsidR="00E90746" w:rsidRPr="00DF1422" w:rsidRDefault="00E90746" w:rsidP="00DF1422">
            <w:pPr>
              <w:widowControl/>
              <w:suppressAutoHyphens w:val="0"/>
              <w:autoSpaceDE w:val="0"/>
              <w:autoSpaceDN w:val="0"/>
              <w:adjustRightInd w:val="0"/>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268"/>
          <w:jc w:val="center"/>
        </w:trPr>
        <w:tc>
          <w:tcPr>
            <w:tcW w:w="1419" w:type="dxa"/>
            <w:vAlign w:val="center"/>
          </w:tcPr>
          <w:p w:rsidR="00E90746" w:rsidRPr="00480158" w:rsidRDefault="00E90746" w:rsidP="00480158">
            <w:pPr>
              <w:widowControl/>
              <w:suppressAutoHyphens w:val="0"/>
              <w:autoSpaceDE w:val="0"/>
              <w:autoSpaceDN w:val="0"/>
              <w:adjustRightInd w:val="0"/>
              <w:rPr>
                <w:rFonts w:cs="Bookman Old Style"/>
                <w:sz w:val="20"/>
                <w:szCs w:val="20"/>
              </w:rPr>
            </w:pPr>
            <w:r w:rsidRPr="00480158">
              <w:rPr>
                <w:rFonts w:cs="Bookman Old Style"/>
                <w:sz w:val="20"/>
                <w:szCs w:val="20"/>
              </w:rPr>
              <w:t>Братская могила,</w:t>
            </w:r>
          </w:p>
          <w:p w:rsidR="00E90746" w:rsidRPr="00480158" w:rsidRDefault="00E90746" w:rsidP="00480158">
            <w:pPr>
              <w:widowControl/>
              <w:suppressAutoHyphens w:val="0"/>
              <w:autoSpaceDE w:val="0"/>
              <w:autoSpaceDN w:val="0"/>
              <w:adjustRightInd w:val="0"/>
              <w:rPr>
                <w:rFonts w:cs="Bookman Old Style"/>
                <w:sz w:val="20"/>
                <w:szCs w:val="20"/>
              </w:rPr>
            </w:pPr>
            <w:r w:rsidRPr="00480158">
              <w:rPr>
                <w:rFonts w:cs="Bookman Old Style"/>
                <w:sz w:val="20"/>
                <w:szCs w:val="20"/>
              </w:rPr>
              <w:t>погибших в боях с фашистскими захватчиками</w:t>
            </w:r>
          </w:p>
          <w:p w:rsidR="00E90746" w:rsidRPr="00BD0589" w:rsidRDefault="00E90746" w:rsidP="00BD0589">
            <w:pPr>
              <w:widowControl/>
              <w:suppressAutoHyphens w:val="0"/>
              <w:autoSpaceDE w:val="0"/>
              <w:autoSpaceDN w:val="0"/>
              <w:adjustRightInd w:val="0"/>
              <w:rPr>
                <w:rFonts w:cs="Bookman Old Style"/>
                <w:sz w:val="20"/>
                <w:szCs w:val="20"/>
              </w:rPr>
            </w:pPr>
          </w:p>
        </w:tc>
        <w:tc>
          <w:tcPr>
            <w:tcW w:w="1417" w:type="dxa"/>
            <w:vAlign w:val="center"/>
          </w:tcPr>
          <w:p w:rsidR="00E90746" w:rsidRPr="00480158" w:rsidRDefault="00E90746" w:rsidP="00480158">
            <w:pPr>
              <w:widowControl/>
              <w:suppressAutoHyphens w:val="0"/>
              <w:autoSpaceDE w:val="0"/>
              <w:autoSpaceDN w:val="0"/>
              <w:adjustRightInd w:val="0"/>
              <w:rPr>
                <w:rFonts w:cs="Bookman Old Style"/>
                <w:sz w:val="20"/>
                <w:szCs w:val="20"/>
              </w:rPr>
            </w:pPr>
            <w:r w:rsidRPr="00480158">
              <w:rPr>
                <w:rFonts w:cs="Bookman Old Style"/>
                <w:sz w:val="20"/>
                <w:szCs w:val="20"/>
              </w:rPr>
              <w:t xml:space="preserve">д. Хитрово, </w:t>
            </w:r>
          </w:p>
          <w:p w:rsidR="00E90746" w:rsidRPr="00480158" w:rsidRDefault="00E90746" w:rsidP="00480158">
            <w:pPr>
              <w:widowControl/>
              <w:suppressAutoHyphens w:val="0"/>
              <w:autoSpaceDE w:val="0"/>
              <w:autoSpaceDN w:val="0"/>
              <w:adjustRightInd w:val="0"/>
              <w:rPr>
                <w:rFonts w:cs="Bookman Old Style"/>
                <w:sz w:val="20"/>
                <w:szCs w:val="20"/>
              </w:rPr>
            </w:pPr>
            <w:r w:rsidRPr="00480158">
              <w:rPr>
                <w:rFonts w:cs="Bookman Old Style"/>
                <w:sz w:val="20"/>
                <w:szCs w:val="20"/>
              </w:rPr>
              <w:t>на кладбище</w:t>
            </w:r>
          </w:p>
          <w:p w:rsidR="00E90746" w:rsidRPr="00BD0589" w:rsidRDefault="00E90746" w:rsidP="00BD0589">
            <w:pPr>
              <w:widowControl/>
              <w:suppressAutoHyphens w:val="0"/>
              <w:autoSpaceDE w:val="0"/>
              <w:autoSpaceDN w:val="0"/>
              <w:adjustRightInd w:val="0"/>
              <w:rPr>
                <w:rFonts w:cs="Bookman Old Style"/>
                <w:sz w:val="20"/>
                <w:szCs w:val="20"/>
              </w:rPr>
            </w:pPr>
          </w:p>
        </w:tc>
        <w:tc>
          <w:tcPr>
            <w:tcW w:w="851" w:type="dxa"/>
            <w:vAlign w:val="center"/>
          </w:tcPr>
          <w:p w:rsidR="00E90746" w:rsidRPr="00BD0589" w:rsidRDefault="00E90746" w:rsidP="00B22AC9">
            <w:pPr>
              <w:widowControl/>
              <w:suppressAutoHyphens w:val="0"/>
              <w:autoSpaceDE w:val="0"/>
              <w:autoSpaceDN w:val="0"/>
              <w:adjustRightInd w:val="0"/>
              <w:rPr>
                <w:rFonts w:cs="Bookman Old Style"/>
                <w:sz w:val="20"/>
                <w:szCs w:val="20"/>
              </w:rPr>
            </w:pPr>
          </w:p>
          <w:p w:rsidR="00E90746" w:rsidRPr="00BD0589" w:rsidRDefault="00E90746" w:rsidP="00B22AC9">
            <w:pPr>
              <w:widowControl/>
              <w:suppressAutoHyphens w:val="0"/>
              <w:autoSpaceDE w:val="0"/>
              <w:autoSpaceDN w:val="0"/>
              <w:adjustRightInd w:val="0"/>
              <w:rPr>
                <w:rFonts w:cs="Bookman Old Style"/>
                <w:sz w:val="20"/>
                <w:szCs w:val="20"/>
              </w:rPr>
            </w:pPr>
            <w:r w:rsidRPr="00BD0589">
              <w:rPr>
                <w:rFonts w:cs="Bookman Old Style"/>
                <w:sz w:val="20"/>
                <w:szCs w:val="20"/>
              </w:rPr>
              <w:t>1942- 43 г.</w:t>
            </w:r>
          </w:p>
          <w:p w:rsidR="00E90746" w:rsidRPr="00DF1422" w:rsidRDefault="00E90746" w:rsidP="00B22AC9">
            <w:pPr>
              <w:widowControl/>
              <w:suppressAutoHyphens w:val="0"/>
              <w:autoSpaceDE w:val="0"/>
              <w:autoSpaceDN w:val="0"/>
              <w:adjustRightInd w:val="0"/>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480158" w:rsidRDefault="00E90746" w:rsidP="00480158">
            <w:pPr>
              <w:widowControl/>
              <w:suppressAutoHyphens w:val="0"/>
              <w:autoSpaceDE w:val="0"/>
              <w:autoSpaceDN w:val="0"/>
              <w:adjustRightInd w:val="0"/>
              <w:rPr>
                <w:rFonts w:cs="Bookman Old Style"/>
                <w:sz w:val="20"/>
                <w:szCs w:val="20"/>
              </w:rPr>
            </w:pPr>
            <w:r w:rsidRPr="00480158">
              <w:rPr>
                <w:rFonts w:cs="Bookman Old Style"/>
                <w:sz w:val="20"/>
                <w:szCs w:val="20"/>
              </w:rPr>
              <w:t>Постановление  главы  адм-ии области №611 от 13.02.92г.; Решение малого Совета Орл-го областного Совета нар-х деп-в от 06.07. 1993 г. № 81-7</w:t>
            </w:r>
          </w:p>
          <w:p w:rsidR="00E90746" w:rsidRPr="00BD0589" w:rsidRDefault="00E90746" w:rsidP="00BD0589">
            <w:pPr>
              <w:widowControl/>
              <w:suppressAutoHyphens w:val="0"/>
              <w:autoSpaceDE w:val="0"/>
              <w:autoSpaceDN w:val="0"/>
              <w:adjustRightInd w:val="0"/>
              <w:rPr>
                <w:rFonts w:cs="Bookman Old Style"/>
                <w:sz w:val="20"/>
                <w:szCs w:val="20"/>
              </w:rPr>
            </w:pPr>
          </w:p>
        </w:tc>
        <w:tc>
          <w:tcPr>
            <w:tcW w:w="1275" w:type="dxa"/>
          </w:tcPr>
          <w:p w:rsidR="00E90746" w:rsidRPr="00480158" w:rsidRDefault="00E90746" w:rsidP="00480158">
            <w:pPr>
              <w:widowControl/>
              <w:suppressAutoHyphens w:val="0"/>
              <w:autoSpaceDE w:val="0"/>
              <w:autoSpaceDN w:val="0"/>
              <w:adjustRightInd w:val="0"/>
              <w:rPr>
                <w:rFonts w:cs="Bookman Old Style"/>
                <w:sz w:val="20"/>
                <w:szCs w:val="20"/>
              </w:rPr>
            </w:pPr>
            <w:r w:rsidRPr="00480158">
              <w:rPr>
                <w:rFonts w:cs="Bookman Old Style"/>
                <w:sz w:val="20"/>
                <w:szCs w:val="20"/>
              </w:rPr>
              <w:t>5710527000</w:t>
            </w:r>
          </w:p>
          <w:p w:rsidR="00E90746" w:rsidRPr="00BD0589" w:rsidRDefault="00E90746" w:rsidP="00BD0589">
            <w:pPr>
              <w:widowControl/>
              <w:suppressAutoHyphens w:val="0"/>
              <w:autoSpaceDE w:val="0"/>
              <w:autoSpaceDN w:val="0"/>
              <w:adjustRightInd w:val="0"/>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r w:rsidR="00E90746" w:rsidRPr="00AC375D" w:rsidTr="003C6A9A">
        <w:trPr>
          <w:cantSplit/>
          <w:trHeight w:val="1430"/>
          <w:jc w:val="center"/>
        </w:trPr>
        <w:tc>
          <w:tcPr>
            <w:tcW w:w="1419" w:type="dxa"/>
            <w:vAlign w:val="center"/>
          </w:tcPr>
          <w:p w:rsidR="00E90746" w:rsidRPr="002C26B2" w:rsidRDefault="00E90746" w:rsidP="002C26B2">
            <w:pPr>
              <w:widowControl/>
              <w:suppressAutoHyphens w:val="0"/>
              <w:autoSpaceDE w:val="0"/>
              <w:autoSpaceDN w:val="0"/>
              <w:adjustRightInd w:val="0"/>
              <w:rPr>
                <w:rFonts w:cs="Bookman Old Style"/>
                <w:sz w:val="20"/>
                <w:szCs w:val="20"/>
              </w:rPr>
            </w:pPr>
            <w:r w:rsidRPr="002C26B2">
              <w:rPr>
                <w:rFonts w:cs="Bookman Old Style"/>
                <w:sz w:val="20"/>
                <w:szCs w:val="20"/>
              </w:rPr>
              <w:t>Братская могила</w:t>
            </w:r>
          </w:p>
          <w:p w:rsidR="00E90746" w:rsidRPr="002C26B2" w:rsidRDefault="00E90746" w:rsidP="002C26B2">
            <w:pPr>
              <w:widowControl/>
              <w:suppressAutoHyphens w:val="0"/>
              <w:autoSpaceDE w:val="0"/>
              <w:autoSpaceDN w:val="0"/>
              <w:adjustRightInd w:val="0"/>
              <w:rPr>
                <w:rFonts w:cs="Bookman Old Style"/>
                <w:sz w:val="20"/>
                <w:szCs w:val="20"/>
              </w:rPr>
            </w:pPr>
            <w:r w:rsidRPr="002C26B2">
              <w:rPr>
                <w:rFonts w:cs="Bookman Old Style"/>
                <w:sz w:val="20"/>
                <w:szCs w:val="20"/>
              </w:rPr>
              <w:t>советских воинов, погибших в 1943 г.</w:t>
            </w:r>
          </w:p>
          <w:p w:rsidR="00E90746" w:rsidRPr="00480158" w:rsidRDefault="00E90746" w:rsidP="00480158">
            <w:pPr>
              <w:widowControl/>
              <w:suppressAutoHyphens w:val="0"/>
              <w:autoSpaceDE w:val="0"/>
              <w:autoSpaceDN w:val="0"/>
              <w:adjustRightInd w:val="0"/>
              <w:rPr>
                <w:rFonts w:cs="Bookman Old Style"/>
                <w:sz w:val="20"/>
                <w:szCs w:val="20"/>
              </w:rPr>
            </w:pPr>
          </w:p>
        </w:tc>
        <w:tc>
          <w:tcPr>
            <w:tcW w:w="1417" w:type="dxa"/>
            <w:vAlign w:val="center"/>
          </w:tcPr>
          <w:p w:rsidR="00E90746" w:rsidRPr="00480158" w:rsidRDefault="00E90746" w:rsidP="002C26B2">
            <w:pPr>
              <w:widowControl/>
              <w:suppressAutoHyphens w:val="0"/>
              <w:autoSpaceDE w:val="0"/>
              <w:autoSpaceDN w:val="0"/>
              <w:adjustRightInd w:val="0"/>
              <w:rPr>
                <w:rFonts w:cs="Bookman Old Style"/>
                <w:sz w:val="20"/>
                <w:szCs w:val="20"/>
              </w:rPr>
            </w:pPr>
            <w:r w:rsidRPr="00480158">
              <w:rPr>
                <w:rFonts w:cs="Bookman Old Style"/>
                <w:sz w:val="20"/>
                <w:szCs w:val="20"/>
              </w:rPr>
              <w:t xml:space="preserve">д. Хитрово, </w:t>
            </w:r>
          </w:p>
          <w:p w:rsidR="00E90746" w:rsidRPr="00480158" w:rsidRDefault="00E90746" w:rsidP="002C26B2">
            <w:pPr>
              <w:widowControl/>
              <w:suppressAutoHyphens w:val="0"/>
              <w:autoSpaceDE w:val="0"/>
              <w:autoSpaceDN w:val="0"/>
              <w:adjustRightInd w:val="0"/>
              <w:rPr>
                <w:rFonts w:cs="Bookman Old Style"/>
                <w:sz w:val="20"/>
                <w:szCs w:val="20"/>
              </w:rPr>
            </w:pPr>
            <w:r w:rsidRPr="00480158">
              <w:rPr>
                <w:rFonts w:cs="Bookman Old Style"/>
                <w:sz w:val="20"/>
                <w:szCs w:val="20"/>
              </w:rPr>
              <w:t>на кладбище</w:t>
            </w:r>
          </w:p>
          <w:p w:rsidR="00E90746" w:rsidRPr="00480158" w:rsidRDefault="00E90746" w:rsidP="00480158">
            <w:pPr>
              <w:widowControl/>
              <w:suppressAutoHyphens w:val="0"/>
              <w:autoSpaceDE w:val="0"/>
              <w:autoSpaceDN w:val="0"/>
              <w:adjustRightInd w:val="0"/>
              <w:rPr>
                <w:rFonts w:cs="Bookman Old Style"/>
                <w:sz w:val="20"/>
                <w:szCs w:val="20"/>
              </w:rPr>
            </w:pPr>
          </w:p>
        </w:tc>
        <w:tc>
          <w:tcPr>
            <w:tcW w:w="851" w:type="dxa"/>
            <w:vAlign w:val="center"/>
          </w:tcPr>
          <w:p w:rsidR="00E90746" w:rsidRPr="002C26B2" w:rsidRDefault="00E90746" w:rsidP="002C26B2">
            <w:pPr>
              <w:widowControl/>
              <w:suppressAutoHyphens w:val="0"/>
              <w:autoSpaceDE w:val="0"/>
              <w:autoSpaceDN w:val="0"/>
              <w:adjustRightInd w:val="0"/>
              <w:rPr>
                <w:rFonts w:cs="Bookman Old Style"/>
                <w:sz w:val="20"/>
                <w:szCs w:val="20"/>
              </w:rPr>
            </w:pPr>
          </w:p>
          <w:p w:rsidR="00E90746" w:rsidRPr="002C26B2" w:rsidRDefault="00E90746" w:rsidP="002C26B2">
            <w:pPr>
              <w:widowControl/>
              <w:suppressAutoHyphens w:val="0"/>
              <w:autoSpaceDE w:val="0"/>
              <w:autoSpaceDN w:val="0"/>
              <w:adjustRightInd w:val="0"/>
              <w:rPr>
                <w:rFonts w:cs="Bookman Old Style"/>
                <w:sz w:val="20"/>
                <w:szCs w:val="20"/>
              </w:rPr>
            </w:pPr>
            <w:r w:rsidRPr="002C26B2">
              <w:rPr>
                <w:rFonts w:cs="Bookman Old Style"/>
                <w:sz w:val="20"/>
                <w:szCs w:val="20"/>
              </w:rPr>
              <w:t>1943 г.</w:t>
            </w:r>
          </w:p>
          <w:p w:rsidR="00E90746" w:rsidRPr="00BD0589" w:rsidRDefault="00E90746" w:rsidP="00B22AC9">
            <w:pPr>
              <w:widowControl/>
              <w:suppressAutoHyphens w:val="0"/>
              <w:autoSpaceDE w:val="0"/>
              <w:autoSpaceDN w:val="0"/>
              <w:adjustRightInd w:val="0"/>
              <w:rPr>
                <w:rFonts w:cs="Bookman Old Style"/>
                <w:sz w:val="20"/>
                <w:szCs w:val="20"/>
              </w:rPr>
            </w:pPr>
          </w:p>
        </w:tc>
        <w:tc>
          <w:tcPr>
            <w:tcW w:w="850"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удовл.</w:t>
            </w:r>
          </w:p>
        </w:tc>
        <w:tc>
          <w:tcPr>
            <w:tcW w:w="851" w:type="dxa"/>
            <w:vAlign w:val="center"/>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Р</w:t>
            </w:r>
          </w:p>
        </w:tc>
        <w:tc>
          <w:tcPr>
            <w:tcW w:w="1701" w:type="dxa"/>
          </w:tcPr>
          <w:p w:rsidR="00E90746" w:rsidRPr="002C26B2" w:rsidRDefault="00E90746" w:rsidP="002C26B2">
            <w:pPr>
              <w:widowControl/>
              <w:suppressAutoHyphens w:val="0"/>
              <w:autoSpaceDE w:val="0"/>
              <w:autoSpaceDN w:val="0"/>
              <w:adjustRightInd w:val="0"/>
              <w:rPr>
                <w:rFonts w:cs="Bookman Old Style"/>
                <w:sz w:val="20"/>
                <w:szCs w:val="20"/>
              </w:rPr>
            </w:pPr>
            <w:r w:rsidRPr="002C26B2">
              <w:rPr>
                <w:rFonts w:cs="Bookman Old Style"/>
                <w:sz w:val="20"/>
                <w:szCs w:val="20"/>
              </w:rPr>
              <w:t xml:space="preserve">Решение исп-го комитета Орл-го  областного Совета народных </w:t>
            </w:r>
          </w:p>
          <w:p w:rsidR="00E90746" w:rsidRPr="002C26B2" w:rsidRDefault="00E90746" w:rsidP="002C26B2">
            <w:pPr>
              <w:widowControl/>
              <w:suppressAutoHyphens w:val="0"/>
              <w:autoSpaceDE w:val="0"/>
              <w:autoSpaceDN w:val="0"/>
              <w:adjustRightInd w:val="0"/>
              <w:rPr>
                <w:rFonts w:cs="Bookman Old Style"/>
                <w:sz w:val="20"/>
                <w:szCs w:val="20"/>
              </w:rPr>
            </w:pPr>
            <w:r w:rsidRPr="002C26B2">
              <w:rPr>
                <w:rFonts w:cs="Bookman Old Style"/>
                <w:sz w:val="20"/>
                <w:szCs w:val="20"/>
              </w:rPr>
              <w:t>депутатов от 27.01.1987г. № 33</w:t>
            </w:r>
          </w:p>
          <w:p w:rsidR="00E90746" w:rsidRPr="00480158" w:rsidRDefault="00E90746" w:rsidP="00480158">
            <w:pPr>
              <w:widowControl/>
              <w:suppressAutoHyphens w:val="0"/>
              <w:autoSpaceDE w:val="0"/>
              <w:autoSpaceDN w:val="0"/>
              <w:adjustRightInd w:val="0"/>
              <w:rPr>
                <w:rFonts w:cs="Bookman Old Style"/>
                <w:sz w:val="20"/>
                <w:szCs w:val="20"/>
              </w:rPr>
            </w:pPr>
          </w:p>
        </w:tc>
        <w:tc>
          <w:tcPr>
            <w:tcW w:w="1275" w:type="dxa"/>
          </w:tcPr>
          <w:p w:rsidR="00E90746" w:rsidRPr="002C26B2" w:rsidRDefault="00E90746" w:rsidP="002C26B2">
            <w:pPr>
              <w:widowControl/>
              <w:suppressAutoHyphens w:val="0"/>
              <w:autoSpaceDE w:val="0"/>
              <w:autoSpaceDN w:val="0"/>
              <w:adjustRightInd w:val="0"/>
              <w:rPr>
                <w:rFonts w:cs="Bookman Old Style"/>
                <w:sz w:val="20"/>
                <w:szCs w:val="20"/>
              </w:rPr>
            </w:pPr>
            <w:r w:rsidRPr="002C26B2">
              <w:rPr>
                <w:rFonts w:cs="Bookman Old Style"/>
                <w:sz w:val="20"/>
                <w:szCs w:val="20"/>
              </w:rPr>
              <w:t>5710527000</w:t>
            </w:r>
          </w:p>
          <w:p w:rsidR="00E90746" w:rsidRPr="00480158" w:rsidRDefault="00E90746" w:rsidP="00480158">
            <w:pPr>
              <w:widowControl/>
              <w:suppressAutoHyphens w:val="0"/>
              <w:autoSpaceDE w:val="0"/>
              <w:autoSpaceDN w:val="0"/>
              <w:adjustRightInd w:val="0"/>
              <w:rPr>
                <w:rFonts w:cs="Bookman Old Style"/>
                <w:sz w:val="20"/>
                <w:szCs w:val="20"/>
              </w:rPr>
            </w:pPr>
          </w:p>
        </w:tc>
        <w:tc>
          <w:tcPr>
            <w:tcW w:w="1134" w:type="dxa"/>
          </w:tcPr>
          <w:p w:rsidR="00E90746" w:rsidRPr="008037D4" w:rsidRDefault="00E90746" w:rsidP="00B22AC9">
            <w:pPr>
              <w:widowControl/>
              <w:suppressAutoHyphens w:val="0"/>
              <w:autoSpaceDE w:val="0"/>
              <w:autoSpaceDN w:val="0"/>
              <w:adjustRightInd w:val="0"/>
              <w:rPr>
                <w:rFonts w:cs="Bookman Old Style"/>
                <w:sz w:val="20"/>
                <w:szCs w:val="20"/>
              </w:rPr>
            </w:pPr>
            <w:r w:rsidRPr="008037D4">
              <w:rPr>
                <w:rFonts w:cs="Bookman Old Style"/>
                <w:sz w:val="20"/>
                <w:szCs w:val="20"/>
              </w:rPr>
              <w:t>Адм. сельского поселения</w:t>
            </w:r>
          </w:p>
          <w:p w:rsidR="00E90746" w:rsidRPr="008037D4" w:rsidRDefault="00E90746" w:rsidP="00B22AC9">
            <w:pPr>
              <w:jc w:val="center"/>
              <w:rPr>
                <w:rFonts w:cs="Bookman Old Style"/>
                <w:sz w:val="20"/>
                <w:szCs w:val="20"/>
              </w:rPr>
            </w:pPr>
          </w:p>
        </w:tc>
        <w:tc>
          <w:tcPr>
            <w:tcW w:w="1276" w:type="dxa"/>
          </w:tcPr>
          <w:p w:rsidR="00E90746" w:rsidRPr="008037D4" w:rsidRDefault="00E90746" w:rsidP="00B22AC9">
            <w:pPr>
              <w:shd w:val="clear" w:color="auto" w:fill="FFFFFF"/>
              <w:jc w:val="center"/>
              <w:rPr>
                <w:rFonts w:cs="Bookman Old Style"/>
                <w:sz w:val="20"/>
                <w:szCs w:val="20"/>
              </w:rPr>
            </w:pPr>
            <w:r w:rsidRPr="008037D4">
              <w:rPr>
                <w:rFonts w:cs="Bookman Old Style"/>
                <w:sz w:val="20"/>
                <w:szCs w:val="20"/>
              </w:rPr>
              <w:t>По прямому назначению</w:t>
            </w:r>
          </w:p>
          <w:p w:rsidR="00E90746" w:rsidRPr="008037D4" w:rsidRDefault="00E90746" w:rsidP="00B22AC9">
            <w:pPr>
              <w:shd w:val="clear" w:color="auto" w:fill="FFFFFF"/>
              <w:jc w:val="center"/>
              <w:rPr>
                <w:rFonts w:cs="Bookman Old Style"/>
                <w:sz w:val="20"/>
                <w:szCs w:val="20"/>
              </w:rPr>
            </w:pPr>
          </w:p>
        </w:tc>
      </w:tr>
    </w:tbl>
    <w:p w:rsidR="00E90746" w:rsidRPr="00D16F2E" w:rsidRDefault="00E90746" w:rsidP="00D16F2E">
      <w:pPr>
        <w:widowControl/>
        <w:suppressAutoHyphens w:val="0"/>
        <w:autoSpaceDE w:val="0"/>
        <w:autoSpaceDN w:val="0"/>
        <w:adjustRightInd w:val="0"/>
        <w:rPr>
          <w:rFonts w:cs="Bookman Old Style"/>
        </w:rPr>
      </w:pPr>
      <w:r w:rsidRPr="0003417D">
        <w:rPr>
          <w:rFonts w:cs="Bookman Old Style"/>
          <w:b/>
          <w:sz w:val="28"/>
          <w:szCs w:val="28"/>
        </w:rPr>
        <w:t xml:space="preserve">* </w:t>
      </w:r>
      <w:r w:rsidRPr="00D16F2E">
        <w:rPr>
          <w:rFonts w:cs="Bookman Old Style"/>
        </w:rPr>
        <w:t>- в реестре местоположение памятника - Василье</w:t>
      </w:r>
      <w:r>
        <w:rPr>
          <w:rFonts w:cs="Bookman Old Style"/>
        </w:rPr>
        <w:t>в</w:t>
      </w:r>
      <w:r w:rsidRPr="00D16F2E">
        <w:rPr>
          <w:rFonts w:cs="Bookman Old Style"/>
        </w:rPr>
        <w:t>ское муниципальное образование (сельское поселение), хотя по факту памятник находится на территории Галичинского муниципального образования (сельского поселения) Верховского района</w:t>
      </w:r>
    </w:p>
    <w:p w:rsidR="00E90746" w:rsidRDefault="00E90746" w:rsidP="00D60283">
      <w:pPr>
        <w:jc w:val="both"/>
      </w:pPr>
    </w:p>
    <w:p w:rsidR="00E90746" w:rsidRDefault="00E90746" w:rsidP="00CB70E5">
      <w:pPr>
        <w:jc w:val="both"/>
        <w:rPr>
          <w:rFonts w:cs="Bookman Old Style"/>
        </w:rPr>
      </w:pPr>
      <w:r>
        <w:rPr>
          <w:rFonts w:cs="Bookman Old Style"/>
        </w:rPr>
        <w:t>Р - региональная категория охраны;</w:t>
      </w:r>
    </w:p>
    <w:p w:rsidR="00E90746" w:rsidRPr="00CB70E5" w:rsidRDefault="00E90746" w:rsidP="00CB70E5">
      <w:pPr>
        <w:jc w:val="both"/>
        <w:rPr>
          <w:rFonts w:ascii="Arial" w:hAnsi="Arial" w:cs="Arial"/>
          <w:i/>
          <w:iCs/>
          <w:kern w:val="0"/>
          <w:sz w:val="14"/>
          <w:szCs w:val="14"/>
          <w:lang w:eastAsia="ru-RU"/>
        </w:rPr>
      </w:pPr>
      <w:r w:rsidRPr="00CB70E5">
        <w:rPr>
          <w:rFonts w:ascii="Arial" w:hAnsi="Arial" w:cs="Arial"/>
          <w:i/>
          <w:iCs/>
          <w:kern w:val="0"/>
          <w:sz w:val="14"/>
          <w:szCs w:val="14"/>
          <w:lang w:eastAsia="ru-RU"/>
        </w:rPr>
        <w:t> </w:t>
      </w:r>
    </w:p>
    <w:p w:rsidR="00E90746" w:rsidRPr="004B430F" w:rsidRDefault="00E90746" w:rsidP="00CB70E5">
      <w:pPr>
        <w:jc w:val="both"/>
        <w:rPr>
          <w:highlight w:val="yellow"/>
        </w:rPr>
      </w:pPr>
      <w:r>
        <w:rPr>
          <w:b/>
          <w:bCs/>
        </w:rPr>
        <w:tab/>
      </w:r>
      <w:r w:rsidRPr="00CB70E5">
        <w:rPr>
          <w:rFonts w:ascii="Arial" w:hAnsi="Arial" w:cs="Arial"/>
          <w:i/>
          <w:iCs/>
          <w:kern w:val="0"/>
          <w:sz w:val="14"/>
          <w:szCs w:val="14"/>
          <w:lang w:eastAsia="ru-RU"/>
        </w:rPr>
        <w:t> </w:t>
      </w:r>
      <w:r w:rsidRPr="001B291E">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
    <w:p w:rsidR="00E90746" w:rsidRDefault="00E90746" w:rsidP="00687C83">
      <w:pPr>
        <w:pStyle w:val="ConsPlusTitle"/>
        <w:widowControl/>
        <w:ind w:firstLine="709"/>
        <w:jc w:val="both"/>
        <w:rPr>
          <w:rFonts w:ascii="Times New Roman" w:hAnsi="Times New Roman" w:cs="Times New Roman"/>
          <w:b w:val="0"/>
          <w:sz w:val="24"/>
          <w:szCs w:val="24"/>
        </w:rPr>
      </w:pPr>
      <w:r w:rsidRPr="001B291E">
        <w:rPr>
          <w:rFonts w:ascii="Times New Roman" w:hAnsi="Times New Roman" w:cs="Times New Roman"/>
          <w:b w:val="0"/>
          <w:iCs/>
          <w:sz w:val="24"/>
          <w:szCs w:val="24"/>
        </w:rPr>
        <w:t xml:space="preserve">Согласно </w:t>
      </w:r>
      <w:r w:rsidRPr="001B291E">
        <w:rPr>
          <w:rFonts w:ascii="Times New Roman" w:hAnsi="Times New Roman" w:cs="Times New Roman"/>
          <w:b w:val="0"/>
          <w:sz w:val="24"/>
          <w:szCs w:val="24"/>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sidRPr="001B291E">
        <w:rPr>
          <w:rFonts w:ascii="Times New Roman" w:hAnsi="Times New Roman" w:cs="Times New Roman"/>
          <w:sz w:val="24"/>
          <w:szCs w:val="24"/>
        </w:rPr>
        <w:t>Утвержденные границы зон охраны</w:t>
      </w:r>
      <w:r w:rsidRPr="001B291E">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1B291E">
        <w:rPr>
          <w:rFonts w:ascii="Times New Roman" w:hAnsi="Times New Roman" w:cs="Times New Roman"/>
          <w:sz w:val="24"/>
          <w:szCs w:val="24"/>
        </w:rPr>
        <w:t>отображаются в документах территориального планирования</w:t>
      </w:r>
      <w:r w:rsidRPr="001B291E">
        <w:rPr>
          <w:rFonts w:ascii="Times New Roman" w:hAnsi="Times New Roman" w:cs="Times New Roman"/>
          <w:b w:val="0"/>
          <w:sz w:val="24"/>
          <w:szCs w:val="24"/>
        </w:rPr>
        <w:t>, правилах землепользования и застройки, документации по планировке территории (</w:t>
      </w:r>
      <w:r w:rsidRPr="001B291E">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1B291E">
        <w:rPr>
          <w:rFonts w:ascii="Times New Roman" w:hAnsi="Times New Roman" w:cs="Times New Roman"/>
          <w:b w:val="0"/>
          <w:sz w:val="24"/>
          <w:szCs w:val="24"/>
        </w:rPr>
        <w:t>)» (п.20).</w:t>
      </w:r>
    </w:p>
    <w:p w:rsidR="00E90746" w:rsidRPr="001B291E" w:rsidRDefault="00E90746" w:rsidP="00687C83">
      <w:pPr>
        <w:shd w:val="clear" w:color="auto" w:fill="FFFFFF"/>
        <w:ind w:firstLine="720"/>
        <w:jc w:val="both"/>
        <w:rPr>
          <w:iCs/>
        </w:rPr>
      </w:pPr>
      <w:r w:rsidRPr="001B291E">
        <w:t>Таким образом, в</w:t>
      </w:r>
      <w:r w:rsidRPr="001B291E">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E90746" w:rsidRDefault="00E9074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 xml:space="preserve">Согласно постановлению Правительства Российской Федерации от 18 августа 2008 г.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B291E">
        <w:rPr>
          <w:rFonts w:ascii="Times New Roman" w:hAnsi="Times New Roman" w:cs="Times New Roman"/>
          <w:bCs/>
          <w:sz w:val="24"/>
          <w:szCs w:val="24"/>
        </w:rPr>
        <w:t>границы зоны с особыми условиями использования территорий</w:t>
      </w:r>
      <w:r w:rsidRPr="001B291E">
        <w:rPr>
          <w:rFonts w:ascii="Times New Roman" w:hAnsi="Times New Roman" w:cs="Times New Roman"/>
          <w:b/>
          <w:bCs/>
          <w:sz w:val="24"/>
          <w:szCs w:val="24"/>
        </w:rPr>
        <w:t xml:space="preserve"> </w:t>
      </w:r>
      <w:r w:rsidRPr="001B291E">
        <w:rPr>
          <w:rFonts w:ascii="Times New Roman" w:hAnsi="Times New Roman" w:cs="Times New Roman"/>
          <w:bCs/>
          <w:sz w:val="24"/>
          <w:szCs w:val="24"/>
        </w:rPr>
        <w:t>(т.е. зон охраны объектов культурного наследия)</w:t>
      </w:r>
      <w:r w:rsidRPr="001B291E">
        <w:rPr>
          <w:rFonts w:ascii="Times New Roman" w:hAnsi="Times New Roman" w:cs="Times New Roman"/>
          <w:sz w:val="24"/>
          <w:szCs w:val="24"/>
        </w:rPr>
        <w:t xml:space="preserve">, представляет в орган кадастрового учета выписку из решения об установлении или изменении границ таких зон, </w:t>
      </w:r>
      <w:r w:rsidRPr="001B291E">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B291E">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E90746" w:rsidRPr="001B291E" w:rsidRDefault="00E90746" w:rsidP="00687C83">
      <w:pPr>
        <w:shd w:val="clear" w:color="auto" w:fill="FFFFFF"/>
        <w:ind w:firstLine="720"/>
        <w:jc w:val="both"/>
        <w:rPr>
          <w:iCs/>
        </w:rPr>
      </w:pPr>
      <w:r w:rsidRPr="001B291E">
        <w:rPr>
          <w:iCs/>
        </w:rPr>
        <w:t xml:space="preserve">При подготовке документов территориального планирования поселения (разделов по охране </w:t>
      </w:r>
      <w:r w:rsidRPr="001B291E">
        <w:t>объектов культурного наследия</w:t>
      </w:r>
      <w:r w:rsidRPr="001B291E">
        <w:rPr>
          <w:iCs/>
        </w:rPr>
        <w:t xml:space="preserve">) следует учитывать установленные законодательством полномочия различных органов власти по охране и сохранению </w:t>
      </w:r>
      <w:r w:rsidRPr="001B291E">
        <w:t>объектов культурного наследия</w:t>
      </w:r>
      <w:r w:rsidRPr="001B291E">
        <w:rPr>
          <w:iCs/>
        </w:rPr>
        <w:t>.</w:t>
      </w:r>
    </w:p>
    <w:p w:rsidR="00E90746" w:rsidRPr="001B291E" w:rsidRDefault="00E9074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Так</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согласно Федеральному закону от 6 октября 2003 года</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1B291E">
        <w:rPr>
          <w:rFonts w:ascii="Times New Roman" w:hAnsi="Times New Roman" w:cs="Times New Roman"/>
          <w:b/>
          <w:sz w:val="24"/>
          <w:szCs w:val="24"/>
        </w:rPr>
        <w:t>к вопросам местного значения поселения</w:t>
      </w:r>
      <w:r w:rsidRPr="001B291E">
        <w:rPr>
          <w:rFonts w:ascii="Times New Roman" w:hAnsi="Times New Roman" w:cs="Times New Roman"/>
          <w:sz w:val="24"/>
          <w:szCs w:val="24"/>
        </w:rPr>
        <w:t xml:space="preserve"> отнесено (п.13 ч.1 ст.14): </w:t>
      </w:r>
      <w:r w:rsidRPr="001B291E">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1B291E">
        <w:rPr>
          <w:rFonts w:ascii="Times New Roman" w:hAnsi="Times New Roman" w:cs="Times New Roman"/>
          <w:sz w:val="24"/>
          <w:szCs w:val="24"/>
        </w:rPr>
        <w:t xml:space="preserve">.  </w:t>
      </w:r>
    </w:p>
    <w:p w:rsidR="00E90746" w:rsidRPr="001B291E" w:rsidRDefault="00E90746"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B291E">
        <w:rPr>
          <w:rFonts w:ascii="Times New Roman" w:hAnsi="Times New Roman" w:cs="Times New Roman"/>
          <w:sz w:val="24"/>
          <w:szCs w:val="24"/>
          <w:u w:val="single"/>
        </w:rPr>
        <w:t>к полномочиям органов государственной власти субъекта</w:t>
      </w:r>
      <w:r w:rsidRPr="001B291E">
        <w:rPr>
          <w:rFonts w:ascii="Times New Roman" w:hAnsi="Times New Roman" w:cs="Times New Roman"/>
          <w:sz w:val="24"/>
          <w:szCs w:val="24"/>
        </w:rPr>
        <w:t xml:space="preserve"> </w:t>
      </w:r>
      <w:r w:rsidRPr="001B291E">
        <w:rPr>
          <w:rFonts w:ascii="Times New Roman" w:hAnsi="Times New Roman" w:cs="Times New Roman"/>
          <w:sz w:val="24"/>
          <w:szCs w:val="24"/>
          <w:u w:val="single"/>
        </w:rPr>
        <w:t xml:space="preserve">Российской Федерации </w:t>
      </w:r>
      <w:r w:rsidRPr="001B291E">
        <w:rPr>
          <w:rFonts w:ascii="Times New Roman" w:hAnsi="Times New Roman" w:cs="Times New Roman"/>
          <w:sz w:val="24"/>
          <w:szCs w:val="24"/>
        </w:rPr>
        <w:t xml:space="preserve">(…) относится решение вопросов: (…) п.15) </w:t>
      </w:r>
      <w:r w:rsidRPr="001B291E">
        <w:rPr>
          <w:rFonts w:ascii="Times New Roman" w:hAnsi="Times New Roman" w:cs="Times New Roman"/>
          <w:sz w:val="24"/>
          <w:szCs w:val="24"/>
          <w:u w:val="single"/>
        </w:rPr>
        <w:t>сохранения, использования и популяризации</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находящихся в собственности субъекта</w:t>
      </w:r>
      <w:r w:rsidRPr="001B291E">
        <w:rPr>
          <w:rFonts w:ascii="Times New Roman" w:hAnsi="Times New Roman" w:cs="Times New Roman"/>
          <w:sz w:val="24"/>
          <w:szCs w:val="24"/>
        </w:rPr>
        <w:t xml:space="preserve"> Российской Федерации, </w:t>
      </w:r>
      <w:r w:rsidRPr="001B291E">
        <w:rPr>
          <w:rFonts w:ascii="Times New Roman" w:hAnsi="Times New Roman" w:cs="Times New Roman"/>
          <w:sz w:val="24"/>
          <w:szCs w:val="24"/>
          <w:u w:val="single"/>
        </w:rPr>
        <w:t>государственной охраны</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регионального значения</w:t>
      </w:r>
      <w:r w:rsidRPr="001B291E">
        <w:rPr>
          <w:rFonts w:ascii="Times New Roman" w:hAnsi="Times New Roman" w:cs="Times New Roman"/>
          <w:sz w:val="24"/>
          <w:szCs w:val="24"/>
        </w:rPr>
        <w:t xml:space="preserve">». </w:t>
      </w:r>
    </w:p>
    <w:p w:rsidR="00E90746" w:rsidRPr="001B291E" w:rsidRDefault="00E90746" w:rsidP="00687C83">
      <w:pPr>
        <w:pStyle w:val="21"/>
        <w:spacing w:after="0" w:line="100" w:lineRule="atLeast"/>
        <w:ind w:left="0" w:firstLine="709"/>
        <w:jc w:val="both"/>
      </w:pPr>
      <w:r w:rsidRPr="001B291E">
        <w:t xml:space="preserve">Законодательство разделяет понятия </w:t>
      </w:r>
      <w:r w:rsidRPr="001B291E">
        <w:rPr>
          <w:b/>
        </w:rPr>
        <w:t>«охраны»</w:t>
      </w:r>
      <w:r w:rsidRPr="001B291E">
        <w:rPr>
          <w:rStyle w:val="a0"/>
        </w:rPr>
        <w:footnoteReference w:id="1"/>
      </w:r>
      <w:r w:rsidRPr="001B291E">
        <w:rPr>
          <w:b/>
        </w:rPr>
        <w:t xml:space="preserve"> и</w:t>
      </w:r>
      <w:r w:rsidRPr="001B291E">
        <w:t xml:space="preserve"> </w:t>
      </w:r>
      <w:r w:rsidRPr="001B291E">
        <w:rPr>
          <w:b/>
        </w:rPr>
        <w:t>«сохранения»</w:t>
      </w:r>
      <w:r w:rsidRPr="001B291E">
        <w:t xml:space="preserve"> объектов культурного наследия. Так, меры (мероприятия) </w:t>
      </w:r>
      <w:r w:rsidRPr="001B291E">
        <w:rPr>
          <w:b/>
        </w:rPr>
        <w:t>по охране</w:t>
      </w:r>
      <w:r w:rsidRPr="001B291E">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w:t>
      </w:r>
      <w:r>
        <w:t xml:space="preserve">объектов культурного наследия. </w:t>
      </w:r>
      <w:r w:rsidRPr="001B291E">
        <w:t xml:space="preserve">К </w:t>
      </w:r>
      <w:r w:rsidRPr="001B291E">
        <w:rPr>
          <w:b/>
        </w:rPr>
        <w:t xml:space="preserve">сохранению </w:t>
      </w:r>
      <w:r w:rsidRPr="001B291E">
        <w:t>объектов культурного наследия относятся ремонтно-реставрационные работы: ремонт, реставрация, консервация, приспособление, воссоздание.</w:t>
      </w:r>
    </w:p>
    <w:p w:rsidR="00E90746" w:rsidRPr="001B291E" w:rsidRDefault="00E90746" w:rsidP="00687C83">
      <w:pPr>
        <w:ind w:firstLine="709"/>
        <w:jc w:val="both"/>
      </w:pPr>
      <w:r w:rsidRPr="001B291E">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E90746" w:rsidRPr="001B291E" w:rsidRDefault="00E90746" w:rsidP="00687C83">
      <w:pPr>
        <w:pStyle w:val="BodyTextIndent"/>
        <w:spacing w:after="0"/>
        <w:ind w:left="0" w:firstLine="709"/>
        <w:jc w:val="both"/>
      </w:pPr>
      <w:r w:rsidRPr="001B291E">
        <w:t xml:space="preserve">Применительно к </w:t>
      </w:r>
      <w:r>
        <w:t>Васильевскому</w:t>
      </w:r>
      <w:r w:rsidRPr="00900BB1">
        <w:t xml:space="preserve"> сельско</w:t>
      </w:r>
      <w:r>
        <w:t>му</w:t>
      </w:r>
      <w:r w:rsidRPr="00900BB1">
        <w:t xml:space="preserve"> поселени</w:t>
      </w:r>
      <w:r>
        <w:t xml:space="preserve">ю </w:t>
      </w:r>
      <w:r w:rsidRPr="001B291E">
        <w:t>следует констатировать, что:</w:t>
      </w:r>
    </w:p>
    <w:p w:rsidR="00E90746" w:rsidRPr="001B291E" w:rsidRDefault="00E90746" w:rsidP="00BB05F8">
      <w:pPr>
        <w:pStyle w:val="BodyTextIndent"/>
        <w:spacing w:after="0"/>
        <w:ind w:left="0" w:firstLine="709"/>
        <w:jc w:val="both"/>
      </w:pPr>
      <w:r w:rsidRPr="001B291E">
        <w:t>1</w:t>
      </w:r>
      <w:r>
        <w:t xml:space="preserve">). </w:t>
      </w:r>
      <w:r w:rsidRPr="001B291E">
        <w:t xml:space="preserve">По памятникам </w:t>
      </w:r>
      <w:r>
        <w:t>природы</w:t>
      </w:r>
      <w:r w:rsidRPr="001B291E">
        <w:t xml:space="preserve"> — органы местного самоуправления поселения </w:t>
      </w:r>
      <w:r w:rsidRPr="001B291E">
        <w:rPr>
          <w:u w:val="single"/>
        </w:rPr>
        <w:t>не имеют полномочий</w:t>
      </w:r>
      <w:r w:rsidRPr="001B291E">
        <w:t xml:space="preserve"> предусматривать какие-либо мероприятия по их охране и сохранению, поскольку те относятся к региональной категории охраны. </w:t>
      </w:r>
    </w:p>
    <w:p w:rsidR="00E90746" w:rsidRPr="001B291E" w:rsidRDefault="00E90746" w:rsidP="00687C83">
      <w:pPr>
        <w:pStyle w:val="BodyTextIndent"/>
        <w:spacing w:after="0"/>
        <w:ind w:left="0"/>
        <w:jc w:val="both"/>
      </w:pPr>
      <w:r w:rsidRPr="001B291E">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E90746" w:rsidRDefault="00E90746" w:rsidP="00687C83">
      <w:pPr>
        <w:shd w:val="clear" w:color="auto" w:fill="FFFFFF"/>
        <w:ind w:firstLine="720"/>
        <w:jc w:val="both"/>
      </w:pPr>
      <w:r w:rsidRPr="001B291E">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E90746" w:rsidRPr="001B291E" w:rsidRDefault="00E90746"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E90746" w:rsidRPr="001B291E" w:rsidRDefault="00E90746" w:rsidP="00687C83">
      <w:pPr>
        <w:shd w:val="clear" w:color="auto" w:fill="FFFFFF"/>
        <w:ind w:firstLine="709"/>
        <w:jc w:val="both"/>
      </w:pPr>
      <w:r w:rsidRPr="001B291E">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B291E">
        <w:rPr>
          <w:u w:val="single"/>
        </w:rPr>
        <w:t>иные категории особо охраняемых природных территорий</w:t>
      </w:r>
      <w:r w:rsidRPr="001B291E">
        <w:rPr>
          <w:b/>
        </w:rPr>
        <w:t xml:space="preserve"> </w:t>
      </w:r>
      <w:r w:rsidRPr="001B291E">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E90746" w:rsidRPr="001B291E" w:rsidRDefault="00E90746" w:rsidP="00687C83">
      <w:pPr>
        <w:shd w:val="clear" w:color="auto" w:fill="FFFFFF"/>
        <w:ind w:firstLine="720"/>
        <w:jc w:val="both"/>
      </w:pPr>
      <w:r w:rsidRPr="001B291E">
        <w:t>Для</w:t>
      </w:r>
      <w:r>
        <w:t xml:space="preserve"> </w:t>
      </w:r>
      <w:r w:rsidRPr="001B291E">
        <w:t xml:space="preserve">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E90746" w:rsidRPr="001B291E" w:rsidRDefault="00E90746" w:rsidP="00687C83">
      <w:pPr>
        <w:shd w:val="clear" w:color="auto" w:fill="FFFFFF"/>
        <w:jc w:val="both"/>
      </w:pPr>
      <w:r w:rsidRPr="001B291E">
        <w:rPr>
          <w:iCs/>
        </w:rPr>
        <w:tab/>
        <w:t>В</w:t>
      </w:r>
      <w:r w:rsidRPr="001B291E">
        <w:t xml:space="preserve"> качестве юридической формы сохранения и представления объектов наследия «достопримечательных мест» законодательство </w:t>
      </w:r>
      <w:r w:rsidRPr="001B291E">
        <w:rPr>
          <w:rStyle w:val="c1"/>
          <w:bCs/>
        </w:rPr>
        <w:t>определяет</w:t>
      </w:r>
      <w:r w:rsidRPr="001B291E">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E90746" w:rsidRPr="001B291E" w:rsidRDefault="00E90746"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E90746" w:rsidRPr="00093E3F" w:rsidRDefault="00E90746" w:rsidP="00564DB7">
      <w:pPr>
        <w:pStyle w:val="3"/>
        <w:shd w:val="clear" w:color="auto" w:fill="auto"/>
        <w:spacing w:after="0" w:line="240" w:lineRule="auto"/>
        <w:ind w:firstLine="709"/>
        <w:jc w:val="both"/>
        <w:rPr>
          <w:color w:val="auto"/>
          <w:kern w:val="1"/>
          <w:sz w:val="24"/>
          <w:szCs w:val="24"/>
          <w:lang w:eastAsia="ar-SA"/>
        </w:rPr>
      </w:pPr>
      <w:r w:rsidRPr="00093E3F">
        <w:rPr>
          <w:color w:val="auto"/>
          <w:kern w:val="1"/>
          <w:sz w:val="24"/>
          <w:szCs w:val="24"/>
          <w:lang w:eastAsia="ar-SA"/>
        </w:rPr>
        <w:t xml:space="preserve">В целях сохранения объектов культурного наследия </w:t>
      </w:r>
      <w:r>
        <w:rPr>
          <w:color w:val="auto"/>
          <w:kern w:val="1"/>
          <w:sz w:val="24"/>
          <w:szCs w:val="24"/>
          <w:lang w:eastAsia="ar-SA"/>
        </w:rPr>
        <w:t>поселения</w:t>
      </w:r>
      <w:r w:rsidRPr="00093E3F">
        <w:rPr>
          <w:color w:val="auto"/>
          <w:kern w:val="1"/>
          <w:sz w:val="24"/>
          <w:szCs w:val="24"/>
          <w:lang w:eastAsia="ar-SA"/>
        </w:rPr>
        <w:t>, необходимо предусмотреть проектом следующие мероприятия:</w:t>
      </w:r>
    </w:p>
    <w:p w:rsidR="00E90746" w:rsidRPr="00093E3F" w:rsidRDefault="00E90746" w:rsidP="005540D4">
      <w:pPr>
        <w:pStyle w:val="3"/>
        <w:numPr>
          <w:ilvl w:val="0"/>
          <w:numId w:val="63"/>
        </w:numPr>
        <w:shd w:val="clear" w:color="auto" w:fill="auto"/>
        <w:tabs>
          <w:tab w:val="left" w:pos="750"/>
        </w:tabs>
        <w:spacing w:after="0" w:line="240" w:lineRule="auto"/>
        <w:jc w:val="both"/>
        <w:rPr>
          <w:color w:val="auto"/>
          <w:kern w:val="1"/>
          <w:sz w:val="24"/>
          <w:szCs w:val="24"/>
          <w:lang w:eastAsia="ar-SA"/>
        </w:rPr>
      </w:pPr>
      <w:r w:rsidRPr="00093E3F">
        <w:rPr>
          <w:color w:val="auto"/>
          <w:kern w:val="1"/>
          <w:sz w:val="24"/>
          <w:szCs w:val="24"/>
          <w:lang w:eastAsia="ar-SA"/>
        </w:rPr>
        <w:t>разработка целевых программ, направленных на сохранение объектов культурного наследия;</w:t>
      </w:r>
    </w:p>
    <w:p w:rsidR="00E90746" w:rsidRPr="00093E3F" w:rsidRDefault="00E90746" w:rsidP="005540D4">
      <w:pPr>
        <w:pStyle w:val="3"/>
        <w:numPr>
          <w:ilvl w:val="0"/>
          <w:numId w:val="63"/>
        </w:numPr>
        <w:shd w:val="clear" w:color="auto" w:fill="auto"/>
        <w:tabs>
          <w:tab w:val="left" w:pos="598"/>
        </w:tabs>
        <w:spacing w:after="0" w:line="240" w:lineRule="auto"/>
        <w:jc w:val="both"/>
        <w:rPr>
          <w:color w:val="auto"/>
          <w:kern w:val="1"/>
          <w:sz w:val="24"/>
          <w:szCs w:val="24"/>
          <w:lang w:eastAsia="ar-SA"/>
        </w:rPr>
      </w:pPr>
      <w:r w:rsidRPr="00093E3F">
        <w:rPr>
          <w:color w:val="auto"/>
          <w:kern w:val="1"/>
          <w:sz w:val="24"/>
          <w:szCs w:val="24"/>
          <w:lang w:eastAsia="ar-SA"/>
        </w:rPr>
        <w:t>научно-исследовательские, проектные, археологические работы;</w:t>
      </w:r>
    </w:p>
    <w:p w:rsidR="00E90746" w:rsidRPr="00093E3F" w:rsidRDefault="00E90746" w:rsidP="005540D4">
      <w:pPr>
        <w:pStyle w:val="3"/>
        <w:numPr>
          <w:ilvl w:val="0"/>
          <w:numId w:val="63"/>
        </w:numPr>
        <w:shd w:val="clear" w:color="auto" w:fill="auto"/>
        <w:tabs>
          <w:tab w:val="left" w:pos="818"/>
        </w:tabs>
        <w:spacing w:after="0" w:line="240" w:lineRule="auto"/>
        <w:jc w:val="both"/>
        <w:rPr>
          <w:color w:val="auto"/>
          <w:kern w:val="1"/>
          <w:sz w:val="24"/>
          <w:szCs w:val="24"/>
          <w:lang w:eastAsia="ar-SA"/>
        </w:rPr>
      </w:pPr>
      <w:r w:rsidRPr="00093E3F">
        <w:rPr>
          <w:color w:val="auto"/>
          <w:kern w:val="1"/>
          <w:sz w:val="24"/>
          <w:szCs w:val="24"/>
          <w:lang w:eastAsia="ar-SA"/>
        </w:rPr>
        <w:t>реставрация, восстановление объектов культурного наследия и их приспособление для использования в современных условиях;</w:t>
      </w:r>
    </w:p>
    <w:p w:rsidR="00E90746" w:rsidRPr="00093E3F" w:rsidRDefault="00E90746" w:rsidP="005540D4">
      <w:pPr>
        <w:pStyle w:val="3"/>
        <w:numPr>
          <w:ilvl w:val="0"/>
          <w:numId w:val="63"/>
        </w:numPr>
        <w:shd w:val="clear" w:color="auto" w:fill="auto"/>
        <w:tabs>
          <w:tab w:val="left" w:pos="832"/>
        </w:tabs>
        <w:spacing w:after="0" w:line="240" w:lineRule="auto"/>
        <w:jc w:val="both"/>
        <w:rPr>
          <w:color w:val="auto"/>
          <w:kern w:val="1"/>
          <w:sz w:val="24"/>
          <w:szCs w:val="24"/>
          <w:lang w:eastAsia="ar-SA"/>
        </w:rPr>
      </w:pPr>
      <w:r w:rsidRPr="00093E3F">
        <w:rPr>
          <w:color w:val="auto"/>
          <w:kern w:val="1"/>
          <w:sz w:val="24"/>
          <w:szCs w:val="24"/>
          <w:lang w:eastAsia="ar-SA"/>
        </w:rPr>
        <w:t>применение при застройке территорий, окружающих исторические доминанты, исключительно малоэтажные здания, сохраняющие облик сложившейся среды;</w:t>
      </w:r>
    </w:p>
    <w:p w:rsidR="00E90746" w:rsidRPr="00093E3F" w:rsidRDefault="00E90746" w:rsidP="005540D4">
      <w:pPr>
        <w:pStyle w:val="3"/>
        <w:numPr>
          <w:ilvl w:val="0"/>
          <w:numId w:val="63"/>
        </w:numPr>
        <w:shd w:val="clear" w:color="auto" w:fill="auto"/>
        <w:tabs>
          <w:tab w:val="left" w:pos="803"/>
        </w:tabs>
        <w:spacing w:after="0" w:line="240" w:lineRule="auto"/>
        <w:jc w:val="both"/>
        <w:rPr>
          <w:color w:val="auto"/>
          <w:kern w:val="1"/>
          <w:sz w:val="24"/>
          <w:szCs w:val="24"/>
          <w:lang w:eastAsia="ar-SA"/>
        </w:rPr>
      </w:pPr>
      <w:r w:rsidRPr="00093E3F">
        <w:rPr>
          <w:color w:val="auto"/>
          <w:kern w:val="1"/>
          <w:sz w:val="24"/>
          <w:szCs w:val="24"/>
          <w:lang w:eastAsia="ar-SA"/>
        </w:rPr>
        <w:t>благоустройство и озеленение территорий, особенно на туристских маршрутах.</w:t>
      </w:r>
    </w:p>
    <w:p w:rsidR="00E90746" w:rsidRPr="00093E3F" w:rsidRDefault="00E90746" w:rsidP="00564DB7"/>
    <w:p w:rsidR="00E90746" w:rsidRPr="00856542" w:rsidRDefault="00E90746" w:rsidP="00687C83">
      <w:pPr>
        <w:rPr>
          <w:b/>
          <w:bCs/>
        </w:rPr>
      </w:pPr>
      <w:r w:rsidRPr="00856542">
        <w:rPr>
          <w:b/>
          <w:bCs/>
        </w:rPr>
        <w:t>Выводы:</w:t>
      </w:r>
    </w:p>
    <w:p w:rsidR="00E90746" w:rsidRPr="00856542" w:rsidRDefault="00E90746" w:rsidP="00687C83">
      <w:pPr>
        <w:shd w:val="clear" w:color="auto" w:fill="FFFFFF"/>
        <w:ind w:firstLine="709"/>
        <w:jc w:val="both"/>
      </w:pPr>
      <w:r w:rsidRPr="00856542">
        <w:t>Ист</w:t>
      </w:r>
      <w:r>
        <w:t>орико–</w:t>
      </w:r>
      <w:r w:rsidRPr="00856542">
        <w:t>градостроительный анализ развития поселения и его населенных пунктов показал следующее:</w:t>
      </w:r>
    </w:p>
    <w:p w:rsidR="00E90746" w:rsidRDefault="00E90746" w:rsidP="007C78EB">
      <w:pPr>
        <w:ind w:firstLine="709"/>
        <w:jc w:val="both"/>
      </w:pPr>
      <w:r>
        <w:t xml:space="preserve">1) Градостроительные образования на территории поселения формировались вдоль водотоков и исторически сформировавшихся дорог. </w:t>
      </w:r>
    </w:p>
    <w:p w:rsidR="00E90746" w:rsidRDefault="00E90746" w:rsidP="007C78EB">
      <w:pPr>
        <w:ind w:firstLine="709"/>
        <w:jc w:val="both"/>
      </w:pPr>
      <w: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E90746" w:rsidRDefault="00E90746" w:rsidP="007C78EB">
      <w:pPr>
        <w:pStyle w:val="BodyTextIndent"/>
        <w:spacing w:after="0"/>
        <w:ind w:left="0" w:firstLine="709"/>
        <w:jc w:val="both"/>
      </w:pPr>
      <w:r>
        <w:t>3) Васильевское</w:t>
      </w:r>
      <w:r w:rsidRPr="00900BB1">
        <w:t xml:space="preserve"> сельско</w:t>
      </w:r>
      <w:r>
        <w:t>е</w:t>
      </w:r>
      <w:r w:rsidRPr="00900BB1">
        <w:t xml:space="preserve"> </w:t>
      </w:r>
      <w:r>
        <w:t xml:space="preserve">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E90746" w:rsidRDefault="00E90746" w:rsidP="007C78EB">
      <w:pPr>
        <w:jc w:val="both"/>
      </w:pPr>
      <w: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E90746" w:rsidRDefault="00E90746" w:rsidP="00687C83">
      <w:pPr>
        <w:jc w:val="both"/>
        <w:rPr>
          <w:b/>
          <w:bCs/>
        </w:rPr>
      </w:pPr>
    </w:p>
    <w:p w:rsidR="00E90746" w:rsidRPr="00A26B55" w:rsidRDefault="00E90746" w:rsidP="005B0AF9">
      <w:pPr>
        <w:jc w:val="center"/>
        <w:rPr>
          <w:b/>
          <w:bCs/>
        </w:rPr>
      </w:pPr>
      <w:r w:rsidRPr="00A26B55">
        <w:rPr>
          <w:b/>
          <w:bCs/>
        </w:rPr>
        <w:t xml:space="preserve">1.4. Природно-ресурсный потенциал </w:t>
      </w:r>
      <w:r>
        <w:rPr>
          <w:b/>
          <w:bCs/>
        </w:rPr>
        <w:t xml:space="preserve">Васильевского </w:t>
      </w:r>
      <w:r w:rsidRPr="00A26B55">
        <w:rPr>
          <w:b/>
          <w:bCs/>
        </w:rPr>
        <w:t>сельского  поселения</w:t>
      </w:r>
    </w:p>
    <w:p w:rsidR="00E90746" w:rsidRPr="00A26B55" w:rsidRDefault="00E90746" w:rsidP="005B0AF9">
      <w:pPr>
        <w:pStyle w:val="ConsPlusNormal"/>
        <w:widowControl/>
        <w:snapToGrid w:val="0"/>
        <w:ind w:firstLine="0"/>
        <w:jc w:val="center"/>
        <w:rPr>
          <w:rFonts w:ascii="Times New Roman" w:hAnsi="Times New Roman" w:cs="Times New Roman"/>
          <w:b/>
          <w:bCs/>
          <w:sz w:val="24"/>
          <w:szCs w:val="24"/>
        </w:rPr>
      </w:pPr>
    </w:p>
    <w:p w:rsidR="00E90746" w:rsidRPr="00A26B55" w:rsidRDefault="00E90746" w:rsidP="0083730E">
      <w:pPr>
        <w:pStyle w:val="ConsPlusNormal"/>
        <w:widowControl/>
        <w:snapToGrid w:val="0"/>
        <w:ind w:firstLine="0"/>
        <w:jc w:val="center"/>
        <w:rPr>
          <w:rFonts w:ascii="Times New Roman" w:hAnsi="Times New Roman" w:cs="Times New Roman"/>
          <w:b/>
          <w:bCs/>
          <w:i/>
          <w:iCs/>
          <w:sz w:val="24"/>
          <w:szCs w:val="24"/>
        </w:rPr>
      </w:pPr>
      <w:r w:rsidRPr="00C11D46">
        <w:rPr>
          <w:rFonts w:ascii="Times New Roman" w:hAnsi="Times New Roman" w:cs="Times New Roman"/>
          <w:b/>
          <w:bCs/>
          <w:i/>
          <w:iCs/>
          <w:sz w:val="24"/>
          <w:szCs w:val="24"/>
        </w:rPr>
        <w:t>1.4.1. Климат и агроклиматический потенциал</w:t>
      </w:r>
    </w:p>
    <w:p w:rsidR="00E90746" w:rsidRDefault="00E90746" w:rsidP="0054019B">
      <w:pPr>
        <w:ind w:firstLine="708"/>
        <w:jc w:val="both"/>
        <w:rPr>
          <w:b/>
          <w:bCs/>
          <w:i/>
          <w:iCs/>
        </w:rPr>
      </w:pPr>
      <w:r w:rsidRPr="00A26B55">
        <w:rPr>
          <w:b/>
          <w:bCs/>
          <w:i/>
          <w:iCs/>
        </w:rPr>
        <w:t>Климат</w:t>
      </w:r>
    </w:p>
    <w:p w:rsidR="00E90746" w:rsidRPr="004F5238" w:rsidRDefault="00E90746" w:rsidP="00473258">
      <w:pPr>
        <w:spacing w:before="150" w:after="150" w:line="240" w:lineRule="atLeast"/>
        <w:ind w:firstLine="375"/>
        <w:jc w:val="both"/>
      </w:pPr>
      <w:r w:rsidRPr="004F5238">
        <w:t xml:space="preserve">Климат </w:t>
      </w:r>
      <w:r w:rsidRPr="00C6117B">
        <w:t xml:space="preserve">Верховского района </w:t>
      </w:r>
      <w:r w:rsidRPr="004F5238">
        <w:t>- умеренно-континентальный, с ярко выраженными временами года.</w:t>
      </w:r>
    </w:p>
    <w:p w:rsidR="00E90746" w:rsidRPr="00C6117B" w:rsidRDefault="00E90746" w:rsidP="00381713">
      <w:pPr>
        <w:ind w:firstLine="426"/>
      </w:pPr>
      <w:r>
        <w:t>П</w:t>
      </w:r>
      <w:r w:rsidRPr="00C6117B">
        <w:t xml:space="preserve">о агроклиматическому районированию </w:t>
      </w:r>
      <w:r>
        <w:t>к</w:t>
      </w:r>
      <w:r w:rsidRPr="00C6117B">
        <w:t>лимат Верховского района отнесен к северному (быв. Верховский район) и южному (быв. Русско-Бродский район) районам.</w:t>
      </w:r>
    </w:p>
    <w:p w:rsidR="00E90746" w:rsidRPr="00C6117B" w:rsidRDefault="00E90746" w:rsidP="00381713">
      <w:pPr>
        <w:ind w:firstLine="426"/>
      </w:pPr>
      <w:r w:rsidRPr="00C6117B">
        <w:t xml:space="preserve">Длительные периоды с температурой выше 10 </w:t>
      </w:r>
      <w:r w:rsidRPr="009157D6">
        <w:t>º</w:t>
      </w:r>
      <w:r w:rsidRPr="00C6117B">
        <w:t>С, т.е. в период активной вегетации растений, составляют в северном районе 135-140 дней, в южных районах  140-145 дней, в период выше 15</w:t>
      </w:r>
      <w:r w:rsidRPr="009157D6">
        <w:t>º</w:t>
      </w:r>
      <w:r w:rsidRPr="00C6117B">
        <w:t>С, обеспечивающий произрастание более теплолюбивых культур, продолжается соответственно 80-90 дней и до 105 дней.</w:t>
      </w:r>
    </w:p>
    <w:p w:rsidR="00E90746" w:rsidRPr="00C6117B" w:rsidRDefault="00E90746" w:rsidP="00381713">
      <w:pPr>
        <w:ind w:firstLine="426"/>
      </w:pPr>
      <w:r w:rsidRPr="00C6117B">
        <w:t>Прекращение заморозков в среднем приходится на первую декаду мая месяца, а первые осенние заморозки наступают в конце сентября. Высота снежного покрова достигает 23-28 см. Средняя глубина промерзания почвы в пределах 65-85 см и только в самые суровые зимы она достигает</w:t>
      </w:r>
      <w:r>
        <w:t xml:space="preserve"> </w:t>
      </w:r>
      <w:r w:rsidRPr="00C6117B">
        <w:t>100-130 см.</w:t>
      </w:r>
    </w:p>
    <w:p w:rsidR="00E90746" w:rsidRPr="00912C51" w:rsidRDefault="00E90746" w:rsidP="00F22B4C">
      <w:pPr>
        <w:ind w:firstLine="567"/>
        <w:jc w:val="center"/>
        <w:rPr>
          <w:b/>
          <w:i/>
          <w:u w:val="single"/>
        </w:rPr>
      </w:pPr>
      <w:r w:rsidRPr="00912C51">
        <w:rPr>
          <w:b/>
          <w:i/>
          <w:u w:val="single"/>
        </w:rPr>
        <w:t xml:space="preserve">Показатели, характеризующие климат района </w:t>
      </w:r>
    </w:p>
    <w:p w:rsidR="00E90746" w:rsidRPr="007033C5" w:rsidRDefault="00E90746" w:rsidP="00205831">
      <w:pPr>
        <w:ind w:firstLine="567"/>
        <w:jc w:val="center"/>
        <w:rPr>
          <w:i/>
        </w:rPr>
      </w:pPr>
      <w:r w:rsidRPr="007033C5">
        <w:rPr>
          <w:i/>
        </w:rPr>
        <w:t>(по данным метеостанций Верховье и Ливны)</w:t>
      </w:r>
    </w:p>
    <w:p w:rsidR="00E90746" w:rsidRDefault="00E90746" w:rsidP="00F22B4C">
      <w:pPr>
        <w:ind w:firstLine="567"/>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4160"/>
        <w:gridCol w:w="1089"/>
        <w:gridCol w:w="1848"/>
        <w:gridCol w:w="1848"/>
      </w:tblGrid>
      <w:tr w:rsidR="00E90746" w:rsidRPr="0059555D" w:rsidTr="00BD1BD5">
        <w:tc>
          <w:tcPr>
            <w:tcW w:w="626" w:type="dxa"/>
            <w:vMerge w:val="restart"/>
            <w:vAlign w:val="center"/>
          </w:tcPr>
          <w:p w:rsidR="00E90746" w:rsidRPr="005C16B7" w:rsidRDefault="00E90746" w:rsidP="00BD1BD5">
            <w:pPr>
              <w:spacing w:line="360" w:lineRule="auto"/>
              <w:jc w:val="center"/>
              <w:rPr>
                <w:b/>
                <w:sz w:val="18"/>
                <w:szCs w:val="18"/>
              </w:rPr>
            </w:pPr>
            <w:r w:rsidRPr="005C16B7">
              <w:rPr>
                <w:b/>
                <w:sz w:val="18"/>
                <w:szCs w:val="18"/>
              </w:rPr>
              <w:t>№ п</w:t>
            </w:r>
            <w:r w:rsidRPr="005C16B7">
              <w:rPr>
                <w:b/>
                <w:sz w:val="18"/>
                <w:szCs w:val="18"/>
                <w:lang w:val="en-US"/>
              </w:rPr>
              <w:t>/п</w:t>
            </w:r>
          </w:p>
        </w:tc>
        <w:tc>
          <w:tcPr>
            <w:tcW w:w="4160" w:type="dxa"/>
            <w:vMerge w:val="restart"/>
            <w:vAlign w:val="center"/>
          </w:tcPr>
          <w:p w:rsidR="00E90746" w:rsidRPr="005C16B7" w:rsidRDefault="00E90746" w:rsidP="00BD1BD5">
            <w:pPr>
              <w:spacing w:line="360" w:lineRule="auto"/>
              <w:jc w:val="center"/>
              <w:rPr>
                <w:b/>
                <w:sz w:val="18"/>
                <w:szCs w:val="18"/>
              </w:rPr>
            </w:pPr>
            <w:r w:rsidRPr="005C16B7">
              <w:rPr>
                <w:b/>
                <w:sz w:val="18"/>
                <w:szCs w:val="18"/>
              </w:rPr>
              <w:t>Показатели</w:t>
            </w:r>
          </w:p>
        </w:tc>
        <w:tc>
          <w:tcPr>
            <w:tcW w:w="1089" w:type="dxa"/>
            <w:vMerge w:val="restart"/>
            <w:vAlign w:val="center"/>
          </w:tcPr>
          <w:p w:rsidR="00E90746" w:rsidRPr="005C16B7" w:rsidRDefault="00E90746" w:rsidP="00BD1BD5">
            <w:pPr>
              <w:spacing w:line="360" w:lineRule="auto"/>
              <w:jc w:val="center"/>
              <w:rPr>
                <w:b/>
                <w:sz w:val="18"/>
                <w:szCs w:val="18"/>
              </w:rPr>
            </w:pPr>
            <w:r w:rsidRPr="005C16B7">
              <w:rPr>
                <w:b/>
                <w:sz w:val="18"/>
                <w:szCs w:val="18"/>
              </w:rPr>
              <w:t>Един.</w:t>
            </w:r>
          </w:p>
          <w:p w:rsidR="00E90746" w:rsidRPr="005C16B7" w:rsidRDefault="00E90746" w:rsidP="00BD1BD5">
            <w:pPr>
              <w:spacing w:line="360" w:lineRule="auto"/>
              <w:jc w:val="center"/>
              <w:rPr>
                <w:b/>
                <w:sz w:val="18"/>
                <w:szCs w:val="18"/>
              </w:rPr>
            </w:pPr>
            <w:r w:rsidRPr="005C16B7">
              <w:rPr>
                <w:b/>
                <w:sz w:val="18"/>
                <w:szCs w:val="18"/>
              </w:rPr>
              <w:t>измер.</w:t>
            </w:r>
          </w:p>
        </w:tc>
        <w:tc>
          <w:tcPr>
            <w:tcW w:w="3696" w:type="dxa"/>
            <w:gridSpan w:val="2"/>
            <w:vAlign w:val="center"/>
          </w:tcPr>
          <w:p w:rsidR="00E90746" w:rsidRPr="005C16B7" w:rsidRDefault="00E90746" w:rsidP="00381713">
            <w:pPr>
              <w:spacing w:line="360" w:lineRule="auto"/>
              <w:jc w:val="center"/>
              <w:rPr>
                <w:b/>
                <w:sz w:val="18"/>
                <w:szCs w:val="18"/>
              </w:rPr>
            </w:pPr>
            <w:r w:rsidRPr="005C16B7">
              <w:rPr>
                <w:b/>
                <w:sz w:val="18"/>
                <w:szCs w:val="18"/>
              </w:rPr>
              <w:t>Годовые показатели по метеостанциям</w:t>
            </w:r>
          </w:p>
        </w:tc>
      </w:tr>
      <w:tr w:rsidR="00E90746" w:rsidRPr="0059555D" w:rsidTr="00BD1BD5">
        <w:tc>
          <w:tcPr>
            <w:tcW w:w="626" w:type="dxa"/>
            <w:vMerge/>
            <w:vAlign w:val="center"/>
          </w:tcPr>
          <w:p w:rsidR="00E90746" w:rsidRPr="005C16B7" w:rsidRDefault="00E90746" w:rsidP="00BD1BD5">
            <w:pPr>
              <w:spacing w:line="360" w:lineRule="auto"/>
              <w:jc w:val="center"/>
              <w:rPr>
                <w:b/>
                <w:sz w:val="18"/>
                <w:szCs w:val="18"/>
              </w:rPr>
            </w:pPr>
          </w:p>
        </w:tc>
        <w:tc>
          <w:tcPr>
            <w:tcW w:w="4160" w:type="dxa"/>
            <w:vMerge/>
            <w:vAlign w:val="center"/>
          </w:tcPr>
          <w:p w:rsidR="00E90746" w:rsidRPr="005C16B7" w:rsidRDefault="00E90746" w:rsidP="00BD1BD5">
            <w:pPr>
              <w:spacing w:line="360" w:lineRule="auto"/>
              <w:jc w:val="center"/>
              <w:rPr>
                <w:b/>
                <w:sz w:val="18"/>
                <w:szCs w:val="18"/>
              </w:rPr>
            </w:pPr>
          </w:p>
        </w:tc>
        <w:tc>
          <w:tcPr>
            <w:tcW w:w="1089" w:type="dxa"/>
            <w:vMerge/>
            <w:vAlign w:val="center"/>
          </w:tcPr>
          <w:p w:rsidR="00E90746" w:rsidRPr="005C16B7" w:rsidRDefault="00E90746" w:rsidP="00BD1BD5">
            <w:pPr>
              <w:spacing w:line="360" w:lineRule="auto"/>
              <w:jc w:val="center"/>
              <w:rPr>
                <w:b/>
                <w:sz w:val="18"/>
                <w:szCs w:val="18"/>
              </w:rPr>
            </w:pPr>
          </w:p>
        </w:tc>
        <w:tc>
          <w:tcPr>
            <w:tcW w:w="1848" w:type="dxa"/>
            <w:vAlign w:val="center"/>
          </w:tcPr>
          <w:p w:rsidR="00E90746" w:rsidRPr="005C16B7" w:rsidRDefault="00E90746" w:rsidP="00BD1BD5">
            <w:pPr>
              <w:spacing w:line="360" w:lineRule="auto"/>
              <w:jc w:val="center"/>
              <w:rPr>
                <w:b/>
                <w:sz w:val="18"/>
                <w:szCs w:val="18"/>
              </w:rPr>
            </w:pPr>
            <w:r w:rsidRPr="005C16B7">
              <w:rPr>
                <w:b/>
                <w:sz w:val="18"/>
                <w:szCs w:val="18"/>
              </w:rPr>
              <w:t>Верховье</w:t>
            </w:r>
          </w:p>
        </w:tc>
        <w:tc>
          <w:tcPr>
            <w:tcW w:w="1848" w:type="dxa"/>
            <w:vAlign w:val="center"/>
          </w:tcPr>
          <w:p w:rsidR="00E90746" w:rsidRPr="005C16B7" w:rsidRDefault="00E90746" w:rsidP="00BD1BD5">
            <w:pPr>
              <w:spacing w:line="360" w:lineRule="auto"/>
              <w:jc w:val="center"/>
              <w:rPr>
                <w:b/>
                <w:sz w:val="18"/>
                <w:szCs w:val="18"/>
              </w:rPr>
            </w:pPr>
            <w:r w:rsidRPr="005C16B7">
              <w:rPr>
                <w:b/>
                <w:sz w:val="18"/>
                <w:szCs w:val="18"/>
              </w:rPr>
              <w:t>Ливны</w:t>
            </w:r>
          </w:p>
        </w:tc>
      </w:tr>
      <w:tr w:rsidR="00E90746" w:rsidRPr="0059555D" w:rsidTr="00BD1BD5">
        <w:tc>
          <w:tcPr>
            <w:tcW w:w="626" w:type="dxa"/>
          </w:tcPr>
          <w:p w:rsidR="00E90746" w:rsidRPr="0032102A" w:rsidRDefault="00E90746" w:rsidP="00BD1BD5">
            <w:pPr>
              <w:spacing w:line="360" w:lineRule="auto"/>
            </w:pPr>
            <w:r w:rsidRPr="0032102A">
              <w:t>1</w:t>
            </w:r>
          </w:p>
        </w:tc>
        <w:tc>
          <w:tcPr>
            <w:tcW w:w="4160" w:type="dxa"/>
          </w:tcPr>
          <w:p w:rsidR="00E90746" w:rsidRPr="0032102A" w:rsidRDefault="00E90746" w:rsidP="00BD1BD5">
            <w:pPr>
              <w:spacing w:line="360" w:lineRule="auto"/>
            </w:pPr>
            <w:r w:rsidRPr="0032102A">
              <w:t>Средняя температура воздуха</w:t>
            </w:r>
          </w:p>
        </w:tc>
        <w:tc>
          <w:tcPr>
            <w:tcW w:w="1089" w:type="dxa"/>
          </w:tcPr>
          <w:p w:rsidR="00E90746" w:rsidRPr="0032102A" w:rsidRDefault="00E90746" w:rsidP="00BD1BD5">
            <w:pPr>
              <w:spacing w:line="360" w:lineRule="auto"/>
              <w:jc w:val="center"/>
            </w:pPr>
            <w:r w:rsidRPr="0032102A">
              <w:rPr>
                <w:rFonts w:ascii="Adobe Caslon Pro" w:hAnsi="Adobe Caslon Pro"/>
              </w:rPr>
              <w:t>º</w:t>
            </w:r>
            <w:r w:rsidRPr="0032102A">
              <w:t>С</w:t>
            </w:r>
          </w:p>
        </w:tc>
        <w:tc>
          <w:tcPr>
            <w:tcW w:w="1848" w:type="dxa"/>
          </w:tcPr>
          <w:p w:rsidR="00E90746" w:rsidRPr="0032102A" w:rsidRDefault="00E90746" w:rsidP="00BD1BD5">
            <w:pPr>
              <w:spacing w:line="360" w:lineRule="auto"/>
              <w:jc w:val="center"/>
            </w:pPr>
            <w:r w:rsidRPr="0032102A">
              <w:t>4,1</w:t>
            </w:r>
          </w:p>
        </w:tc>
        <w:tc>
          <w:tcPr>
            <w:tcW w:w="1848" w:type="dxa"/>
          </w:tcPr>
          <w:p w:rsidR="00E90746" w:rsidRPr="0032102A" w:rsidRDefault="00E90746" w:rsidP="00BD1BD5">
            <w:pPr>
              <w:spacing w:line="360" w:lineRule="auto"/>
              <w:jc w:val="center"/>
            </w:pPr>
            <w:r w:rsidRPr="0032102A">
              <w:t>4,9</w:t>
            </w:r>
          </w:p>
        </w:tc>
      </w:tr>
      <w:tr w:rsidR="00E90746" w:rsidRPr="0059555D" w:rsidTr="00BD1BD5">
        <w:tc>
          <w:tcPr>
            <w:tcW w:w="626" w:type="dxa"/>
          </w:tcPr>
          <w:p w:rsidR="00E90746" w:rsidRPr="0032102A" w:rsidRDefault="00E90746" w:rsidP="00BD1BD5">
            <w:pPr>
              <w:spacing w:line="360" w:lineRule="auto"/>
            </w:pPr>
            <w:r w:rsidRPr="0032102A">
              <w:t>2</w:t>
            </w:r>
          </w:p>
        </w:tc>
        <w:tc>
          <w:tcPr>
            <w:tcW w:w="4160" w:type="dxa"/>
          </w:tcPr>
          <w:p w:rsidR="00E90746" w:rsidRPr="0032102A" w:rsidRDefault="00E90746" w:rsidP="00BD1BD5">
            <w:pPr>
              <w:spacing w:line="360" w:lineRule="auto"/>
            </w:pPr>
            <w:r w:rsidRPr="0032102A">
              <w:t xml:space="preserve">Абсолютный максимум температуры </w:t>
            </w:r>
          </w:p>
          <w:p w:rsidR="00E90746" w:rsidRPr="0032102A" w:rsidRDefault="00E90746" w:rsidP="00BD1BD5">
            <w:pPr>
              <w:spacing w:line="360" w:lineRule="auto"/>
            </w:pPr>
            <w:r w:rsidRPr="0032102A">
              <w:t>воздуха</w:t>
            </w:r>
          </w:p>
        </w:tc>
        <w:tc>
          <w:tcPr>
            <w:tcW w:w="1089" w:type="dxa"/>
          </w:tcPr>
          <w:p w:rsidR="00E90746" w:rsidRPr="0032102A" w:rsidRDefault="00E90746" w:rsidP="00BD1BD5">
            <w:pPr>
              <w:spacing w:line="360" w:lineRule="auto"/>
              <w:jc w:val="center"/>
            </w:pPr>
            <w:r w:rsidRPr="0032102A">
              <w:rPr>
                <w:rFonts w:ascii="Adobe Caslon Pro" w:hAnsi="Adobe Caslon Pro"/>
              </w:rPr>
              <w:t>º</w:t>
            </w:r>
            <w:r w:rsidRPr="0032102A">
              <w:t>С</w:t>
            </w:r>
          </w:p>
        </w:tc>
        <w:tc>
          <w:tcPr>
            <w:tcW w:w="1848" w:type="dxa"/>
          </w:tcPr>
          <w:p w:rsidR="00E90746" w:rsidRPr="0032102A" w:rsidRDefault="00E90746" w:rsidP="00BD1BD5">
            <w:pPr>
              <w:spacing w:line="360" w:lineRule="auto"/>
              <w:jc w:val="center"/>
            </w:pPr>
            <w:r w:rsidRPr="0032102A">
              <w:t>36,9</w:t>
            </w:r>
          </w:p>
        </w:tc>
        <w:tc>
          <w:tcPr>
            <w:tcW w:w="1848" w:type="dxa"/>
          </w:tcPr>
          <w:p w:rsidR="00E90746" w:rsidRPr="0032102A" w:rsidRDefault="00E90746" w:rsidP="00BD1BD5">
            <w:pPr>
              <w:spacing w:line="360" w:lineRule="auto"/>
              <w:jc w:val="center"/>
            </w:pPr>
            <w:r w:rsidRPr="0032102A">
              <w:t>37</w:t>
            </w:r>
          </w:p>
        </w:tc>
      </w:tr>
      <w:tr w:rsidR="00E90746" w:rsidRPr="0059555D" w:rsidTr="00BD1BD5">
        <w:tc>
          <w:tcPr>
            <w:tcW w:w="626" w:type="dxa"/>
          </w:tcPr>
          <w:p w:rsidR="00E90746" w:rsidRPr="0032102A" w:rsidRDefault="00E90746" w:rsidP="00BD1BD5">
            <w:pPr>
              <w:spacing w:line="360" w:lineRule="auto"/>
            </w:pPr>
            <w:r w:rsidRPr="0032102A">
              <w:t>3</w:t>
            </w:r>
          </w:p>
        </w:tc>
        <w:tc>
          <w:tcPr>
            <w:tcW w:w="4160" w:type="dxa"/>
          </w:tcPr>
          <w:p w:rsidR="00E90746" w:rsidRPr="0032102A" w:rsidRDefault="00E90746" w:rsidP="00BD1BD5">
            <w:pPr>
              <w:spacing w:line="360" w:lineRule="auto"/>
            </w:pPr>
            <w:r w:rsidRPr="0032102A">
              <w:t>Абсолютный минимум температуры</w:t>
            </w:r>
          </w:p>
          <w:p w:rsidR="00E90746" w:rsidRPr="0032102A" w:rsidRDefault="00E90746" w:rsidP="00BD1BD5">
            <w:pPr>
              <w:spacing w:line="360" w:lineRule="auto"/>
            </w:pPr>
            <w:r w:rsidRPr="0032102A">
              <w:t xml:space="preserve"> воздуха</w:t>
            </w:r>
          </w:p>
        </w:tc>
        <w:tc>
          <w:tcPr>
            <w:tcW w:w="1089" w:type="dxa"/>
          </w:tcPr>
          <w:p w:rsidR="00E90746" w:rsidRPr="0032102A" w:rsidRDefault="00E90746" w:rsidP="00BD1BD5">
            <w:pPr>
              <w:spacing w:line="360" w:lineRule="auto"/>
              <w:jc w:val="center"/>
            </w:pPr>
            <w:r w:rsidRPr="0032102A">
              <w:rPr>
                <w:rFonts w:ascii="Adobe Caslon Pro" w:hAnsi="Adobe Caslon Pro"/>
              </w:rPr>
              <w:t>º</w:t>
            </w:r>
            <w:r w:rsidRPr="0032102A">
              <w:t>С</w:t>
            </w:r>
          </w:p>
        </w:tc>
        <w:tc>
          <w:tcPr>
            <w:tcW w:w="1848" w:type="dxa"/>
          </w:tcPr>
          <w:p w:rsidR="00E90746" w:rsidRPr="0032102A" w:rsidRDefault="00E90746" w:rsidP="00BD1BD5">
            <w:pPr>
              <w:spacing w:line="360" w:lineRule="auto"/>
              <w:jc w:val="center"/>
            </w:pPr>
            <w:r w:rsidRPr="0032102A">
              <w:t>-30,2</w:t>
            </w:r>
          </w:p>
        </w:tc>
        <w:tc>
          <w:tcPr>
            <w:tcW w:w="1848" w:type="dxa"/>
          </w:tcPr>
          <w:p w:rsidR="00E90746" w:rsidRPr="0032102A" w:rsidRDefault="00E90746" w:rsidP="00BD1BD5">
            <w:pPr>
              <w:spacing w:line="360" w:lineRule="auto"/>
              <w:jc w:val="center"/>
            </w:pPr>
            <w:r w:rsidRPr="0032102A">
              <w:t>-30,2</w:t>
            </w:r>
          </w:p>
        </w:tc>
      </w:tr>
      <w:tr w:rsidR="00E90746" w:rsidRPr="0059555D" w:rsidTr="00BD1BD5">
        <w:tc>
          <w:tcPr>
            <w:tcW w:w="626" w:type="dxa"/>
          </w:tcPr>
          <w:p w:rsidR="00E90746" w:rsidRPr="0032102A" w:rsidRDefault="00E90746" w:rsidP="00BD1BD5">
            <w:pPr>
              <w:spacing w:line="360" w:lineRule="auto"/>
            </w:pPr>
            <w:r w:rsidRPr="0032102A">
              <w:t>4</w:t>
            </w:r>
          </w:p>
        </w:tc>
        <w:tc>
          <w:tcPr>
            <w:tcW w:w="4160" w:type="dxa"/>
          </w:tcPr>
          <w:p w:rsidR="00E90746" w:rsidRPr="0032102A" w:rsidRDefault="00E90746" w:rsidP="00BD1BD5">
            <w:pPr>
              <w:spacing w:line="360" w:lineRule="auto"/>
            </w:pPr>
            <w:r w:rsidRPr="0032102A">
              <w:t>Количество дней с относительной</w:t>
            </w:r>
          </w:p>
          <w:p w:rsidR="00E90746" w:rsidRPr="0032102A" w:rsidRDefault="00E90746" w:rsidP="00BD1BD5">
            <w:pPr>
              <w:spacing w:line="360" w:lineRule="auto"/>
            </w:pPr>
            <w:r w:rsidRPr="0032102A">
              <w:t xml:space="preserve"> влажностью менее 30%</w:t>
            </w:r>
          </w:p>
        </w:tc>
        <w:tc>
          <w:tcPr>
            <w:tcW w:w="1089" w:type="dxa"/>
          </w:tcPr>
          <w:p w:rsidR="00E90746" w:rsidRPr="0032102A" w:rsidRDefault="00E90746" w:rsidP="00BD1BD5">
            <w:pPr>
              <w:spacing w:line="360" w:lineRule="auto"/>
              <w:jc w:val="center"/>
            </w:pPr>
            <w:r w:rsidRPr="0032102A">
              <w:t>дни</w:t>
            </w:r>
          </w:p>
        </w:tc>
        <w:tc>
          <w:tcPr>
            <w:tcW w:w="1848" w:type="dxa"/>
          </w:tcPr>
          <w:p w:rsidR="00E90746" w:rsidRPr="0032102A" w:rsidRDefault="00E90746" w:rsidP="00BD1BD5">
            <w:pPr>
              <w:spacing w:line="360" w:lineRule="auto"/>
              <w:jc w:val="center"/>
            </w:pPr>
            <w:r w:rsidRPr="0032102A">
              <w:t>18</w:t>
            </w:r>
          </w:p>
        </w:tc>
        <w:tc>
          <w:tcPr>
            <w:tcW w:w="1848" w:type="dxa"/>
          </w:tcPr>
          <w:p w:rsidR="00E90746" w:rsidRPr="0032102A" w:rsidRDefault="00E90746" w:rsidP="00BD1BD5">
            <w:pPr>
              <w:spacing w:line="360" w:lineRule="auto"/>
              <w:jc w:val="center"/>
            </w:pPr>
            <w:r w:rsidRPr="0032102A">
              <w:t>21</w:t>
            </w:r>
          </w:p>
        </w:tc>
      </w:tr>
    </w:tbl>
    <w:p w:rsidR="00E90746" w:rsidRDefault="00E90746" w:rsidP="00F22B4C">
      <w:pPr>
        <w:ind w:firstLine="709"/>
      </w:pPr>
    </w:p>
    <w:p w:rsidR="00E90746" w:rsidRPr="00C47436" w:rsidRDefault="00E90746" w:rsidP="00F22B4C">
      <w:pPr>
        <w:ind w:firstLine="709"/>
      </w:pPr>
      <w:r w:rsidRPr="00C47436">
        <w:t>Запас влаги в почве ко времени сева яровых культур, а также в период колошения и цветения достаточен и составляет в пахотном горизонте 40-45 мм, среднее годовое количество осадков – 537-500 мм.</w:t>
      </w:r>
    </w:p>
    <w:p w:rsidR="00E90746" w:rsidRPr="00C47436" w:rsidRDefault="00E90746" w:rsidP="00F22B4C">
      <w:pPr>
        <w:ind w:firstLine="709"/>
      </w:pPr>
      <w:r w:rsidRPr="00C47436">
        <w:t>Направление ветров таково: летом (июль) – западные, зимой (январь) – южные. Восточные, особенно, юго-восточные ветры сухие, знойные, вызывающие явление засухи. Суховейные ветры имеют большую повторяемость в соответственные периоды вегетации растений в апреле-мае месяцах, поэтому, несмотря на значительное выпадение осадков, нередко имеет место явление засухи.</w:t>
      </w:r>
    </w:p>
    <w:p w:rsidR="00E90746" w:rsidRDefault="00E90746" w:rsidP="0054019B">
      <w:pPr>
        <w:ind w:firstLine="708"/>
        <w:jc w:val="both"/>
        <w:rPr>
          <w:b/>
          <w:bCs/>
          <w:i/>
          <w:iCs/>
        </w:rPr>
      </w:pPr>
    </w:p>
    <w:p w:rsidR="00E90746" w:rsidRDefault="00E90746" w:rsidP="00C04A32">
      <w:pPr>
        <w:ind w:firstLine="708"/>
        <w:jc w:val="center"/>
        <w:rPr>
          <w:b/>
        </w:rPr>
      </w:pPr>
      <w:r w:rsidRPr="007E27BA">
        <w:rPr>
          <w:b/>
          <w:noProof/>
          <w:lang w:eastAsia="ru-RU"/>
        </w:rPr>
        <w:pict>
          <v:shape id="Рисунок 4" o:spid="_x0000_i1027" type="#_x0000_t75" alt="роза" style="width:187.5pt;height:226.5pt;visibility:visible">
            <v:imagedata r:id="rId11" o:title=""/>
          </v:shape>
        </w:pict>
      </w:r>
    </w:p>
    <w:p w:rsidR="00E90746" w:rsidRPr="00D15089" w:rsidRDefault="00E90746" w:rsidP="00C04A32">
      <w:pPr>
        <w:ind w:firstLine="708"/>
        <w:jc w:val="both"/>
        <w:rPr>
          <w:iCs/>
        </w:rPr>
      </w:pPr>
    </w:p>
    <w:p w:rsidR="00E90746" w:rsidRPr="008E2329" w:rsidRDefault="00E90746" w:rsidP="00C04A32">
      <w:pPr>
        <w:ind w:firstLine="708"/>
        <w:jc w:val="both"/>
        <w:rPr>
          <w:b/>
          <w:i/>
          <w:iCs/>
        </w:rPr>
      </w:pPr>
      <w:r w:rsidRPr="008E2329">
        <w:rPr>
          <w:b/>
          <w:i/>
          <w:iCs/>
        </w:rPr>
        <w:t>Геологическое строение</w:t>
      </w:r>
    </w:p>
    <w:p w:rsidR="00E90746" w:rsidRPr="008E2329" w:rsidRDefault="00E90746" w:rsidP="00C04A32">
      <w:pPr>
        <w:ind w:firstLine="708"/>
        <w:jc w:val="both"/>
        <w:rPr>
          <w:b/>
          <w:i/>
          <w:iCs/>
        </w:rPr>
      </w:pPr>
    </w:p>
    <w:p w:rsidR="00E90746" w:rsidRPr="008E2329" w:rsidRDefault="00E90746" w:rsidP="004E41E6">
      <w:pPr>
        <w:ind w:firstLine="709"/>
        <w:rPr>
          <w:kern w:val="0"/>
          <w:lang w:eastAsia="ru-RU"/>
        </w:rPr>
      </w:pPr>
      <w:r w:rsidRPr="008E2329">
        <w:rPr>
          <w:kern w:val="0"/>
          <w:lang w:eastAsia="ru-RU"/>
        </w:rPr>
        <w:t>Рассматриваемая территория представляет собой приподнятую равнину, изрезанную долинами рек, оврагами и балками и входит в состав Средне-Русской возвышенности.</w:t>
      </w:r>
    </w:p>
    <w:p w:rsidR="00E90746" w:rsidRPr="008E2329" w:rsidRDefault="00E90746" w:rsidP="00C04A32">
      <w:pPr>
        <w:ind w:firstLine="708"/>
        <w:jc w:val="both"/>
        <w:rPr>
          <w:kern w:val="0"/>
          <w:lang w:eastAsia="ru-RU"/>
        </w:rPr>
      </w:pPr>
      <w:r w:rsidRPr="008E2329">
        <w:rPr>
          <w:kern w:val="0"/>
          <w:lang w:eastAsia="ru-RU"/>
        </w:rPr>
        <w:t xml:space="preserve"> В геоморфологическом отношении территория сельского поселения представляет собой возвышенное равнинное плато с крупными пологосклонными и плосковершинными холмами и с хорошо раз</w:t>
      </w:r>
      <w:r w:rsidRPr="008E2329">
        <w:rPr>
          <w:kern w:val="0"/>
          <w:lang w:eastAsia="ru-RU"/>
        </w:rPr>
        <w:softHyphen/>
        <w:t>витой овражно-балочной сетью.</w:t>
      </w:r>
    </w:p>
    <w:p w:rsidR="00E90746" w:rsidRPr="008E2329" w:rsidRDefault="00E90746" w:rsidP="00C04A32">
      <w:pPr>
        <w:ind w:firstLine="708"/>
        <w:jc w:val="both"/>
        <w:rPr>
          <w:kern w:val="0"/>
          <w:lang w:eastAsia="ru-RU"/>
        </w:rPr>
      </w:pPr>
      <w:r w:rsidRPr="008E2329">
        <w:rPr>
          <w:kern w:val="0"/>
          <w:lang w:eastAsia="ru-RU"/>
        </w:rPr>
        <w:t>Овраги, расчленяющие равнину</w:t>
      </w:r>
      <w:r w:rsidRPr="008E2329">
        <w:rPr>
          <w:rFonts w:eastAsia="MS Mincho"/>
          <w:kern w:val="0"/>
          <w:lang w:eastAsia="ru-RU"/>
        </w:rPr>
        <w:t xml:space="preserve">, </w:t>
      </w:r>
      <w:r w:rsidRPr="008E2329">
        <w:rPr>
          <w:kern w:val="0"/>
          <w:lang w:eastAsia="ru-RU"/>
        </w:rPr>
        <w:t>достигают в длину 2-4</w:t>
      </w:r>
      <w:r>
        <w:rPr>
          <w:kern w:val="0"/>
          <w:lang w:eastAsia="ru-RU"/>
        </w:rPr>
        <w:t xml:space="preserve"> </w:t>
      </w:r>
      <w:r w:rsidRPr="008E2329">
        <w:rPr>
          <w:kern w:val="0"/>
          <w:lang w:eastAsia="ru-RU"/>
        </w:rPr>
        <w:t>км и глубины от 2 до 20</w:t>
      </w:r>
      <w:r>
        <w:rPr>
          <w:kern w:val="0"/>
          <w:lang w:eastAsia="ru-RU"/>
        </w:rPr>
        <w:t xml:space="preserve"> </w:t>
      </w:r>
      <w:r w:rsidRPr="008E2329">
        <w:rPr>
          <w:kern w:val="0"/>
          <w:lang w:eastAsia="ru-RU"/>
        </w:rPr>
        <w:t>м, Склоны оврагов крутые, местами обнаженные, на отдельных участках отмечаются мелкие оползни, оплывины. Днища многих оврагов служат руслом для временных и постоянных водотоков.</w:t>
      </w:r>
    </w:p>
    <w:p w:rsidR="00E90746" w:rsidRPr="008E2329" w:rsidRDefault="00E90746" w:rsidP="00C04A32">
      <w:pPr>
        <w:ind w:firstLine="708"/>
        <w:jc w:val="both"/>
        <w:rPr>
          <w:kern w:val="0"/>
          <w:lang w:eastAsia="ru-RU"/>
        </w:rPr>
      </w:pPr>
      <w:r w:rsidRPr="008E2329">
        <w:rPr>
          <w:kern w:val="0"/>
          <w:lang w:eastAsia="ru-RU"/>
        </w:rPr>
        <w:t xml:space="preserve">Абсолютные отметки поверхности колеблются от </w:t>
      </w:r>
      <w:r w:rsidRPr="008E2329">
        <w:t>228 до 266</w:t>
      </w:r>
      <w:r w:rsidRPr="008E2329">
        <w:rPr>
          <w:spacing w:val="-20"/>
          <w:kern w:val="0"/>
          <w:lang w:eastAsia="ru-RU"/>
        </w:rPr>
        <w:t xml:space="preserve"> </w:t>
      </w:r>
      <w:r w:rsidRPr="008E2329">
        <w:rPr>
          <w:kern w:val="0"/>
          <w:lang w:eastAsia="ru-RU"/>
        </w:rPr>
        <w:t>метров, наименьшие отметки приурочены к днищам оврагов и балок.</w:t>
      </w:r>
    </w:p>
    <w:p w:rsidR="00E90746" w:rsidRPr="008E2329" w:rsidRDefault="00E90746" w:rsidP="00C04A32">
      <w:pPr>
        <w:ind w:firstLine="708"/>
        <w:jc w:val="both"/>
        <w:rPr>
          <w:kern w:val="0"/>
          <w:lang w:eastAsia="ru-RU"/>
        </w:rPr>
      </w:pPr>
      <w:r w:rsidRPr="008E2329">
        <w:rPr>
          <w:kern w:val="0"/>
          <w:lang w:eastAsia="ru-RU"/>
        </w:rPr>
        <w:t>В геологическом строении данного района до глубины 150</w:t>
      </w:r>
      <w:r>
        <w:rPr>
          <w:kern w:val="0"/>
          <w:lang w:eastAsia="ru-RU"/>
        </w:rPr>
        <w:t xml:space="preserve"> </w:t>
      </w:r>
      <w:r w:rsidRPr="008E2329">
        <w:rPr>
          <w:kern w:val="0"/>
          <w:lang w:eastAsia="ru-RU"/>
        </w:rPr>
        <w:t>м участвуют отложения верхнего девона, юры, нижнего мела и четвертичной системы.</w:t>
      </w:r>
    </w:p>
    <w:p w:rsidR="00E90746" w:rsidRPr="008E2329" w:rsidRDefault="00E90746" w:rsidP="00C04A32">
      <w:pPr>
        <w:ind w:firstLine="708"/>
        <w:jc w:val="both"/>
        <w:rPr>
          <w:kern w:val="0"/>
          <w:lang w:eastAsia="ru-RU"/>
        </w:rPr>
      </w:pPr>
      <w:r w:rsidRPr="008E2329">
        <w:rPr>
          <w:kern w:val="0"/>
          <w:lang w:eastAsia="ru-RU"/>
        </w:rPr>
        <w:t xml:space="preserve">Девонские отложения, мощность которых достигает </w:t>
      </w:r>
      <w:r w:rsidRPr="008E2329">
        <w:t>120-150</w:t>
      </w:r>
      <w:r>
        <w:t xml:space="preserve"> </w:t>
      </w:r>
      <w:r w:rsidRPr="008E2329">
        <w:t>м</w:t>
      </w:r>
      <w:r w:rsidRPr="008E2329">
        <w:rPr>
          <w:spacing w:val="-20"/>
          <w:kern w:val="0"/>
          <w:lang w:eastAsia="ru-RU"/>
        </w:rPr>
        <w:t xml:space="preserve">, </w:t>
      </w:r>
      <w:r w:rsidRPr="008E2329">
        <w:rPr>
          <w:kern w:val="0"/>
          <w:lang w:eastAsia="ru-RU"/>
        </w:rPr>
        <w:t>представлены известняками, доломитами с прослоями известковистых мергелей, глин.</w:t>
      </w:r>
    </w:p>
    <w:p w:rsidR="00E90746" w:rsidRPr="008E2329" w:rsidRDefault="00E90746" w:rsidP="00C04A32">
      <w:pPr>
        <w:ind w:firstLine="708"/>
        <w:jc w:val="both"/>
        <w:rPr>
          <w:kern w:val="0"/>
          <w:lang w:eastAsia="ru-RU"/>
        </w:rPr>
      </w:pPr>
      <w:r w:rsidRPr="008E2329">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E90746" w:rsidRPr="008E2329" w:rsidRDefault="00E90746" w:rsidP="00C04A32">
      <w:pPr>
        <w:ind w:firstLine="708"/>
        <w:jc w:val="both"/>
        <w:rPr>
          <w:kern w:val="0"/>
          <w:lang w:eastAsia="ru-RU"/>
        </w:rPr>
      </w:pPr>
      <w:r w:rsidRPr="008E2329">
        <w:rPr>
          <w:kern w:val="0"/>
          <w:lang w:eastAsia="ru-RU"/>
        </w:rPr>
        <w:t>Четвертичные отложения развиты повсеместно. Это комплекс осадков перигляциальных зон различных стадий оледенения, а также делювиальные и аллювиальные грунты.</w:t>
      </w:r>
    </w:p>
    <w:p w:rsidR="00E90746" w:rsidRPr="008E2329" w:rsidRDefault="00E90746" w:rsidP="00C04A32">
      <w:pPr>
        <w:ind w:firstLine="708"/>
        <w:jc w:val="both"/>
        <w:rPr>
          <w:kern w:val="0"/>
          <w:lang w:eastAsia="ru-RU"/>
        </w:rPr>
      </w:pPr>
      <w:r w:rsidRPr="008E2329">
        <w:rPr>
          <w:kern w:val="0"/>
          <w:lang w:eastAsia="ru-RU"/>
        </w:rPr>
        <w:t>Делювиальные и перигляциальные осадки имеют широкое</w:t>
      </w:r>
      <w:r w:rsidRPr="008E2329">
        <w:rPr>
          <w:bCs/>
          <w:kern w:val="0"/>
          <w:lang w:eastAsia="ru-RU"/>
        </w:rPr>
        <w:t xml:space="preserve"> </w:t>
      </w:r>
      <w:r w:rsidRPr="008E2329">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8E2329">
        <w:rPr>
          <w:spacing w:val="-10"/>
          <w:kern w:val="0"/>
          <w:lang w:eastAsia="ru-RU"/>
        </w:rPr>
        <w:t>4-15</w:t>
      </w:r>
      <w:r w:rsidRPr="008E2329">
        <w:rPr>
          <w:kern w:val="0"/>
          <w:lang w:eastAsia="ru-RU"/>
        </w:rPr>
        <w:t xml:space="preserve"> метров.</w:t>
      </w:r>
    </w:p>
    <w:p w:rsidR="00E90746" w:rsidRPr="008E2329" w:rsidRDefault="00E90746" w:rsidP="00C04A32">
      <w:pPr>
        <w:ind w:firstLine="708"/>
        <w:jc w:val="both"/>
        <w:rPr>
          <w:kern w:val="0"/>
          <w:lang w:eastAsia="ru-RU"/>
        </w:rPr>
      </w:pPr>
      <w:r w:rsidRPr="008E2329">
        <w:rPr>
          <w:kern w:val="0"/>
          <w:lang w:eastAsia="ru-RU"/>
        </w:rPr>
        <w:t>Современные аллювиальные отложения - супеси, суглин</w:t>
      </w:r>
      <w:r w:rsidRPr="008E2329">
        <w:rPr>
          <w:kern w:val="0"/>
          <w:lang w:eastAsia="ru-RU"/>
        </w:rPr>
        <w:softHyphen/>
        <w:t>ки, пески, реже щебенисто-дресвяные грунты, торф - запол</w:t>
      </w:r>
      <w:r w:rsidRPr="008E2329">
        <w:rPr>
          <w:kern w:val="0"/>
          <w:lang w:eastAsia="ru-RU"/>
        </w:rPr>
        <w:softHyphen/>
        <w:t>няют оврагов и балок. Мощность аллювия - 2-5 метров, реже более. Мощность торфа, как правило, - не более метра (0,3-0,8 м).</w:t>
      </w:r>
    </w:p>
    <w:p w:rsidR="00E90746" w:rsidRPr="008E2329" w:rsidRDefault="00E90746" w:rsidP="00C04A32">
      <w:pPr>
        <w:ind w:firstLine="708"/>
        <w:jc w:val="both"/>
      </w:pPr>
      <w:r w:rsidRPr="008E2329">
        <w:t>Планировочная оценка территории – территория ограниченно благоприятна для строительства. Освоение ограниченно  для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E90746" w:rsidRPr="002D2008" w:rsidRDefault="00E90746" w:rsidP="008E2329">
      <w:pPr>
        <w:ind w:firstLine="709"/>
      </w:pPr>
      <w:r w:rsidRPr="006313FD">
        <w:t xml:space="preserve">Современная </w:t>
      </w:r>
      <w:r w:rsidRPr="002D2008">
        <w:t>эрозия в виде смывов и размывов распространена на территории всего района. Наиболее распространенной формой линейной эрозии являются береговые размывы, быстро растущие в ширину и длину, образуя промоины и рвы, превращающиеся в большие овраги.</w:t>
      </w:r>
    </w:p>
    <w:p w:rsidR="00E90746" w:rsidRPr="002D2008" w:rsidRDefault="00E90746" w:rsidP="008E2329">
      <w:pPr>
        <w:ind w:firstLine="709"/>
      </w:pPr>
      <w:r w:rsidRPr="002D2008">
        <w:t>Плоскостная эрозия</w:t>
      </w:r>
      <w:r>
        <w:t xml:space="preserve"> </w:t>
      </w:r>
      <w:r w:rsidRPr="002D2008">
        <w:t>(поверхностный смыв почвы) также имеет широкое распространение и представлена почвами всех трех степеней смытости.</w:t>
      </w:r>
    </w:p>
    <w:p w:rsidR="00E90746" w:rsidRPr="006313FD" w:rsidRDefault="00E90746" w:rsidP="001003FE">
      <w:pPr>
        <w:ind w:firstLine="708"/>
        <w:jc w:val="both"/>
        <w:rPr>
          <w:iCs/>
        </w:rPr>
      </w:pPr>
    </w:p>
    <w:p w:rsidR="00E90746" w:rsidRPr="006313FD" w:rsidRDefault="00E90746" w:rsidP="00E54A8E">
      <w:pPr>
        <w:pStyle w:val="Standard"/>
        <w:ind w:firstLine="720"/>
        <w:jc w:val="both"/>
        <w:rPr>
          <w:rFonts w:cs="Times New Roman"/>
          <w:b/>
          <w:bCs/>
          <w:i/>
          <w:iCs/>
        </w:rPr>
      </w:pPr>
      <w:r w:rsidRPr="006313FD">
        <w:rPr>
          <w:rFonts w:cs="Times New Roman"/>
          <w:b/>
          <w:bCs/>
          <w:i/>
          <w:iCs/>
        </w:rPr>
        <w:t>Минерально-сырьевые ресурсы</w:t>
      </w:r>
    </w:p>
    <w:p w:rsidR="00E90746" w:rsidRPr="00BF24AA" w:rsidRDefault="00E90746" w:rsidP="00176942">
      <w:pPr>
        <w:ind w:firstLine="709"/>
        <w:jc w:val="both"/>
      </w:pPr>
      <w:r>
        <w:rPr>
          <w:b/>
          <w:i/>
        </w:rPr>
        <w:t>По данным «Управления по охране и использованию объектов животного мира, водных биоресурсов и экологической безопасности Орловской области» н</w:t>
      </w:r>
      <w:r w:rsidRPr="00BF24AA">
        <w:rPr>
          <w:b/>
          <w:i/>
        </w:rPr>
        <w:t xml:space="preserve">а территории </w:t>
      </w:r>
      <w:r>
        <w:rPr>
          <w:b/>
          <w:i/>
        </w:rPr>
        <w:t>Васильевского</w:t>
      </w:r>
      <w:r>
        <w:rPr>
          <w:b/>
          <w:bCs/>
          <w:i/>
          <w:iCs/>
          <w:kern w:val="3"/>
          <w:lang w:eastAsia="ru-RU"/>
        </w:rPr>
        <w:t xml:space="preserve"> </w:t>
      </w:r>
      <w:r w:rsidRPr="00BF24AA">
        <w:rPr>
          <w:b/>
          <w:bCs/>
          <w:i/>
          <w:iCs/>
          <w:kern w:val="3"/>
          <w:lang w:eastAsia="ru-RU"/>
        </w:rPr>
        <w:t>сельского поселения отсутствуют месторождения общераспространенных полезных ископаемых, запасы которых числятся на территориальном балансе, в том числе относящиеся к нераспределённому фонду недр</w:t>
      </w:r>
      <w:r w:rsidRPr="00BF24AA">
        <w:t xml:space="preserve"> (в соответствии с законом «О недрах» это территории залегания и добычи полезных ископаемых (как регионального, так и местного значения). </w:t>
      </w:r>
    </w:p>
    <w:p w:rsidR="00E90746" w:rsidRPr="006313FD" w:rsidRDefault="00E90746" w:rsidP="004A1949">
      <w:pPr>
        <w:pStyle w:val="ListParagraph"/>
        <w:rPr>
          <w:rFonts w:ascii="Times New Roman" w:hAnsi="Times New Roman"/>
          <w:b/>
          <w:i/>
        </w:rPr>
      </w:pPr>
      <w:r w:rsidRPr="00E019E0">
        <w:rPr>
          <w:rFonts w:ascii="Times New Roman" w:hAnsi="Times New Roman"/>
          <w:b/>
          <w:i/>
          <w:sz w:val="24"/>
        </w:rPr>
        <w:t>Вывод</w:t>
      </w:r>
      <w:r w:rsidRPr="00E019E0">
        <w:rPr>
          <w:rFonts w:ascii="Times New Roman" w:hAnsi="Times New Roman"/>
          <w:b/>
          <w:i/>
        </w:rPr>
        <w:t>:</w:t>
      </w:r>
    </w:p>
    <w:p w:rsidR="00E90746" w:rsidRPr="008D65A8" w:rsidRDefault="00E90746" w:rsidP="008D65A8">
      <w:pPr>
        <w:pStyle w:val="ListParagraph"/>
        <w:rPr>
          <w:rFonts w:ascii="Times New Roman" w:hAnsi="Times New Roman"/>
          <w:sz w:val="24"/>
        </w:rPr>
      </w:pPr>
      <w:r w:rsidRPr="006313FD">
        <w:rPr>
          <w:rFonts w:ascii="Times New Roman" w:hAnsi="Times New Roman"/>
          <w:sz w:val="24"/>
        </w:rPr>
        <w:t xml:space="preserve">Территория </w:t>
      </w:r>
      <w:r>
        <w:rPr>
          <w:rFonts w:ascii="Times New Roman" w:hAnsi="Times New Roman"/>
          <w:sz w:val="24"/>
        </w:rPr>
        <w:t xml:space="preserve">Васильевского </w:t>
      </w:r>
      <w:r w:rsidRPr="006313FD">
        <w:rPr>
          <w:rFonts w:ascii="Times New Roman" w:hAnsi="Times New Roman"/>
          <w:sz w:val="24"/>
        </w:rPr>
        <w:t>сельского поселения является благоприятной для градостроительного освоения, основными осложняющими факторами служат эрозионные процессы, близкое залегание грунтовых вод.</w:t>
      </w:r>
      <w:r w:rsidRPr="004A1949">
        <w:rPr>
          <w:rFonts w:ascii="Times New Roman" w:hAnsi="Times New Roman"/>
          <w:sz w:val="24"/>
        </w:rPr>
        <w:t xml:space="preserve"> </w:t>
      </w:r>
    </w:p>
    <w:p w:rsidR="00E90746" w:rsidRPr="00DC579F" w:rsidRDefault="00E90746" w:rsidP="000A468E">
      <w:pPr>
        <w:ind w:firstLine="708"/>
        <w:jc w:val="both"/>
        <w:rPr>
          <w:b/>
          <w:bCs/>
          <w:i/>
          <w:iCs/>
        </w:rPr>
      </w:pPr>
      <w:r w:rsidRPr="00DC579F">
        <w:rPr>
          <w:b/>
          <w:bCs/>
          <w:i/>
          <w:iCs/>
        </w:rPr>
        <w:t>1.4.2. Водные ресурсы</w:t>
      </w:r>
    </w:p>
    <w:p w:rsidR="00E90746" w:rsidRPr="00DC579F" w:rsidRDefault="00E90746" w:rsidP="00EB3379">
      <w:pPr>
        <w:pStyle w:val="Standard"/>
        <w:ind w:firstLine="708"/>
        <w:rPr>
          <w:rFonts w:cs="Times New Roman"/>
          <w:b/>
          <w:bCs/>
          <w:i/>
          <w:iCs/>
        </w:rPr>
      </w:pPr>
      <w:r w:rsidRPr="00DC579F">
        <w:rPr>
          <w:rFonts w:cs="Times New Roman"/>
          <w:b/>
          <w:bCs/>
          <w:i/>
          <w:iCs/>
        </w:rPr>
        <w:t>Подземные воды</w:t>
      </w:r>
    </w:p>
    <w:p w:rsidR="00E90746" w:rsidRPr="00DC579F" w:rsidRDefault="00E90746" w:rsidP="00EB3379">
      <w:pPr>
        <w:ind w:firstLine="708"/>
        <w:jc w:val="both"/>
        <w:rPr>
          <w:kern w:val="0"/>
          <w:lang w:eastAsia="ru-RU"/>
        </w:rPr>
      </w:pPr>
      <w:r w:rsidRPr="00DC579F">
        <w:rPr>
          <w:kern w:val="0"/>
          <w:lang w:eastAsia="ru-RU"/>
        </w:rPr>
        <w:t>Подземные воды приурочены ко всем стротиграфолитологическим комплексам пород, слагающих Верховский район.</w:t>
      </w:r>
    </w:p>
    <w:p w:rsidR="00E90746" w:rsidRPr="00DC579F" w:rsidRDefault="00E90746" w:rsidP="00EB3379">
      <w:pPr>
        <w:ind w:firstLine="708"/>
        <w:jc w:val="both"/>
        <w:rPr>
          <w:kern w:val="0"/>
          <w:lang w:eastAsia="ru-RU"/>
        </w:rPr>
      </w:pPr>
      <w:r w:rsidRPr="00DC579F">
        <w:rPr>
          <w:kern w:val="0"/>
          <w:lang w:eastAsia="ru-RU"/>
        </w:rPr>
        <w:t>Перигляциальные и делювиальные четвертичные отложе</w:t>
      </w:r>
      <w:r w:rsidRPr="00DC579F">
        <w:rPr>
          <w:kern w:val="0"/>
          <w:lang w:eastAsia="ru-RU"/>
        </w:rPr>
        <w:softHyphen/>
        <w:t>ния, слагающие с поверхности водораздельную равнину, содержат спорадически обводненные прослои на глубине 0,1- 8 м и более. Водовмещающими породами здесь явля</w:t>
      </w:r>
      <w:r w:rsidRPr="00DC579F">
        <w:rPr>
          <w:kern w:val="0"/>
          <w:lang w:eastAsia="ru-RU"/>
        </w:rPr>
        <w:softHyphen/>
        <w:t xml:space="preserve">ются прослои песков, супесей. Водообильность отложений - слабая.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DC579F">
        <w:rPr>
          <w:spacing w:val="-10"/>
          <w:kern w:val="0"/>
          <w:lang w:eastAsia="ru-RU"/>
        </w:rPr>
        <w:t xml:space="preserve">0,06-3,3 </w:t>
      </w:r>
      <w:r w:rsidRPr="00DC579F">
        <w:rPr>
          <w:kern w:val="0"/>
          <w:lang w:eastAsia="ru-RU"/>
        </w:rPr>
        <w:t xml:space="preserve">м/сут. Дебиты родников не более </w:t>
      </w:r>
      <w:r w:rsidRPr="00DC579F">
        <w:rPr>
          <w:spacing w:val="-10"/>
          <w:kern w:val="0"/>
          <w:lang w:eastAsia="ru-RU"/>
        </w:rPr>
        <w:t>0,1</w:t>
      </w:r>
      <w:r w:rsidRPr="00DC579F">
        <w:rPr>
          <w:kern w:val="0"/>
          <w:lang w:eastAsia="ru-RU"/>
        </w:rPr>
        <w:t xml:space="preserve"> л/сек.</w:t>
      </w:r>
    </w:p>
    <w:p w:rsidR="00E90746" w:rsidRPr="00DC579F" w:rsidRDefault="00E90746" w:rsidP="00EB3379">
      <w:pPr>
        <w:ind w:firstLine="708"/>
        <w:jc w:val="both"/>
        <w:rPr>
          <w:kern w:val="0"/>
          <w:lang w:eastAsia="ru-RU"/>
        </w:rPr>
      </w:pPr>
      <w:r w:rsidRPr="00DC579F">
        <w:rPr>
          <w:kern w:val="0"/>
          <w:lang w:eastAsia="ru-RU"/>
        </w:rPr>
        <w:t>Подземные воды, приуроченные к четвертичным отложениям, практического интереса для водоснабжения не представляют, ввиду слабой водообильности и спородического распространения.</w:t>
      </w:r>
    </w:p>
    <w:p w:rsidR="00E90746" w:rsidRPr="009152A3" w:rsidRDefault="00E90746" w:rsidP="00EB3379">
      <w:pPr>
        <w:ind w:firstLine="708"/>
        <w:jc w:val="both"/>
        <w:rPr>
          <w:kern w:val="0"/>
          <w:lang w:eastAsia="ru-RU"/>
        </w:rPr>
      </w:pPr>
      <w:r w:rsidRPr="00DC579F">
        <w:rPr>
          <w:kern w:val="0"/>
          <w:lang w:eastAsia="ru-RU"/>
        </w:rPr>
        <w:t>В коренных породах содержится</w:t>
      </w:r>
      <w:r w:rsidRPr="009152A3">
        <w:rPr>
          <w:kern w:val="0"/>
          <w:lang w:eastAsia="ru-RU"/>
        </w:rPr>
        <w:t xml:space="preserve"> ряд водоносных гори</w:t>
      </w:r>
      <w:r w:rsidRPr="009152A3">
        <w:rPr>
          <w:kern w:val="0"/>
          <w:lang w:eastAsia="ru-RU"/>
        </w:rPr>
        <w:softHyphen/>
        <w:t>зонтов и комплексов.</w:t>
      </w:r>
    </w:p>
    <w:p w:rsidR="00E90746" w:rsidRPr="009152A3" w:rsidRDefault="00E90746" w:rsidP="00EB3379">
      <w:pPr>
        <w:ind w:firstLine="708"/>
        <w:jc w:val="both"/>
        <w:rPr>
          <w:kern w:val="0"/>
          <w:lang w:eastAsia="ru-RU"/>
        </w:rPr>
      </w:pPr>
      <w:r w:rsidRPr="009152A3">
        <w:rPr>
          <w:kern w:val="0"/>
          <w:lang w:eastAsia="ru-RU"/>
        </w:rPr>
        <w:t>К мезозойским осадкам (юрским, меловым) приурочены пластово-коровые подземные воды, в толще девонских от</w:t>
      </w:r>
      <w:r w:rsidRPr="009152A3">
        <w:rPr>
          <w:kern w:val="0"/>
          <w:lang w:eastAsia="ru-RU"/>
        </w:rPr>
        <w:softHyphen/>
        <w:t>ложений содержится несколько водоносных комплексов тре</w:t>
      </w:r>
      <w:r w:rsidRPr="009152A3">
        <w:rPr>
          <w:kern w:val="0"/>
          <w:lang w:eastAsia="ru-RU"/>
        </w:rPr>
        <w:softHyphen/>
        <w:t>щинного и трещинно-карстового характера.</w:t>
      </w:r>
    </w:p>
    <w:p w:rsidR="00E90746" w:rsidRPr="009152A3" w:rsidRDefault="00E90746" w:rsidP="00EB3379">
      <w:pPr>
        <w:ind w:firstLine="708"/>
        <w:jc w:val="both"/>
        <w:rPr>
          <w:kern w:val="0"/>
          <w:lang w:eastAsia="ru-RU"/>
        </w:rPr>
      </w:pPr>
      <w:r w:rsidRPr="009152A3">
        <w:rPr>
          <w:kern w:val="0"/>
          <w:lang w:eastAsia="ru-RU"/>
        </w:rPr>
        <w:t xml:space="preserve">По химическому составу подземные воды коренных отложений гидрокарбонатно-кальциевые, либо гидрокарбонатные кальциево-магниевые, пресные, минерализация </w:t>
      </w:r>
      <w:r w:rsidRPr="009152A3">
        <w:rPr>
          <w:spacing w:val="-20"/>
          <w:kern w:val="0"/>
          <w:lang w:eastAsia="ru-RU"/>
        </w:rPr>
        <w:t xml:space="preserve">0,2-0,7 </w:t>
      </w:r>
      <w:r w:rsidRPr="009152A3">
        <w:rPr>
          <w:kern w:val="0"/>
          <w:lang w:eastAsia="ru-RU"/>
        </w:rPr>
        <w:t>г/л.</w:t>
      </w:r>
    </w:p>
    <w:p w:rsidR="00E90746" w:rsidRDefault="00E90746" w:rsidP="00057106">
      <w:pPr>
        <w:ind w:firstLine="709"/>
      </w:pPr>
      <w:r w:rsidRPr="00232FC2">
        <w:t>В качестве естественного несущего основания фундаментов, проектируемых зданий и сооружений в районе по данным стройорганизаций будет служить глина, характеризующаяся нормативным давлением, равным (ориентировочно) 3,5 кг/см</w:t>
      </w:r>
      <w:r w:rsidRPr="00232FC2">
        <w:rPr>
          <w:vertAlign w:val="superscript"/>
        </w:rPr>
        <w:t>2</w:t>
      </w:r>
      <w:r w:rsidRPr="00232FC2">
        <w:t xml:space="preserve"> , супесь с давлением 3,0 кг/см</w:t>
      </w:r>
      <w:r w:rsidRPr="00232FC2">
        <w:rPr>
          <w:vertAlign w:val="superscript"/>
        </w:rPr>
        <w:t xml:space="preserve">2  </w:t>
      </w:r>
      <w:r w:rsidRPr="00232FC2">
        <w:t>и суглинок. Суглинок  при нормативном давлении 2,2 кг/см</w:t>
      </w:r>
      <w:r w:rsidRPr="00232FC2">
        <w:rPr>
          <w:vertAlign w:val="superscript"/>
        </w:rPr>
        <w:t>2</w:t>
      </w:r>
      <w:r w:rsidRPr="00232FC2">
        <w:t xml:space="preserve">  дает коэффициент просадочности 0,014. Гидрогеологическая зона района расположения на девонских известняках (Д</w:t>
      </w:r>
      <w:r w:rsidRPr="00232FC2">
        <w:rPr>
          <w:vertAlign w:val="subscript"/>
        </w:rPr>
        <w:t>3</w:t>
      </w:r>
      <w:r w:rsidRPr="00232FC2">
        <w:t>), характеризуется следующими данными:</w:t>
      </w:r>
    </w:p>
    <w:p w:rsidR="00E90746" w:rsidRDefault="00E90746" w:rsidP="00057106">
      <w:pPr>
        <w:ind w:firstLine="709"/>
      </w:pPr>
    </w:p>
    <w:p w:rsidR="00E90746" w:rsidRDefault="00E90746" w:rsidP="003473C3">
      <w:pPr>
        <w:ind w:firstLine="709"/>
        <w:jc w:val="center"/>
      </w:pPr>
      <w:r w:rsidRPr="00057106">
        <w:rPr>
          <w:b/>
          <w:i/>
        </w:rPr>
        <w:t>Основные данные эксплуатируемого водного горизонта</w:t>
      </w:r>
    </w:p>
    <w:p w:rsidR="00E90746" w:rsidRDefault="00E90746" w:rsidP="00825CAE">
      <w:pPr>
        <w:ind w:firstLine="567"/>
        <w:jc w:val="center"/>
        <w:rPr>
          <w:b/>
          <w:i/>
        </w:rPr>
      </w:pPr>
    </w:p>
    <w:tbl>
      <w:tblPr>
        <w:tblpPr w:leftFromText="180" w:rightFromText="180" w:vertAnchor="text" w:horzAnchor="margin"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3347"/>
        <w:gridCol w:w="926"/>
        <w:gridCol w:w="1403"/>
        <w:gridCol w:w="3328"/>
      </w:tblGrid>
      <w:tr w:rsidR="00E90746" w:rsidRPr="00232FC2" w:rsidTr="00890095">
        <w:tc>
          <w:tcPr>
            <w:tcW w:w="669" w:type="dxa"/>
            <w:vAlign w:val="center"/>
          </w:tcPr>
          <w:p w:rsidR="00E90746" w:rsidRPr="00364AE7" w:rsidRDefault="00E90746" w:rsidP="00890095">
            <w:pPr>
              <w:spacing w:line="360" w:lineRule="auto"/>
              <w:jc w:val="center"/>
              <w:rPr>
                <w:b/>
              </w:rPr>
            </w:pPr>
            <w:r w:rsidRPr="00364AE7">
              <w:rPr>
                <w:b/>
              </w:rPr>
              <w:t>№ п/п</w:t>
            </w:r>
          </w:p>
        </w:tc>
        <w:tc>
          <w:tcPr>
            <w:tcW w:w="3347" w:type="dxa"/>
            <w:vAlign w:val="center"/>
          </w:tcPr>
          <w:p w:rsidR="00E90746" w:rsidRPr="00364AE7" w:rsidRDefault="00E90746" w:rsidP="00890095">
            <w:pPr>
              <w:spacing w:line="360" w:lineRule="auto"/>
              <w:jc w:val="center"/>
              <w:rPr>
                <w:b/>
              </w:rPr>
            </w:pPr>
            <w:r w:rsidRPr="00364AE7">
              <w:rPr>
                <w:b/>
              </w:rPr>
              <w:t>Показатели</w:t>
            </w:r>
          </w:p>
        </w:tc>
        <w:tc>
          <w:tcPr>
            <w:tcW w:w="824" w:type="dxa"/>
            <w:vAlign w:val="center"/>
          </w:tcPr>
          <w:p w:rsidR="00E90746" w:rsidRPr="00364AE7" w:rsidRDefault="00E90746" w:rsidP="00890095">
            <w:pPr>
              <w:spacing w:line="360" w:lineRule="auto"/>
              <w:jc w:val="center"/>
              <w:rPr>
                <w:b/>
              </w:rPr>
            </w:pPr>
            <w:r w:rsidRPr="00364AE7">
              <w:rPr>
                <w:b/>
              </w:rPr>
              <w:t>Един.</w:t>
            </w:r>
          </w:p>
          <w:p w:rsidR="00E90746" w:rsidRPr="00364AE7" w:rsidRDefault="00E90746" w:rsidP="00890095">
            <w:pPr>
              <w:spacing w:line="360" w:lineRule="auto"/>
              <w:jc w:val="center"/>
              <w:rPr>
                <w:b/>
              </w:rPr>
            </w:pPr>
            <w:r w:rsidRPr="00364AE7">
              <w:rPr>
                <w:b/>
              </w:rPr>
              <w:t>измер.</w:t>
            </w:r>
          </w:p>
        </w:tc>
        <w:tc>
          <w:tcPr>
            <w:tcW w:w="1403" w:type="dxa"/>
            <w:vAlign w:val="center"/>
          </w:tcPr>
          <w:p w:rsidR="00E90746" w:rsidRPr="00364AE7" w:rsidRDefault="00E90746" w:rsidP="00890095">
            <w:pPr>
              <w:spacing w:line="360" w:lineRule="auto"/>
              <w:jc w:val="center"/>
              <w:rPr>
                <w:b/>
              </w:rPr>
            </w:pPr>
            <w:r w:rsidRPr="00364AE7">
              <w:rPr>
                <w:b/>
              </w:rPr>
              <w:t>Данные</w:t>
            </w:r>
          </w:p>
        </w:tc>
        <w:tc>
          <w:tcPr>
            <w:tcW w:w="3328" w:type="dxa"/>
            <w:vAlign w:val="center"/>
          </w:tcPr>
          <w:p w:rsidR="00E90746" w:rsidRPr="00364AE7" w:rsidRDefault="00E90746" w:rsidP="00890095">
            <w:pPr>
              <w:spacing w:line="360" w:lineRule="auto"/>
              <w:jc w:val="center"/>
              <w:rPr>
                <w:b/>
              </w:rPr>
            </w:pPr>
            <w:r w:rsidRPr="00364AE7">
              <w:rPr>
                <w:b/>
              </w:rPr>
              <w:t>Примечание</w:t>
            </w:r>
          </w:p>
        </w:tc>
      </w:tr>
      <w:tr w:rsidR="00E90746" w:rsidRPr="00232FC2" w:rsidTr="00890095">
        <w:tc>
          <w:tcPr>
            <w:tcW w:w="9571" w:type="dxa"/>
            <w:gridSpan w:val="5"/>
          </w:tcPr>
          <w:p w:rsidR="00E90746" w:rsidRPr="00232FC2" w:rsidRDefault="00E90746" w:rsidP="00890095">
            <w:pPr>
              <w:spacing w:line="360" w:lineRule="auto"/>
              <w:jc w:val="center"/>
            </w:pPr>
            <w:r w:rsidRPr="00EA6726">
              <w:rPr>
                <w:b/>
                <w:sz w:val="22"/>
                <w:szCs w:val="22"/>
              </w:rPr>
              <w:t>А. Основные данные эксплуатируемого водного горизонта:</w:t>
            </w:r>
          </w:p>
        </w:tc>
      </w:tr>
      <w:tr w:rsidR="00E90746" w:rsidRPr="00232FC2" w:rsidTr="00890095">
        <w:tc>
          <w:tcPr>
            <w:tcW w:w="669" w:type="dxa"/>
          </w:tcPr>
          <w:p w:rsidR="00E90746" w:rsidRPr="00953D5B" w:rsidRDefault="00E90746" w:rsidP="00890095">
            <w:pPr>
              <w:spacing w:line="360" w:lineRule="auto"/>
              <w:jc w:val="center"/>
              <w:rPr>
                <w:b/>
              </w:rPr>
            </w:pPr>
            <w:r w:rsidRPr="00953D5B">
              <w:rPr>
                <w:b/>
              </w:rPr>
              <w:t>1.</w:t>
            </w:r>
          </w:p>
        </w:tc>
        <w:tc>
          <w:tcPr>
            <w:tcW w:w="3347" w:type="dxa"/>
          </w:tcPr>
          <w:p w:rsidR="00E90746" w:rsidRPr="00232FC2" w:rsidRDefault="00E90746" w:rsidP="00890095">
            <w:pPr>
              <w:spacing w:line="360" w:lineRule="auto"/>
              <w:jc w:val="center"/>
            </w:pPr>
            <w:r w:rsidRPr="00232FC2">
              <w:t>Глубина залегания</w:t>
            </w:r>
          </w:p>
        </w:tc>
        <w:tc>
          <w:tcPr>
            <w:tcW w:w="824" w:type="dxa"/>
          </w:tcPr>
          <w:p w:rsidR="00E90746" w:rsidRPr="00232FC2" w:rsidRDefault="00E90746" w:rsidP="00890095">
            <w:pPr>
              <w:spacing w:line="360" w:lineRule="auto"/>
              <w:jc w:val="center"/>
            </w:pPr>
            <w:r w:rsidRPr="00232FC2">
              <w:t>м</w:t>
            </w:r>
          </w:p>
        </w:tc>
        <w:tc>
          <w:tcPr>
            <w:tcW w:w="1403" w:type="dxa"/>
          </w:tcPr>
          <w:p w:rsidR="00E90746" w:rsidRPr="00232FC2" w:rsidRDefault="00E90746" w:rsidP="00890095">
            <w:pPr>
              <w:spacing w:line="360" w:lineRule="auto"/>
              <w:jc w:val="center"/>
            </w:pPr>
            <w:r w:rsidRPr="00232FC2">
              <w:t>50 - 120</w:t>
            </w:r>
          </w:p>
        </w:tc>
        <w:tc>
          <w:tcPr>
            <w:tcW w:w="3328" w:type="dxa"/>
            <w:vMerge w:val="restart"/>
          </w:tcPr>
          <w:p w:rsidR="00E90746" w:rsidRPr="00232FC2" w:rsidRDefault="00E90746" w:rsidP="00890095">
            <w:pPr>
              <w:spacing w:line="360" w:lineRule="auto"/>
              <w:jc w:val="center"/>
            </w:pPr>
            <w:r w:rsidRPr="00232FC2">
              <w:t>В зависимости от абсолютных отметок устья скважин</w:t>
            </w:r>
          </w:p>
        </w:tc>
      </w:tr>
      <w:tr w:rsidR="00E90746" w:rsidRPr="00232FC2" w:rsidTr="00890095">
        <w:tc>
          <w:tcPr>
            <w:tcW w:w="669" w:type="dxa"/>
          </w:tcPr>
          <w:p w:rsidR="00E90746" w:rsidRPr="00953D5B" w:rsidRDefault="00E90746" w:rsidP="00890095">
            <w:pPr>
              <w:spacing w:line="360" w:lineRule="auto"/>
              <w:jc w:val="center"/>
              <w:rPr>
                <w:b/>
              </w:rPr>
            </w:pPr>
            <w:r w:rsidRPr="00953D5B">
              <w:rPr>
                <w:b/>
              </w:rPr>
              <w:t>2.</w:t>
            </w:r>
          </w:p>
        </w:tc>
        <w:tc>
          <w:tcPr>
            <w:tcW w:w="3347" w:type="dxa"/>
          </w:tcPr>
          <w:p w:rsidR="00E90746" w:rsidRPr="00232FC2" w:rsidRDefault="00E90746" w:rsidP="00890095">
            <w:pPr>
              <w:spacing w:line="360" w:lineRule="auto"/>
              <w:jc w:val="center"/>
            </w:pPr>
            <w:r w:rsidRPr="00232FC2">
              <w:t>Статический уровень</w:t>
            </w:r>
          </w:p>
        </w:tc>
        <w:tc>
          <w:tcPr>
            <w:tcW w:w="824" w:type="dxa"/>
          </w:tcPr>
          <w:p w:rsidR="00E90746" w:rsidRPr="00232FC2" w:rsidRDefault="00E90746" w:rsidP="00890095">
            <w:pPr>
              <w:spacing w:line="360" w:lineRule="auto"/>
              <w:jc w:val="center"/>
            </w:pPr>
            <w:r w:rsidRPr="00232FC2">
              <w:t>м</w:t>
            </w:r>
          </w:p>
        </w:tc>
        <w:tc>
          <w:tcPr>
            <w:tcW w:w="1403" w:type="dxa"/>
          </w:tcPr>
          <w:p w:rsidR="00E90746" w:rsidRPr="00232FC2" w:rsidRDefault="00E90746" w:rsidP="00890095">
            <w:pPr>
              <w:spacing w:line="360" w:lineRule="auto"/>
              <w:jc w:val="center"/>
            </w:pPr>
            <w:r w:rsidRPr="00232FC2">
              <w:t>30 - 70</w:t>
            </w:r>
          </w:p>
        </w:tc>
        <w:tc>
          <w:tcPr>
            <w:tcW w:w="3328" w:type="dxa"/>
            <w:vMerge/>
          </w:tcPr>
          <w:p w:rsidR="00E90746" w:rsidRPr="00232FC2" w:rsidRDefault="00E90746" w:rsidP="00890095">
            <w:pPr>
              <w:spacing w:line="360" w:lineRule="auto"/>
              <w:jc w:val="center"/>
            </w:pPr>
          </w:p>
        </w:tc>
      </w:tr>
      <w:tr w:rsidR="00E90746" w:rsidRPr="00232FC2" w:rsidTr="00890095">
        <w:tc>
          <w:tcPr>
            <w:tcW w:w="669" w:type="dxa"/>
          </w:tcPr>
          <w:p w:rsidR="00E90746" w:rsidRPr="00953D5B" w:rsidRDefault="00E90746" w:rsidP="00890095">
            <w:pPr>
              <w:spacing w:line="360" w:lineRule="auto"/>
              <w:jc w:val="center"/>
              <w:rPr>
                <w:b/>
              </w:rPr>
            </w:pPr>
            <w:r w:rsidRPr="00953D5B">
              <w:rPr>
                <w:b/>
              </w:rPr>
              <w:t>3.</w:t>
            </w:r>
          </w:p>
        </w:tc>
        <w:tc>
          <w:tcPr>
            <w:tcW w:w="3347" w:type="dxa"/>
          </w:tcPr>
          <w:p w:rsidR="00E90746" w:rsidRPr="00232FC2" w:rsidRDefault="00E90746" w:rsidP="00890095">
            <w:pPr>
              <w:spacing w:line="360" w:lineRule="auto"/>
              <w:jc w:val="center"/>
            </w:pPr>
            <w:r w:rsidRPr="00232FC2">
              <w:t>Мощность водовмещающих пород</w:t>
            </w:r>
          </w:p>
        </w:tc>
        <w:tc>
          <w:tcPr>
            <w:tcW w:w="824" w:type="dxa"/>
          </w:tcPr>
          <w:p w:rsidR="00E90746" w:rsidRPr="00232FC2" w:rsidRDefault="00E90746" w:rsidP="00890095">
            <w:pPr>
              <w:spacing w:line="360" w:lineRule="auto"/>
              <w:jc w:val="center"/>
            </w:pPr>
            <w:r w:rsidRPr="00232FC2">
              <w:t>м</w:t>
            </w:r>
          </w:p>
        </w:tc>
        <w:tc>
          <w:tcPr>
            <w:tcW w:w="1403" w:type="dxa"/>
          </w:tcPr>
          <w:p w:rsidR="00E90746" w:rsidRPr="00232FC2" w:rsidRDefault="00E90746" w:rsidP="00890095">
            <w:pPr>
              <w:spacing w:line="360" w:lineRule="auto"/>
              <w:jc w:val="center"/>
            </w:pPr>
            <w:r w:rsidRPr="00232FC2">
              <w:t>1-70</w:t>
            </w:r>
          </w:p>
        </w:tc>
        <w:tc>
          <w:tcPr>
            <w:tcW w:w="3328" w:type="dxa"/>
            <w:vMerge w:val="restart"/>
          </w:tcPr>
          <w:p w:rsidR="00E90746" w:rsidRDefault="00E90746" w:rsidP="00890095">
            <w:pPr>
              <w:spacing w:line="360" w:lineRule="auto"/>
              <w:jc w:val="center"/>
            </w:pPr>
          </w:p>
          <w:p w:rsidR="00E90746" w:rsidRPr="00232FC2" w:rsidRDefault="00E90746" w:rsidP="00890095">
            <w:pPr>
              <w:spacing w:line="360" w:lineRule="auto"/>
              <w:jc w:val="center"/>
            </w:pPr>
            <w:r w:rsidRPr="00232FC2">
              <w:t>В зависимости от мощности от насоса и трещинноватости известняков</w:t>
            </w:r>
          </w:p>
        </w:tc>
      </w:tr>
      <w:tr w:rsidR="00E90746" w:rsidRPr="00232FC2" w:rsidTr="00890095">
        <w:tc>
          <w:tcPr>
            <w:tcW w:w="669" w:type="dxa"/>
          </w:tcPr>
          <w:p w:rsidR="00E90746" w:rsidRPr="00953D5B" w:rsidRDefault="00E90746" w:rsidP="00890095">
            <w:pPr>
              <w:spacing w:line="360" w:lineRule="auto"/>
              <w:jc w:val="center"/>
              <w:rPr>
                <w:b/>
              </w:rPr>
            </w:pPr>
            <w:r w:rsidRPr="00953D5B">
              <w:rPr>
                <w:b/>
              </w:rPr>
              <w:t>4.</w:t>
            </w:r>
          </w:p>
        </w:tc>
        <w:tc>
          <w:tcPr>
            <w:tcW w:w="3347" w:type="dxa"/>
          </w:tcPr>
          <w:p w:rsidR="00E90746" w:rsidRPr="00232FC2" w:rsidRDefault="00E90746" w:rsidP="00890095">
            <w:pPr>
              <w:spacing w:line="360" w:lineRule="auto"/>
              <w:jc w:val="center"/>
            </w:pPr>
            <w:r w:rsidRPr="00232FC2">
              <w:t>Дебет</w:t>
            </w:r>
          </w:p>
        </w:tc>
        <w:tc>
          <w:tcPr>
            <w:tcW w:w="824" w:type="dxa"/>
          </w:tcPr>
          <w:p w:rsidR="00E90746" w:rsidRPr="00232FC2" w:rsidRDefault="00E90746" w:rsidP="00890095">
            <w:pPr>
              <w:spacing w:line="360" w:lineRule="auto"/>
              <w:jc w:val="center"/>
            </w:pPr>
            <w:r w:rsidRPr="00232FC2">
              <w:t>м</w:t>
            </w:r>
            <w:r w:rsidRPr="00232FC2">
              <w:rPr>
                <w:vertAlign w:val="superscript"/>
              </w:rPr>
              <w:t>3</w:t>
            </w:r>
            <w:r w:rsidRPr="00232FC2">
              <w:t>/ч</w:t>
            </w:r>
          </w:p>
        </w:tc>
        <w:tc>
          <w:tcPr>
            <w:tcW w:w="1403" w:type="dxa"/>
          </w:tcPr>
          <w:p w:rsidR="00E90746" w:rsidRPr="00232FC2" w:rsidRDefault="00E90746" w:rsidP="00890095">
            <w:pPr>
              <w:spacing w:line="360" w:lineRule="auto"/>
              <w:jc w:val="center"/>
            </w:pPr>
            <w:r w:rsidRPr="00232FC2">
              <w:t>0,5 - 300</w:t>
            </w:r>
          </w:p>
        </w:tc>
        <w:tc>
          <w:tcPr>
            <w:tcW w:w="3328" w:type="dxa"/>
            <w:vMerge/>
          </w:tcPr>
          <w:p w:rsidR="00E90746" w:rsidRPr="00232FC2" w:rsidRDefault="00E90746" w:rsidP="00890095">
            <w:pPr>
              <w:spacing w:line="360" w:lineRule="auto"/>
            </w:pPr>
          </w:p>
        </w:tc>
      </w:tr>
      <w:tr w:rsidR="00E90746" w:rsidRPr="00232FC2" w:rsidTr="00890095">
        <w:tc>
          <w:tcPr>
            <w:tcW w:w="669" w:type="dxa"/>
          </w:tcPr>
          <w:p w:rsidR="00E90746" w:rsidRPr="00953D5B" w:rsidRDefault="00E90746" w:rsidP="00890095">
            <w:pPr>
              <w:spacing w:line="360" w:lineRule="auto"/>
              <w:jc w:val="center"/>
              <w:rPr>
                <w:b/>
              </w:rPr>
            </w:pPr>
            <w:r w:rsidRPr="00953D5B">
              <w:rPr>
                <w:b/>
              </w:rPr>
              <w:t>5</w:t>
            </w:r>
          </w:p>
        </w:tc>
        <w:tc>
          <w:tcPr>
            <w:tcW w:w="3347" w:type="dxa"/>
          </w:tcPr>
          <w:p w:rsidR="00E90746" w:rsidRPr="00232FC2" w:rsidRDefault="00E90746" w:rsidP="00890095">
            <w:pPr>
              <w:spacing w:line="360" w:lineRule="auto"/>
              <w:jc w:val="center"/>
            </w:pPr>
            <w:r w:rsidRPr="00232FC2">
              <w:t>Сухой остаток</w:t>
            </w:r>
          </w:p>
        </w:tc>
        <w:tc>
          <w:tcPr>
            <w:tcW w:w="824" w:type="dxa"/>
          </w:tcPr>
          <w:p w:rsidR="00E90746" w:rsidRPr="00232FC2" w:rsidRDefault="00E90746" w:rsidP="00890095">
            <w:pPr>
              <w:spacing w:line="360" w:lineRule="auto"/>
              <w:jc w:val="center"/>
            </w:pPr>
            <w:r w:rsidRPr="00232FC2">
              <w:t>мг/</w:t>
            </w:r>
            <w:r w:rsidRPr="00232FC2">
              <w:rPr>
                <w:lang w:val="en-US"/>
              </w:rPr>
              <w:t>л</w:t>
            </w:r>
          </w:p>
        </w:tc>
        <w:tc>
          <w:tcPr>
            <w:tcW w:w="1403" w:type="dxa"/>
          </w:tcPr>
          <w:p w:rsidR="00E90746" w:rsidRPr="00232FC2" w:rsidRDefault="00E90746" w:rsidP="00890095">
            <w:pPr>
              <w:spacing w:line="360" w:lineRule="auto"/>
              <w:jc w:val="center"/>
            </w:pPr>
            <w:r w:rsidRPr="00232FC2">
              <w:t>260 - 244</w:t>
            </w:r>
          </w:p>
        </w:tc>
        <w:tc>
          <w:tcPr>
            <w:tcW w:w="3328" w:type="dxa"/>
            <w:vMerge/>
          </w:tcPr>
          <w:p w:rsidR="00E90746" w:rsidRPr="00232FC2" w:rsidRDefault="00E90746" w:rsidP="00890095">
            <w:pPr>
              <w:spacing w:line="360" w:lineRule="auto"/>
            </w:pPr>
          </w:p>
        </w:tc>
      </w:tr>
      <w:tr w:rsidR="00E90746" w:rsidRPr="00232FC2" w:rsidTr="00890095">
        <w:tc>
          <w:tcPr>
            <w:tcW w:w="669" w:type="dxa"/>
          </w:tcPr>
          <w:p w:rsidR="00E90746" w:rsidRPr="00953D5B" w:rsidRDefault="00E90746" w:rsidP="00890095">
            <w:pPr>
              <w:spacing w:line="360" w:lineRule="auto"/>
              <w:jc w:val="center"/>
              <w:rPr>
                <w:b/>
              </w:rPr>
            </w:pPr>
            <w:r w:rsidRPr="00953D5B">
              <w:rPr>
                <w:b/>
              </w:rPr>
              <w:t>6.</w:t>
            </w:r>
          </w:p>
        </w:tc>
        <w:tc>
          <w:tcPr>
            <w:tcW w:w="3347" w:type="dxa"/>
          </w:tcPr>
          <w:p w:rsidR="00E90746" w:rsidRPr="00232FC2" w:rsidRDefault="00E90746" w:rsidP="00890095">
            <w:pPr>
              <w:spacing w:line="360" w:lineRule="auto"/>
              <w:jc w:val="center"/>
            </w:pPr>
            <w:r w:rsidRPr="00232FC2">
              <w:t>Карбонатная жесткость</w:t>
            </w:r>
          </w:p>
        </w:tc>
        <w:tc>
          <w:tcPr>
            <w:tcW w:w="824" w:type="dxa"/>
          </w:tcPr>
          <w:p w:rsidR="00E90746" w:rsidRPr="00232FC2" w:rsidRDefault="00E90746" w:rsidP="00890095">
            <w:pPr>
              <w:spacing w:line="360" w:lineRule="auto"/>
              <w:jc w:val="center"/>
            </w:pPr>
            <w:r w:rsidRPr="00232FC2">
              <w:t>мг/</w:t>
            </w:r>
            <w:r w:rsidRPr="00232FC2">
              <w:rPr>
                <w:lang w:val="en-US"/>
              </w:rPr>
              <w:t>экв.</w:t>
            </w:r>
          </w:p>
        </w:tc>
        <w:tc>
          <w:tcPr>
            <w:tcW w:w="1403" w:type="dxa"/>
          </w:tcPr>
          <w:p w:rsidR="00E90746" w:rsidRPr="00232FC2" w:rsidRDefault="00E90746" w:rsidP="00890095">
            <w:pPr>
              <w:spacing w:line="360" w:lineRule="auto"/>
              <w:jc w:val="center"/>
            </w:pPr>
            <w:r w:rsidRPr="00232FC2">
              <w:t>1,6 - 160</w:t>
            </w:r>
          </w:p>
        </w:tc>
        <w:tc>
          <w:tcPr>
            <w:tcW w:w="3328" w:type="dxa"/>
            <w:vMerge/>
          </w:tcPr>
          <w:p w:rsidR="00E90746" w:rsidRPr="00232FC2" w:rsidRDefault="00E90746" w:rsidP="00890095">
            <w:pPr>
              <w:spacing w:line="360" w:lineRule="auto"/>
            </w:pPr>
          </w:p>
        </w:tc>
      </w:tr>
      <w:tr w:rsidR="00E90746" w:rsidRPr="00232FC2" w:rsidTr="00890095">
        <w:tc>
          <w:tcPr>
            <w:tcW w:w="9571" w:type="dxa"/>
            <w:gridSpan w:val="5"/>
          </w:tcPr>
          <w:p w:rsidR="00E90746" w:rsidRPr="00EA6726" w:rsidRDefault="00E90746" w:rsidP="00890095">
            <w:pPr>
              <w:spacing w:line="360" w:lineRule="auto"/>
              <w:jc w:val="center"/>
              <w:rPr>
                <w:b/>
                <w:sz w:val="22"/>
                <w:szCs w:val="22"/>
              </w:rPr>
            </w:pPr>
            <w:r w:rsidRPr="00EA6726">
              <w:rPr>
                <w:b/>
                <w:sz w:val="22"/>
                <w:szCs w:val="22"/>
              </w:rPr>
              <w:t xml:space="preserve">Б. Шахтными колодцами используются </w:t>
            </w:r>
            <w:r>
              <w:rPr>
                <w:b/>
                <w:sz w:val="22"/>
                <w:szCs w:val="22"/>
              </w:rPr>
              <w:t xml:space="preserve">поверхностные (грунтовые) воды, </w:t>
            </w:r>
            <w:r w:rsidRPr="00EA6726">
              <w:rPr>
                <w:b/>
                <w:sz w:val="22"/>
                <w:szCs w:val="22"/>
              </w:rPr>
              <w:t>скважинами – подземные горизонты.</w:t>
            </w:r>
          </w:p>
        </w:tc>
      </w:tr>
    </w:tbl>
    <w:p w:rsidR="00E90746" w:rsidRPr="003E2580" w:rsidRDefault="00E90746" w:rsidP="00C95E67">
      <w:pPr>
        <w:pStyle w:val="Standard"/>
        <w:rPr>
          <w:b/>
          <w:bCs/>
          <w:i/>
          <w:iCs/>
        </w:rPr>
      </w:pPr>
      <w:r w:rsidRPr="003E2580">
        <w:rPr>
          <w:b/>
          <w:bCs/>
          <w:i/>
          <w:iCs/>
        </w:rPr>
        <w:t>Использование подземных вод</w:t>
      </w:r>
    </w:p>
    <w:p w:rsidR="00E90746" w:rsidRPr="003E2580" w:rsidRDefault="00E90746" w:rsidP="00EB3379">
      <w:pPr>
        <w:ind w:firstLine="708"/>
        <w:jc w:val="both"/>
      </w:pPr>
      <w:r w:rsidRPr="003E2580">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E90746" w:rsidRPr="003E2580" w:rsidRDefault="00E90746" w:rsidP="00EB3379">
      <w:pPr>
        <w:jc w:val="both"/>
        <w:rPr>
          <w:b/>
          <w:kern w:val="0"/>
          <w:lang w:eastAsia="ru-RU"/>
        </w:rPr>
      </w:pPr>
      <w:r w:rsidRPr="003E2580">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3E2580">
        <w:rPr>
          <w:kern w:val="0"/>
          <w:lang w:eastAsia="ru-RU"/>
        </w:rPr>
        <w:t>В настоящее время водоснабжение поселения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3E2580">
        <w:rPr>
          <w:b/>
          <w:kern w:val="0"/>
          <w:lang w:eastAsia="ru-RU"/>
        </w:rPr>
        <w:t xml:space="preserve"> </w:t>
      </w:r>
    </w:p>
    <w:p w:rsidR="00E90746" w:rsidRPr="00E65812" w:rsidRDefault="00E90746" w:rsidP="00EB3379">
      <w:pPr>
        <w:jc w:val="both"/>
        <w:rPr>
          <w:highlight w:val="yellow"/>
        </w:rPr>
      </w:pPr>
    </w:p>
    <w:p w:rsidR="00E90746" w:rsidRDefault="00E90746" w:rsidP="00CB0107">
      <w:pPr>
        <w:widowControl/>
        <w:suppressAutoHyphens w:val="0"/>
        <w:autoSpaceDE w:val="0"/>
        <w:autoSpaceDN w:val="0"/>
        <w:adjustRightInd w:val="0"/>
        <w:rPr>
          <w:i/>
          <w:iCs/>
          <w:color w:val="000000"/>
          <w:kern w:val="0"/>
          <w:lang w:eastAsia="ru-RU"/>
        </w:rPr>
      </w:pPr>
      <w:r w:rsidRPr="00863CC1">
        <w:rPr>
          <w:b/>
          <w:i/>
        </w:rPr>
        <w:t>Поверхностные воды</w:t>
      </w:r>
      <w:r w:rsidRPr="00DD2CC9">
        <w:rPr>
          <w:i/>
          <w:iCs/>
          <w:color w:val="000000"/>
          <w:kern w:val="0"/>
          <w:lang w:eastAsia="ru-RU"/>
        </w:rPr>
        <w:t xml:space="preserve"> </w:t>
      </w:r>
    </w:p>
    <w:p w:rsidR="00E90746" w:rsidRDefault="00E90746" w:rsidP="00DA1AF7">
      <w:pPr>
        <w:shd w:val="clear" w:color="auto" w:fill="FFFFFF"/>
        <w:spacing w:line="317" w:lineRule="exact"/>
        <w:ind w:right="43" w:firstLine="567"/>
        <w:jc w:val="both"/>
      </w:pPr>
    </w:p>
    <w:p w:rsidR="00E90746" w:rsidRPr="00190115" w:rsidRDefault="00E90746" w:rsidP="00DA1AF7">
      <w:pPr>
        <w:shd w:val="clear" w:color="auto" w:fill="FFFFFF"/>
        <w:spacing w:line="317" w:lineRule="exact"/>
        <w:ind w:right="43" w:firstLine="567"/>
        <w:jc w:val="both"/>
      </w:pPr>
      <w:r w:rsidRPr="00863CC1">
        <w:t xml:space="preserve">Поверхностные </w:t>
      </w:r>
      <w:r w:rsidRPr="00F66F82">
        <w:t>воды на территории сельского поселения представлены: рек</w:t>
      </w:r>
      <w:r>
        <w:t>ой</w:t>
      </w:r>
      <w:r w:rsidRPr="006933B3">
        <w:rPr>
          <w:i/>
          <w:iCs/>
          <w:color w:val="000000"/>
          <w:kern w:val="0"/>
          <w:lang w:eastAsia="ru-RU"/>
        </w:rPr>
        <w:t xml:space="preserve"> </w:t>
      </w:r>
      <w:r>
        <w:rPr>
          <w:i/>
          <w:iCs/>
          <w:color w:val="000000"/>
          <w:kern w:val="0"/>
          <w:lang w:eastAsia="ru-RU"/>
        </w:rPr>
        <w:t>Труды</w:t>
      </w:r>
      <w:r w:rsidRPr="000E26E1">
        <w:t>,</w:t>
      </w:r>
      <w:r w:rsidRPr="006933B3">
        <w:t xml:space="preserve"> </w:t>
      </w:r>
      <w:r w:rsidRPr="00F66F82">
        <w:t>рек</w:t>
      </w:r>
      <w:r>
        <w:t>ой</w:t>
      </w:r>
      <w:r w:rsidRPr="00F66F82">
        <w:t xml:space="preserve"> </w:t>
      </w:r>
      <w:r>
        <w:rPr>
          <w:i/>
          <w:iCs/>
          <w:color w:val="000000"/>
          <w:kern w:val="0"/>
          <w:lang w:eastAsia="ru-RU"/>
        </w:rPr>
        <w:t>Любовша,</w:t>
      </w:r>
      <w:r w:rsidRPr="006933B3">
        <w:t xml:space="preserve"> </w:t>
      </w:r>
      <w:r w:rsidRPr="00F66F82">
        <w:t>рек</w:t>
      </w:r>
      <w:r>
        <w:t xml:space="preserve">ой </w:t>
      </w:r>
      <w:r w:rsidRPr="00DD2CC9">
        <w:t xml:space="preserve"> </w:t>
      </w:r>
      <w:r>
        <w:rPr>
          <w:i/>
          <w:iCs/>
          <w:color w:val="000000"/>
          <w:kern w:val="0"/>
          <w:lang w:eastAsia="ru-RU"/>
        </w:rPr>
        <w:t xml:space="preserve">Синьковец </w:t>
      </w:r>
      <w:r w:rsidRPr="00DD2F5E">
        <w:t xml:space="preserve">и </w:t>
      </w:r>
      <w:r w:rsidRPr="00F66F82">
        <w:t xml:space="preserve"> руч</w:t>
      </w:r>
      <w:r>
        <w:t>ьями</w:t>
      </w:r>
      <w:r w:rsidRPr="00863CC1">
        <w:t>. Реки имеют глубину от 0,4 до 3 метров и ширину от 1 до 10 метров.</w:t>
      </w:r>
      <w:r w:rsidRPr="00671DBE">
        <w:t xml:space="preserve"> </w:t>
      </w:r>
      <w:r>
        <w:t>С</w:t>
      </w:r>
      <w:r w:rsidRPr="00671DBE">
        <w:t>корость течения до 0,5 м/с. Дно рек илистое, местами с примесью песка и известняка. Плесы и перекаты (глубина 0,2-0,5 м) чередуются через 1,5 км. Берега рек преимущественно высокие (2-6 м), местами крутые (15-25 градусов).</w:t>
      </w:r>
      <w:r w:rsidRPr="00190115">
        <w:t xml:space="preserve"> Речная сеть с преимущественным направлением течения с юга-востока на северо-запад, с северо - востока на запад, с юго - запада на севере - восток, для судоходства не пригодна, полноводные реки отсутствуют.</w:t>
      </w:r>
    </w:p>
    <w:p w:rsidR="00E90746" w:rsidRDefault="00E90746" w:rsidP="0075661E">
      <w:pPr>
        <w:ind w:firstLine="567"/>
        <w:jc w:val="both"/>
      </w:pPr>
      <w:r w:rsidRPr="00863CC1">
        <w:t>Максимальные уровни воды в реках и ручьях наблюдаются во время весеннего половодья.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E90746" w:rsidRPr="00F336EE" w:rsidRDefault="00E90746" w:rsidP="00F336EE">
      <w:pPr>
        <w:shd w:val="clear" w:color="auto" w:fill="FFFFFF"/>
        <w:spacing w:before="5" w:line="317" w:lineRule="exact"/>
        <w:ind w:left="43" w:right="14" w:firstLine="778"/>
        <w:jc w:val="both"/>
      </w:pPr>
      <w:r w:rsidRPr="00F336EE">
        <w:t>Замерзают реки медленно. Ледовые явления (слабый осенний ледоход, забереги) наблюдаются 20-30 дней. В конце ноября - начале декабря образуется сплошной ледяной покров, который к концу зимы достигает толщины от 20 до 60 см. На перекатах некоторых рек в течение всей зимы остаются полыньи. Вскрываются реки во второй половине марта, продолжительность ледохода 3-10 дней. Весеннее половодье продолжается от 30 до 50 дней, уровень воды при этом поднимается на 1 - 2 м (максимум до 3 м).</w:t>
      </w:r>
    </w:p>
    <w:p w:rsidR="00E90746" w:rsidRPr="00863CC1" w:rsidRDefault="00E90746" w:rsidP="00EB3379">
      <w:pPr>
        <w:ind w:firstLine="709"/>
        <w:jc w:val="both"/>
      </w:pPr>
      <w:r w:rsidRPr="00863CC1">
        <w:t xml:space="preserve">По классификации Б.Д.Зайкова реки района относятся к восточно - европейскому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E90746" w:rsidRPr="00863CC1" w:rsidRDefault="00E90746" w:rsidP="00EB3379">
      <w:pPr>
        <w:ind w:firstLine="709"/>
        <w:jc w:val="both"/>
      </w:pPr>
      <w:r w:rsidRPr="00863CC1">
        <w:t>На весенние месяцы март – апрель – май приходится от 80 до 90 процентов годового стока. Зимой водность рек наименьшая и составляет всего 8 - 10 % от годового. Летом она почти в два раза превышает зимнюю водность и составляет 15 - 18 %, повышаясь в закарстованных бассейнах до 21 - 26 % от годового стока.</w:t>
      </w:r>
    </w:p>
    <w:p w:rsidR="00E90746" w:rsidRPr="00863CC1" w:rsidRDefault="00E90746" w:rsidP="00EB3379">
      <w:pPr>
        <w:ind w:firstLine="709"/>
        <w:jc w:val="both"/>
      </w:pPr>
      <w:r w:rsidRPr="00863CC1">
        <w:t>Питание рек</w:t>
      </w:r>
      <w:r w:rsidRPr="00F336EE">
        <w:t xml:space="preserve"> смешанное, преобладает снеговое (70-80%) с половодьем в весенний период года.</w:t>
      </w:r>
      <w:r>
        <w:t xml:space="preserve"> </w:t>
      </w:r>
      <w:r w:rsidRPr="00863CC1">
        <w:t xml:space="preserve">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E90746" w:rsidRPr="00A7061F" w:rsidRDefault="00E90746" w:rsidP="00F336EE">
      <w:pPr>
        <w:shd w:val="clear" w:color="auto" w:fill="FFFFFF"/>
        <w:spacing w:line="317" w:lineRule="exact"/>
        <w:ind w:left="38" w:right="72" w:firstLine="691"/>
        <w:jc w:val="both"/>
        <w:rPr>
          <w:sz w:val="20"/>
          <w:szCs w:val="20"/>
        </w:rPr>
      </w:pPr>
      <w:r w:rsidRPr="00F336EE">
        <w:t xml:space="preserve">Довольно широкое распространение имеют пруды. </w:t>
      </w:r>
      <w:r w:rsidRPr="00863CC1">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r w:rsidRPr="00F336EE">
        <w:t xml:space="preserve"> Купальный сезон начинается с 1 мая и продолжается по 1 сентября.</w:t>
      </w:r>
    </w:p>
    <w:p w:rsidR="00E90746" w:rsidRDefault="00E90746" w:rsidP="0075661E">
      <w:pPr>
        <w:jc w:val="both"/>
      </w:pPr>
    </w:p>
    <w:p w:rsidR="00E90746" w:rsidRPr="00972639" w:rsidRDefault="00E90746" w:rsidP="003C6F9A">
      <w:pPr>
        <w:pStyle w:val="Heading4"/>
        <w:spacing w:before="0" w:after="0"/>
        <w:ind w:firstLine="709"/>
        <w:jc w:val="both"/>
        <w:rPr>
          <w:rFonts w:ascii="Times New Roman" w:hAnsi="Times New Roman" w:cs="Tahoma"/>
          <w:i/>
          <w:iCs/>
          <w:kern w:val="3"/>
          <w:sz w:val="24"/>
          <w:szCs w:val="24"/>
          <w:lang w:eastAsia="ru-RU"/>
        </w:rPr>
      </w:pPr>
      <w:r w:rsidRPr="00972639">
        <w:rPr>
          <w:rFonts w:ascii="Times New Roman" w:hAnsi="Times New Roman" w:cs="Tahoma"/>
          <w:i/>
          <w:iCs/>
          <w:kern w:val="3"/>
          <w:sz w:val="24"/>
          <w:szCs w:val="24"/>
          <w:lang w:eastAsia="ru-RU"/>
        </w:rPr>
        <w:t>Рациональное использование водных ресурсов</w:t>
      </w:r>
    </w:p>
    <w:p w:rsidR="00E90746" w:rsidRPr="00E77FD6" w:rsidRDefault="00E90746" w:rsidP="003C6F9A">
      <w:pPr>
        <w:pStyle w:val="BodyText"/>
        <w:spacing w:after="0"/>
        <w:ind w:firstLine="709"/>
        <w:jc w:val="both"/>
      </w:pPr>
      <w:r w:rsidRPr="00E77FD6">
        <w:t>Рациональное использование водных ресурсов включает внедрение комплекса мероприятий по экономии питьевой воды всеми водопотребителями В</w:t>
      </w:r>
      <w:r>
        <w:t>ерхо</w:t>
      </w:r>
      <w:r w:rsidRPr="00E77FD6">
        <w:t>вского района:</w:t>
      </w:r>
    </w:p>
    <w:p w:rsidR="00E90746" w:rsidRPr="00E77FD6" w:rsidRDefault="00E90746" w:rsidP="005540D4">
      <w:pPr>
        <w:pStyle w:val="BodyText"/>
        <w:widowControl/>
        <w:numPr>
          <w:ilvl w:val="0"/>
          <w:numId w:val="64"/>
        </w:numPr>
        <w:suppressAutoHyphens w:val="0"/>
        <w:spacing w:after="0"/>
        <w:ind w:left="0" w:firstLine="709"/>
        <w:jc w:val="both"/>
      </w:pPr>
      <w:r w:rsidRPr="00E77FD6">
        <w:t>установка водоизмерительных приборов на всех сооружениях водоподачи;</w:t>
      </w:r>
    </w:p>
    <w:p w:rsidR="00E90746" w:rsidRPr="00E77FD6" w:rsidRDefault="00E90746" w:rsidP="005540D4">
      <w:pPr>
        <w:pStyle w:val="BodyText"/>
        <w:widowControl/>
        <w:numPr>
          <w:ilvl w:val="0"/>
          <w:numId w:val="64"/>
        </w:numPr>
        <w:suppressAutoHyphens w:val="0"/>
        <w:spacing w:after="0"/>
        <w:ind w:left="0" w:firstLine="709"/>
        <w:jc w:val="both"/>
      </w:pPr>
      <w:r w:rsidRPr="00E77FD6">
        <w:t>замена напорно-регулирующей арматуры на разводящих сетях;</w:t>
      </w:r>
    </w:p>
    <w:p w:rsidR="00E90746" w:rsidRPr="00E77FD6" w:rsidRDefault="00E90746" w:rsidP="005540D4">
      <w:pPr>
        <w:pStyle w:val="BodyText"/>
        <w:widowControl/>
        <w:numPr>
          <w:ilvl w:val="0"/>
          <w:numId w:val="64"/>
        </w:numPr>
        <w:suppressAutoHyphens w:val="0"/>
        <w:spacing w:after="0"/>
        <w:ind w:left="0" w:firstLine="709"/>
        <w:jc w:val="both"/>
      </w:pPr>
      <w:r w:rsidRPr="00E77FD6">
        <w:t>своевременный ремонт проводящих сетей.</w:t>
      </w:r>
    </w:p>
    <w:p w:rsidR="00E90746" w:rsidRPr="00E77FD6" w:rsidRDefault="00E90746" w:rsidP="003C6F9A">
      <w:pPr>
        <w:pStyle w:val="BodyText"/>
        <w:spacing w:after="0"/>
        <w:ind w:firstLine="709"/>
        <w:jc w:val="both"/>
      </w:pPr>
      <w:r w:rsidRPr="00E77FD6">
        <w:t>Все водопотребители и водопользователи должны иметь лицензии на вид водопользования и объём изъятия из источника в соответствии с требованиями, разработанными МПР РФ, которыми определено:</w:t>
      </w:r>
    </w:p>
    <w:p w:rsidR="00E90746" w:rsidRPr="00E77FD6" w:rsidRDefault="00E90746" w:rsidP="003C6F9A">
      <w:pPr>
        <w:pStyle w:val="210"/>
        <w:widowControl/>
        <w:tabs>
          <w:tab w:val="clear" w:pos="30245"/>
          <w:tab w:val="left" w:pos="28930"/>
        </w:tabs>
        <w:suppressAutoHyphens w:val="0"/>
        <w:ind w:left="0" w:firstLine="709"/>
        <w:jc w:val="both"/>
      </w:pPr>
      <w:r w:rsidRPr="00E77FD6">
        <w:t>1. водоснабжение осуществляется в пределах установленных лимитов;</w:t>
      </w:r>
    </w:p>
    <w:p w:rsidR="00E90746" w:rsidRPr="00E77FD6" w:rsidRDefault="00E90746" w:rsidP="003C6F9A">
      <w:pPr>
        <w:pStyle w:val="210"/>
        <w:widowControl/>
        <w:tabs>
          <w:tab w:val="clear" w:pos="30245"/>
          <w:tab w:val="left" w:pos="28930"/>
        </w:tabs>
        <w:suppressAutoHyphens w:val="0"/>
        <w:ind w:left="0" w:firstLine="709"/>
        <w:jc w:val="both"/>
      </w:pPr>
      <w:r>
        <w:t>2.</w:t>
      </w:r>
      <w:r w:rsidRPr="00E77FD6">
        <w:t>водоотведение разрешается только по выпускам с качественным составом отводимых вод, соответствующим утвержденным ПДС или их поэтапному достижению при реализации водоохранных мероприятий, направленных на повышение качества очистки;</w:t>
      </w:r>
    </w:p>
    <w:p w:rsidR="00E90746" w:rsidRPr="00E77FD6" w:rsidRDefault="00E90746" w:rsidP="003C6F9A">
      <w:pPr>
        <w:pStyle w:val="210"/>
        <w:widowControl/>
        <w:tabs>
          <w:tab w:val="clear" w:pos="30245"/>
          <w:tab w:val="left" w:pos="28930"/>
        </w:tabs>
        <w:suppressAutoHyphens w:val="0"/>
        <w:ind w:left="0" w:firstLine="709"/>
        <w:jc w:val="both"/>
      </w:pPr>
      <w:r>
        <w:t>3.</w:t>
      </w:r>
      <w:r w:rsidRPr="00E77FD6">
        <w:t>развитие и совершенствование систем оборотного водоснабжения и повторного использования производственных стоков.</w:t>
      </w:r>
    </w:p>
    <w:p w:rsidR="00E90746" w:rsidRPr="00863CC1" w:rsidRDefault="00E90746" w:rsidP="0075661E">
      <w:pPr>
        <w:jc w:val="both"/>
      </w:pPr>
    </w:p>
    <w:p w:rsidR="00E90746" w:rsidRPr="00DD597D" w:rsidRDefault="00E90746" w:rsidP="00F336EE">
      <w:pPr>
        <w:jc w:val="both"/>
        <w:rPr>
          <w:b/>
          <w:bCs/>
          <w:i/>
          <w:iCs/>
        </w:rPr>
      </w:pPr>
      <w:r w:rsidRPr="00A80361">
        <w:rPr>
          <w:b/>
          <w:bCs/>
          <w:color w:val="FF0000"/>
        </w:rPr>
        <w:tab/>
      </w:r>
      <w:r w:rsidRPr="00DD597D">
        <w:rPr>
          <w:b/>
          <w:bCs/>
          <w:i/>
          <w:iCs/>
        </w:rPr>
        <w:t>Использование подземных вод</w:t>
      </w:r>
    </w:p>
    <w:p w:rsidR="00E90746" w:rsidRPr="00DD597D" w:rsidRDefault="00E90746" w:rsidP="00195D1A">
      <w:pPr>
        <w:ind w:firstLine="708"/>
        <w:jc w:val="both"/>
      </w:pPr>
      <w:r w:rsidRPr="00DD597D">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E90746" w:rsidRPr="005035A4" w:rsidRDefault="00E90746" w:rsidP="00195D1A">
      <w:pPr>
        <w:jc w:val="both"/>
        <w:rPr>
          <w:b/>
          <w:kern w:val="0"/>
          <w:lang w:eastAsia="ru-RU"/>
        </w:rPr>
      </w:pPr>
      <w:r w:rsidRPr="00DD597D">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DD597D">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5035A4">
        <w:rPr>
          <w:b/>
          <w:kern w:val="0"/>
          <w:lang w:eastAsia="ru-RU"/>
        </w:rPr>
        <w:t xml:space="preserve"> </w:t>
      </w:r>
    </w:p>
    <w:p w:rsidR="00E90746" w:rsidRDefault="00E90746" w:rsidP="00E54A8E">
      <w:pPr>
        <w:jc w:val="both"/>
        <w:rPr>
          <w:b/>
          <w:bCs/>
          <w:i/>
          <w:iCs/>
        </w:rPr>
      </w:pPr>
    </w:p>
    <w:p w:rsidR="00E90746" w:rsidRDefault="00E90746" w:rsidP="00E62F1C">
      <w:pPr>
        <w:ind w:firstLine="708"/>
        <w:jc w:val="both"/>
        <w:rPr>
          <w:b/>
          <w:bCs/>
          <w:i/>
          <w:iCs/>
        </w:rPr>
      </w:pPr>
      <w:r>
        <w:rPr>
          <w:b/>
          <w:bCs/>
          <w:i/>
          <w:iCs/>
        </w:rPr>
        <w:t>1.4.3. Почвенные ресурсы</w:t>
      </w:r>
    </w:p>
    <w:p w:rsidR="00E90746" w:rsidRPr="00EF2227" w:rsidRDefault="00E90746" w:rsidP="00A3412A">
      <w:pPr>
        <w:ind w:firstLine="709"/>
        <w:jc w:val="both"/>
      </w:pPr>
      <w:r w:rsidRPr="00EF2227">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EF2227">
        <w:tab/>
      </w:r>
    </w:p>
    <w:p w:rsidR="00E90746" w:rsidRPr="00EF2227" w:rsidRDefault="00E90746" w:rsidP="00A3412A">
      <w:pPr>
        <w:jc w:val="both"/>
      </w:pPr>
      <w:r w:rsidRPr="00EF2227">
        <w:tab/>
        <w:t xml:space="preserve">Выщелоченные черноземы в сухом состоянии обладают хорошей структурой. В них преобладают зернистые фракции размером от 1 до 10 мм. Пылеватые фракции составляют незначительный процент даже в подпахотном горизонте. В подпахотном же горизонте их не большое количество. </w:t>
      </w:r>
    </w:p>
    <w:p w:rsidR="00E90746" w:rsidRPr="00EF2227" w:rsidRDefault="00E90746" w:rsidP="00A3412A">
      <w:pPr>
        <w:jc w:val="both"/>
      </w:pPr>
      <w:r w:rsidRPr="00EF2227">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минимальной водопрочностью: количество агрономически ценных агрегатов в них не превышает 50%, критерий водопрочности агрегатов равен 54,1% /2/. </w:t>
      </w:r>
    </w:p>
    <w:p w:rsidR="00E90746" w:rsidRDefault="00E90746" w:rsidP="00A3412A">
      <w:pPr>
        <w:jc w:val="center"/>
      </w:pPr>
    </w:p>
    <w:p w:rsidR="00E90746" w:rsidRDefault="00E90746" w:rsidP="00A3412A">
      <w:pPr>
        <w:jc w:val="center"/>
        <w:rPr>
          <w:b/>
        </w:rPr>
      </w:pPr>
      <w:r w:rsidRPr="00EF2227">
        <w:rPr>
          <w:b/>
        </w:rPr>
        <w:t>Экспликация почвенных разностей по району</w:t>
      </w:r>
      <w:r>
        <w:rPr>
          <w:b/>
        </w:rPr>
        <w:t>:</w:t>
      </w:r>
    </w:p>
    <w:p w:rsidR="00E90746" w:rsidRPr="00EF2227" w:rsidRDefault="00E90746" w:rsidP="00A3412A">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13"/>
        <w:gridCol w:w="871"/>
        <w:gridCol w:w="611"/>
        <w:gridCol w:w="807"/>
        <w:gridCol w:w="708"/>
        <w:gridCol w:w="709"/>
        <w:gridCol w:w="567"/>
        <w:gridCol w:w="709"/>
        <w:gridCol w:w="709"/>
        <w:gridCol w:w="850"/>
        <w:gridCol w:w="851"/>
        <w:gridCol w:w="1134"/>
      </w:tblGrid>
      <w:tr w:rsidR="00E90746" w:rsidRPr="00EF2227" w:rsidTr="00087D03">
        <w:tc>
          <w:tcPr>
            <w:tcW w:w="534"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w:t>
            </w:r>
          </w:p>
          <w:p w:rsidR="00E90746" w:rsidRPr="001B5077" w:rsidRDefault="00E90746" w:rsidP="007A0CDD">
            <w:pPr>
              <w:jc w:val="center"/>
              <w:rPr>
                <w:b/>
                <w:sz w:val="18"/>
                <w:szCs w:val="18"/>
              </w:rPr>
            </w:pPr>
            <w:r w:rsidRPr="001B5077">
              <w:rPr>
                <w:b/>
                <w:sz w:val="18"/>
                <w:szCs w:val="18"/>
              </w:rPr>
              <w:t>п/п</w:t>
            </w:r>
          </w:p>
        </w:tc>
        <w:tc>
          <w:tcPr>
            <w:tcW w:w="1113"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 xml:space="preserve">Наиме-нование </w:t>
            </w:r>
          </w:p>
          <w:p w:rsidR="00E90746" w:rsidRPr="001B5077" w:rsidRDefault="00E90746" w:rsidP="007A0CDD">
            <w:pPr>
              <w:jc w:val="center"/>
              <w:rPr>
                <w:b/>
                <w:sz w:val="18"/>
                <w:szCs w:val="18"/>
              </w:rPr>
            </w:pPr>
            <w:r w:rsidRPr="001B5077">
              <w:rPr>
                <w:b/>
                <w:sz w:val="18"/>
                <w:szCs w:val="18"/>
              </w:rPr>
              <w:t>почв</w:t>
            </w:r>
          </w:p>
        </w:tc>
        <w:tc>
          <w:tcPr>
            <w:tcW w:w="871"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Всего</w:t>
            </w:r>
          </w:p>
          <w:p w:rsidR="00E90746" w:rsidRPr="001B5077" w:rsidRDefault="00E90746" w:rsidP="007A0CDD">
            <w:pPr>
              <w:jc w:val="center"/>
              <w:rPr>
                <w:b/>
                <w:sz w:val="18"/>
                <w:szCs w:val="18"/>
              </w:rPr>
            </w:pPr>
            <w:r w:rsidRPr="001B5077">
              <w:rPr>
                <w:b/>
                <w:sz w:val="18"/>
                <w:szCs w:val="18"/>
              </w:rPr>
              <w:t>(га)</w:t>
            </w:r>
          </w:p>
        </w:tc>
        <w:tc>
          <w:tcPr>
            <w:tcW w:w="611" w:type="dxa"/>
            <w:vMerge w:val="restart"/>
            <w:shd w:val="clear" w:color="auto" w:fill="BFBFBF"/>
          </w:tcPr>
          <w:p w:rsidR="00E90746" w:rsidRPr="001B5077" w:rsidRDefault="00E90746" w:rsidP="007A0CDD">
            <w:pPr>
              <w:jc w:val="center"/>
              <w:rPr>
                <w:b/>
                <w:sz w:val="18"/>
                <w:szCs w:val="18"/>
              </w:rPr>
            </w:pPr>
            <w:r w:rsidRPr="001B5077">
              <w:rPr>
                <w:b/>
                <w:sz w:val="18"/>
                <w:szCs w:val="18"/>
              </w:rPr>
              <w:t>% от общей площади</w:t>
            </w:r>
          </w:p>
        </w:tc>
        <w:tc>
          <w:tcPr>
            <w:tcW w:w="1515" w:type="dxa"/>
            <w:gridSpan w:val="2"/>
            <w:shd w:val="clear" w:color="auto" w:fill="BFBFBF"/>
          </w:tcPr>
          <w:p w:rsidR="00E90746" w:rsidRPr="001B5077" w:rsidRDefault="00E90746" w:rsidP="007A0CDD">
            <w:pPr>
              <w:jc w:val="center"/>
              <w:rPr>
                <w:b/>
                <w:sz w:val="18"/>
                <w:szCs w:val="18"/>
              </w:rPr>
            </w:pPr>
            <w:r w:rsidRPr="001B5077">
              <w:rPr>
                <w:b/>
                <w:sz w:val="18"/>
                <w:szCs w:val="18"/>
              </w:rPr>
              <w:t>В том числе пашни</w:t>
            </w:r>
          </w:p>
        </w:tc>
        <w:tc>
          <w:tcPr>
            <w:tcW w:w="709"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Ме-ханич.</w:t>
            </w:r>
          </w:p>
          <w:p w:rsidR="00E90746" w:rsidRPr="001B5077" w:rsidRDefault="00E90746" w:rsidP="007A0CDD">
            <w:pPr>
              <w:jc w:val="center"/>
              <w:rPr>
                <w:b/>
                <w:sz w:val="18"/>
                <w:szCs w:val="18"/>
              </w:rPr>
            </w:pPr>
            <w:r w:rsidRPr="001B5077">
              <w:rPr>
                <w:b/>
                <w:sz w:val="18"/>
                <w:szCs w:val="18"/>
              </w:rPr>
              <w:t>состав</w:t>
            </w:r>
          </w:p>
        </w:tc>
        <w:tc>
          <w:tcPr>
            <w:tcW w:w="1276" w:type="dxa"/>
            <w:gridSpan w:val="2"/>
            <w:shd w:val="clear" w:color="auto" w:fill="BFBFBF"/>
          </w:tcPr>
          <w:p w:rsidR="00E90746" w:rsidRPr="001B5077" w:rsidRDefault="00E90746" w:rsidP="007A0CDD">
            <w:pPr>
              <w:ind w:left="-170" w:right="-227"/>
              <w:jc w:val="center"/>
              <w:rPr>
                <w:b/>
                <w:sz w:val="18"/>
                <w:szCs w:val="18"/>
              </w:rPr>
            </w:pPr>
            <w:r w:rsidRPr="001B5077">
              <w:rPr>
                <w:b/>
                <w:sz w:val="18"/>
                <w:szCs w:val="18"/>
              </w:rPr>
              <w:t>Мощность</w:t>
            </w:r>
          </w:p>
          <w:p w:rsidR="00E90746" w:rsidRPr="001B5077" w:rsidRDefault="00E90746" w:rsidP="007A0CDD">
            <w:pPr>
              <w:ind w:left="-170" w:right="-227"/>
              <w:jc w:val="center"/>
              <w:rPr>
                <w:b/>
                <w:sz w:val="18"/>
                <w:szCs w:val="18"/>
              </w:rPr>
            </w:pPr>
            <w:r w:rsidRPr="001B5077">
              <w:rPr>
                <w:b/>
                <w:sz w:val="18"/>
                <w:szCs w:val="18"/>
              </w:rPr>
              <w:t>(см)</w:t>
            </w:r>
          </w:p>
        </w:tc>
        <w:tc>
          <w:tcPr>
            <w:tcW w:w="709"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Содерж.</w:t>
            </w:r>
          </w:p>
          <w:p w:rsidR="00E90746" w:rsidRPr="001B5077" w:rsidRDefault="00E90746" w:rsidP="007A0CDD">
            <w:pPr>
              <w:jc w:val="center"/>
              <w:rPr>
                <w:b/>
                <w:sz w:val="18"/>
                <w:szCs w:val="18"/>
              </w:rPr>
            </w:pPr>
            <w:r w:rsidRPr="001B5077">
              <w:rPr>
                <w:b/>
                <w:sz w:val="18"/>
                <w:szCs w:val="18"/>
              </w:rPr>
              <w:t>гумуса (%)</w:t>
            </w:r>
          </w:p>
        </w:tc>
        <w:tc>
          <w:tcPr>
            <w:tcW w:w="850"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Реакция</w:t>
            </w:r>
          </w:p>
          <w:p w:rsidR="00E90746" w:rsidRPr="001B5077" w:rsidRDefault="00E90746" w:rsidP="007A0CDD">
            <w:pPr>
              <w:jc w:val="center"/>
              <w:rPr>
                <w:b/>
                <w:sz w:val="18"/>
                <w:szCs w:val="18"/>
              </w:rPr>
            </w:pPr>
            <w:r w:rsidRPr="001B5077">
              <w:rPr>
                <w:b/>
                <w:sz w:val="18"/>
                <w:szCs w:val="18"/>
              </w:rPr>
              <w:t>среды</w:t>
            </w:r>
          </w:p>
          <w:p w:rsidR="00E90746" w:rsidRPr="001B5077" w:rsidRDefault="00E90746" w:rsidP="007A0CDD">
            <w:pPr>
              <w:jc w:val="center"/>
              <w:rPr>
                <w:b/>
                <w:sz w:val="18"/>
                <w:szCs w:val="18"/>
              </w:rPr>
            </w:pPr>
            <w:r w:rsidRPr="001B5077">
              <w:rPr>
                <w:b/>
                <w:sz w:val="18"/>
                <w:szCs w:val="18"/>
              </w:rPr>
              <w:t>РН</w:t>
            </w:r>
          </w:p>
        </w:tc>
        <w:tc>
          <w:tcPr>
            <w:tcW w:w="851"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Насыщ.</w:t>
            </w:r>
          </w:p>
          <w:p w:rsidR="00E90746" w:rsidRPr="001B5077" w:rsidRDefault="00E90746" w:rsidP="007A0CDD">
            <w:pPr>
              <w:jc w:val="center"/>
              <w:rPr>
                <w:b/>
                <w:sz w:val="18"/>
                <w:szCs w:val="18"/>
              </w:rPr>
            </w:pPr>
            <w:r w:rsidRPr="001B5077">
              <w:rPr>
                <w:b/>
                <w:sz w:val="18"/>
                <w:szCs w:val="18"/>
              </w:rPr>
              <w:t>почв</w:t>
            </w:r>
          </w:p>
          <w:p w:rsidR="00E90746" w:rsidRPr="001B5077" w:rsidRDefault="00E90746" w:rsidP="007A0CDD">
            <w:pPr>
              <w:jc w:val="center"/>
              <w:rPr>
                <w:b/>
                <w:sz w:val="18"/>
                <w:szCs w:val="18"/>
              </w:rPr>
            </w:pPr>
            <w:r w:rsidRPr="001B5077">
              <w:rPr>
                <w:b/>
                <w:sz w:val="18"/>
                <w:szCs w:val="18"/>
              </w:rPr>
              <w:t>осно-ваниями</w:t>
            </w:r>
          </w:p>
        </w:tc>
        <w:tc>
          <w:tcPr>
            <w:tcW w:w="1134" w:type="dxa"/>
            <w:vMerge w:val="restart"/>
            <w:shd w:val="clear" w:color="auto" w:fill="BFBFBF"/>
          </w:tcPr>
          <w:p w:rsidR="00E90746" w:rsidRPr="001B5077" w:rsidRDefault="00E90746" w:rsidP="007A0CDD">
            <w:pPr>
              <w:jc w:val="center"/>
              <w:rPr>
                <w:b/>
                <w:sz w:val="18"/>
                <w:szCs w:val="18"/>
              </w:rPr>
            </w:pPr>
          </w:p>
          <w:p w:rsidR="00E90746" w:rsidRPr="001B5077" w:rsidRDefault="00E90746" w:rsidP="007A0CDD">
            <w:pPr>
              <w:jc w:val="center"/>
              <w:rPr>
                <w:b/>
                <w:sz w:val="18"/>
                <w:szCs w:val="18"/>
              </w:rPr>
            </w:pPr>
            <w:r w:rsidRPr="001B5077">
              <w:rPr>
                <w:b/>
                <w:sz w:val="18"/>
                <w:szCs w:val="18"/>
              </w:rPr>
              <w:t>Кач.</w:t>
            </w:r>
          </w:p>
          <w:p w:rsidR="00E90746" w:rsidRPr="001B5077" w:rsidRDefault="00E90746" w:rsidP="007A0CDD">
            <w:pPr>
              <w:jc w:val="center"/>
              <w:rPr>
                <w:b/>
                <w:sz w:val="18"/>
                <w:szCs w:val="18"/>
              </w:rPr>
            </w:pPr>
            <w:r w:rsidRPr="001B5077">
              <w:rPr>
                <w:b/>
                <w:sz w:val="18"/>
                <w:szCs w:val="18"/>
              </w:rPr>
              <w:t>оценка</w:t>
            </w:r>
          </w:p>
          <w:p w:rsidR="00E90746" w:rsidRPr="001B5077" w:rsidRDefault="00E90746" w:rsidP="007A0CDD">
            <w:pPr>
              <w:jc w:val="center"/>
              <w:rPr>
                <w:b/>
                <w:sz w:val="18"/>
                <w:szCs w:val="18"/>
              </w:rPr>
            </w:pPr>
            <w:r w:rsidRPr="001B5077">
              <w:rPr>
                <w:b/>
                <w:sz w:val="18"/>
                <w:szCs w:val="18"/>
              </w:rPr>
              <w:t>почв</w:t>
            </w:r>
          </w:p>
        </w:tc>
      </w:tr>
      <w:tr w:rsidR="00E90746" w:rsidRPr="00EF2227" w:rsidTr="00087D03">
        <w:tc>
          <w:tcPr>
            <w:tcW w:w="534" w:type="dxa"/>
            <w:vMerge/>
            <w:shd w:val="clear" w:color="auto" w:fill="BFBFBF"/>
          </w:tcPr>
          <w:p w:rsidR="00E90746" w:rsidRPr="00EF2227" w:rsidRDefault="00E90746" w:rsidP="007A0CDD">
            <w:pPr>
              <w:jc w:val="center"/>
              <w:rPr>
                <w:b/>
                <w:sz w:val="22"/>
                <w:szCs w:val="22"/>
              </w:rPr>
            </w:pPr>
          </w:p>
        </w:tc>
        <w:tc>
          <w:tcPr>
            <w:tcW w:w="1113" w:type="dxa"/>
            <w:vMerge/>
            <w:shd w:val="clear" w:color="auto" w:fill="BFBFBF"/>
          </w:tcPr>
          <w:p w:rsidR="00E90746" w:rsidRPr="00EF2227" w:rsidRDefault="00E90746" w:rsidP="007A0CDD">
            <w:pPr>
              <w:jc w:val="center"/>
              <w:rPr>
                <w:b/>
                <w:sz w:val="22"/>
                <w:szCs w:val="22"/>
              </w:rPr>
            </w:pPr>
          </w:p>
        </w:tc>
        <w:tc>
          <w:tcPr>
            <w:tcW w:w="871" w:type="dxa"/>
            <w:vMerge/>
            <w:shd w:val="clear" w:color="auto" w:fill="BFBFBF"/>
          </w:tcPr>
          <w:p w:rsidR="00E90746" w:rsidRPr="00EF2227" w:rsidRDefault="00E90746" w:rsidP="007A0CDD">
            <w:pPr>
              <w:jc w:val="center"/>
              <w:rPr>
                <w:b/>
                <w:sz w:val="22"/>
                <w:szCs w:val="22"/>
              </w:rPr>
            </w:pPr>
          </w:p>
        </w:tc>
        <w:tc>
          <w:tcPr>
            <w:tcW w:w="611" w:type="dxa"/>
            <w:vMerge/>
            <w:shd w:val="clear" w:color="auto" w:fill="BFBFBF"/>
          </w:tcPr>
          <w:p w:rsidR="00E90746" w:rsidRPr="00EF2227" w:rsidRDefault="00E90746" w:rsidP="007A0CDD">
            <w:pPr>
              <w:jc w:val="center"/>
              <w:rPr>
                <w:b/>
                <w:sz w:val="22"/>
                <w:szCs w:val="22"/>
              </w:rPr>
            </w:pPr>
          </w:p>
        </w:tc>
        <w:tc>
          <w:tcPr>
            <w:tcW w:w="807" w:type="dxa"/>
            <w:shd w:val="clear" w:color="auto" w:fill="BFBFBF"/>
          </w:tcPr>
          <w:p w:rsidR="00E90746" w:rsidRDefault="00E90746" w:rsidP="007A0CDD">
            <w:pPr>
              <w:jc w:val="center"/>
              <w:rPr>
                <w:b/>
                <w:sz w:val="22"/>
                <w:szCs w:val="22"/>
              </w:rPr>
            </w:pPr>
          </w:p>
          <w:p w:rsidR="00E90746" w:rsidRDefault="00E90746" w:rsidP="007A0CDD">
            <w:pPr>
              <w:jc w:val="center"/>
              <w:rPr>
                <w:b/>
                <w:sz w:val="22"/>
                <w:szCs w:val="22"/>
              </w:rPr>
            </w:pPr>
          </w:p>
          <w:p w:rsidR="00E90746" w:rsidRPr="00EF2227" w:rsidRDefault="00E90746" w:rsidP="007A0CDD">
            <w:pPr>
              <w:jc w:val="center"/>
              <w:rPr>
                <w:b/>
                <w:sz w:val="22"/>
                <w:szCs w:val="22"/>
              </w:rPr>
            </w:pPr>
            <w:r w:rsidRPr="00EF2227">
              <w:rPr>
                <w:b/>
                <w:sz w:val="22"/>
                <w:szCs w:val="22"/>
              </w:rPr>
              <w:t>всего</w:t>
            </w:r>
          </w:p>
        </w:tc>
        <w:tc>
          <w:tcPr>
            <w:tcW w:w="708" w:type="dxa"/>
            <w:shd w:val="clear" w:color="auto" w:fill="BFBFBF"/>
          </w:tcPr>
          <w:p w:rsidR="00E90746" w:rsidRDefault="00E90746" w:rsidP="007A0CDD">
            <w:pPr>
              <w:jc w:val="center"/>
              <w:rPr>
                <w:b/>
                <w:sz w:val="22"/>
                <w:szCs w:val="22"/>
              </w:rPr>
            </w:pPr>
          </w:p>
          <w:p w:rsidR="00E90746" w:rsidRPr="00EF2227" w:rsidRDefault="00E90746" w:rsidP="007A0CDD">
            <w:pPr>
              <w:jc w:val="center"/>
              <w:rPr>
                <w:b/>
                <w:sz w:val="22"/>
                <w:szCs w:val="22"/>
              </w:rPr>
            </w:pPr>
            <w:r w:rsidRPr="00EF2227">
              <w:rPr>
                <w:b/>
                <w:sz w:val="22"/>
                <w:szCs w:val="22"/>
              </w:rPr>
              <w:t>% от пашни</w:t>
            </w:r>
          </w:p>
        </w:tc>
        <w:tc>
          <w:tcPr>
            <w:tcW w:w="709" w:type="dxa"/>
            <w:vMerge/>
            <w:shd w:val="clear" w:color="auto" w:fill="BFBFBF"/>
          </w:tcPr>
          <w:p w:rsidR="00E90746" w:rsidRPr="00EF2227" w:rsidRDefault="00E90746" w:rsidP="007A0CDD">
            <w:pPr>
              <w:jc w:val="center"/>
              <w:rPr>
                <w:b/>
                <w:sz w:val="22"/>
                <w:szCs w:val="22"/>
              </w:rPr>
            </w:pPr>
          </w:p>
        </w:tc>
        <w:tc>
          <w:tcPr>
            <w:tcW w:w="567" w:type="dxa"/>
            <w:shd w:val="clear" w:color="auto" w:fill="BFBFBF"/>
          </w:tcPr>
          <w:p w:rsidR="00E90746" w:rsidRDefault="00E90746" w:rsidP="007A0CDD">
            <w:pPr>
              <w:jc w:val="center"/>
              <w:rPr>
                <w:b/>
                <w:sz w:val="22"/>
                <w:szCs w:val="22"/>
              </w:rPr>
            </w:pPr>
          </w:p>
          <w:p w:rsidR="00E90746" w:rsidRPr="00EF2227" w:rsidRDefault="00E90746" w:rsidP="007A0CDD">
            <w:pPr>
              <w:jc w:val="center"/>
              <w:rPr>
                <w:b/>
                <w:sz w:val="22"/>
                <w:szCs w:val="22"/>
              </w:rPr>
            </w:pPr>
            <w:r w:rsidRPr="00EF2227">
              <w:rPr>
                <w:b/>
                <w:sz w:val="22"/>
                <w:szCs w:val="22"/>
              </w:rPr>
              <w:t>почвы</w:t>
            </w:r>
          </w:p>
        </w:tc>
        <w:tc>
          <w:tcPr>
            <w:tcW w:w="709" w:type="dxa"/>
            <w:shd w:val="clear" w:color="auto" w:fill="BFBFBF"/>
          </w:tcPr>
          <w:p w:rsidR="00E90746" w:rsidRDefault="00E90746" w:rsidP="007A0CDD">
            <w:pPr>
              <w:jc w:val="center"/>
              <w:rPr>
                <w:b/>
                <w:sz w:val="22"/>
                <w:szCs w:val="22"/>
              </w:rPr>
            </w:pPr>
          </w:p>
          <w:p w:rsidR="00E90746" w:rsidRPr="00EF2227" w:rsidRDefault="00E90746" w:rsidP="007A0CDD">
            <w:pPr>
              <w:jc w:val="center"/>
              <w:rPr>
                <w:b/>
                <w:sz w:val="22"/>
                <w:szCs w:val="22"/>
              </w:rPr>
            </w:pPr>
            <w:r w:rsidRPr="00EF2227">
              <w:rPr>
                <w:b/>
                <w:sz w:val="22"/>
                <w:szCs w:val="22"/>
              </w:rPr>
              <w:t>Гумус</w:t>
            </w:r>
          </w:p>
          <w:p w:rsidR="00E90746" w:rsidRPr="00EF2227" w:rsidRDefault="00E90746" w:rsidP="007A0CDD">
            <w:pPr>
              <w:jc w:val="center"/>
              <w:rPr>
                <w:b/>
                <w:sz w:val="22"/>
                <w:szCs w:val="22"/>
              </w:rPr>
            </w:pPr>
            <w:r w:rsidRPr="00EF2227">
              <w:rPr>
                <w:b/>
                <w:sz w:val="22"/>
                <w:szCs w:val="22"/>
              </w:rPr>
              <w:t>гориз.</w:t>
            </w:r>
          </w:p>
        </w:tc>
        <w:tc>
          <w:tcPr>
            <w:tcW w:w="709" w:type="dxa"/>
            <w:vMerge/>
            <w:shd w:val="clear" w:color="auto" w:fill="BFBFBF"/>
          </w:tcPr>
          <w:p w:rsidR="00E90746" w:rsidRPr="00EF2227" w:rsidRDefault="00E90746" w:rsidP="007A0CDD">
            <w:pPr>
              <w:jc w:val="center"/>
              <w:rPr>
                <w:sz w:val="22"/>
                <w:szCs w:val="22"/>
              </w:rPr>
            </w:pPr>
          </w:p>
        </w:tc>
        <w:tc>
          <w:tcPr>
            <w:tcW w:w="850" w:type="dxa"/>
            <w:vMerge/>
            <w:shd w:val="clear" w:color="auto" w:fill="BFBFBF"/>
          </w:tcPr>
          <w:p w:rsidR="00E90746" w:rsidRPr="00EF2227" w:rsidRDefault="00E90746" w:rsidP="007A0CDD">
            <w:pPr>
              <w:jc w:val="center"/>
              <w:rPr>
                <w:sz w:val="22"/>
                <w:szCs w:val="22"/>
              </w:rPr>
            </w:pPr>
          </w:p>
        </w:tc>
        <w:tc>
          <w:tcPr>
            <w:tcW w:w="851" w:type="dxa"/>
            <w:vMerge/>
            <w:shd w:val="clear" w:color="auto" w:fill="BFBFBF"/>
          </w:tcPr>
          <w:p w:rsidR="00E90746" w:rsidRPr="00EF2227" w:rsidRDefault="00E90746" w:rsidP="007A0CDD">
            <w:pPr>
              <w:jc w:val="center"/>
              <w:rPr>
                <w:sz w:val="22"/>
                <w:szCs w:val="22"/>
              </w:rPr>
            </w:pPr>
          </w:p>
        </w:tc>
        <w:tc>
          <w:tcPr>
            <w:tcW w:w="1134" w:type="dxa"/>
            <w:vMerge/>
            <w:shd w:val="clear" w:color="auto" w:fill="BFBFBF"/>
          </w:tcPr>
          <w:p w:rsidR="00E90746" w:rsidRPr="00EF2227" w:rsidRDefault="00E90746" w:rsidP="007A0CDD">
            <w:pPr>
              <w:jc w:val="center"/>
              <w:rPr>
                <w:sz w:val="22"/>
                <w:szCs w:val="22"/>
              </w:rPr>
            </w:pP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w:t>
            </w:r>
          </w:p>
        </w:tc>
        <w:tc>
          <w:tcPr>
            <w:tcW w:w="1113" w:type="dxa"/>
          </w:tcPr>
          <w:p w:rsidR="00E90746" w:rsidRPr="00EF2227" w:rsidRDefault="00E90746" w:rsidP="007A0CDD">
            <w:pPr>
              <w:rPr>
                <w:sz w:val="22"/>
                <w:szCs w:val="22"/>
              </w:rPr>
            </w:pPr>
            <w:r w:rsidRPr="00EF2227">
              <w:rPr>
                <w:sz w:val="22"/>
                <w:szCs w:val="22"/>
              </w:rPr>
              <w:t>Чернозем типичный</w:t>
            </w:r>
          </w:p>
        </w:tc>
        <w:tc>
          <w:tcPr>
            <w:tcW w:w="871" w:type="dxa"/>
          </w:tcPr>
          <w:p w:rsidR="00E90746" w:rsidRPr="00EF2227" w:rsidRDefault="00E90746" w:rsidP="007A0CDD">
            <w:pPr>
              <w:jc w:val="center"/>
              <w:rPr>
                <w:sz w:val="22"/>
                <w:szCs w:val="22"/>
              </w:rPr>
            </w:pPr>
            <w:r w:rsidRPr="00EF2227">
              <w:rPr>
                <w:sz w:val="22"/>
                <w:szCs w:val="22"/>
              </w:rPr>
              <w:t>4035</w:t>
            </w:r>
          </w:p>
        </w:tc>
        <w:tc>
          <w:tcPr>
            <w:tcW w:w="611" w:type="dxa"/>
          </w:tcPr>
          <w:p w:rsidR="00E90746" w:rsidRPr="00EF2227" w:rsidRDefault="00E90746" w:rsidP="007A0CDD">
            <w:pPr>
              <w:jc w:val="center"/>
              <w:rPr>
                <w:sz w:val="22"/>
                <w:szCs w:val="22"/>
              </w:rPr>
            </w:pPr>
            <w:r w:rsidRPr="00EF2227">
              <w:rPr>
                <w:sz w:val="22"/>
                <w:szCs w:val="22"/>
              </w:rPr>
              <w:t>3,7</w:t>
            </w:r>
          </w:p>
        </w:tc>
        <w:tc>
          <w:tcPr>
            <w:tcW w:w="807" w:type="dxa"/>
          </w:tcPr>
          <w:p w:rsidR="00E90746" w:rsidRPr="00EF2227" w:rsidRDefault="00E90746" w:rsidP="007A0CDD">
            <w:pPr>
              <w:jc w:val="center"/>
              <w:rPr>
                <w:sz w:val="22"/>
                <w:szCs w:val="22"/>
              </w:rPr>
            </w:pPr>
            <w:r w:rsidRPr="00EF2227">
              <w:rPr>
                <w:sz w:val="22"/>
                <w:szCs w:val="22"/>
              </w:rPr>
              <w:t>3711</w:t>
            </w:r>
          </w:p>
        </w:tc>
        <w:tc>
          <w:tcPr>
            <w:tcW w:w="708" w:type="dxa"/>
          </w:tcPr>
          <w:p w:rsidR="00E90746" w:rsidRPr="00EF2227" w:rsidRDefault="00E90746" w:rsidP="007A0CDD">
            <w:pPr>
              <w:jc w:val="center"/>
              <w:rPr>
                <w:sz w:val="22"/>
                <w:szCs w:val="22"/>
              </w:rPr>
            </w:pPr>
            <w:r w:rsidRPr="00EF2227">
              <w:rPr>
                <w:sz w:val="22"/>
                <w:szCs w:val="22"/>
              </w:rPr>
              <w:t>4,6</w:t>
            </w:r>
          </w:p>
        </w:tc>
        <w:tc>
          <w:tcPr>
            <w:tcW w:w="709" w:type="dxa"/>
          </w:tcPr>
          <w:p w:rsidR="00E90746" w:rsidRPr="00EF2227" w:rsidRDefault="00E90746" w:rsidP="007A0CDD">
            <w:pPr>
              <w:jc w:val="center"/>
              <w:rPr>
                <w:sz w:val="22"/>
                <w:szCs w:val="22"/>
              </w:rPr>
            </w:pPr>
            <w:r w:rsidRPr="00EF2227">
              <w:rPr>
                <w:sz w:val="22"/>
                <w:szCs w:val="22"/>
              </w:rPr>
              <w:t>тяж.</w:t>
            </w:r>
          </w:p>
          <w:p w:rsidR="00E90746" w:rsidRPr="00EF2227" w:rsidRDefault="00E90746" w:rsidP="007A0CDD">
            <w:pPr>
              <w:jc w:val="center"/>
              <w:rPr>
                <w:sz w:val="22"/>
                <w:szCs w:val="22"/>
              </w:rPr>
            </w:pPr>
            <w:r w:rsidRPr="00EF2227">
              <w:rPr>
                <w:sz w:val="22"/>
                <w:szCs w:val="22"/>
              </w:rPr>
              <w:t>сугл.</w:t>
            </w:r>
          </w:p>
        </w:tc>
        <w:tc>
          <w:tcPr>
            <w:tcW w:w="567" w:type="dxa"/>
          </w:tcPr>
          <w:p w:rsidR="00E90746" w:rsidRPr="00EF2227" w:rsidRDefault="00E90746" w:rsidP="007A0CDD">
            <w:pPr>
              <w:jc w:val="center"/>
              <w:rPr>
                <w:sz w:val="22"/>
                <w:szCs w:val="22"/>
                <w:lang w:val="en-US"/>
              </w:rPr>
            </w:pPr>
            <w:r w:rsidRPr="00EF2227">
              <w:rPr>
                <w:sz w:val="22"/>
                <w:szCs w:val="22"/>
                <w:lang w:val="en-US"/>
              </w:rPr>
              <w:t>105</w:t>
            </w:r>
          </w:p>
        </w:tc>
        <w:tc>
          <w:tcPr>
            <w:tcW w:w="709" w:type="dxa"/>
          </w:tcPr>
          <w:p w:rsidR="00E90746" w:rsidRPr="00EF2227" w:rsidRDefault="00E90746" w:rsidP="007A0CDD">
            <w:pPr>
              <w:jc w:val="center"/>
              <w:rPr>
                <w:sz w:val="22"/>
                <w:szCs w:val="22"/>
                <w:lang w:val="en-US"/>
              </w:rPr>
            </w:pPr>
            <w:r w:rsidRPr="00EF2227">
              <w:rPr>
                <w:sz w:val="22"/>
                <w:szCs w:val="22"/>
                <w:lang w:val="en-US"/>
              </w:rPr>
              <w:t>70</w:t>
            </w:r>
          </w:p>
        </w:tc>
        <w:tc>
          <w:tcPr>
            <w:tcW w:w="709" w:type="dxa"/>
          </w:tcPr>
          <w:p w:rsidR="00E90746" w:rsidRPr="00EF2227" w:rsidRDefault="00E90746" w:rsidP="007A0CDD">
            <w:pPr>
              <w:jc w:val="center"/>
              <w:rPr>
                <w:sz w:val="22"/>
                <w:szCs w:val="22"/>
                <w:lang w:val="en-US"/>
              </w:rPr>
            </w:pPr>
            <w:r w:rsidRPr="00EF2227">
              <w:rPr>
                <w:sz w:val="22"/>
                <w:szCs w:val="22"/>
                <w:lang w:val="en-US"/>
              </w:rPr>
              <w:t>6-7</w:t>
            </w:r>
          </w:p>
        </w:tc>
        <w:tc>
          <w:tcPr>
            <w:tcW w:w="850" w:type="dxa"/>
          </w:tcPr>
          <w:p w:rsidR="00E90746" w:rsidRPr="00EF2227" w:rsidRDefault="00E90746" w:rsidP="007A0CDD">
            <w:pPr>
              <w:jc w:val="center"/>
              <w:rPr>
                <w:sz w:val="22"/>
                <w:szCs w:val="22"/>
              </w:rPr>
            </w:pPr>
            <w:r w:rsidRPr="00EF2227">
              <w:rPr>
                <w:sz w:val="22"/>
                <w:szCs w:val="22"/>
              </w:rPr>
              <w:t>5,1-5,5</w:t>
            </w:r>
          </w:p>
        </w:tc>
        <w:tc>
          <w:tcPr>
            <w:tcW w:w="851" w:type="dxa"/>
          </w:tcPr>
          <w:p w:rsidR="00E90746" w:rsidRPr="00EF2227" w:rsidRDefault="00E90746" w:rsidP="007A0CDD">
            <w:pPr>
              <w:jc w:val="center"/>
              <w:rPr>
                <w:sz w:val="22"/>
                <w:szCs w:val="22"/>
              </w:rPr>
            </w:pPr>
            <w:r w:rsidRPr="00EF2227">
              <w:rPr>
                <w:sz w:val="22"/>
                <w:szCs w:val="22"/>
              </w:rPr>
              <w:t>85-89</w:t>
            </w:r>
          </w:p>
        </w:tc>
        <w:tc>
          <w:tcPr>
            <w:tcW w:w="1134" w:type="dxa"/>
          </w:tcPr>
          <w:p w:rsidR="00E90746" w:rsidRPr="00EF2227" w:rsidRDefault="00E90746" w:rsidP="007A0CDD">
            <w:pPr>
              <w:rPr>
                <w:sz w:val="22"/>
                <w:szCs w:val="22"/>
              </w:rPr>
            </w:pPr>
            <w:r w:rsidRPr="00EF2227">
              <w:rPr>
                <w:sz w:val="22"/>
                <w:szCs w:val="22"/>
              </w:rPr>
              <w:t>луч.</w:t>
            </w:r>
          </w:p>
          <w:p w:rsidR="00E90746" w:rsidRPr="00EF2227" w:rsidRDefault="00E90746" w:rsidP="007A0CDD">
            <w:pPr>
              <w:rPr>
                <w:sz w:val="22"/>
                <w:szCs w:val="22"/>
              </w:rPr>
            </w:pPr>
            <w:r w:rsidRPr="00EF2227">
              <w:rPr>
                <w:sz w:val="22"/>
                <w:szCs w:val="22"/>
              </w:rPr>
              <w:t>кач.</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2.</w:t>
            </w:r>
          </w:p>
        </w:tc>
        <w:tc>
          <w:tcPr>
            <w:tcW w:w="1113" w:type="dxa"/>
          </w:tcPr>
          <w:p w:rsidR="00E90746" w:rsidRPr="00EF2227" w:rsidRDefault="00E90746" w:rsidP="007A0CDD">
            <w:pPr>
              <w:rPr>
                <w:sz w:val="22"/>
                <w:szCs w:val="22"/>
              </w:rPr>
            </w:pPr>
            <w:r w:rsidRPr="00EF2227">
              <w:rPr>
                <w:sz w:val="22"/>
                <w:szCs w:val="22"/>
              </w:rPr>
              <w:t>Выщелоченный чернозем</w:t>
            </w:r>
          </w:p>
        </w:tc>
        <w:tc>
          <w:tcPr>
            <w:tcW w:w="871" w:type="dxa"/>
          </w:tcPr>
          <w:p w:rsidR="00E90746" w:rsidRPr="00EF2227" w:rsidRDefault="00E90746" w:rsidP="007A0CDD">
            <w:pPr>
              <w:jc w:val="center"/>
              <w:rPr>
                <w:sz w:val="22"/>
                <w:szCs w:val="22"/>
              </w:rPr>
            </w:pPr>
            <w:r w:rsidRPr="00EF2227">
              <w:rPr>
                <w:sz w:val="22"/>
                <w:szCs w:val="22"/>
              </w:rPr>
              <w:t>2103,2</w:t>
            </w:r>
          </w:p>
        </w:tc>
        <w:tc>
          <w:tcPr>
            <w:tcW w:w="611" w:type="dxa"/>
          </w:tcPr>
          <w:p w:rsidR="00E90746" w:rsidRPr="00EF2227" w:rsidRDefault="00E90746" w:rsidP="007A0CDD">
            <w:pPr>
              <w:jc w:val="center"/>
              <w:rPr>
                <w:sz w:val="22"/>
                <w:szCs w:val="22"/>
              </w:rPr>
            </w:pPr>
            <w:r w:rsidRPr="00EF2227">
              <w:rPr>
                <w:sz w:val="22"/>
                <w:szCs w:val="22"/>
              </w:rPr>
              <w:t>19,6</w:t>
            </w:r>
          </w:p>
        </w:tc>
        <w:tc>
          <w:tcPr>
            <w:tcW w:w="807" w:type="dxa"/>
          </w:tcPr>
          <w:p w:rsidR="00E90746" w:rsidRPr="00EF2227" w:rsidRDefault="00E90746" w:rsidP="007A0CDD">
            <w:pPr>
              <w:jc w:val="center"/>
              <w:rPr>
                <w:sz w:val="22"/>
                <w:szCs w:val="22"/>
              </w:rPr>
            </w:pPr>
            <w:r w:rsidRPr="00EF2227">
              <w:rPr>
                <w:sz w:val="22"/>
                <w:szCs w:val="22"/>
              </w:rPr>
              <w:t>18323</w:t>
            </w:r>
          </w:p>
        </w:tc>
        <w:tc>
          <w:tcPr>
            <w:tcW w:w="708" w:type="dxa"/>
          </w:tcPr>
          <w:p w:rsidR="00E90746" w:rsidRPr="00EF2227" w:rsidRDefault="00E90746" w:rsidP="007A0CDD">
            <w:pPr>
              <w:jc w:val="center"/>
              <w:rPr>
                <w:sz w:val="22"/>
                <w:szCs w:val="22"/>
              </w:rPr>
            </w:pPr>
            <w:r w:rsidRPr="00EF2227">
              <w:rPr>
                <w:sz w:val="22"/>
                <w:szCs w:val="22"/>
              </w:rPr>
              <w:t>22,4</w:t>
            </w:r>
          </w:p>
        </w:tc>
        <w:tc>
          <w:tcPr>
            <w:tcW w:w="709" w:type="dxa"/>
          </w:tcPr>
          <w:p w:rsidR="00E90746" w:rsidRPr="00EF2227" w:rsidRDefault="00E90746" w:rsidP="007A0CDD">
            <w:pPr>
              <w:jc w:val="center"/>
              <w:rPr>
                <w:sz w:val="22"/>
                <w:szCs w:val="22"/>
                <w:lang w:val="en-US"/>
              </w:rPr>
            </w:pPr>
            <w:r w:rsidRPr="00EF2227">
              <w:rPr>
                <w:sz w:val="22"/>
                <w:szCs w:val="22"/>
              </w:rPr>
              <w:t>''</w:t>
            </w:r>
          </w:p>
        </w:tc>
        <w:tc>
          <w:tcPr>
            <w:tcW w:w="567" w:type="dxa"/>
          </w:tcPr>
          <w:p w:rsidR="00E90746" w:rsidRPr="00EF2227" w:rsidRDefault="00E90746" w:rsidP="007A0CDD">
            <w:pPr>
              <w:jc w:val="center"/>
              <w:rPr>
                <w:sz w:val="22"/>
                <w:szCs w:val="22"/>
                <w:lang w:val="en-US"/>
              </w:rPr>
            </w:pPr>
            <w:r w:rsidRPr="00EF2227">
              <w:rPr>
                <w:sz w:val="22"/>
                <w:szCs w:val="22"/>
                <w:lang w:val="en-US"/>
              </w:rPr>
              <w:t>105</w:t>
            </w:r>
          </w:p>
        </w:tc>
        <w:tc>
          <w:tcPr>
            <w:tcW w:w="709" w:type="dxa"/>
          </w:tcPr>
          <w:p w:rsidR="00E90746" w:rsidRPr="00EF2227" w:rsidRDefault="00E90746" w:rsidP="007A0CDD">
            <w:pPr>
              <w:jc w:val="center"/>
              <w:rPr>
                <w:sz w:val="22"/>
                <w:szCs w:val="22"/>
                <w:lang w:val="en-US"/>
              </w:rPr>
            </w:pPr>
            <w:r w:rsidRPr="00EF2227">
              <w:rPr>
                <w:sz w:val="22"/>
                <w:szCs w:val="22"/>
                <w:lang w:val="en-US"/>
              </w:rPr>
              <w:t>70</w:t>
            </w:r>
          </w:p>
        </w:tc>
        <w:tc>
          <w:tcPr>
            <w:tcW w:w="709" w:type="dxa"/>
          </w:tcPr>
          <w:p w:rsidR="00E90746" w:rsidRPr="00EF2227" w:rsidRDefault="00E90746" w:rsidP="007A0CDD">
            <w:pPr>
              <w:jc w:val="center"/>
              <w:rPr>
                <w:sz w:val="22"/>
                <w:szCs w:val="22"/>
                <w:lang w:val="en-US"/>
              </w:rPr>
            </w:pPr>
            <w:r w:rsidRPr="00EF2227">
              <w:rPr>
                <w:sz w:val="22"/>
                <w:szCs w:val="22"/>
                <w:lang w:val="en-US"/>
              </w:rPr>
              <w:t>6-7</w:t>
            </w:r>
          </w:p>
        </w:tc>
        <w:tc>
          <w:tcPr>
            <w:tcW w:w="850" w:type="dxa"/>
          </w:tcPr>
          <w:p w:rsidR="00E90746" w:rsidRPr="00EF2227" w:rsidRDefault="00E90746" w:rsidP="007A0CDD">
            <w:pPr>
              <w:jc w:val="center"/>
              <w:rPr>
                <w:sz w:val="22"/>
                <w:szCs w:val="22"/>
              </w:rPr>
            </w:pPr>
            <w:r w:rsidRPr="00EF2227">
              <w:rPr>
                <w:sz w:val="22"/>
                <w:szCs w:val="22"/>
              </w:rPr>
              <w:t>5,1-5,5</w:t>
            </w:r>
          </w:p>
        </w:tc>
        <w:tc>
          <w:tcPr>
            <w:tcW w:w="851" w:type="dxa"/>
          </w:tcPr>
          <w:p w:rsidR="00E90746" w:rsidRPr="00EF2227" w:rsidRDefault="00E90746" w:rsidP="007A0CDD">
            <w:pPr>
              <w:jc w:val="center"/>
              <w:rPr>
                <w:sz w:val="22"/>
                <w:szCs w:val="22"/>
              </w:rPr>
            </w:pPr>
            <w:r w:rsidRPr="00EF2227">
              <w:rPr>
                <w:sz w:val="22"/>
                <w:szCs w:val="22"/>
              </w:rPr>
              <w:t>85-89</w:t>
            </w:r>
          </w:p>
        </w:tc>
        <w:tc>
          <w:tcPr>
            <w:tcW w:w="1134" w:type="dxa"/>
          </w:tcPr>
          <w:p w:rsidR="00E90746" w:rsidRPr="00EF2227" w:rsidRDefault="00E90746" w:rsidP="007A0CDD">
            <w:pPr>
              <w:rPr>
                <w:sz w:val="22"/>
                <w:szCs w:val="22"/>
              </w:rPr>
            </w:pPr>
            <w:r w:rsidRPr="00EF2227">
              <w:rPr>
                <w:sz w:val="22"/>
                <w:szCs w:val="22"/>
              </w:rPr>
              <w:t>хорошее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3.</w:t>
            </w:r>
          </w:p>
        </w:tc>
        <w:tc>
          <w:tcPr>
            <w:tcW w:w="1113" w:type="dxa"/>
          </w:tcPr>
          <w:p w:rsidR="00E90746" w:rsidRPr="00EF2227" w:rsidRDefault="00E90746" w:rsidP="007A0CDD">
            <w:pPr>
              <w:rPr>
                <w:sz w:val="22"/>
                <w:szCs w:val="22"/>
              </w:rPr>
            </w:pPr>
            <w:r w:rsidRPr="00EF2227">
              <w:rPr>
                <w:sz w:val="22"/>
                <w:szCs w:val="22"/>
              </w:rPr>
              <w:t>Оподзоленный чернозем</w:t>
            </w:r>
          </w:p>
        </w:tc>
        <w:tc>
          <w:tcPr>
            <w:tcW w:w="871" w:type="dxa"/>
          </w:tcPr>
          <w:p w:rsidR="00E90746" w:rsidRPr="00EF2227" w:rsidRDefault="00E90746" w:rsidP="007A0CDD">
            <w:pPr>
              <w:jc w:val="center"/>
              <w:rPr>
                <w:sz w:val="22"/>
                <w:szCs w:val="22"/>
              </w:rPr>
            </w:pPr>
            <w:r w:rsidRPr="00EF2227">
              <w:rPr>
                <w:sz w:val="22"/>
                <w:szCs w:val="22"/>
              </w:rPr>
              <w:t>39913</w:t>
            </w:r>
          </w:p>
        </w:tc>
        <w:tc>
          <w:tcPr>
            <w:tcW w:w="611" w:type="dxa"/>
          </w:tcPr>
          <w:p w:rsidR="00E90746" w:rsidRPr="00EF2227" w:rsidRDefault="00E90746" w:rsidP="007A0CDD">
            <w:pPr>
              <w:jc w:val="center"/>
              <w:rPr>
                <w:sz w:val="22"/>
                <w:szCs w:val="22"/>
              </w:rPr>
            </w:pPr>
            <w:r w:rsidRPr="00EF2227">
              <w:rPr>
                <w:sz w:val="22"/>
                <w:szCs w:val="22"/>
              </w:rPr>
              <w:t>37,1</w:t>
            </w:r>
          </w:p>
        </w:tc>
        <w:tc>
          <w:tcPr>
            <w:tcW w:w="807" w:type="dxa"/>
          </w:tcPr>
          <w:p w:rsidR="00E90746" w:rsidRPr="00EF2227" w:rsidRDefault="00E90746" w:rsidP="007A0CDD">
            <w:pPr>
              <w:jc w:val="center"/>
              <w:rPr>
                <w:sz w:val="22"/>
                <w:szCs w:val="22"/>
                <w:lang w:val="en-US"/>
              </w:rPr>
            </w:pPr>
            <w:r w:rsidRPr="00EF2227">
              <w:rPr>
                <w:sz w:val="22"/>
                <w:szCs w:val="22"/>
              </w:rPr>
              <w:t>34515</w:t>
            </w:r>
            <w:r w:rsidRPr="00EF2227">
              <w:rPr>
                <w:sz w:val="22"/>
                <w:szCs w:val="22"/>
                <w:lang w:val="en-US"/>
              </w:rPr>
              <w:t>57</w:t>
            </w:r>
          </w:p>
        </w:tc>
        <w:tc>
          <w:tcPr>
            <w:tcW w:w="708" w:type="dxa"/>
          </w:tcPr>
          <w:p w:rsidR="00E90746" w:rsidRPr="00EF2227" w:rsidRDefault="00E90746" w:rsidP="007A0CDD">
            <w:pPr>
              <w:jc w:val="center"/>
              <w:rPr>
                <w:sz w:val="22"/>
                <w:szCs w:val="22"/>
              </w:rPr>
            </w:pPr>
            <w:r w:rsidRPr="00EF2227">
              <w:rPr>
                <w:sz w:val="22"/>
                <w:szCs w:val="22"/>
              </w:rPr>
              <w:t>42,1</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100</w:t>
            </w:r>
          </w:p>
        </w:tc>
        <w:tc>
          <w:tcPr>
            <w:tcW w:w="709" w:type="dxa"/>
          </w:tcPr>
          <w:p w:rsidR="00E90746" w:rsidRPr="00EF2227" w:rsidRDefault="00E90746" w:rsidP="007A0CDD">
            <w:pPr>
              <w:jc w:val="center"/>
              <w:rPr>
                <w:sz w:val="22"/>
                <w:szCs w:val="22"/>
                <w:lang w:val="en-US"/>
              </w:rPr>
            </w:pPr>
            <w:r w:rsidRPr="00EF2227">
              <w:rPr>
                <w:sz w:val="22"/>
                <w:szCs w:val="22"/>
                <w:lang w:val="en-US"/>
              </w:rPr>
              <w:t>63</w:t>
            </w:r>
          </w:p>
        </w:tc>
        <w:tc>
          <w:tcPr>
            <w:tcW w:w="709" w:type="dxa"/>
          </w:tcPr>
          <w:p w:rsidR="00E90746" w:rsidRPr="00EF2227" w:rsidRDefault="00E90746" w:rsidP="007A0CDD">
            <w:pPr>
              <w:jc w:val="center"/>
              <w:rPr>
                <w:sz w:val="22"/>
                <w:szCs w:val="22"/>
                <w:lang w:val="en-US"/>
              </w:rPr>
            </w:pPr>
            <w:r w:rsidRPr="00EF2227">
              <w:rPr>
                <w:sz w:val="22"/>
                <w:szCs w:val="22"/>
                <w:lang w:val="en-US"/>
              </w:rPr>
              <w:t>5-7</w:t>
            </w:r>
          </w:p>
        </w:tc>
        <w:tc>
          <w:tcPr>
            <w:tcW w:w="850" w:type="dxa"/>
          </w:tcPr>
          <w:p w:rsidR="00E90746" w:rsidRPr="00EF2227" w:rsidRDefault="00E90746" w:rsidP="007A0CDD">
            <w:pPr>
              <w:jc w:val="center"/>
              <w:rPr>
                <w:sz w:val="22"/>
                <w:szCs w:val="22"/>
              </w:rPr>
            </w:pPr>
            <w:r w:rsidRPr="00EF2227">
              <w:rPr>
                <w:sz w:val="22"/>
                <w:szCs w:val="22"/>
              </w:rPr>
              <w:t>5,1-5,5</w:t>
            </w:r>
          </w:p>
        </w:tc>
        <w:tc>
          <w:tcPr>
            <w:tcW w:w="851" w:type="dxa"/>
          </w:tcPr>
          <w:p w:rsidR="00E90746" w:rsidRPr="00EF2227" w:rsidRDefault="00E90746" w:rsidP="007A0CDD">
            <w:pPr>
              <w:jc w:val="center"/>
              <w:rPr>
                <w:sz w:val="22"/>
                <w:szCs w:val="22"/>
              </w:rPr>
            </w:pPr>
            <w:r w:rsidRPr="00EF2227">
              <w:rPr>
                <w:sz w:val="22"/>
                <w:szCs w:val="22"/>
              </w:rPr>
              <w:t>85-89</w:t>
            </w:r>
          </w:p>
        </w:tc>
        <w:tc>
          <w:tcPr>
            <w:tcW w:w="1134" w:type="dxa"/>
          </w:tcPr>
          <w:p w:rsidR="00E90746" w:rsidRPr="00EF2227" w:rsidRDefault="00E90746" w:rsidP="007A0CDD">
            <w:pPr>
              <w:rPr>
                <w:sz w:val="22"/>
                <w:szCs w:val="22"/>
                <w:lang w:val="en-US"/>
              </w:rPr>
            </w:pPr>
            <w:r w:rsidRPr="00EF2227">
              <w:rPr>
                <w:sz w:val="22"/>
                <w:szCs w:val="22"/>
                <w:lang w:val="en-US"/>
              </w:rPr>
              <w:t>‘’</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4.</w:t>
            </w:r>
          </w:p>
        </w:tc>
        <w:tc>
          <w:tcPr>
            <w:tcW w:w="1113" w:type="dxa"/>
          </w:tcPr>
          <w:p w:rsidR="00E90746" w:rsidRPr="00EF2227" w:rsidRDefault="00E90746" w:rsidP="007A0CDD">
            <w:pPr>
              <w:rPr>
                <w:sz w:val="22"/>
                <w:szCs w:val="22"/>
              </w:rPr>
            </w:pPr>
            <w:r w:rsidRPr="00EF2227">
              <w:rPr>
                <w:sz w:val="22"/>
                <w:szCs w:val="22"/>
              </w:rPr>
              <w:t>Темносерые лесные</w:t>
            </w:r>
          </w:p>
        </w:tc>
        <w:tc>
          <w:tcPr>
            <w:tcW w:w="871" w:type="dxa"/>
          </w:tcPr>
          <w:p w:rsidR="00E90746" w:rsidRPr="00EF2227" w:rsidRDefault="00E90746" w:rsidP="007A0CDD">
            <w:pPr>
              <w:jc w:val="center"/>
              <w:rPr>
                <w:sz w:val="22"/>
                <w:szCs w:val="22"/>
              </w:rPr>
            </w:pPr>
            <w:r w:rsidRPr="00EF2227">
              <w:rPr>
                <w:sz w:val="22"/>
                <w:szCs w:val="22"/>
              </w:rPr>
              <w:t>24066</w:t>
            </w:r>
          </w:p>
        </w:tc>
        <w:tc>
          <w:tcPr>
            <w:tcW w:w="611" w:type="dxa"/>
          </w:tcPr>
          <w:p w:rsidR="00E90746" w:rsidRPr="00EF2227" w:rsidRDefault="00E90746" w:rsidP="007A0CDD">
            <w:pPr>
              <w:jc w:val="center"/>
              <w:rPr>
                <w:sz w:val="22"/>
                <w:szCs w:val="22"/>
              </w:rPr>
            </w:pPr>
            <w:r w:rsidRPr="00EF2227">
              <w:rPr>
                <w:sz w:val="22"/>
                <w:szCs w:val="22"/>
              </w:rPr>
              <w:t>22,4</w:t>
            </w:r>
          </w:p>
        </w:tc>
        <w:tc>
          <w:tcPr>
            <w:tcW w:w="807" w:type="dxa"/>
          </w:tcPr>
          <w:p w:rsidR="00E90746" w:rsidRPr="00EF2227" w:rsidRDefault="00E90746" w:rsidP="007A0CDD">
            <w:pPr>
              <w:jc w:val="center"/>
              <w:rPr>
                <w:sz w:val="22"/>
                <w:szCs w:val="22"/>
                <w:lang w:val="en-US"/>
              </w:rPr>
            </w:pPr>
            <w:r w:rsidRPr="00EF2227">
              <w:rPr>
                <w:sz w:val="22"/>
                <w:szCs w:val="22"/>
              </w:rPr>
              <w:t>198</w:t>
            </w:r>
            <w:r w:rsidRPr="00EF2227">
              <w:rPr>
                <w:sz w:val="22"/>
                <w:szCs w:val="22"/>
                <w:lang w:val="en-US"/>
              </w:rPr>
              <w:t>54</w:t>
            </w:r>
          </w:p>
        </w:tc>
        <w:tc>
          <w:tcPr>
            <w:tcW w:w="708" w:type="dxa"/>
          </w:tcPr>
          <w:p w:rsidR="00E90746" w:rsidRPr="00EF2227" w:rsidRDefault="00E90746" w:rsidP="007A0CDD">
            <w:pPr>
              <w:jc w:val="center"/>
              <w:rPr>
                <w:sz w:val="22"/>
                <w:szCs w:val="22"/>
              </w:rPr>
            </w:pPr>
            <w:r w:rsidRPr="00EF2227">
              <w:rPr>
                <w:sz w:val="22"/>
                <w:szCs w:val="22"/>
              </w:rPr>
              <w:t>24,2</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90</w:t>
            </w:r>
          </w:p>
        </w:tc>
        <w:tc>
          <w:tcPr>
            <w:tcW w:w="709" w:type="dxa"/>
          </w:tcPr>
          <w:p w:rsidR="00E90746" w:rsidRPr="00EF2227" w:rsidRDefault="00E90746" w:rsidP="007A0CDD">
            <w:pPr>
              <w:jc w:val="center"/>
              <w:rPr>
                <w:sz w:val="22"/>
                <w:szCs w:val="22"/>
                <w:lang w:val="en-US"/>
              </w:rPr>
            </w:pPr>
            <w:r w:rsidRPr="00EF2227">
              <w:rPr>
                <w:sz w:val="22"/>
                <w:szCs w:val="22"/>
                <w:lang w:val="en-US"/>
              </w:rPr>
              <w:t>57</w:t>
            </w:r>
          </w:p>
        </w:tc>
        <w:tc>
          <w:tcPr>
            <w:tcW w:w="709" w:type="dxa"/>
          </w:tcPr>
          <w:p w:rsidR="00E90746" w:rsidRPr="00EF2227" w:rsidRDefault="00E90746" w:rsidP="007A0CDD">
            <w:pPr>
              <w:jc w:val="center"/>
              <w:rPr>
                <w:sz w:val="22"/>
                <w:szCs w:val="22"/>
                <w:lang w:val="en-US"/>
              </w:rPr>
            </w:pPr>
            <w:r w:rsidRPr="00EF2227">
              <w:rPr>
                <w:sz w:val="22"/>
                <w:szCs w:val="22"/>
                <w:lang w:val="en-US"/>
              </w:rPr>
              <w:t>6-7</w:t>
            </w:r>
          </w:p>
        </w:tc>
        <w:tc>
          <w:tcPr>
            <w:tcW w:w="850" w:type="dxa"/>
          </w:tcPr>
          <w:p w:rsidR="00E90746" w:rsidRPr="00EF2227" w:rsidRDefault="00E90746" w:rsidP="007A0CDD">
            <w:pPr>
              <w:jc w:val="center"/>
              <w:rPr>
                <w:sz w:val="22"/>
                <w:szCs w:val="22"/>
              </w:rPr>
            </w:pPr>
            <w:r w:rsidRPr="00EF2227">
              <w:rPr>
                <w:sz w:val="22"/>
                <w:szCs w:val="22"/>
              </w:rPr>
              <w:t xml:space="preserve">5,1-5,5 </w:t>
            </w:r>
          </w:p>
        </w:tc>
        <w:tc>
          <w:tcPr>
            <w:tcW w:w="851" w:type="dxa"/>
          </w:tcPr>
          <w:p w:rsidR="00E90746" w:rsidRPr="00EF2227" w:rsidRDefault="00E90746" w:rsidP="007A0CDD">
            <w:pPr>
              <w:jc w:val="center"/>
              <w:rPr>
                <w:sz w:val="22"/>
                <w:szCs w:val="22"/>
              </w:rPr>
            </w:pPr>
            <w:r w:rsidRPr="00EF2227">
              <w:rPr>
                <w:sz w:val="22"/>
                <w:szCs w:val="22"/>
              </w:rPr>
              <w:t>85-89</w:t>
            </w:r>
          </w:p>
        </w:tc>
        <w:tc>
          <w:tcPr>
            <w:tcW w:w="1134" w:type="dxa"/>
          </w:tcPr>
          <w:p w:rsidR="00E90746" w:rsidRPr="00EF2227" w:rsidRDefault="00E90746" w:rsidP="007A0CDD">
            <w:pPr>
              <w:rPr>
                <w:sz w:val="22"/>
                <w:szCs w:val="22"/>
                <w:lang w:val="en-US"/>
              </w:rPr>
            </w:pPr>
            <w:r w:rsidRPr="00EF2227">
              <w:rPr>
                <w:sz w:val="22"/>
                <w:szCs w:val="22"/>
                <w:lang w:val="en-US"/>
              </w:rPr>
              <w:t>‘’</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5.</w:t>
            </w:r>
          </w:p>
        </w:tc>
        <w:tc>
          <w:tcPr>
            <w:tcW w:w="1113" w:type="dxa"/>
          </w:tcPr>
          <w:p w:rsidR="00E90746" w:rsidRPr="00EF2227" w:rsidRDefault="00E90746" w:rsidP="007A0CDD">
            <w:pPr>
              <w:rPr>
                <w:sz w:val="22"/>
                <w:szCs w:val="22"/>
              </w:rPr>
            </w:pPr>
            <w:r w:rsidRPr="00EF2227">
              <w:rPr>
                <w:sz w:val="22"/>
                <w:szCs w:val="22"/>
              </w:rPr>
              <w:t>Серые лесные</w:t>
            </w:r>
          </w:p>
        </w:tc>
        <w:tc>
          <w:tcPr>
            <w:tcW w:w="871" w:type="dxa"/>
          </w:tcPr>
          <w:p w:rsidR="00E90746" w:rsidRPr="00EF2227" w:rsidRDefault="00E90746" w:rsidP="007A0CDD">
            <w:pPr>
              <w:jc w:val="center"/>
              <w:rPr>
                <w:sz w:val="22"/>
                <w:szCs w:val="22"/>
              </w:rPr>
            </w:pPr>
            <w:r w:rsidRPr="00EF2227">
              <w:rPr>
                <w:sz w:val="22"/>
                <w:szCs w:val="22"/>
              </w:rPr>
              <w:t>5758</w:t>
            </w:r>
          </w:p>
        </w:tc>
        <w:tc>
          <w:tcPr>
            <w:tcW w:w="611" w:type="dxa"/>
          </w:tcPr>
          <w:p w:rsidR="00E90746" w:rsidRPr="00EF2227" w:rsidRDefault="00E90746" w:rsidP="007A0CDD">
            <w:pPr>
              <w:jc w:val="center"/>
              <w:rPr>
                <w:sz w:val="22"/>
                <w:szCs w:val="22"/>
              </w:rPr>
            </w:pPr>
            <w:r w:rsidRPr="00EF2227">
              <w:rPr>
                <w:sz w:val="22"/>
                <w:szCs w:val="22"/>
              </w:rPr>
              <w:t>5,4</w:t>
            </w:r>
          </w:p>
        </w:tc>
        <w:tc>
          <w:tcPr>
            <w:tcW w:w="807" w:type="dxa"/>
          </w:tcPr>
          <w:p w:rsidR="00E90746" w:rsidRPr="00EF2227" w:rsidRDefault="00E90746" w:rsidP="007A0CDD">
            <w:pPr>
              <w:jc w:val="center"/>
              <w:rPr>
                <w:sz w:val="22"/>
                <w:szCs w:val="22"/>
              </w:rPr>
            </w:pPr>
            <w:r w:rsidRPr="00EF2227">
              <w:rPr>
                <w:sz w:val="22"/>
                <w:szCs w:val="22"/>
              </w:rPr>
              <w:t>4441</w:t>
            </w:r>
          </w:p>
        </w:tc>
        <w:tc>
          <w:tcPr>
            <w:tcW w:w="708" w:type="dxa"/>
          </w:tcPr>
          <w:p w:rsidR="00E90746" w:rsidRPr="00EF2227" w:rsidRDefault="00E90746" w:rsidP="007A0CDD">
            <w:pPr>
              <w:jc w:val="center"/>
              <w:rPr>
                <w:sz w:val="22"/>
                <w:szCs w:val="22"/>
              </w:rPr>
            </w:pPr>
            <w:r w:rsidRPr="00EF2227">
              <w:rPr>
                <w:sz w:val="22"/>
                <w:szCs w:val="22"/>
              </w:rPr>
              <w:t>5,4</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85</w:t>
            </w:r>
          </w:p>
        </w:tc>
        <w:tc>
          <w:tcPr>
            <w:tcW w:w="709" w:type="dxa"/>
          </w:tcPr>
          <w:p w:rsidR="00E90746" w:rsidRPr="00EF2227" w:rsidRDefault="00E90746" w:rsidP="007A0CDD">
            <w:pPr>
              <w:jc w:val="center"/>
              <w:rPr>
                <w:sz w:val="22"/>
                <w:szCs w:val="22"/>
                <w:lang w:val="en-US"/>
              </w:rPr>
            </w:pPr>
            <w:r w:rsidRPr="00EF2227">
              <w:rPr>
                <w:sz w:val="22"/>
                <w:szCs w:val="22"/>
                <w:lang w:val="en-US"/>
              </w:rPr>
              <w:t>55</w:t>
            </w:r>
          </w:p>
        </w:tc>
        <w:tc>
          <w:tcPr>
            <w:tcW w:w="709" w:type="dxa"/>
          </w:tcPr>
          <w:p w:rsidR="00E90746" w:rsidRPr="00EF2227" w:rsidRDefault="00E90746" w:rsidP="007A0CDD">
            <w:pPr>
              <w:jc w:val="center"/>
              <w:rPr>
                <w:sz w:val="22"/>
                <w:szCs w:val="22"/>
                <w:lang w:val="en-US"/>
              </w:rPr>
            </w:pPr>
            <w:r w:rsidRPr="00EF2227">
              <w:rPr>
                <w:sz w:val="22"/>
                <w:szCs w:val="22"/>
                <w:lang w:val="en-US"/>
              </w:rPr>
              <w:t>5-7</w:t>
            </w:r>
          </w:p>
        </w:tc>
        <w:tc>
          <w:tcPr>
            <w:tcW w:w="850" w:type="dxa"/>
          </w:tcPr>
          <w:p w:rsidR="00E90746" w:rsidRPr="00EF2227" w:rsidRDefault="00E90746" w:rsidP="007A0CDD">
            <w:pPr>
              <w:jc w:val="center"/>
              <w:rPr>
                <w:sz w:val="22"/>
                <w:szCs w:val="22"/>
              </w:rPr>
            </w:pPr>
            <w:r w:rsidRPr="00EF2227">
              <w:rPr>
                <w:sz w:val="22"/>
                <w:szCs w:val="22"/>
              </w:rPr>
              <w:t>4,8-5,0</w:t>
            </w:r>
          </w:p>
        </w:tc>
        <w:tc>
          <w:tcPr>
            <w:tcW w:w="851" w:type="dxa"/>
          </w:tcPr>
          <w:p w:rsidR="00E90746" w:rsidRPr="00EF2227" w:rsidRDefault="00E90746" w:rsidP="007A0CDD">
            <w:pPr>
              <w:jc w:val="center"/>
              <w:rPr>
                <w:sz w:val="22"/>
                <w:szCs w:val="22"/>
              </w:rPr>
            </w:pPr>
            <w:r w:rsidRPr="00EF2227">
              <w:rPr>
                <w:sz w:val="22"/>
                <w:szCs w:val="22"/>
              </w:rPr>
              <w:t>85-89</w:t>
            </w:r>
          </w:p>
        </w:tc>
        <w:tc>
          <w:tcPr>
            <w:tcW w:w="1134" w:type="dxa"/>
          </w:tcPr>
          <w:p w:rsidR="00E90746" w:rsidRPr="00EF2227" w:rsidRDefault="00E90746" w:rsidP="007A0CDD">
            <w:pPr>
              <w:rPr>
                <w:sz w:val="22"/>
                <w:szCs w:val="22"/>
              </w:rPr>
            </w:pPr>
            <w:r w:rsidRPr="00EF2227">
              <w:rPr>
                <w:sz w:val="22"/>
                <w:szCs w:val="22"/>
              </w:rPr>
              <w:t>среднее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6.</w:t>
            </w:r>
          </w:p>
        </w:tc>
        <w:tc>
          <w:tcPr>
            <w:tcW w:w="1113" w:type="dxa"/>
          </w:tcPr>
          <w:p w:rsidR="00E90746" w:rsidRPr="00EF2227" w:rsidRDefault="00E90746" w:rsidP="007A0CDD">
            <w:pPr>
              <w:rPr>
                <w:sz w:val="22"/>
                <w:szCs w:val="22"/>
              </w:rPr>
            </w:pPr>
            <w:r w:rsidRPr="00EF2227">
              <w:rPr>
                <w:sz w:val="22"/>
                <w:szCs w:val="22"/>
              </w:rPr>
              <w:t>Светлосерые лесные</w:t>
            </w:r>
          </w:p>
        </w:tc>
        <w:tc>
          <w:tcPr>
            <w:tcW w:w="871" w:type="dxa"/>
          </w:tcPr>
          <w:p w:rsidR="00E90746" w:rsidRPr="00EF2227" w:rsidRDefault="00E90746" w:rsidP="007A0CDD">
            <w:pPr>
              <w:jc w:val="center"/>
              <w:rPr>
                <w:sz w:val="22"/>
                <w:szCs w:val="22"/>
              </w:rPr>
            </w:pPr>
            <w:r w:rsidRPr="00EF2227">
              <w:rPr>
                <w:sz w:val="22"/>
                <w:szCs w:val="22"/>
              </w:rPr>
              <w:t>61</w:t>
            </w:r>
          </w:p>
        </w:tc>
        <w:tc>
          <w:tcPr>
            <w:tcW w:w="611" w:type="dxa"/>
          </w:tcPr>
          <w:p w:rsidR="00E90746" w:rsidRPr="00EF2227" w:rsidRDefault="00E90746" w:rsidP="007A0CDD">
            <w:pPr>
              <w:jc w:val="center"/>
              <w:rPr>
                <w:sz w:val="22"/>
                <w:szCs w:val="22"/>
              </w:rPr>
            </w:pPr>
            <w:r w:rsidRPr="00EF2227">
              <w:rPr>
                <w:sz w:val="22"/>
                <w:szCs w:val="22"/>
              </w:rPr>
              <w:t>-</w:t>
            </w:r>
          </w:p>
        </w:tc>
        <w:tc>
          <w:tcPr>
            <w:tcW w:w="807" w:type="dxa"/>
          </w:tcPr>
          <w:p w:rsidR="00E90746" w:rsidRPr="00EF2227" w:rsidRDefault="00E90746" w:rsidP="007A0CDD">
            <w:pPr>
              <w:jc w:val="center"/>
              <w:rPr>
                <w:sz w:val="22"/>
                <w:szCs w:val="22"/>
              </w:rPr>
            </w:pPr>
            <w:r w:rsidRPr="00EF2227">
              <w:rPr>
                <w:sz w:val="22"/>
                <w:szCs w:val="22"/>
              </w:rPr>
              <w:t>-</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65</w:t>
            </w:r>
          </w:p>
        </w:tc>
        <w:tc>
          <w:tcPr>
            <w:tcW w:w="709" w:type="dxa"/>
          </w:tcPr>
          <w:p w:rsidR="00E90746" w:rsidRPr="00EF2227" w:rsidRDefault="00E90746" w:rsidP="007A0CDD">
            <w:pPr>
              <w:jc w:val="center"/>
              <w:rPr>
                <w:sz w:val="22"/>
                <w:szCs w:val="22"/>
                <w:lang w:val="en-US"/>
              </w:rPr>
            </w:pPr>
            <w:r w:rsidRPr="00EF2227">
              <w:rPr>
                <w:sz w:val="22"/>
                <w:szCs w:val="22"/>
                <w:lang w:val="en-US"/>
              </w:rPr>
              <w:t>42</w:t>
            </w:r>
          </w:p>
        </w:tc>
        <w:tc>
          <w:tcPr>
            <w:tcW w:w="709" w:type="dxa"/>
          </w:tcPr>
          <w:p w:rsidR="00E90746" w:rsidRPr="00EF2227" w:rsidRDefault="00E90746" w:rsidP="007A0CDD">
            <w:pPr>
              <w:jc w:val="center"/>
              <w:rPr>
                <w:sz w:val="22"/>
                <w:szCs w:val="22"/>
                <w:lang w:val="en-US"/>
              </w:rPr>
            </w:pPr>
            <w:r w:rsidRPr="00EF2227">
              <w:rPr>
                <w:sz w:val="22"/>
                <w:szCs w:val="22"/>
                <w:lang w:val="en-US"/>
              </w:rPr>
              <w:t>4-5</w:t>
            </w:r>
          </w:p>
        </w:tc>
        <w:tc>
          <w:tcPr>
            <w:tcW w:w="850" w:type="dxa"/>
          </w:tcPr>
          <w:p w:rsidR="00E90746" w:rsidRPr="00EF2227" w:rsidRDefault="00E90746" w:rsidP="007A0CDD">
            <w:pPr>
              <w:jc w:val="center"/>
              <w:rPr>
                <w:sz w:val="22"/>
                <w:szCs w:val="22"/>
              </w:rPr>
            </w:pPr>
            <w:r w:rsidRPr="00EF2227">
              <w:rPr>
                <w:sz w:val="22"/>
                <w:szCs w:val="22"/>
              </w:rPr>
              <w:t>4,8-5,0</w:t>
            </w:r>
          </w:p>
        </w:tc>
        <w:tc>
          <w:tcPr>
            <w:tcW w:w="851" w:type="dxa"/>
          </w:tcPr>
          <w:p w:rsidR="00E90746" w:rsidRPr="00EF2227" w:rsidRDefault="00E90746" w:rsidP="007A0CDD">
            <w:pPr>
              <w:jc w:val="center"/>
              <w:rPr>
                <w:sz w:val="22"/>
                <w:szCs w:val="22"/>
              </w:rPr>
            </w:pPr>
            <w:r w:rsidRPr="00EF2227">
              <w:rPr>
                <w:sz w:val="22"/>
                <w:szCs w:val="22"/>
              </w:rPr>
              <w:t>75-79</w:t>
            </w:r>
          </w:p>
        </w:tc>
        <w:tc>
          <w:tcPr>
            <w:tcW w:w="1134" w:type="dxa"/>
          </w:tcPr>
          <w:p w:rsidR="00E90746" w:rsidRPr="00EF2227" w:rsidRDefault="00E90746" w:rsidP="007A0CDD">
            <w:pPr>
              <w:rPr>
                <w:sz w:val="22"/>
                <w:szCs w:val="22"/>
              </w:rPr>
            </w:pPr>
            <w:r w:rsidRPr="00EF2227">
              <w:rPr>
                <w:sz w:val="22"/>
                <w:szCs w:val="22"/>
              </w:rPr>
              <w:t>плохое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7.</w:t>
            </w:r>
          </w:p>
        </w:tc>
        <w:tc>
          <w:tcPr>
            <w:tcW w:w="1113" w:type="dxa"/>
          </w:tcPr>
          <w:p w:rsidR="00E90746" w:rsidRPr="00EF2227" w:rsidRDefault="00E90746" w:rsidP="007A0CDD">
            <w:pPr>
              <w:rPr>
                <w:sz w:val="22"/>
                <w:szCs w:val="22"/>
              </w:rPr>
            </w:pPr>
            <w:r w:rsidRPr="00EF2227">
              <w:rPr>
                <w:sz w:val="22"/>
                <w:szCs w:val="22"/>
              </w:rPr>
              <w:t>Лугово-черноземные</w:t>
            </w:r>
          </w:p>
        </w:tc>
        <w:tc>
          <w:tcPr>
            <w:tcW w:w="871" w:type="dxa"/>
          </w:tcPr>
          <w:p w:rsidR="00E90746" w:rsidRPr="00EF2227" w:rsidRDefault="00E90746" w:rsidP="007A0CDD">
            <w:pPr>
              <w:jc w:val="center"/>
              <w:rPr>
                <w:sz w:val="22"/>
                <w:szCs w:val="22"/>
              </w:rPr>
            </w:pPr>
            <w:r w:rsidRPr="00EF2227">
              <w:rPr>
                <w:sz w:val="22"/>
                <w:szCs w:val="22"/>
              </w:rPr>
              <w:t>2736</w:t>
            </w:r>
          </w:p>
        </w:tc>
        <w:tc>
          <w:tcPr>
            <w:tcW w:w="611" w:type="dxa"/>
          </w:tcPr>
          <w:p w:rsidR="00E90746" w:rsidRPr="00EF2227" w:rsidRDefault="00E90746" w:rsidP="007A0CDD">
            <w:pPr>
              <w:jc w:val="center"/>
              <w:rPr>
                <w:sz w:val="22"/>
                <w:szCs w:val="22"/>
              </w:rPr>
            </w:pPr>
            <w:r w:rsidRPr="00EF2227">
              <w:rPr>
                <w:sz w:val="22"/>
                <w:szCs w:val="22"/>
              </w:rPr>
              <w:t>2,5</w:t>
            </w:r>
          </w:p>
        </w:tc>
        <w:tc>
          <w:tcPr>
            <w:tcW w:w="807" w:type="dxa"/>
          </w:tcPr>
          <w:p w:rsidR="00E90746" w:rsidRPr="00EF2227" w:rsidRDefault="00E90746" w:rsidP="007A0CDD">
            <w:pPr>
              <w:jc w:val="center"/>
              <w:rPr>
                <w:sz w:val="22"/>
                <w:szCs w:val="22"/>
              </w:rPr>
            </w:pPr>
            <w:r w:rsidRPr="00EF2227">
              <w:rPr>
                <w:sz w:val="22"/>
                <w:szCs w:val="22"/>
              </w:rPr>
              <w:t>854</w:t>
            </w:r>
          </w:p>
        </w:tc>
        <w:tc>
          <w:tcPr>
            <w:tcW w:w="708" w:type="dxa"/>
          </w:tcPr>
          <w:p w:rsidR="00E90746" w:rsidRPr="00EF2227" w:rsidRDefault="00E90746" w:rsidP="007A0CDD">
            <w:pPr>
              <w:jc w:val="center"/>
              <w:rPr>
                <w:sz w:val="22"/>
                <w:szCs w:val="22"/>
              </w:rPr>
            </w:pPr>
            <w:r w:rsidRPr="00EF2227">
              <w:rPr>
                <w:sz w:val="22"/>
                <w:szCs w:val="22"/>
              </w:rPr>
              <w:t>1,0</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44</w:t>
            </w:r>
          </w:p>
        </w:tc>
        <w:tc>
          <w:tcPr>
            <w:tcW w:w="709" w:type="dxa"/>
          </w:tcPr>
          <w:p w:rsidR="00E90746" w:rsidRPr="00EF2227" w:rsidRDefault="00E90746" w:rsidP="007A0CDD">
            <w:pPr>
              <w:jc w:val="center"/>
              <w:rPr>
                <w:sz w:val="22"/>
                <w:szCs w:val="22"/>
                <w:lang w:val="en-US"/>
              </w:rPr>
            </w:pPr>
            <w:r w:rsidRPr="00EF2227">
              <w:rPr>
                <w:sz w:val="22"/>
                <w:szCs w:val="22"/>
                <w:lang w:val="en-US"/>
              </w:rPr>
              <w:t>70</w:t>
            </w:r>
          </w:p>
        </w:tc>
        <w:tc>
          <w:tcPr>
            <w:tcW w:w="709" w:type="dxa"/>
          </w:tcPr>
          <w:p w:rsidR="00E90746" w:rsidRPr="00EF2227" w:rsidRDefault="00E90746" w:rsidP="007A0CDD">
            <w:pPr>
              <w:jc w:val="center"/>
              <w:rPr>
                <w:sz w:val="22"/>
                <w:szCs w:val="22"/>
                <w:lang w:val="en-US"/>
              </w:rPr>
            </w:pPr>
            <w:r w:rsidRPr="00EF2227">
              <w:rPr>
                <w:sz w:val="22"/>
                <w:szCs w:val="22"/>
                <w:lang w:val="en-US"/>
              </w:rPr>
              <w:t>7-8</w:t>
            </w:r>
          </w:p>
        </w:tc>
        <w:tc>
          <w:tcPr>
            <w:tcW w:w="850" w:type="dxa"/>
          </w:tcPr>
          <w:p w:rsidR="00E90746" w:rsidRPr="00EF2227" w:rsidRDefault="00E90746" w:rsidP="007A0CDD">
            <w:pPr>
              <w:jc w:val="center"/>
              <w:rPr>
                <w:sz w:val="22"/>
                <w:szCs w:val="22"/>
              </w:rPr>
            </w:pPr>
            <w:r w:rsidRPr="00EF2227">
              <w:rPr>
                <w:sz w:val="22"/>
                <w:szCs w:val="22"/>
              </w:rPr>
              <w:t>5,6-5,7</w:t>
            </w:r>
          </w:p>
        </w:tc>
        <w:tc>
          <w:tcPr>
            <w:tcW w:w="851" w:type="dxa"/>
          </w:tcPr>
          <w:p w:rsidR="00E90746" w:rsidRPr="00EF2227" w:rsidRDefault="00E90746" w:rsidP="007A0CDD">
            <w:pPr>
              <w:jc w:val="center"/>
              <w:rPr>
                <w:sz w:val="22"/>
                <w:szCs w:val="22"/>
              </w:rPr>
            </w:pPr>
            <w:r w:rsidRPr="00EF2227">
              <w:rPr>
                <w:sz w:val="22"/>
                <w:szCs w:val="22"/>
              </w:rPr>
              <w:t>85-89</w:t>
            </w:r>
          </w:p>
        </w:tc>
        <w:tc>
          <w:tcPr>
            <w:tcW w:w="1134" w:type="dxa"/>
          </w:tcPr>
          <w:p w:rsidR="00E90746" w:rsidRPr="00EF2227" w:rsidRDefault="00E90746" w:rsidP="007A0CDD">
            <w:pPr>
              <w:rPr>
                <w:sz w:val="22"/>
                <w:szCs w:val="22"/>
              </w:rPr>
            </w:pPr>
            <w:r w:rsidRPr="00EF2227">
              <w:rPr>
                <w:sz w:val="22"/>
                <w:szCs w:val="22"/>
              </w:rPr>
              <w:t>среднее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8.</w:t>
            </w:r>
          </w:p>
        </w:tc>
        <w:tc>
          <w:tcPr>
            <w:tcW w:w="1113" w:type="dxa"/>
          </w:tcPr>
          <w:p w:rsidR="00E90746" w:rsidRPr="00EF2227" w:rsidRDefault="00E90746" w:rsidP="007A0CDD">
            <w:pPr>
              <w:rPr>
                <w:sz w:val="22"/>
                <w:szCs w:val="22"/>
              </w:rPr>
            </w:pPr>
            <w:r w:rsidRPr="00EF2227">
              <w:rPr>
                <w:sz w:val="22"/>
                <w:szCs w:val="22"/>
              </w:rPr>
              <w:t>Почвы зернистой почвы</w:t>
            </w:r>
          </w:p>
        </w:tc>
        <w:tc>
          <w:tcPr>
            <w:tcW w:w="871" w:type="dxa"/>
          </w:tcPr>
          <w:p w:rsidR="00E90746" w:rsidRPr="00EF2227" w:rsidRDefault="00E90746" w:rsidP="007A0CDD">
            <w:pPr>
              <w:jc w:val="center"/>
              <w:rPr>
                <w:sz w:val="22"/>
                <w:szCs w:val="22"/>
              </w:rPr>
            </w:pPr>
            <w:r w:rsidRPr="00EF2227">
              <w:rPr>
                <w:sz w:val="22"/>
                <w:szCs w:val="22"/>
              </w:rPr>
              <w:t>638</w:t>
            </w:r>
          </w:p>
        </w:tc>
        <w:tc>
          <w:tcPr>
            <w:tcW w:w="611" w:type="dxa"/>
          </w:tcPr>
          <w:p w:rsidR="00E90746" w:rsidRPr="00EF2227" w:rsidRDefault="00E90746" w:rsidP="007A0CDD">
            <w:pPr>
              <w:jc w:val="center"/>
              <w:rPr>
                <w:sz w:val="22"/>
                <w:szCs w:val="22"/>
              </w:rPr>
            </w:pPr>
            <w:r w:rsidRPr="00EF2227">
              <w:rPr>
                <w:sz w:val="22"/>
                <w:szCs w:val="22"/>
              </w:rPr>
              <w:t>0,6</w:t>
            </w:r>
          </w:p>
        </w:tc>
        <w:tc>
          <w:tcPr>
            <w:tcW w:w="807" w:type="dxa"/>
          </w:tcPr>
          <w:p w:rsidR="00E90746" w:rsidRPr="00EF2227" w:rsidRDefault="00E90746" w:rsidP="007A0CDD">
            <w:pPr>
              <w:jc w:val="center"/>
              <w:rPr>
                <w:sz w:val="22"/>
                <w:szCs w:val="22"/>
              </w:rPr>
            </w:pPr>
            <w:r w:rsidRPr="00EF2227">
              <w:rPr>
                <w:sz w:val="22"/>
                <w:szCs w:val="22"/>
              </w:rPr>
              <w:t>151</w:t>
            </w:r>
          </w:p>
        </w:tc>
        <w:tc>
          <w:tcPr>
            <w:tcW w:w="708" w:type="dxa"/>
          </w:tcPr>
          <w:p w:rsidR="00E90746" w:rsidRPr="00EF2227" w:rsidRDefault="00E90746" w:rsidP="007A0CDD">
            <w:pPr>
              <w:jc w:val="center"/>
              <w:rPr>
                <w:sz w:val="22"/>
                <w:szCs w:val="22"/>
              </w:rPr>
            </w:pPr>
            <w:r w:rsidRPr="00EF2227">
              <w:rPr>
                <w:sz w:val="22"/>
                <w:szCs w:val="22"/>
              </w:rPr>
              <w:t>0,2</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6-7</w:t>
            </w:r>
          </w:p>
        </w:tc>
        <w:tc>
          <w:tcPr>
            <w:tcW w:w="850" w:type="dxa"/>
          </w:tcPr>
          <w:p w:rsidR="00E90746" w:rsidRPr="00EF2227" w:rsidRDefault="00E90746" w:rsidP="007A0CDD">
            <w:pPr>
              <w:jc w:val="center"/>
              <w:rPr>
                <w:sz w:val="22"/>
                <w:szCs w:val="22"/>
              </w:rPr>
            </w:pPr>
            <w:r w:rsidRPr="00EF2227">
              <w:rPr>
                <w:sz w:val="22"/>
                <w:szCs w:val="22"/>
              </w:rPr>
              <w:t>5,1-5,5</w:t>
            </w:r>
          </w:p>
        </w:tc>
        <w:tc>
          <w:tcPr>
            <w:tcW w:w="851" w:type="dxa"/>
          </w:tcPr>
          <w:p w:rsidR="00E90746" w:rsidRPr="00EF2227" w:rsidRDefault="00E90746" w:rsidP="007A0CDD">
            <w:pPr>
              <w:jc w:val="center"/>
              <w:rPr>
                <w:sz w:val="22"/>
                <w:szCs w:val="22"/>
              </w:rPr>
            </w:pPr>
            <w:r w:rsidRPr="00EF2227">
              <w:rPr>
                <w:sz w:val="22"/>
                <w:szCs w:val="22"/>
              </w:rPr>
              <w:t>80-84</w:t>
            </w:r>
          </w:p>
        </w:tc>
        <w:tc>
          <w:tcPr>
            <w:tcW w:w="1134" w:type="dxa"/>
          </w:tcPr>
          <w:p w:rsidR="00E90746" w:rsidRPr="00EF2227" w:rsidRDefault="00E90746" w:rsidP="007A0CDD">
            <w:pPr>
              <w:rPr>
                <w:sz w:val="22"/>
                <w:szCs w:val="22"/>
              </w:rPr>
            </w:pPr>
            <w:r w:rsidRPr="00EF2227">
              <w:rPr>
                <w:sz w:val="22"/>
                <w:szCs w:val="22"/>
              </w:rPr>
              <w:t>хорошее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9.</w:t>
            </w:r>
          </w:p>
        </w:tc>
        <w:tc>
          <w:tcPr>
            <w:tcW w:w="1113" w:type="dxa"/>
          </w:tcPr>
          <w:p w:rsidR="00E90746" w:rsidRPr="00EF2227" w:rsidRDefault="00E90746" w:rsidP="007A0CDD">
            <w:pPr>
              <w:rPr>
                <w:sz w:val="22"/>
                <w:szCs w:val="22"/>
              </w:rPr>
            </w:pPr>
            <w:r w:rsidRPr="00EF2227">
              <w:rPr>
                <w:sz w:val="22"/>
                <w:szCs w:val="22"/>
              </w:rPr>
              <w:t>Почвы зернистосл. Почвы</w:t>
            </w:r>
          </w:p>
        </w:tc>
        <w:tc>
          <w:tcPr>
            <w:tcW w:w="871" w:type="dxa"/>
          </w:tcPr>
          <w:p w:rsidR="00E90746" w:rsidRPr="00EF2227" w:rsidRDefault="00E90746" w:rsidP="007A0CDD">
            <w:pPr>
              <w:jc w:val="center"/>
              <w:rPr>
                <w:sz w:val="22"/>
                <w:szCs w:val="22"/>
              </w:rPr>
            </w:pPr>
            <w:r w:rsidRPr="00EF2227">
              <w:rPr>
                <w:sz w:val="22"/>
                <w:szCs w:val="22"/>
              </w:rPr>
              <w:t>613</w:t>
            </w:r>
          </w:p>
        </w:tc>
        <w:tc>
          <w:tcPr>
            <w:tcW w:w="611" w:type="dxa"/>
          </w:tcPr>
          <w:p w:rsidR="00E90746" w:rsidRPr="00EF2227" w:rsidRDefault="00E90746" w:rsidP="007A0CDD">
            <w:pPr>
              <w:jc w:val="center"/>
              <w:rPr>
                <w:sz w:val="22"/>
                <w:szCs w:val="22"/>
              </w:rPr>
            </w:pPr>
            <w:r w:rsidRPr="00EF2227">
              <w:rPr>
                <w:sz w:val="22"/>
                <w:szCs w:val="22"/>
              </w:rPr>
              <w:t>0,6</w:t>
            </w:r>
          </w:p>
        </w:tc>
        <w:tc>
          <w:tcPr>
            <w:tcW w:w="807" w:type="dxa"/>
          </w:tcPr>
          <w:p w:rsidR="00E90746" w:rsidRPr="00EF2227" w:rsidRDefault="00E90746" w:rsidP="007A0CDD">
            <w:pPr>
              <w:jc w:val="center"/>
              <w:rPr>
                <w:sz w:val="22"/>
                <w:szCs w:val="22"/>
              </w:rPr>
            </w:pPr>
            <w:r w:rsidRPr="00EF2227">
              <w:rPr>
                <w:sz w:val="22"/>
                <w:szCs w:val="22"/>
              </w:rPr>
              <w:t>102</w:t>
            </w:r>
          </w:p>
        </w:tc>
        <w:tc>
          <w:tcPr>
            <w:tcW w:w="708" w:type="dxa"/>
          </w:tcPr>
          <w:p w:rsidR="00E90746" w:rsidRPr="00EF2227" w:rsidRDefault="00E90746" w:rsidP="007A0CDD">
            <w:pPr>
              <w:jc w:val="center"/>
              <w:rPr>
                <w:sz w:val="22"/>
                <w:szCs w:val="22"/>
              </w:rPr>
            </w:pPr>
            <w:r w:rsidRPr="00EF2227">
              <w:rPr>
                <w:sz w:val="22"/>
                <w:szCs w:val="22"/>
              </w:rPr>
              <w:t>0,1</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5-6</w:t>
            </w:r>
          </w:p>
        </w:tc>
        <w:tc>
          <w:tcPr>
            <w:tcW w:w="850" w:type="dxa"/>
          </w:tcPr>
          <w:p w:rsidR="00E90746" w:rsidRPr="00EF2227" w:rsidRDefault="00E90746" w:rsidP="007A0CDD">
            <w:pPr>
              <w:jc w:val="center"/>
              <w:rPr>
                <w:sz w:val="22"/>
                <w:szCs w:val="22"/>
              </w:rPr>
            </w:pPr>
            <w:r w:rsidRPr="00EF2227">
              <w:rPr>
                <w:sz w:val="22"/>
                <w:szCs w:val="22"/>
              </w:rPr>
              <w:t>6,9-7,2</w:t>
            </w:r>
          </w:p>
        </w:tc>
        <w:tc>
          <w:tcPr>
            <w:tcW w:w="851" w:type="dxa"/>
          </w:tcPr>
          <w:p w:rsidR="00E90746" w:rsidRPr="00EF2227" w:rsidRDefault="00E90746" w:rsidP="007A0CDD">
            <w:pPr>
              <w:jc w:val="center"/>
              <w:rPr>
                <w:sz w:val="22"/>
                <w:szCs w:val="22"/>
              </w:rPr>
            </w:pPr>
            <w:r w:rsidRPr="00EF2227">
              <w:rPr>
                <w:sz w:val="22"/>
                <w:szCs w:val="22"/>
              </w:rPr>
              <w:t>92-99</w:t>
            </w:r>
          </w:p>
        </w:tc>
        <w:tc>
          <w:tcPr>
            <w:tcW w:w="1134" w:type="dxa"/>
          </w:tcPr>
          <w:p w:rsidR="00E90746" w:rsidRPr="00EF2227" w:rsidRDefault="00E90746" w:rsidP="007A0CDD">
            <w:pPr>
              <w:rPr>
                <w:sz w:val="22"/>
                <w:szCs w:val="22"/>
              </w:rPr>
            </w:pPr>
            <w:r w:rsidRPr="00EF2227">
              <w:rPr>
                <w:sz w:val="22"/>
                <w:szCs w:val="22"/>
              </w:rPr>
              <w:t>хорошее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10.</w:t>
            </w:r>
          </w:p>
        </w:tc>
        <w:tc>
          <w:tcPr>
            <w:tcW w:w="1113" w:type="dxa"/>
          </w:tcPr>
          <w:p w:rsidR="00E90746" w:rsidRPr="00EF2227" w:rsidRDefault="00E90746" w:rsidP="007A0CDD">
            <w:pPr>
              <w:rPr>
                <w:sz w:val="22"/>
                <w:szCs w:val="22"/>
              </w:rPr>
            </w:pPr>
            <w:r w:rsidRPr="00EF2227">
              <w:rPr>
                <w:sz w:val="22"/>
                <w:szCs w:val="22"/>
              </w:rPr>
              <w:t>Почвы слоистой поймы</w:t>
            </w:r>
          </w:p>
        </w:tc>
        <w:tc>
          <w:tcPr>
            <w:tcW w:w="871" w:type="dxa"/>
          </w:tcPr>
          <w:p w:rsidR="00E90746" w:rsidRPr="00EF2227" w:rsidRDefault="00E90746" w:rsidP="007A0CDD">
            <w:pPr>
              <w:jc w:val="center"/>
              <w:rPr>
                <w:sz w:val="22"/>
                <w:szCs w:val="22"/>
              </w:rPr>
            </w:pPr>
            <w:r w:rsidRPr="00EF2227">
              <w:rPr>
                <w:sz w:val="22"/>
                <w:szCs w:val="22"/>
              </w:rPr>
              <w:t>22</w:t>
            </w:r>
          </w:p>
        </w:tc>
        <w:tc>
          <w:tcPr>
            <w:tcW w:w="611" w:type="dxa"/>
          </w:tcPr>
          <w:p w:rsidR="00E90746" w:rsidRPr="00EF2227" w:rsidRDefault="00E90746" w:rsidP="007A0CDD">
            <w:pPr>
              <w:jc w:val="center"/>
              <w:rPr>
                <w:sz w:val="22"/>
                <w:szCs w:val="22"/>
              </w:rPr>
            </w:pPr>
            <w:r w:rsidRPr="00EF2227">
              <w:rPr>
                <w:sz w:val="22"/>
                <w:szCs w:val="22"/>
              </w:rPr>
              <w:t>-</w:t>
            </w:r>
          </w:p>
        </w:tc>
        <w:tc>
          <w:tcPr>
            <w:tcW w:w="807" w:type="dxa"/>
          </w:tcPr>
          <w:p w:rsidR="00E90746" w:rsidRPr="00EF2227" w:rsidRDefault="00E90746" w:rsidP="007A0CDD">
            <w:pPr>
              <w:jc w:val="center"/>
              <w:rPr>
                <w:sz w:val="22"/>
                <w:szCs w:val="22"/>
              </w:rPr>
            </w:pPr>
            <w:r w:rsidRPr="00EF2227">
              <w:rPr>
                <w:sz w:val="22"/>
                <w:szCs w:val="22"/>
              </w:rPr>
              <w:t>-</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rPr>
              <w:t>8,8</w:t>
            </w:r>
          </w:p>
        </w:tc>
        <w:tc>
          <w:tcPr>
            <w:tcW w:w="850" w:type="dxa"/>
          </w:tcPr>
          <w:p w:rsidR="00E90746" w:rsidRPr="00EF2227" w:rsidRDefault="00E90746" w:rsidP="007A0CDD">
            <w:pPr>
              <w:jc w:val="center"/>
              <w:rPr>
                <w:sz w:val="22"/>
                <w:szCs w:val="22"/>
              </w:rPr>
            </w:pPr>
            <w:r w:rsidRPr="00EF2227">
              <w:rPr>
                <w:sz w:val="22"/>
                <w:szCs w:val="22"/>
              </w:rPr>
              <w:t>6,6</w:t>
            </w:r>
          </w:p>
        </w:tc>
        <w:tc>
          <w:tcPr>
            <w:tcW w:w="851" w:type="dxa"/>
          </w:tcPr>
          <w:p w:rsidR="00E90746" w:rsidRPr="00EF2227" w:rsidRDefault="00E90746" w:rsidP="007A0CDD">
            <w:pPr>
              <w:jc w:val="center"/>
              <w:rPr>
                <w:sz w:val="22"/>
                <w:szCs w:val="22"/>
              </w:rPr>
            </w:pPr>
            <w:r w:rsidRPr="00EF2227">
              <w:rPr>
                <w:sz w:val="22"/>
                <w:szCs w:val="22"/>
              </w:rPr>
              <w:t>99</w:t>
            </w:r>
          </w:p>
        </w:tc>
        <w:tc>
          <w:tcPr>
            <w:tcW w:w="1134" w:type="dxa"/>
          </w:tcPr>
          <w:p w:rsidR="00E90746" w:rsidRPr="00EF2227" w:rsidRDefault="00E90746" w:rsidP="007A0CDD">
            <w:pPr>
              <w:rPr>
                <w:sz w:val="22"/>
                <w:szCs w:val="22"/>
              </w:rPr>
            </w:pPr>
            <w:r w:rsidRPr="00EF2227">
              <w:rPr>
                <w:sz w:val="22"/>
                <w:szCs w:val="22"/>
              </w:rPr>
              <w:t>хорошее</w:t>
            </w: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11.</w:t>
            </w:r>
          </w:p>
        </w:tc>
        <w:tc>
          <w:tcPr>
            <w:tcW w:w="1113" w:type="dxa"/>
          </w:tcPr>
          <w:p w:rsidR="00E90746" w:rsidRPr="00EF2227" w:rsidRDefault="00E90746" w:rsidP="007A0CDD">
            <w:pPr>
              <w:rPr>
                <w:sz w:val="22"/>
                <w:szCs w:val="22"/>
              </w:rPr>
            </w:pPr>
            <w:r w:rsidRPr="00EF2227">
              <w:rPr>
                <w:sz w:val="22"/>
                <w:szCs w:val="22"/>
              </w:rPr>
              <w:t>Игловато-болотно-глеевые</w:t>
            </w:r>
          </w:p>
        </w:tc>
        <w:tc>
          <w:tcPr>
            <w:tcW w:w="871" w:type="dxa"/>
          </w:tcPr>
          <w:p w:rsidR="00E90746" w:rsidRPr="00EF2227" w:rsidRDefault="00E90746" w:rsidP="007A0CDD">
            <w:pPr>
              <w:jc w:val="center"/>
              <w:rPr>
                <w:sz w:val="22"/>
                <w:szCs w:val="22"/>
              </w:rPr>
            </w:pPr>
            <w:r w:rsidRPr="00EF2227">
              <w:rPr>
                <w:sz w:val="22"/>
                <w:szCs w:val="22"/>
              </w:rPr>
              <w:t>974</w:t>
            </w:r>
          </w:p>
        </w:tc>
        <w:tc>
          <w:tcPr>
            <w:tcW w:w="611" w:type="dxa"/>
          </w:tcPr>
          <w:p w:rsidR="00E90746" w:rsidRPr="00EF2227" w:rsidRDefault="00E90746" w:rsidP="007A0CDD">
            <w:pPr>
              <w:jc w:val="center"/>
              <w:rPr>
                <w:sz w:val="22"/>
                <w:szCs w:val="22"/>
              </w:rPr>
            </w:pPr>
            <w:r w:rsidRPr="00EF2227">
              <w:rPr>
                <w:sz w:val="22"/>
                <w:szCs w:val="22"/>
              </w:rPr>
              <w:t>0,9</w:t>
            </w:r>
          </w:p>
        </w:tc>
        <w:tc>
          <w:tcPr>
            <w:tcW w:w="807" w:type="dxa"/>
          </w:tcPr>
          <w:p w:rsidR="00E90746" w:rsidRPr="00EF2227" w:rsidRDefault="00E90746" w:rsidP="007A0CDD">
            <w:pPr>
              <w:jc w:val="center"/>
              <w:rPr>
                <w:sz w:val="22"/>
                <w:szCs w:val="22"/>
              </w:rPr>
            </w:pPr>
            <w:r w:rsidRPr="00EF2227">
              <w:rPr>
                <w:sz w:val="22"/>
                <w:szCs w:val="22"/>
              </w:rPr>
              <w:t>23</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rPr>
            </w:pPr>
            <w:r w:rsidRPr="00EF2227">
              <w:rPr>
                <w:sz w:val="22"/>
                <w:szCs w:val="22"/>
              </w:rPr>
              <w:t>-</w:t>
            </w:r>
          </w:p>
        </w:tc>
        <w:tc>
          <w:tcPr>
            <w:tcW w:w="567"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rPr>
            </w:pPr>
            <w:r w:rsidRPr="00EF2227">
              <w:rPr>
                <w:sz w:val="22"/>
                <w:szCs w:val="22"/>
              </w:rPr>
              <w:t>5,0</w:t>
            </w:r>
          </w:p>
        </w:tc>
        <w:tc>
          <w:tcPr>
            <w:tcW w:w="850" w:type="dxa"/>
          </w:tcPr>
          <w:p w:rsidR="00E90746" w:rsidRPr="00EF2227" w:rsidRDefault="00E90746" w:rsidP="007A0CDD">
            <w:pPr>
              <w:jc w:val="center"/>
              <w:rPr>
                <w:sz w:val="22"/>
                <w:szCs w:val="22"/>
              </w:rPr>
            </w:pPr>
            <w:r w:rsidRPr="00EF2227">
              <w:rPr>
                <w:sz w:val="22"/>
                <w:szCs w:val="22"/>
              </w:rPr>
              <w:t>5,0</w:t>
            </w:r>
          </w:p>
        </w:tc>
        <w:tc>
          <w:tcPr>
            <w:tcW w:w="851" w:type="dxa"/>
          </w:tcPr>
          <w:p w:rsidR="00E90746" w:rsidRPr="00EF2227" w:rsidRDefault="00E90746" w:rsidP="007A0CDD">
            <w:pPr>
              <w:jc w:val="center"/>
              <w:rPr>
                <w:sz w:val="22"/>
                <w:szCs w:val="22"/>
              </w:rPr>
            </w:pPr>
            <w:r w:rsidRPr="00EF2227">
              <w:rPr>
                <w:sz w:val="22"/>
                <w:szCs w:val="22"/>
              </w:rPr>
              <w:t>-</w:t>
            </w:r>
          </w:p>
        </w:tc>
        <w:tc>
          <w:tcPr>
            <w:tcW w:w="1134" w:type="dxa"/>
          </w:tcPr>
          <w:p w:rsidR="00E90746" w:rsidRPr="00EF2227" w:rsidRDefault="00E90746" w:rsidP="007A0CDD">
            <w:pPr>
              <w:rPr>
                <w:sz w:val="22"/>
                <w:szCs w:val="22"/>
              </w:rPr>
            </w:pP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12.</w:t>
            </w:r>
          </w:p>
        </w:tc>
        <w:tc>
          <w:tcPr>
            <w:tcW w:w="1113" w:type="dxa"/>
          </w:tcPr>
          <w:p w:rsidR="00E90746" w:rsidRPr="00EF2227" w:rsidRDefault="00E90746" w:rsidP="007A0CDD">
            <w:pPr>
              <w:rPr>
                <w:sz w:val="22"/>
                <w:szCs w:val="22"/>
              </w:rPr>
            </w:pPr>
            <w:r w:rsidRPr="00EF2227">
              <w:rPr>
                <w:sz w:val="22"/>
                <w:szCs w:val="22"/>
              </w:rPr>
              <w:t>Игловато-торфяно-глеевые</w:t>
            </w:r>
          </w:p>
        </w:tc>
        <w:tc>
          <w:tcPr>
            <w:tcW w:w="871" w:type="dxa"/>
          </w:tcPr>
          <w:p w:rsidR="00E90746" w:rsidRPr="00EF2227" w:rsidRDefault="00E90746" w:rsidP="007A0CDD">
            <w:pPr>
              <w:jc w:val="center"/>
              <w:rPr>
                <w:sz w:val="22"/>
                <w:szCs w:val="22"/>
              </w:rPr>
            </w:pPr>
            <w:r w:rsidRPr="00EF2227">
              <w:rPr>
                <w:sz w:val="22"/>
                <w:szCs w:val="22"/>
              </w:rPr>
              <w:t>1039</w:t>
            </w:r>
          </w:p>
        </w:tc>
        <w:tc>
          <w:tcPr>
            <w:tcW w:w="611" w:type="dxa"/>
          </w:tcPr>
          <w:p w:rsidR="00E90746" w:rsidRPr="00EF2227" w:rsidRDefault="00E90746" w:rsidP="007A0CDD">
            <w:pPr>
              <w:jc w:val="center"/>
              <w:rPr>
                <w:sz w:val="22"/>
                <w:szCs w:val="22"/>
              </w:rPr>
            </w:pPr>
            <w:r w:rsidRPr="00EF2227">
              <w:rPr>
                <w:sz w:val="22"/>
                <w:szCs w:val="22"/>
              </w:rPr>
              <w:t>1,0</w:t>
            </w:r>
          </w:p>
        </w:tc>
        <w:tc>
          <w:tcPr>
            <w:tcW w:w="807" w:type="dxa"/>
          </w:tcPr>
          <w:p w:rsidR="00E90746" w:rsidRPr="00EF2227" w:rsidRDefault="00E90746" w:rsidP="007A0CDD">
            <w:pPr>
              <w:jc w:val="center"/>
              <w:rPr>
                <w:sz w:val="22"/>
                <w:szCs w:val="22"/>
              </w:rPr>
            </w:pPr>
            <w:r w:rsidRPr="00EF2227">
              <w:rPr>
                <w:sz w:val="22"/>
                <w:szCs w:val="22"/>
              </w:rPr>
              <w:t>-</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rPr>
            </w:pPr>
            <w:r w:rsidRPr="00EF2227">
              <w:rPr>
                <w:sz w:val="22"/>
                <w:szCs w:val="22"/>
              </w:rPr>
              <w:t>-</w:t>
            </w:r>
          </w:p>
        </w:tc>
        <w:tc>
          <w:tcPr>
            <w:tcW w:w="567"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rPr>
            </w:pPr>
            <w:r w:rsidRPr="00EF2227">
              <w:rPr>
                <w:sz w:val="22"/>
                <w:szCs w:val="22"/>
              </w:rPr>
              <w:t>7,3</w:t>
            </w:r>
          </w:p>
        </w:tc>
        <w:tc>
          <w:tcPr>
            <w:tcW w:w="850" w:type="dxa"/>
          </w:tcPr>
          <w:p w:rsidR="00E90746" w:rsidRPr="00EF2227" w:rsidRDefault="00E90746" w:rsidP="007A0CDD">
            <w:pPr>
              <w:jc w:val="center"/>
              <w:rPr>
                <w:sz w:val="22"/>
                <w:szCs w:val="22"/>
              </w:rPr>
            </w:pPr>
            <w:r w:rsidRPr="00EF2227">
              <w:rPr>
                <w:sz w:val="22"/>
                <w:szCs w:val="22"/>
              </w:rPr>
              <w:t>-</w:t>
            </w:r>
          </w:p>
        </w:tc>
        <w:tc>
          <w:tcPr>
            <w:tcW w:w="851" w:type="dxa"/>
          </w:tcPr>
          <w:p w:rsidR="00E90746" w:rsidRPr="00EF2227" w:rsidRDefault="00E90746" w:rsidP="007A0CDD">
            <w:pPr>
              <w:jc w:val="center"/>
              <w:rPr>
                <w:sz w:val="22"/>
                <w:szCs w:val="22"/>
              </w:rPr>
            </w:pPr>
            <w:r w:rsidRPr="00EF2227">
              <w:rPr>
                <w:sz w:val="22"/>
                <w:szCs w:val="22"/>
              </w:rPr>
              <w:t>-</w:t>
            </w:r>
          </w:p>
        </w:tc>
        <w:tc>
          <w:tcPr>
            <w:tcW w:w="1134" w:type="dxa"/>
          </w:tcPr>
          <w:p w:rsidR="00E90746" w:rsidRPr="00EF2227" w:rsidRDefault="00E90746" w:rsidP="007A0CDD">
            <w:pPr>
              <w:jc w:val="center"/>
              <w:rPr>
                <w:sz w:val="22"/>
                <w:szCs w:val="22"/>
              </w:rPr>
            </w:pP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13.</w:t>
            </w:r>
          </w:p>
        </w:tc>
        <w:tc>
          <w:tcPr>
            <w:tcW w:w="1113" w:type="dxa"/>
          </w:tcPr>
          <w:p w:rsidR="00E90746" w:rsidRPr="00EF2227" w:rsidRDefault="00E90746" w:rsidP="007A0CDD">
            <w:pPr>
              <w:rPr>
                <w:sz w:val="22"/>
                <w:szCs w:val="22"/>
              </w:rPr>
            </w:pPr>
            <w:r w:rsidRPr="00EF2227">
              <w:rPr>
                <w:sz w:val="22"/>
                <w:szCs w:val="22"/>
              </w:rPr>
              <w:t>Дерново-немытые</w:t>
            </w:r>
          </w:p>
        </w:tc>
        <w:tc>
          <w:tcPr>
            <w:tcW w:w="871" w:type="dxa"/>
          </w:tcPr>
          <w:p w:rsidR="00E90746" w:rsidRPr="00EF2227" w:rsidRDefault="00E90746" w:rsidP="007A0CDD">
            <w:pPr>
              <w:jc w:val="center"/>
              <w:rPr>
                <w:sz w:val="22"/>
                <w:szCs w:val="22"/>
              </w:rPr>
            </w:pPr>
            <w:r w:rsidRPr="00EF2227">
              <w:rPr>
                <w:sz w:val="22"/>
                <w:szCs w:val="22"/>
              </w:rPr>
              <w:t>5336</w:t>
            </w:r>
          </w:p>
        </w:tc>
        <w:tc>
          <w:tcPr>
            <w:tcW w:w="611" w:type="dxa"/>
          </w:tcPr>
          <w:p w:rsidR="00E90746" w:rsidRPr="00EF2227" w:rsidRDefault="00E90746" w:rsidP="007A0CDD">
            <w:pPr>
              <w:jc w:val="center"/>
              <w:rPr>
                <w:sz w:val="22"/>
                <w:szCs w:val="22"/>
              </w:rPr>
            </w:pPr>
            <w:r w:rsidRPr="00EF2227">
              <w:rPr>
                <w:sz w:val="22"/>
                <w:szCs w:val="22"/>
              </w:rPr>
              <w:t>5,0</w:t>
            </w:r>
          </w:p>
        </w:tc>
        <w:tc>
          <w:tcPr>
            <w:tcW w:w="807" w:type="dxa"/>
          </w:tcPr>
          <w:p w:rsidR="00E90746" w:rsidRPr="00EF2227" w:rsidRDefault="00E90746" w:rsidP="007A0CDD">
            <w:pPr>
              <w:jc w:val="center"/>
              <w:rPr>
                <w:sz w:val="22"/>
                <w:szCs w:val="22"/>
              </w:rPr>
            </w:pPr>
            <w:r w:rsidRPr="00EF2227">
              <w:rPr>
                <w:sz w:val="22"/>
                <w:szCs w:val="22"/>
              </w:rPr>
              <w:t>43</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rPr>
            </w:pPr>
            <w:r w:rsidRPr="00EF2227">
              <w:rPr>
                <w:sz w:val="22"/>
                <w:szCs w:val="22"/>
              </w:rPr>
              <w:t>4-6</w:t>
            </w:r>
          </w:p>
        </w:tc>
        <w:tc>
          <w:tcPr>
            <w:tcW w:w="850" w:type="dxa"/>
          </w:tcPr>
          <w:p w:rsidR="00E90746" w:rsidRPr="00EF2227" w:rsidRDefault="00E90746" w:rsidP="007A0CDD">
            <w:pPr>
              <w:jc w:val="center"/>
              <w:rPr>
                <w:sz w:val="22"/>
                <w:szCs w:val="22"/>
              </w:rPr>
            </w:pPr>
            <w:r w:rsidRPr="00EF2227">
              <w:rPr>
                <w:sz w:val="22"/>
                <w:szCs w:val="22"/>
              </w:rPr>
              <w:t>-</w:t>
            </w:r>
          </w:p>
        </w:tc>
        <w:tc>
          <w:tcPr>
            <w:tcW w:w="851" w:type="dxa"/>
          </w:tcPr>
          <w:p w:rsidR="00E90746" w:rsidRPr="00EF2227" w:rsidRDefault="00E90746" w:rsidP="007A0CDD">
            <w:pPr>
              <w:jc w:val="center"/>
              <w:rPr>
                <w:sz w:val="22"/>
                <w:szCs w:val="22"/>
              </w:rPr>
            </w:pPr>
            <w:r w:rsidRPr="00EF2227">
              <w:rPr>
                <w:sz w:val="22"/>
                <w:szCs w:val="22"/>
              </w:rPr>
              <w:t>-</w:t>
            </w:r>
          </w:p>
        </w:tc>
        <w:tc>
          <w:tcPr>
            <w:tcW w:w="1134" w:type="dxa"/>
          </w:tcPr>
          <w:p w:rsidR="00E90746" w:rsidRPr="00EF2227" w:rsidRDefault="00E90746" w:rsidP="007A0CDD">
            <w:pPr>
              <w:jc w:val="center"/>
              <w:rPr>
                <w:sz w:val="22"/>
                <w:szCs w:val="22"/>
              </w:rPr>
            </w:pP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14.</w:t>
            </w:r>
          </w:p>
        </w:tc>
        <w:tc>
          <w:tcPr>
            <w:tcW w:w="1113" w:type="dxa"/>
          </w:tcPr>
          <w:p w:rsidR="00E90746" w:rsidRPr="00EF2227" w:rsidRDefault="00E90746" w:rsidP="007A0CDD">
            <w:pPr>
              <w:rPr>
                <w:sz w:val="22"/>
                <w:szCs w:val="22"/>
              </w:rPr>
            </w:pPr>
            <w:r w:rsidRPr="00EF2227">
              <w:rPr>
                <w:sz w:val="22"/>
                <w:szCs w:val="22"/>
              </w:rPr>
              <w:t>Торфяники</w:t>
            </w:r>
          </w:p>
        </w:tc>
        <w:tc>
          <w:tcPr>
            <w:tcW w:w="871" w:type="dxa"/>
          </w:tcPr>
          <w:p w:rsidR="00E90746" w:rsidRPr="00EF2227" w:rsidRDefault="00E90746" w:rsidP="007A0CDD">
            <w:pPr>
              <w:jc w:val="center"/>
              <w:rPr>
                <w:sz w:val="22"/>
                <w:szCs w:val="22"/>
              </w:rPr>
            </w:pPr>
            <w:r w:rsidRPr="00EF2227">
              <w:rPr>
                <w:sz w:val="22"/>
                <w:szCs w:val="22"/>
              </w:rPr>
              <w:t>18</w:t>
            </w:r>
          </w:p>
        </w:tc>
        <w:tc>
          <w:tcPr>
            <w:tcW w:w="611" w:type="dxa"/>
          </w:tcPr>
          <w:p w:rsidR="00E90746" w:rsidRPr="00EF2227" w:rsidRDefault="00E90746" w:rsidP="007A0CDD">
            <w:pPr>
              <w:jc w:val="center"/>
              <w:rPr>
                <w:sz w:val="22"/>
                <w:szCs w:val="22"/>
              </w:rPr>
            </w:pPr>
            <w:r w:rsidRPr="00EF2227">
              <w:rPr>
                <w:sz w:val="22"/>
                <w:szCs w:val="22"/>
              </w:rPr>
              <w:t>-</w:t>
            </w:r>
          </w:p>
        </w:tc>
        <w:tc>
          <w:tcPr>
            <w:tcW w:w="807" w:type="dxa"/>
          </w:tcPr>
          <w:p w:rsidR="00E90746" w:rsidRPr="00EF2227" w:rsidRDefault="00E90746" w:rsidP="007A0CDD">
            <w:pPr>
              <w:jc w:val="center"/>
              <w:rPr>
                <w:sz w:val="22"/>
                <w:szCs w:val="22"/>
              </w:rPr>
            </w:pPr>
            <w:r w:rsidRPr="00EF2227">
              <w:rPr>
                <w:sz w:val="22"/>
                <w:szCs w:val="22"/>
              </w:rPr>
              <w:t>-</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rPr>
            </w:pPr>
            <w:r w:rsidRPr="00EF2227">
              <w:rPr>
                <w:sz w:val="22"/>
                <w:szCs w:val="22"/>
              </w:rPr>
              <w:t>4-6</w:t>
            </w:r>
          </w:p>
        </w:tc>
        <w:tc>
          <w:tcPr>
            <w:tcW w:w="850" w:type="dxa"/>
          </w:tcPr>
          <w:p w:rsidR="00E90746" w:rsidRPr="00EF2227" w:rsidRDefault="00E90746" w:rsidP="007A0CDD">
            <w:pPr>
              <w:jc w:val="center"/>
              <w:rPr>
                <w:sz w:val="22"/>
                <w:szCs w:val="22"/>
              </w:rPr>
            </w:pPr>
            <w:r w:rsidRPr="00EF2227">
              <w:rPr>
                <w:sz w:val="22"/>
                <w:szCs w:val="22"/>
              </w:rPr>
              <w:t>-</w:t>
            </w:r>
          </w:p>
        </w:tc>
        <w:tc>
          <w:tcPr>
            <w:tcW w:w="851" w:type="dxa"/>
          </w:tcPr>
          <w:p w:rsidR="00E90746" w:rsidRPr="00EF2227" w:rsidRDefault="00E90746" w:rsidP="007A0CDD">
            <w:pPr>
              <w:jc w:val="center"/>
              <w:rPr>
                <w:sz w:val="22"/>
                <w:szCs w:val="22"/>
              </w:rPr>
            </w:pPr>
            <w:r w:rsidRPr="00EF2227">
              <w:rPr>
                <w:sz w:val="22"/>
                <w:szCs w:val="22"/>
              </w:rPr>
              <w:t>-</w:t>
            </w:r>
          </w:p>
        </w:tc>
        <w:tc>
          <w:tcPr>
            <w:tcW w:w="1134" w:type="dxa"/>
          </w:tcPr>
          <w:p w:rsidR="00E90746" w:rsidRPr="00EF2227" w:rsidRDefault="00E90746" w:rsidP="007A0CDD">
            <w:pPr>
              <w:jc w:val="center"/>
              <w:rPr>
                <w:sz w:val="22"/>
                <w:szCs w:val="22"/>
              </w:rPr>
            </w:pPr>
          </w:p>
        </w:tc>
      </w:tr>
      <w:tr w:rsidR="00E90746" w:rsidRPr="00EF2227" w:rsidTr="00087D03">
        <w:tc>
          <w:tcPr>
            <w:tcW w:w="534" w:type="dxa"/>
          </w:tcPr>
          <w:p w:rsidR="00E90746" w:rsidRPr="00EF2227" w:rsidRDefault="00E90746" w:rsidP="00BD1BD5">
            <w:pPr>
              <w:jc w:val="center"/>
              <w:rPr>
                <w:sz w:val="22"/>
                <w:szCs w:val="22"/>
              </w:rPr>
            </w:pPr>
            <w:r w:rsidRPr="00EF2227">
              <w:rPr>
                <w:sz w:val="22"/>
                <w:szCs w:val="22"/>
              </w:rPr>
              <w:t>15.</w:t>
            </w:r>
          </w:p>
        </w:tc>
        <w:tc>
          <w:tcPr>
            <w:tcW w:w="1113" w:type="dxa"/>
          </w:tcPr>
          <w:p w:rsidR="00E90746" w:rsidRPr="00EF2227" w:rsidRDefault="00E90746" w:rsidP="007A0CDD">
            <w:pPr>
              <w:rPr>
                <w:sz w:val="22"/>
                <w:szCs w:val="22"/>
              </w:rPr>
            </w:pPr>
            <w:r w:rsidRPr="00EF2227">
              <w:rPr>
                <w:sz w:val="22"/>
                <w:szCs w:val="22"/>
              </w:rPr>
              <w:t>Неразвитые почвы</w:t>
            </w:r>
          </w:p>
        </w:tc>
        <w:tc>
          <w:tcPr>
            <w:tcW w:w="871" w:type="dxa"/>
          </w:tcPr>
          <w:p w:rsidR="00E90746" w:rsidRPr="00EF2227" w:rsidRDefault="00E90746" w:rsidP="007A0CDD">
            <w:pPr>
              <w:jc w:val="center"/>
              <w:rPr>
                <w:sz w:val="22"/>
                <w:szCs w:val="22"/>
              </w:rPr>
            </w:pPr>
            <w:r w:rsidRPr="00EF2227">
              <w:rPr>
                <w:sz w:val="22"/>
                <w:szCs w:val="22"/>
              </w:rPr>
              <w:t>1276</w:t>
            </w:r>
          </w:p>
        </w:tc>
        <w:tc>
          <w:tcPr>
            <w:tcW w:w="611" w:type="dxa"/>
          </w:tcPr>
          <w:p w:rsidR="00E90746" w:rsidRPr="00EF2227" w:rsidRDefault="00E90746" w:rsidP="007A0CDD">
            <w:pPr>
              <w:jc w:val="center"/>
              <w:rPr>
                <w:sz w:val="22"/>
                <w:szCs w:val="22"/>
              </w:rPr>
            </w:pPr>
            <w:r w:rsidRPr="00EF2227">
              <w:rPr>
                <w:sz w:val="22"/>
                <w:szCs w:val="22"/>
              </w:rPr>
              <w:t>1,2</w:t>
            </w:r>
          </w:p>
        </w:tc>
        <w:tc>
          <w:tcPr>
            <w:tcW w:w="807" w:type="dxa"/>
          </w:tcPr>
          <w:p w:rsidR="00E90746" w:rsidRPr="00EF2227" w:rsidRDefault="00E90746" w:rsidP="007A0CDD">
            <w:pPr>
              <w:jc w:val="center"/>
              <w:rPr>
                <w:sz w:val="22"/>
                <w:szCs w:val="22"/>
              </w:rPr>
            </w:pPr>
            <w:r w:rsidRPr="00EF2227">
              <w:rPr>
                <w:sz w:val="22"/>
                <w:szCs w:val="22"/>
              </w:rPr>
              <w:t>16</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rPr>
            </w:pPr>
            <w:r w:rsidRPr="00EF2227">
              <w:rPr>
                <w:sz w:val="22"/>
                <w:szCs w:val="22"/>
              </w:rPr>
              <w:t>-</w:t>
            </w:r>
          </w:p>
        </w:tc>
        <w:tc>
          <w:tcPr>
            <w:tcW w:w="850" w:type="dxa"/>
          </w:tcPr>
          <w:p w:rsidR="00E90746" w:rsidRPr="00EF2227" w:rsidRDefault="00E90746" w:rsidP="007A0CDD">
            <w:pPr>
              <w:jc w:val="center"/>
              <w:rPr>
                <w:sz w:val="22"/>
                <w:szCs w:val="22"/>
              </w:rPr>
            </w:pPr>
            <w:r w:rsidRPr="00EF2227">
              <w:rPr>
                <w:sz w:val="22"/>
                <w:szCs w:val="22"/>
              </w:rPr>
              <w:t>-</w:t>
            </w:r>
          </w:p>
        </w:tc>
        <w:tc>
          <w:tcPr>
            <w:tcW w:w="851" w:type="dxa"/>
          </w:tcPr>
          <w:p w:rsidR="00E90746" w:rsidRPr="00EF2227" w:rsidRDefault="00E90746" w:rsidP="007A0CDD">
            <w:pPr>
              <w:jc w:val="center"/>
              <w:rPr>
                <w:sz w:val="22"/>
                <w:szCs w:val="22"/>
              </w:rPr>
            </w:pPr>
            <w:r w:rsidRPr="00EF2227">
              <w:rPr>
                <w:sz w:val="22"/>
                <w:szCs w:val="22"/>
              </w:rPr>
              <w:t>-</w:t>
            </w:r>
          </w:p>
        </w:tc>
        <w:tc>
          <w:tcPr>
            <w:tcW w:w="1134" w:type="dxa"/>
          </w:tcPr>
          <w:p w:rsidR="00E90746" w:rsidRPr="00EF2227" w:rsidRDefault="00E90746" w:rsidP="007A0CDD">
            <w:pPr>
              <w:jc w:val="center"/>
              <w:rPr>
                <w:sz w:val="22"/>
                <w:szCs w:val="22"/>
              </w:rPr>
            </w:pPr>
          </w:p>
        </w:tc>
      </w:tr>
      <w:tr w:rsidR="00E90746" w:rsidRPr="00EF2227" w:rsidTr="00087D03">
        <w:tc>
          <w:tcPr>
            <w:tcW w:w="534" w:type="dxa"/>
          </w:tcPr>
          <w:p w:rsidR="00E90746" w:rsidRPr="00EF2227" w:rsidRDefault="00E90746" w:rsidP="007A0CDD">
            <w:pPr>
              <w:jc w:val="center"/>
              <w:rPr>
                <w:sz w:val="22"/>
                <w:szCs w:val="22"/>
              </w:rPr>
            </w:pPr>
            <w:r>
              <w:rPr>
                <w:sz w:val="22"/>
                <w:szCs w:val="22"/>
              </w:rPr>
              <w:t>16.</w:t>
            </w:r>
          </w:p>
        </w:tc>
        <w:tc>
          <w:tcPr>
            <w:tcW w:w="1113" w:type="dxa"/>
          </w:tcPr>
          <w:p w:rsidR="00E90746" w:rsidRPr="00EF2227" w:rsidRDefault="00E90746" w:rsidP="007A0CDD">
            <w:pPr>
              <w:rPr>
                <w:sz w:val="22"/>
                <w:szCs w:val="22"/>
              </w:rPr>
            </w:pPr>
            <w:r w:rsidRPr="00EF2227">
              <w:rPr>
                <w:sz w:val="22"/>
                <w:szCs w:val="22"/>
              </w:rPr>
              <w:t>Обнаженная</w:t>
            </w:r>
          </w:p>
        </w:tc>
        <w:tc>
          <w:tcPr>
            <w:tcW w:w="871" w:type="dxa"/>
          </w:tcPr>
          <w:p w:rsidR="00E90746" w:rsidRPr="00EF2227" w:rsidRDefault="00E90746" w:rsidP="007A0CDD">
            <w:pPr>
              <w:jc w:val="center"/>
              <w:rPr>
                <w:sz w:val="22"/>
                <w:szCs w:val="22"/>
              </w:rPr>
            </w:pPr>
            <w:r w:rsidRPr="00EF2227">
              <w:rPr>
                <w:sz w:val="22"/>
                <w:szCs w:val="22"/>
              </w:rPr>
              <w:t>37</w:t>
            </w:r>
          </w:p>
        </w:tc>
        <w:tc>
          <w:tcPr>
            <w:tcW w:w="611" w:type="dxa"/>
          </w:tcPr>
          <w:p w:rsidR="00E90746" w:rsidRPr="00EF2227" w:rsidRDefault="00E90746" w:rsidP="007A0CDD">
            <w:pPr>
              <w:jc w:val="center"/>
              <w:rPr>
                <w:sz w:val="22"/>
                <w:szCs w:val="22"/>
              </w:rPr>
            </w:pPr>
            <w:r w:rsidRPr="00EF2227">
              <w:rPr>
                <w:sz w:val="22"/>
                <w:szCs w:val="22"/>
              </w:rPr>
              <w:t>-</w:t>
            </w:r>
          </w:p>
        </w:tc>
        <w:tc>
          <w:tcPr>
            <w:tcW w:w="807" w:type="dxa"/>
          </w:tcPr>
          <w:p w:rsidR="00E90746" w:rsidRPr="00EF2227" w:rsidRDefault="00E90746" w:rsidP="007A0CDD">
            <w:pPr>
              <w:jc w:val="center"/>
              <w:rPr>
                <w:sz w:val="22"/>
                <w:szCs w:val="22"/>
              </w:rPr>
            </w:pPr>
            <w:r w:rsidRPr="00EF2227">
              <w:rPr>
                <w:sz w:val="22"/>
                <w:szCs w:val="22"/>
              </w:rPr>
              <w:t>-</w:t>
            </w:r>
          </w:p>
        </w:tc>
        <w:tc>
          <w:tcPr>
            <w:tcW w:w="708" w:type="dxa"/>
          </w:tcPr>
          <w:p w:rsidR="00E90746" w:rsidRPr="00EF2227" w:rsidRDefault="00E90746" w:rsidP="007A0CDD">
            <w:pPr>
              <w:jc w:val="center"/>
              <w:rPr>
                <w:sz w:val="22"/>
                <w:szCs w:val="22"/>
              </w:rPr>
            </w:pPr>
            <w:r w:rsidRPr="00EF2227">
              <w:rPr>
                <w:sz w:val="22"/>
                <w:szCs w:val="22"/>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567"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lang w:val="en-US"/>
              </w:rPr>
            </w:pPr>
            <w:r w:rsidRPr="00EF2227">
              <w:rPr>
                <w:sz w:val="22"/>
                <w:szCs w:val="22"/>
                <w:lang w:val="en-US"/>
              </w:rPr>
              <w:t>-</w:t>
            </w:r>
          </w:p>
        </w:tc>
        <w:tc>
          <w:tcPr>
            <w:tcW w:w="709" w:type="dxa"/>
          </w:tcPr>
          <w:p w:rsidR="00E90746" w:rsidRPr="00EF2227" w:rsidRDefault="00E90746" w:rsidP="007A0CDD">
            <w:pPr>
              <w:jc w:val="center"/>
              <w:rPr>
                <w:sz w:val="22"/>
                <w:szCs w:val="22"/>
              </w:rPr>
            </w:pPr>
            <w:r w:rsidRPr="00EF2227">
              <w:rPr>
                <w:sz w:val="22"/>
                <w:szCs w:val="22"/>
              </w:rPr>
              <w:t>-</w:t>
            </w:r>
          </w:p>
        </w:tc>
        <w:tc>
          <w:tcPr>
            <w:tcW w:w="850" w:type="dxa"/>
          </w:tcPr>
          <w:p w:rsidR="00E90746" w:rsidRPr="00EF2227" w:rsidRDefault="00E90746" w:rsidP="007A0CDD">
            <w:pPr>
              <w:jc w:val="center"/>
              <w:rPr>
                <w:sz w:val="22"/>
                <w:szCs w:val="22"/>
              </w:rPr>
            </w:pPr>
            <w:r w:rsidRPr="00EF2227">
              <w:rPr>
                <w:sz w:val="22"/>
                <w:szCs w:val="22"/>
              </w:rPr>
              <w:t>-</w:t>
            </w:r>
          </w:p>
        </w:tc>
        <w:tc>
          <w:tcPr>
            <w:tcW w:w="851" w:type="dxa"/>
          </w:tcPr>
          <w:p w:rsidR="00E90746" w:rsidRPr="00EF2227" w:rsidRDefault="00E90746" w:rsidP="007A0CDD">
            <w:pPr>
              <w:jc w:val="center"/>
              <w:rPr>
                <w:sz w:val="22"/>
                <w:szCs w:val="22"/>
              </w:rPr>
            </w:pPr>
            <w:r w:rsidRPr="00EF2227">
              <w:rPr>
                <w:sz w:val="22"/>
                <w:szCs w:val="22"/>
              </w:rPr>
              <w:t>-</w:t>
            </w:r>
          </w:p>
        </w:tc>
        <w:tc>
          <w:tcPr>
            <w:tcW w:w="1134" w:type="dxa"/>
          </w:tcPr>
          <w:p w:rsidR="00E90746" w:rsidRPr="00EF2227" w:rsidRDefault="00E90746" w:rsidP="007A0CDD">
            <w:pPr>
              <w:jc w:val="center"/>
              <w:rPr>
                <w:sz w:val="22"/>
                <w:szCs w:val="22"/>
              </w:rPr>
            </w:pPr>
          </w:p>
        </w:tc>
      </w:tr>
      <w:tr w:rsidR="00E90746" w:rsidRPr="00EF2227" w:rsidTr="00087D03">
        <w:tc>
          <w:tcPr>
            <w:tcW w:w="1647" w:type="dxa"/>
            <w:gridSpan w:val="2"/>
          </w:tcPr>
          <w:p w:rsidR="00E90746" w:rsidRPr="00EF2227" w:rsidRDefault="00E90746" w:rsidP="007A0CDD">
            <w:pPr>
              <w:jc w:val="center"/>
              <w:rPr>
                <w:sz w:val="22"/>
                <w:szCs w:val="22"/>
              </w:rPr>
            </w:pPr>
            <w:r w:rsidRPr="00EF2227">
              <w:rPr>
                <w:sz w:val="22"/>
                <w:szCs w:val="22"/>
              </w:rPr>
              <w:t>Всего:</w:t>
            </w:r>
          </w:p>
        </w:tc>
        <w:tc>
          <w:tcPr>
            <w:tcW w:w="871" w:type="dxa"/>
          </w:tcPr>
          <w:p w:rsidR="00E90746" w:rsidRPr="00EF2227" w:rsidRDefault="00E90746" w:rsidP="007A0CDD">
            <w:pPr>
              <w:jc w:val="center"/>
              <w:rPr>
                <w:sz w:val="22"/>
                <w:szCs w:val="22"/>
              </w:rPr>
            </w:pPr>
            <w:r w:rsidRPr="00EF2227">
              <w:rPr>
                <w:sz w:val="22"/>
                <w:szCs w:val="22"/>
              </w:rPr>
              <w:t>107589</w:t>
            </w:r>
          </w:p>
        </w:tc>
        <w:tc>
          <w:tcPr>
            <w:tcW w:w="611" w:type="dxa"/>
          </w:tcPr>
          <w:p w:rsidR="00E90746" w:rsidRPr="00EF2227" w:rsidRDefault="00E90746" w:rsidP="007A0CDD">
            <w:pPr>
              <w:jc w:val="center"/>
              <w:rPr>
                <w:sz w:val="22"/>
                <w:szCs w:val="22"/>
              </w:rPr>
            </w:pPr>
            <w:r w:rsidRPr="00EF2227">
              <w:rPr>
                <w:sz w:val="22"/>
                <w:szCs w:val="22"/>
              </w:rPr>
              <w:t>100%</w:t>
            </w:r>
          </w:p>
        </w:tc>
        <w:tc>
          <w:tcPr>
            <w:tcW w:w="807" w:type="dxa"/>
          </w:tcPr>
          <w:p w:rsidR="00E90746" w:rsidRPr="00EF2227" w:rsidRDefault="00E90746" w:rsidP="007A0CDD">
            <w:pPr>
              <w:jc w:val="center"/>
              <w:rPr>
                <w:sz w:val="22"/>
                <w:szCs w:val="22"/>
              </w:rPr>
            </w:pPr>
            <w:r w:rsidRPr="00EF2227">
              <w:rPr>
                <w:sz w:val="22"/>
                <w:szCs w:val="22"/>
              </w:rPr>
              <w:t>82033</w:t>
            </w:r>
          </w:p>
        </w:tc>
        <w:tc>
          <w:tcPr>
            <w:tcW w:w="708" w:type="dxa"/>
          </w:tcPr>
          <w:p w:rsidR="00E90746" w:rsidRPr="00EF2227" w:rsidRDefault="00E90746" w:rsidP="007A0CDD">
            <w:pPr>
              <w:jc w:val="center"/>
              <w:rPr>
                <w:sz w:val="22"/>
                <w:szCs w:val="22"/>
              </w:rPr>
            </w:pPr>
            <w:r w:rsidRPr="00EF2227">
              <w:rPr>
                <w:sz w:val="22"/>
                <w:szCs w:val="22"/>
              </w:rPr>
              <w:t>100</w:t>
            </w:r>
          </w:p>
        </w:tc>
        <w:tc>
          <w:tcPr>
            <w:tcW w:w="5529" w:type="dxa"/>
            <w:gridSpan w:val="7"/>
          </w:tcPr>
          <w:p w:rsidR="00E90746" w:rsidRPr="00EF2227" w:rsidRDefault="00E90746" w:rsidP="007A0CDD">
            <w:pPr>
              <w:jc w:val="center"/>
              <w:rPr>
                <w:sz w:val="22"/>
                <w:szCs w:val="22"/>
              </w:rPr>
            </w:pPr>
          </w:p>
        </w:tc>
      </w:tr>
    </w:tbl>
    <w:p w:rsidR="00E90746" w:rsidRPr="00EF2227" w:rsidRDefault="00E90746" w:rsidP="00A3412A">
      <w:pPr>
        <w:rPr>
          <w:rFonts w:ascii="Arial Narrow" w:hAnsi="Arial Narrow"/>
          <w:sz w:val="20"/>
          <w:szCs w:val="20"/>
        </w:rPr>
      </w:pPr>
    </w:p>
    <w:p w:rsidR="00E90746" w:rsidRPr="00EF2227" w:rsidRDefault="00E90746" w:rsidP="001165FB">
      <w:pPr>
        <w:ind w:firstLine="709"/>
      </w:pPr>
      <w:r w:rsidRPr="00EF2227">
        <w:t>Значительная часть земель района, расположенных на присетевых склонах, поражена эрозией, как указано в табл</w:t>
      </w:r>
      <w:r>
        <w:t>ице</w:t>
      </w:r>
    </w:p>
    <w:p w:rsidR="00E90746" w:rsidRPr="00EF2227" w:rsidRDefault="00E90746" w:rsidP="001165FB">
      <w:pPr>
        <w:ind w:firstLine="709"/>
      </w:pPr>
    </w:p>
    <w:p w:rsidR="00E90746" w:rsidRPr="00C64A96" w:rsidRDefault="00E90746" w:rsidP="001165FB">
      <w:pPr>
        <w:jc w:val="center"/>
        <w:rPr>
          <w:b/>
          <w:i/>
        </w:rPr>
      </w:pPr>
      <w:r w:rsidRPr="00C64A96">
        <w:rPr>
          <w:b/>
          <w:i/>
        </w:rPr>
        <w:t>Эрозия почв</w:t>
      </w:r>
      <w:r>
        <w:rPr>
          <w:b/>
          <w:i/>
        </w:rPr>
        <w:t xml:space="preserve"> в разрезе района</w:t>
      </w:r>
    </w:p>
    <w:p w:rsidR="00E90746" w:rsidRPr="00C64A96" w:rsidRDefault="00E90746" w:rsidP="001165FB">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7"/>
        <w:gridCol w:w="1367"/>
        <w:gridCol w:w="1367"/>
        <w:gridCol w:w="1368"/>
        <w:gridCol w:w="1368"/>
      </w:tblGrid>
      <w:tr w:rsidR="00E90746" w:rsidRPr="00EF2227" w:rsidTr="00BD1BD5">
        <w:tc>
          <w:tcPr>
            <w:tcW w:w="1367" w:type="dxa"/>
            <w:vMerge w:val="restart"/>
          </w:tcPr>
          <w:p w:rsidR="00E90746" w:rsidRPr="001B5077" w:rsidRDefault="00E90746" w:rsidP="00C64A96">
            <w:pPr>
              <w:jc w:val="center"/>
              <w:rPr>
                <w:b/>
                <w:sz w:val="18"/>
                <w:szCs w:val="18"/>
              </w:rPr>
            </w:pPr>
            <w:r w:rsidRPr="001B5077">
              <w:rPr>
                <w:b/>
                <w:sz w:val="18"/>
                <w:szCs w:val="18"/>
              </w:rPr>
              <w:t>Общая площадь смытых земель (га)</w:t>
            </w:r>
          </w:p>
        </w:tc>
        <w:tc>
          <w:tcPr>
            <w:tcW w:w="1367" w:type="dxa"/>
            <w:vMerge w:val="restart"/>
          </w:tcPr>
          <w:p w:rsidR="00E90746" w:rsidRPr="001B5077" w:rsidRDefault="00E90746" w:rsidP="00C64A96">
            <w:pPr>
              <w:jc w:val="center"/>
              <w:rPr>
                <w:b/>
                <w:sz w:val="18"/>
                <w:szCs w:val="18"/>
              </w:rPr>
            </w:pPr>
          </w:p>
          <w:p w:rsidR="00E90746" w:rsidRPr="001B5077" w:rsidRDefault="00E90746" w:rsidP="00C64A96">
            <w:pPr>
              <w:jc w:val="center"/>
              <w:rPr>
                <w:b/>
                <w:sz w:val="18"/>
                <w:szCs w:val="18"/>
              </w:rPr>
            </w:pPr>
            <w:r w:rsidRPr="001B5077">
              <w:rPr>
                <w:b/>
                <w:sz w:val="18"/>
                <w:szCs w:val="18"/>
              </w:rPr>
              <w:t>% от общей площади</w:t>
            </w:r>
          </w:p>
        </w:tc>
        <w:tc>
          <w:tcPr>
            <w:tcW w:w="5469" w:type="dxa"/>
            <w:gridSpan w:val="4"/>
          </w:tcPr>
          <w:p w:rsidR="00E90746" w:rsidRPr="001B5077" w:rsidRDefault="00E90746" w:rsidP="00C64A96">
            <w:pPr>
              <w:jc w:val="center"/>
              <w:rPr>
                <w:b/>
                <w:sz w:val="18"/>
                <w:szCs w:val="18"/>
              </w:rPr>
            </w:pPr>
            <w:r w:rsidRPr="001B5077">
              <w:rPr>
                <w:b/>
                <w:sz w:val="18"/>
                <w:szCs w:val="18"/>
              </w:rPr>
              <w:t>Смытые почвы пашни</w:t>
            </w:r>
          </w:p>
        </w:tc>
        <w:tc>
          <w:tcPr>
            <w:tcW w:w="1368" w:type="dxa"/>
            <w:vMerge w:val="restart"/>
          </w:tcPr>
          <w:p w:rsidR="00E90746" w:rsidRPr="001B5077" w:rsidRDefault="00E90746" w:rsidP="000A1FBF">
            <w:pPr>
              <w:jc w:val="center"/>
              <w:rPr>
                <w:b/>
                <w:sz w:val="18"/>
                <w:szCs w:val="18"/>
              </w:rPr>
            </w:pPr>
            <w:r w:rsidRPr="001B5077">
              <w:rPr>
                <w:b/>
                <w:sz w:val="18"/>
                <w:szCs w:val="18"/>
              </w:rPr>
              <w:t>% смытости от площади пашни</w:t>
            </w:r>
          </w:p>
        </w:tc>
      </w:tr>
      <w:tr w:rsidR="00E90746" w:rsidRPr="00EF2227" w:rsidTr="00BD1BD5">
        <w:tc>
          <w:tcPr>
            <w:tcW w:w="1367" w:type="dxa"/>
            <w:vMerge/>
          </w:tcPr>
          <w:p w:rsidR="00E90746" w:rsidRPr="00EF2227" w:rsidRDefault="00E90746" w:rsidP="00BD1BD5"/>
        </w:tc>
        <w:tc>
          <w:tcPr>
            <w:tcW w:w="1367" w:type="dxa"/>
            <w:vMerge/>
          </w:tcPr>
          <w:p w:rsidR="00E90746" w:rsidRPr="00EF2227" w:rsidRDefault="00E90746" w:rsidP="00BD1BD5"/>
        </w:tc>
        <w:tc>
          <w:tcPr>
            <w:tcW w:w="1367" w:type="dxa"/>
            <w:vMerge w:val="restart"/>
          </w:tcPr>
          <w:p w:rsidR="00E90746" w:rsidRDefault="00E90746" w:rsidP="00C64A96">
            <w:pPr>
              <w:jc w:val="center"/>
            </w:pPr>
          </w:p>
          <w:p w:rsidR="00E90746" w:rsidRPr="00EF2227" w:rsidRDefault="00E90746" w:rsidP="00C64A96">
            <w:pPr>
              <w:jc w:val="center"/>
            </w:pPr>
            <w:r w:rsidRPr="00EF2227">
              <w:t>всего</w:t>
            </w:r>
          </w:p>
        </w:tc>
        <w:tc>
          <w:tcPr>
            <w:tcW w:w="4102" w:type="dxa"/>
            <w:gridSpan w:val="3"/>
          </w:tcPr>
          <w:p w:rsidR="00E90746" w:rsidRPr="001B5077" w:rsidRDefault="00E90746" w:rsidP="00C64A96">
            <w:pPr>
              <w:jc w:val="center"/>
              <w:rPr>
                <w:b/>
                <w:sz w:val="18"/>
                <w:szCs w:val="18"/>
              </w:rPr>
            </w:pPr>
            <w:r w:rsidRPr="001B5077">
              <w:rPr>
                <w:b/>
                <w:sz w:val="18"/>
                <w:szCs w:val="18"/>
              </w:rPr>
              <w:t>в том числе (га)</w:t>
            </w:r>
          </w:p>
        </w:tc>
        <w:tc>
          <w:tcPr>
            <w:tcW w:w="1368" w:type="dxa"/>
            <w:vMerge/>
          </w:tcPr>
          <w:p w:rsidR="00E90746" w:rsidRPr="001B5077" w:rsidRDefault="00E90746" w:rsidP="00BD1BD5">
            <w:pPr>
              <w:rPr>
                <w:b/>
                <w:sz w:val="18"/>
                <w:szCs w:val="18"/>
              </w:rPr>
            </w:pPr>
          </w:p>
        </w:tc>
      </w:tr>
      <w:tr w:rsidR="00E90746" w:rsidRPr="00EF2227" w:rsidTr="00BD1BD5">
        <w:tc>
          <w:tcPr>
            <w:tcW w:w="1367" w:type="dxa"/>
            <w:vMerge/>
          </w:tcPr>
          <w:p w:rsidR="00E90746" w:rsidRPr="00EF2227" w:rsidRDefault="00E90746" w:rsidP="00BD1BD5"/>
        </w:tc>
        <w:tc>
          <w:tcPr>
            <w:tcW w:w="1367" w:type="dxa"/>
            <w:vMerge/>
          </w:tcPr>
          <w:p w:rsidR="00E90746" w:rsidRPr="00EF2227" w:rsidRDefault="00E90746" w:rsidP="00BD1BD5"/>
        </w:tc>
        <w:tc>
          <w:tcPr>
            <w:tcW w:w="1367" w:type="dxa"/>
            <w:vMerge/>
          </w:tcPr>
          <w:p w:rsidR="00E90746" w:rsidRPr="00EF2227" w:rsidRDefault="00E90746" w:rsidP="00C64A96">
            <w:pPr>
              <w:jc w:val="center"/>
            </w:pPr>
          </w:p>
        </w:tc>
        <w:tc>
          <w:tcPr>
            <w:tcW w:w="1367" w:type="dxa"/>
          </w:tcPr>
          <w:p w:rsidR="00E90746" w:rsidRPr="001B5077" w:rsidRDefault="00E90746" w:rsidP="00C64A96">
            <w:pPr>
              <w:jc w:val="center"/>
              <w:rPr>
                <w:b/>
                <w:sz w:val="18"/>
                <w:szCs w:val="18"/>
              </w:rPr>
            </w:pPr>
            <w:r w:rsidRPr="001B5077">
              <w:rPr>
                <w:b/>
                <w:sz w:val="18"/>
                <w:szCs w:val="18"/>
              </w:rPr>
              <w:t>Слабо-смытые</w:t>
            </w:r>
          </w:p>
        </w:tc>
        <w:tc>
          <w:tcPr>
            <w:tcW w:w="1367" w:type="dxa"/>
          </w:tcPr>
          <w:p w:rsidR="00E90746" w:rsidRPr="001B5077" w:rsidRDefault="00E90746" w:rsidP="00C64A96">
            <w:pPr>
              <w:jc w:val="center"/>
              <w:rPr>
                <w:b/>
                <w:sz w:val="18"/>
                <w:szCs w:val="18"/>
              </w:rPr>
            </w:pPr>
            <w:r w:rsidRPr="001B5077">
              <w:rPr>
                <w:b/>
                <w:sz w:val="18"/>
                <w:szCs w:val="18"/>
              </w:rPr>
              <w:t>Средне-смытые</w:t>
            </w:r>
          </w:p>
        </w:tc>
        <w:tc>
          <w:tcPr>
            <w:tcW w:w="1368" w:type="dxa"/>
          </w:tcPr>
          <w:p w:rsidR="00E90746" w:rsidRPr="001B5077" w:rsidRDefault="00E90746" w:rsidP="00C64A96">
            <w:pPr>
              <w:jc w:val="center"/>
              <w:rPr>
                <w:b/>
                <w:sz w:val="18"/>
                <w:szCs w:val="18"/>
              </w:rPr>
            </w:pPr>
            <w:r w:rsidRPr="001B5077">
              <w:rPr>
                <w:b/>
                <w:sz w:val="18"/>
                <w:szCs w:val="18"/>
              </w:rPr>
              <w:t>Сильно-смытые</w:t>
            </w:r>
          </w:p>
        </w:tc>
        <w:tc>
          <w:tcPr>
            <w:tcW w:w="1368" w:type="dxa"/>
            <w:vMerge/>
          </w:tcPr>
          <w:p w:rsidR="00E90746" w:rsidRPr="001B5077" w:rsidRDefault="00E90746" w:rsidP="00BD1BD5">
            <w:pPr>
              <w:rPr>
                <w:b/>
                <w:sz w:val="18"/>
                <w:szCs w:val="18"/>
              </w:rPr>
            </w:pPr>
          </w:p>
        </w:tc>
      </w:tr>
      <w:tr w:rsidR="00E90746" w:rsidRPr="00EF2227" w:rsidTr="00BD1BD5">
        <w:tc>
          <w:tcPr>
            <w:tcW w:w="1367" w:type="dxa"/>
          </w:tcPr>
          <w:p w:rsidR="00E90746" w:rsidRPr="00EF2227" w:rsidRDefault="00E90746" w:rsidP="00C64A96">
            <w:pPr>
              <w:jc w:val="center"/>
            </w:pPr>
            <w:r w:rsidRPr="00EF2227">
              <w:t>7555</w:t>
            </w:r>
          </w:p>
        </w:tc>
        <w:tc>
          <w:tcPr>
            <w:tcW w:w="1367" w:type="dxa"/>
          </w:tcPr>
          <w:p w:rsidR="00E90746" w:rsidRPr="00EF2227" w:rsidRDefault="00E90746" w:rsidP="00C64A96">
            <w:pPr>
              <w:jc w:val="center"/>
            </w:pPr>
            <w:r w:rsidRPr="00EF2227">
              <w:t>7</w:t>
            </w:r>
          </w:p>
        </w:tc>
        <w:tc>
          <w:tcPr>
            <w:tcW w:w="1367" w:type="dxa"/>
          </w:tcPr>
          <w:p w:rsidR="00E90746" w:rsidRPr="00EF2227" w:rsidRDefault="00E90746" w:rsidP="00C64A96">
            <w:pPr>
              <w:jc w:val="center"/>
            </w:pPr>
            <w:r w:rsidRPr="00EF2227">
              <w:t>4728</w:t>
            </w:r>
          </w:p>
        </w:tc>
        <w:tc>
          <w:tcPr>
            <w:tcW w:w="1367" w:type="dxa"/>
          </w:tcPr>
          <w:p w:rsidR="00E90746" w:rsidRPr="00EF2227" w:rsidRDefault="00E90746" w:rsidP="00C64A96">
            <w:pPr>
              <w:jc w:val="center"/>
            </w:pPr>
            <w:r w:rsidRPr="00EF2227">
              <w:t>4111</w:t>
            </w:r>
          </w:p>
        </w:tc>
        <w:tc>
          <w:tcPr>
            <w:tcW w:w="1367" w:type="dxa"/>
          </w:tcPr>
          <w:p w:rsidR="00E90746" w:rsidRPr="00EF2227" w:rsidRDefault="00E90746" w:rsidP="00C64A96">
            <w:pPr>
              <w:jc w:val="center"/>
            </w:pPr>
            <w:r w:rsidRPr="00EF2227">
              <w:t>584</w:t>
            </w:r>
          </w:p>
        </w:tc>
        <w:tc>
          <w:tcPr>
            <w:tcW w:w="1368" w:type="dxa"/>
          </w:tcPr>
          <w:p w:rsidR="00E90746" w:rsidRPr="00EF2227" w:rsidRDefault="00E90746" w:rsidP="00C64A96">
            <w:pPr>
              <w:jc w:val="center"/>
            </w:pPr>
            <w:r w:rsidRPr="00EF2227">
              <w:t>33</w:t>
            </w:r>
          </w:p>
        </w:tc>
        <w:tc>
          <w:tcPr>
            <w:tcW w:w="1368" w:type="dxa"/>
          </w:tcPr>
          <w:p w:rsidR="00E90746" w:rsidRPr="00EF2227" w:rsidRDefault="00E90746" w:rsidP="00C64A96">
            <w:pPr>
              <w:jc w:val="center"/>
            </w:pPr>
            <w:r w:rsidRPr="00EF2227">
              <w:t>5,8</w:t>
            </w:r>
          </w:p>
        </w:tc>
      </w:tr>
    </w:tbl>
    <w:p w:rsidR="00E90746" w:rsidRDefault="00E90746" w:rsidP="00AE0A39">
      <w:pPr>
        <w:ind w:firstLine="709"/>
        <w:rPr>
          <w:b/>
        </w:rPr>
      </w:pPr>
    </w:p>
    <w:p w:rsidR="00E90746" w:rsidRPr="00467017" w:rsidRDefault="00E90746" w:rsidP="00AE0A39">
      <w:pPr>
        <w:ind w:firstLine="709"/>
        <w:rPr>
          <w:b/>
        </w:rPr>
      </w:pPr>
      <w:r w:rsidRPr="00467017">
        <w:rPr>
          <w:b/>
        </w:rPr>
        <w:t>Выводы:</w:t>
      </w:r>
    </w:p>
    <w:p w:rsidR="00E90746" w:rsidRPr="00467017" w:rsidRDefault="00E90746" w:rsidP="00AE0A39">
      <w:pPr>
        <w:ind w:firstLine="709"/>
      </w:pPr>
      <w:r w:rsidRPr="00467017">
        <w:t>При разрешении вопросов перспективного развития поселения, необходимо учесть следующие положения, вытекающие из изучения природных условий района:</w:t>
      </w:r>
    </w:p>
    <w:p w:rsidR="00E90746" w:rsidRPr="00467017" w:rsidRDefault="00E90746" w:rsidP="005B69C2">
      <w:pPr>
        <w:widowControl/>
        <w:numPr>
          <w:ilvl w:val="0"/>
          <w:numId w:val="50"/>
        </w:numPr>
        <w:suppressAutoHyphens w:val="0"/>
        <w:ind w:left="0" w:firstLine="709"/>
        <w:jc w:val="both"/>
      </w:pPr>
      <w:r w:rsidRPr="00467017">
        <w:t>При размещении производственно-хозяйственных комплексов, мест очистки и т.п. необходимо учесть преобладание южных и юго-западных ветров.</w:t>
      </w:r>
    </w:p>
    <w:p w:rsidR="00E90746" w:rsidRPr="00467017" w:rsidRDefault="00E90746" w:rsidP="005B69C2">
      <w:pPr>
        <w:widowControl/>
        <w:numPr>
          <w:ilvl w:val="0"/>
          <w:numId w:val="50"/>
        </w:numPr>
        <w:suppressAutoHyphens w:val="0"/>
        <w:ind w:left="0" w:firstLine="709"/>
        <w:jc w:val="both"/>
      </w:pPr>
      <w:r w:rsidRPr="00467017">
        <w:t>Промерзание грунтов достигают в среднем 75 см, что необходимо учитывать в проектировании и строительстве.</w:t>
      </w:r>
    </w:p>
    <w:p w:rsidR="00E90746" w:rsidRPr="00467017" w:rsidRDefault="00E90746" w:rsidP="00AE0A39">
      <w:pPr>
        <w:ind w:firstLine="709"/>
      </w:pPr>
      <w:r w:rsidRPr="00467017">
        <w:t>Суховеи и растущая эрозия обязывает проводить лесозащитные мероприятия.</w:t>
      </w:r>
    </w:p>
    <w:p w:rsidR="00E90746" w:rsidRPr="00467017" w:rsidRDefault="00E90746" w:rsidP="005B69C2">
      <w:pPr>
        <w:widowControl/>
        <w:numPr>
          <w:ilvl w:val="0"/>
          <w:numId w:val="50"/>
        </w:numPr>
        <w:suppressAutoHyphens w:val="0"/>
        <w:ind w:left="0" w:firstLine="709"/>
        <w:jc w:val="both"/>
      </w:pPr>
      <w:r w:rsidRPr="00467017">
        <w:t>Рельеф поселения позволяет предусмотреть широкое развитие прудов по балкам.</w:t>
      </w:r>
    </w:p>
    <w:p w:rsidR="00E90746" w:rsidRPr="00467017" w:rsidRDefault="00E90746" w:rsidP="005B69C2">
      <w:pPr>
        <w:widowControl/>
        <w:numPr>
          <w:ilvl w:val="0"/>
          <w:numId w:val="50"/>
        </w:numPr>
        <w:suppressAutoHyphens w:val="0"/>
        <w:ind w:left="0" w:firstLine="709"/>
        <w:jc w:val="both"/>
      </w:pPr>
      <w:r w:rsidRPr="00467017">
        <w:t>Район располагает благоприятными условиями для развития садоводства, которое в настоящее время занимает лишь 0,4 % территории.</w:t>
      </w:r>
    </w:p>
    <w:p w:rsidR="00E90746" w:rsidRPr="00EF2227" w:rsidRDefault="00E90746" w:rsidP="001165FB">
      <w:pPr>
        <w:ind w:firstLine="567"/>
      </w:pPr>
    </w:p>
    <w:p w:rsidR="00E90746" w:rsidRPr="00F214F3" w:rsidRDefault="00E90746" w:rsidP="00E62F1C">
      <w:pPr>
        <w:snapToGrid w:val="0"/>
        <w:ind w:left="708"/>
        <w:jc w:val="both"/>
        <w:rPr>
          <w:rFonts w:cs="Tahoma"/>
          <w:b/>
          <w:bCs/>
          <w:i/>
          <w:iCs/>
          <w:color w:val="000000"/>
          <w:spacing w:val="-2"/>
        </w:rPr>
      </w:pPr>
      <w:r w:rsidRPr="00F214F3">
        <w:rPr>
          <w:rFonts w:cs="Tahoma"/>
          <w:b/>
          <w:bCs/>
          <w:i/>
          <w:iCs/>
          <w:color w:val="000000"/>
          <w:spacing w:val="-2"/>
        </w:rPr>
        <w:t>1.4.4. Лес</w:t>
      </w:r>
      <w:r>
        <w:rPr>
          <w:rFonts w:cs="Tahoma"/>
          <w:b/>
          <w:bCs/>
          <w:i/>
          <w:iCs/>
          <w:color w:val="000000"/>
          <w:spacing w:val="-2"/>
        </w:rPr>
        <w:t>н</w:t>
      </w:r>
      <w:r w:rsidRPr="00F214F3">
        <w:rPr>
          <w:rFonts w:cs="Tahoma"/>
          <w:b/>
          <w:bCs/>
          <w:i/>
          <w:iCs/>
          <w:color w:val="000000"/>
          <w:spacing w:val="-2"/>
        </w:rPr>
        <w:t>ые ресурсы</w:t>
      </w:r>
    </w:p>
    <w:p w:rsidR="00E90746" w:rsidRPr="008409B9" w:rsidRDefault="00E90746" w:rsidP="00E60B67">
      <w:pPr>
        <w:ind w:firstLine="708"/>
        <w:rPr>
          <w:kern w:val="0"/>
          <w:highlight w:val="cyan"/>
          <w:lang w:eastAsia="ru-RU"/>
        </w:rPr>
      </w:pPr>
    </w:p>
    <w:p w:rsidR="00E90746" w:rsidRDefault="00E90746" w:rsidP="0050148F">
      <w:pPr>
        <w:ind w:firstLine="708"/>
        <w:jc w:val="both"/>
        <w:rPr>
          <w:kern w:val="0"/>
          <w:lang w:eastAsia="ru-RU"/>
        </w:rPr>
      </w:pPr>
      <w:r w:rsidRPr="00A24B8F">
        <w:t>Сельское поселение лежит в подзоне лесостепи. Его территорию окружают обширные сельскохозяйственные зем</w:t>
      </w:r>
      <w:r w:rsidRPr="00A24B8F">
        <w:softHyphen/>
        <w:t>ли и участки лесов на месте восточно-европейских широколиственных лесов. На территории</w:t>
      </w:r>
      <w:r>
        <w:rPr>
          <w:kern w:val="0"/>
          <w:lang w:eastAsia="ru-RU"/>
        </w:rPr>
        <w:t xml:space="preserve"> поселения располагается несколько некрупных лесных массивов, относящихся к </w:t>
      </w:r>
      <w:r w:rsidRPr="00F90EED">
        <w:t xml:space="preserve">Верховскому </w:t>
      </w:r>
      <w:r>
        <w:t>Мехл</w:t>
      </w:r>
      <w:r w:rsidRPr="00F90EED">
        <w:t>есхозу.</w:t>
      </w:r>
    </w:p>
    <w:p w:rsidR="00E90746" w:rsidRPr="00A42061" w:rsidRDefault="00E90746" w:rsidP="0050148F">
      <w:pPr>
        <w:widowControl/>
        <w:suppressAutoHyphens w:val="0"/>
        <w:autoSpaceDE w:val="0"/>
        <w:autoSpaceDN w:val="0"/>
        <w:adjustRightInd w:val="0"/>
        <w:ind w:firstLine="709"/>
        <w:jc w:val="both"/>
        <w:rPr>
          <w:kern w:val="0"/>
          <w:lang w:eastAsia="ru-RU"/>
        </w:rPr>
      </w:pPr>
      <w:r w:rsidRPr="00A42061">
        <w:rPr>
          <w:kern w:val="0"/>
          <w:lang w:eastAsia="ru-RU"/>
        </w:rPr>
        <w:t>К лесным ресурсам относятся запасы древесных и недревесных продуктов, пищевые</w:t>
      </w:r>
      <w:r>
        <w:rPr>
          <w:kern w:val="0"/>
          <w:lang w:eastAsia="ru-RU"/>
        </w:rPr>
        <w:t xml:space="preserve"> </w:t>
      </w:r>
      <w:r w:rsidRPr="00A42061">
        <w:rPr>
          <w:kern w:val="0"/>
          <w:lang w:eastAsia="ru-RU"/>
        </w:rPr>
        <w:t>лесные ресурсы, лекарственные растения. Заготовка недревесных и пищевых лесных</w:t>
      </w:r>
      <w:r>
        <w:rPr>
          <w:kern w:val="0"/>
          <w:lang w:eastAsia="ru-RU"/>
        </w:rPr>
        <w:t xml:space="preserve"> </w:t>
      </w:r>
      <w:r w:rsidRPr="00A42061">
        <w:rPr>
          <w:kern w:val="0"/>
          <w:lang w:eastAsia="ru-RU"/>
        </w:rPr>
        <w:t>ресурсов, лекарственных растений, осуществляться гражданами для собственных нужд.</w:t>
      </w:r>
      <w:r>
        <w:rPr>
          <w:kern w:val="0"/>
          <w:lang w:eastAsia="ru-RU"/>
        </w:rPr>
        <w:t xml:space="preserve"> </w:t>
      </w:r>
      <w:r w:rsidRPr="00A42061">
        <w:rPr>
          <w:kern w:val="0"/>
          <w:lang w:eastAsia="ru-RU"/>
        </w:rPr>
        <w:t>Заготовка древесины осуществляется в порядке рубок ухода за лесом, прочих рубок и</w:t>
      </w:r>
      <w:r>
        <w:rPr>
          <w:kern w:val="0"/>
          <w:lang w:eastAsia="ru-RU"/>
        </w:rPr>
        <w:t xml:space="preserve"> </w:t>
      </w:r>
      <w:r w:rsidRPr="00A42061">
        <w:rPr>
          <w:kern w:val="0"/>
          <w:lang w:eastAsia="ru-RU"/>
        </w:rPr>
        <w:t>рубок спелых и перестойных насаждений.</w:t>
      </w:r>
      <w:r>
        <w:rPr>
          <w:kern w:val="0"/>
          <w:lang w:eastAsia="ru-RU"/>
        </w:rPr>
        <w:t xml:space="preserve"> </w:t>
      </w:r>
      <w:r w:rsidRPr="00A42061">
        <w:rPr>
          <w:kern w:val="0"/>
          <w:lang w:eastAsia="ru-RU"/>
        </w:rPr>
        <w:t>Приоритетным направлением в использовании лесов является заготовка древесины и</w:t>
      </w:r>
      <w:r>
        <w:rPr>
          <w:kern w:val="0"/>
          <w:lang w:eastAsia="ru-RU"/>
        </w:rPr>
        <w:t xml:space="preserve"> </w:t>
      </w:r>
      <w:r w:rsidRPr="00A42061">
        <w:rPr>
          <w:kern w:val="0"/>
          <w:lang w:eastAsia="ru-RU"/>
        </w:rPr>
        <w:t>использование лесов в рекреационных целях.</w:t>
      </w:r>
    </w:p>
    <w:p w:rsidR="00E90746" w:rsidRPr="0097667D" w:rsidRDefault="00E90746" w:rsidP="00ED6946">
      <w:pPr>
        <w:ind w:firstLine="708"/>
        <w:jc w:val="both"/>
        <w:rPr>
          <w:kern w:val="0"/>
          <w:lang w:eastAsia="ru-RU"/>
        </w:rPr>
      </w:pPr>
      <w:r w:rsidRPr="006313FD">
        <w:rPr>
          <w:kern w:val="0"/>
          <w:lang w:eastAsia="ru-RU"/>
        </w:rPr>
        <w:t>Состав</w:t>
      </w:r>
      <w:r w:rsidRPr="0097667D">
        <w:rPr>
          <w:kern w:val="0"/>
          <w:lang w:eastAsia="ru-RU"/>
        </w:rPr>
        <w:t xml:space="preserve"> лесных насаждений разнообразен: дуб, береза, осина, тополь, липа, ель, сосна и другие.</w:t>
      </w:r>
    </w:p>
    <w:p w:rsidR="00E90746" w:rsidRPr="0097667D" w:rsidRDefault="00E90746" w:rsidP="00ED6946">
      <w:pPr>
        <w:ind w:firstLine="708"/>
        <w:jc w:val="both"/>
        <w:rPr>
          <w:kern w:val="0"/>
          <w:lang w:eastAsia="ru-RU"/>
        </w:rPr>
      </w:pPr>
      <w:r w:rsidRPr="0097667D">
        <w:rPr>
          <w:kern w:val="0"/>
          <w:lang w:eastAsia="ru-RU"/>
        </w:rPr>
        <w:t>Животный мир типичен для лесостепной зоны России: лось, кабан, волк, заяц-русак, суслик, еж, уж, крот, белка и др. Из птиц степных мест гнездятся жаворонки, перепела, серые куропатки. В реках и прудах обитают различные виды рыб, раки.</w:t>
      </w:r>
    </w:p>
    <w:p w:rsidR="00E90746" w:rsidRDefault="00E90746" w:rsidP="00E60B67">
      <w:pPr>
        <w:ind w:firstLine="708"/>
        <w:rPr>
          <w:kern w:val="0"/>
          <w:lang w:eastAsia="ru-RU"/>
        </w:rPr>
      </w:pPr>
    </w:p>
    <w:p w:rsidR="00E90746" w:rsidRDefault="00E90746" w:rsidP="00E62F1C">
      <w:pPr>
        <w:ind w:firstLine="708"/>
        <w:rPr>
          <w:b/>
          <w:i/>
        </w:rPr>
      </w:pPr>
      <w:r w:rsidRPr="00251176">
        <w:rPr>
          <w:b/>
          <w:i/>
        </w:rPr>
        <w:t>1.4.5. Система особо охраняемых природных территорий</w:t>
      </w:r>
    </w:p>
    <w:p w:rsidR="00E90746" w:rsidRDefault="00E90746" w:rsidP="00CB417D">
      <w:pPr>
        <w:ind w:firstLine="708"/>
        <w:jc w:val="both"/>
        <w:rPr>
          <w:b/>
          <w:i/>
        </w:rPr>
      </w:pPr>
    </w:p>
    <w:p w:rsidR="00E90746" w:rsidRDefault="00E90746" w:rsidP="00CB417D">
      <w:pPr>
        <w:pStyle w:val="Textbodyindent"/>
        <w:widowControl/>
        <w:tabs>
          <w:tab w:val="left" w:pos="360"/>
          <w:tab w:val="left" w:pos="750"/>
        </w:tabs>
        <w:spacing w:after="0"/>
        <w:ind w:left="0" w:firstLine="709"/>
        <w:jc w:val="both"/>
        <w:rPr>
          <w:rFonts w:cs="Times New Roman"/>
        </w:rPr>
      </w:pPr>
      <w:r>
        <w:rPr>
          <w:rFonts w:cs="Times New Roman"/>
        </w:rPr>
        <w:t xml:space="preserve">На </w:t>
      </w:r>
      <w:r w:rsidRPr="00CC28C0">
        <w:rPr>
          <w:rFonts w:cs="Times New Roman"/>
        </w:rPr>
        <w:t>территории</w:t>
      </w:r>
      <w:r w:rsidRPr="00CC28C0">
        <w:rPr>
          <w:rFonts w:cs="Times New Roman"/>
          <w:color w:val="FF0000"/>
        </w:rPr>
        <w:t xml:space="preserve"> </w:t>
      </w:r>
      <w:r>
        <w:rPr>
          <w:rFonts w:cs="Times New Roman"/>
        </w:rPr>
        <w:t xml:space="preserve">Васильевского </w:t>
      </w:r>
      <w:r w:rsidRPr="004A1949">
        <w:t xml:space="preserve">сельского поселения </w:t>
      </w:r>
      <w:r>
        <w:rPr>
          <w:rFonts w:cs="Times New Roman"/>
        </w:rPr>
        <w:t>не имеется особо охраняемых природных территорий.</w:t>
      </w:r>
    </w:p>
    <w:p w:rsidR="00E90746" w:rsidRDefault="00E90746" w:rsidP="00CB417D">
      <w:pPr>
        <w:pStyle w:val="Textbodyindent"/>
        <w:widowControl/>
        <w:tabs>
          <w:tab w:val="left" w:pos="360"/>
          <w:tab w:val="left" w:pos="750"/>
        </w:tabs>
        <w:spacing w:after="0"/>
        <w:ind w:left="0" w:firstLine="709"/>
        <w:jc w:val="both"/>
        <w:rPr>
          <w:rFonts w:cs="Times New Roman"/>
        </w:rPr>
      </w:pPr>
      <w:r>
        <w:rPr>
          <w:rFonts w:cs="Times New Roman"/>
        </w:rPr>
        <w:t>Объекты капитального строительства, размещение которых предполагается осуществлять на землях особо охраняемых  природных территорий, требуют проведения государственной экспертизы.</w:t>
      </w:r>
    </w:p>
    <w:p w:rsidR="00E90746" w:rsidRPr="003B5AC5" w:rsidRDefault="00E90746" w:rsidP="001974EA">
      <w:pPr>
        <w:ind w:firstLine="708"/>
        <w:jc w:val="both"/>
      </w:pPr>
    </w:p>
    <w:p w:rsidR="00E90746" w:rsidRDefault="00E90746" w:rsidP="00E62F1C">
      <w:pPr>
        <w:ind w:firstLine="708"/>
        <w:jc w:val="both"/>
        <w:rPr>
          <w:b/>
          <w:i/>
        </w:rPr>
      </w:pPr>
      <w:r w:rsidRPr="00C34769">
        <w:rPr>
          <w:b/>
          <w:i/>
        </w:rPr>
        <w:t>1.4.6. Ландшафтно-рекреационный потенциал</w:t>
      </w:r>
      <w:r>
        <w:rPr>
          <w:b/>
          <w:i/>
        </w:rPr>
        <w:t>. Инженерно-геологическая оценка территории</w:t>
      </w:r>
    </w:p>
    <w:p w:rsidR="00E90746" w:rsidRPr="00E62F1C" w:rsidRDefault="00E90746" w:rsidP="00E62F1C">
      <w:pPr>
        <w:ind w:firstLine="708"/>
        <w:jc w:val="both"/>
        <w:rPr>
          <w:b/>
          <w:bCs/>
          <w:i/>
          <w:iCs/>
        </w:rPr>
      </w:pPr>
    </w:p>
    <w:p w:rsidR="00E90746" w:rsidRPr="00AB5849" w:rsidRDefault="00E90746" w:rsidP="001003FE">
      <w:pPr>
        <w:ind w:firstLine="708"/>
        <w:jc w:val="both"/>
      </w:pPr>
      <w:r w:rsidRPr="00AB5849">
        <w:t xml:space="preserve">Территория поселения обладает средним ландшафтно-рекреационным потенциалом ввиду отсутствия </w:t>
      </w:r>
      <w:r>
        <w:t xml:space="preserve">крупных </w:t>
      </w:r>
      <w:r w:rsidRPr="00AB5849">
        <w:t>лесных территорий.</w:t>
      </w:r>
    </w:p>
    <w:p w:rsidR="00E90746" w:rsidRDefault="00E90746" w:rsidP="00AB5849">
      <w:pPr>
        <w:ind w:firstLine="708"/>
        <w:jc w:val="both"/>
        <w:rPr>
          <w:kern w:val="0"/>
          <w:lang w:eastAsia="ru-RU"/>
        </w:rPr>
      </w:pPr>
      <w:r w:rsidRPr="00AB5849">
        <w:rPr>
          <w:kern w:val="0"/>
          <w:lang w:eastAsia="ru-RU"/>
        </w:rPr>
        <w:t>К категории благоприятной для строительства отно</w:t>
      </w:r>
      <w:r w:rsidRPr="00AB5849">
        <w:rPr>
          <w:kern w:val="0"/>
          <w:lang w:eastAsia="ru-RU"/>
        </w:rPr>
        <w:softHyphen/>
        <w:t>сится большая часть рассматриваемого района, представляюще</w:t>
      </w:r>
      <w:r w:rsidRPr="00AB5849">
        <w:rPr>
          <w:kern w:val="0"/>
          <w:lang w:eastAsia="ru-RU"/>
        </w:rPr>
        <w:softHyphen/>
        <w:t>го собой пологохолмистую водораздельную равнину.</w:t>
      </w:r>
    </w:p>
    <w:p w:rsidR="00E90746" w:rsidRDefault="00E90746" w:rsidP="00AB5849">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лесовидные, супеси, реже глины и пески. Лесовидные суглинки обладают просадочными свойствами и относятся по степени просадочности к </w:t>
      </w:r>
      <w:r w:rsidRPr="00AB5849">
        <w:rPr>
          <w:kern w:val="0"/>
          <w:lang w:val="en-US" w:eastAsia="ru-RU"/>
        </w:rPr>
        <w:t>I</w:t>
      </w:r>
      <w:r w:rsidRPr="00AB5849">
        <w:rPr>
          <w:kern w:val="0"/>
          <w:lang w:eastAsia="ru-RU"/>
        </w:rPr>
        <w:t xml:space="preserve"> типу</w:t>
      </w:r>
      <w:r w:rsidRPr="009F04F5">
        <w:rPr>
          <w:b/>
          <w:kern w:val="0"/>
          <w:lang w:eastAsia="ru-RU"/>
        </w:rPr>
        <w:t>.</w:t>
      </w:r>
    </w:p>
    <w:p w:rsidR="00E90746" w:rsidRDefault="00E90746" w:rsidP="00AB5849">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w:t>
      </w:r>
      <w:r w:rsidRPr="00AB5849">
        <w:rPr>
          <w:kern w:val="0"/>
          <w:lang w:eastAsia="ru-RU"/>
        </w:rPr>
        <w:softHyphen/>
        <w:t>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2,0 м. </w:t>
      </w:r>
    </w:p>
    <w:p w:rsidR="00E90746" w:rsidRPr="000A468E" w:rsidRDefault="00E90746" w:rsidP="000A468E">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w:t>
      </w:r>
      <w:r w:rsidRPr="000A468E">
        <w:rPr>
          <w:kern w:val="0"/>
          <w:lang w:eastAsia="ru-RU"/>
        </w:rPr>
        <w:softHyphen/>
        <w:t>чают:</w:t>
      </w:r>
    </w:p>
    <w:p w:rsidR="00E90746" w:rsidRPr="000A468E" w:rsidRDefault="00E90746" w:rsidP="000A468E">
      <w:pPr>
        <w:ind w:firstLine="708"/>
        <w:jc w:val="both"/>
        <w:rPr>
          <w:kern w:val="0"/>
          <w:lang w:eastAsia="ru-RU"/>
        </w:rPr>
      </w:pPr>
      <w:r w:rsidRPr="000A468E">
        <w:rPr>
          <w:kern w:val="0"/>
          <w:lang w:eastAsia="ru-RU"/>
        </w:rPr>
        <w:t>Овраги, прорезавшие поверхность водораздельной рав</w:t>
      </w:r>
      <w:r w:rsidRPr="000A468E">
        <w:rPr>
          <w:kern w:val="0"/>
          <w:lang w:eastAsia="ru-RU"/>
        </w:rPr>
        <w:softHyphen/>
        <w:t>нины. В бортах некоторых оврагов наблюдаются мелкие оползни, оплывины.</w:t>
      </w:r>
      <w:r w:rsidRPr="000A468E">
        <w:rPr>
          <w:i/>
          <w:iCs/>
          <w:spacing w:val="10"/>
          <w:kern w:val="0"/>
          <w:lang w:eastAsia="ru-RU"/>
        </w:rPr>
        <w:t xml:space="preserve"> </w:t>
      </w:r>
      <w:r w:rsidRPr="000C71DD">
        <w:rPr>
          <w:iCs/>
          <w:spacing w:val="10"/>
          <w:kern w:val="0"/>
          <w:lang w:eastAsia="ru-RU"/>
        </w:rPr>
        <w:t>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E90746" w:rsidRPr="000A468E" w:rsidRDefault="00E90746" w:rsidP="000A468E">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E90746" w:rsidRPr="00AB5849" w:rsidRDefault="00E90746" w:rsidP="00CD0877">
      <w:pPr>
        <w:ind w:left="-567"/>
        <w:rPr>
          <w:kern w:val="0"/>
          <w:lang w:eastAsia="ru-RU"/>
        </w:rPr>
      </w:pPr>
      <w:r>
        <w:rPr>
          <w:rFonts w:ascii="Arial" w:hAnsi="Arial" w:cs="Arial"/>
          <w:color w:val="000000"/>
          <w:sz w:val="18"/>
          <w:szCs w:val="18"/>
          <w:shd w:val="clear" w:color="auto" w:fill="FFFFFF"/>
        </w:rPr>
        <w:t xml:space="preserve"> </w:t>
      </w:r>
      <w:bookmarkStart w:id="0" w:name="_GoBack"/>
      <w:bookmarkEnd w:id="0"/>
    </w:p>
    <w:p w:rsidR="00E90746" w:rsidRPr="00EE4E7E" w:rsidRDefault="00E90746" w:rsidP="00C84414">
      <w:pPr>
        <w:ind w:firstLine="708"/>
        <w:jc w:val="both"/>
        <w:rPr>
          <w:b/>
        </w:rPr>
      </w:pPr>
      <w:r w:rsidRPr="00EE4E7E">
        <w:rPr>
          <w:b/>
        </w:rPr>
        <w:t>1.5. Анализ реализации предшествующей градостроительной документации</w:t>
      </w:r>
    </w:p>
    <w:p w:rsidR="00E90746" w:rsidRDefault="00E90746" w:rsidP="00400D84">
      <w:pPr>
        <w:ind w:firstLine="708"/>
        <w:jc w:val="both"/>
        <w:rPr>
          <w:i/>
          <w:sz w:val="28"/>
          <w:szCs w:val="28"/>
        </w:rPr>
      </w:pPr>
      <w:r w:rsidRPr="00EE4E7E">
        <w:t>Для</w:t>
      </w:r>
      <w:r w:rsidRPr="00A34FB1">
        <w:t xml:space="preserve"> центральной усадьбы Скорятино</w:t>
      </w:r>
      <w:r w:rsidRPr="0078631A">
        <w:t xml:space="preserve"> </w:t>
      </w:r>
      <w:r w:rsidRPr="009C18BC">
        <w:t>Верховского района Орловской области</w:t>
      </w:r>
      <w:r>
        <w:t xml:space="preserve">, </w:t>
      </w:r>
      <w:r w:rsidRPr="00EE4E7E">
        <w:t>был</w:t>
      </w:r>
      <w:r>
        <w:t xml:space="preserve">и </w:t>
      </w:r>
      <w:r w:rsidRPr="00EE4E7E">
        <w:t>разработан</w:t>
      </w:r>
      <w:r>
        <w:t>ы</w:t>
      </w:r>
      <w:r w:rsidRPr="00EE4E7E">
        <w:t xml:space="preserve"> </w:t>
      </w:r>
      <w:r w:rsidRPr="00A34FB1">
        <w:t>Проект планировки и застройки совхоза Васильевский Верховского района Орловской области в  1977</w:t>
      </w:r>
      <w:r>
        <w:t xml:space="preserve"> </w:t>
      </w:r>
      <w:r w:rsidRPr="00A34FB1">
        <w:t>году</w:t>
      </w:r>
      <w:r>
        <w:rPr>
          <w:i/>
          <w:sz w:val="28"/>
          <w:szCs w:val="28"/>
        </w:rPr>
        <w:t xml:space="preserve"> </w:t>
      </w:r>
      <w:r w:rsidRPr="00EE4E7E">
        <w:t>проектным институтом «</w:t>
      </w:r>
      <w:r w:rsidRPr="00400D84">
        <w:rPr>
          <w:b/>
        </w:rPr>
        <w:t>Орелгипрогорсельстрой</w:t>
      </w:r>
      <w:r>
        <w:t>ем</w:t>
      </w:r>
      <w:r w:rsidRPr="00EE4E7E">
        <w:t>»</w:t>
      </w:r>
      <w:r>
        <w:t xml:space="preserve">, также этим же институтом в </w:t>
      </w:r>
      <w:r w:rsidRPr="00A34FB1">
        <w:t>1985</w:t>
      </w:r>
      <w:r>
        <w:t xml:space="preserve"> году - </w:t>
      </w:r>
      <w:r w:rsidRPr="00A34FB1">
        <w:t>Проект планировки и застройки центральной усадьбы совхоза «Шатиловский» н.п. Б.Синковец Верховского района Орловской области.</w:t>
      </w:r>
    </w:p>
    <w:p w:rsidR="00E90746" w:rsidRPr="00EE4E7E" w:rsidRDefault="00E90746" w:rsidP="00400D84">
      <w:pPr>
        <w:ind w:firstLine="708"/>
        <w:jc w:val="both"/>
      </w:pPr>
      <w:r w:rsidRPr="00EE4E7E">
        <w:t xml:space="preserve"> Анализ реализации предшествующей градостроительной документации показал, что проектные решения остались до конца не реализованными.</w:t>
      </w:r>
    </w:p>
    <w:p w:rsidR="00E90746" w:rsidRPr="00EE4E7E" w:rsidRDefault="00E90746" w:rsidP="00400D84">
      <w:pPr>
        <w:jc w:val="both"/>
      </w:pPr>
      <w:r w:rsidRPr="00EE4E7E">
        <w:tab/>
        <w:t>Разработанная ранее 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развития территории. Однако, возможно частичное использование проектных предложений.</w:t>
      </w:r>
    </w:p>
    <w:p w:rsidR="00E90746" w:rsidRPr="00D239F4" w:rsidRDefault="00E90746" w:rsidP="00400D84">
      <w:pPr>
        <w:jc w:val="both"/>
      </w:pPr>
      <w:r w:rsidRPr="00EE4E7E">
        <w:tab/>
        <w:t xml:space="preserve">Указанные обстоятельства предопределяют объективную необходимость подготовки документов территориального планирования. Для </w:t>
      </w:r>
      <w:r>
        <w:t xml:space="preserve">Васильевского </w:t>
      </w:r>
      <w:r w:rsidRPr="00EE4E7E">
        <w:t xml:space="preserve">сельского  поселения в качестве такого документа в соответствии с Градостроительным кодексом РФ определен Генеральный план </w:t>
      </w:r>
      <w:r>
        <w:t xml:space="preserve">Васильевского </w:t>
      </w:r>
      <w:r w:rsidRPr="00EE4E7E">
        <w:t>сельского</w:t>
      </w:r>
      <w:r w:rsidRPr="00EE4E7E">
        <w:rPr>
          <w:b/>
          <w:bCs/>
        </w:rPr>
        <w:t xml:space="preserve"> </w:t>
      </w:r>
      <w:r w:rsidRPr="00EE4E7E">
        <w:t>поселения. В соответствии с Градостроительным кодексом РФ генеральный план разрабатывается  для всей территории  поселения.</w:t>
      </w:r>
    </w:p>
    <w:p w:rsidR="00E90746" w:rsidRPr="00C25CE4" w:rsidRDefault="00E90746" w:rsidP="00400D84">
      <w:pPr>
        <w:jc w:val="both"/>
      </w:pPr>
    </w:p>
    <w:p w:rsidR="00E90746" w:rsidRPr="00FF4BF2" w:rsidRDefault="00E90746" w:rsidP="00321621">
      <w:pPr>
        <w:pStyle w:val="NoSpacing"/>
        <w:ind w:firstLine="709"/>
        <w:jc w:val="center"/>
        <w:rPr>
          <w:b/>
          <w:bCs/>
        </w:rPr>
      </w:pPr>
      <w:r w:rsidRPr="00FF4BF2">
        <w:rPr>
          <w:b/>
          <w:bCs/>
        </w:rPr>
        <w:t>1.6. Население и демография</w:t>
      </w:r>
      <w:r w:rsidRPr="00FF4BF2">
        <w:rPr>
          <w:b/>
        </w:rPr>
        <w:t xml:space="preserve"> </w:t>
      </w:r>
      <w:r>
        <w:rPr>
          <w:b/>
        </w:rPr>
        <w:t>Васильевского с</w:t>
      </w:r>
      <w:r w:rsidRPr="00FF4BF2">
        <w:rPr>
          <w:b/>
        </w:rPr>
        <w:t>ельского</w:t>
      </w:r>
      <w:r w:rsidRPr="00FF4BF2">
        <w:rPr>
          <w:b/>
          <w:bCs/>
        </w:rPr>
        <w:t xml:space="preserve">  поселения.</w:t>
      </w:r>
    </w:p>
    <w:p w:rsidR="00E90746" w:rsidRPr="00626405" w:rsidRDefault="00E90746" w:rsidP="00321621">
      <w:pPr>
        <w:pStyle w:val="ConsPlusNormal"/>
        <w:widowControl/>
        <w:snapToGrid w:val="0"/>
        <w:ind w:firstLine="709"/>
        <w:jc w:val="both"/>
        <w:rPr>
          <w:rFonts w:ascii="Times New Roman" w:hAnsi="Times New Roman" w:cs="Times New Roman"/>
          <w:sz w:val="24"/>
          <w:szCs w:val="24"/>
          <w:lang w:eastAsia="ar-SA"/>
        </w:rPr>
      </w:pPr>
      <w:r w:rsidRPr="00626405">
        <w:rPr>
          <w:rFonts w:ascii="Times New Roman" w:hAnsi="Times New Roman" w:cs="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E90746" w:rsidRPr="00626405" w:rsidRDefault="00E90746" w:rsidP="00321621">
      <w:pPr>
        <w:pStyle w:val="ConsPlusNormal"/>
        <w:widowControl/>
        <w:snapToGrid w:val="0"/>
        <w:ind w:firstLine="0"/>
        <w:jc w:val="both"/>
        <w:rPr>
          <w:rFonts w:ascii="Times New Roman" w:hAnsi="Times New Roman" w:cs="Times New Roman"/>
          <w:sz w:val="24"/>
          <w:szCs w:val="24"/>
          <w:lang w:eastAsia="ar-SA"/>
        </w:rPr>
      </w:pPr>
      <w:r w:rsidRPr="00626405">
        <w:rPr>
          <w:rFonts w:ascii="Times New Roman" w:hAnsi="Times New Roman" w:cs="Times New Roman"/>
          <w:b/>
          <w:bCs/>
          <w:sz w:val="24"/>
          <w:szCs w:val="24"/>
        </w:rPr>
        <w:tab/>
      </w:r>
      <w:r w:rsidRPr="00626405">
        <w:rPr>
          <w:rFonts w:ascii="Times New Roman" w:hAnsi="Times New Roman" w:cs="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E90746" w:rsidRDefault="00E90746" w:rsidP="00321621">
      <w:pPr>
        <w:pStyle w:val="NoSpacing"/>
        <w:ind w:firstLine="708"/>
        <w:jc w:val="both"/>
        <w:rPr>
          <w:color w:val="000000"/>
          <w:szCs w:val="24"/>
        </w:rPr>
      </w:pPr>
      <w:r>
        <w:rPr>
          <w:color w:val="000000"/>
          <w:szCs w:val="24"/>
        </w:rPr>
        <w:t xml:space="preserve">По данным социального паспорта </w:t>
      </w:r>
      <w:r w:rsidRPr="003621AE">
        <w:rPr>
          <w:color w:val="000000"/>
          <w:szCs w:val="24"/>
        </w:rPr>
        <w:t>на 1 января 201</w:t>
      </w:r>
      <w:r>
        <w:rPr>
          <w:color w:val="000000"/>
          <w:szCs w:val="24"/>
        </w:rPr>
        <w:t>2</w:t>
      </w:r>
      <w:r w:rsidRPr="003621AE">
        <w:rPr>
          <w:color w:val="000000"/>
          <w:szCs w:val="24"/>
        </w:rPr>
        <w:t xml:space="preserve"> года численность населения </w:t>
      </w:r>
      <w:r>
        <w:rPr>
          <w:color w:val="000000"/>
          <w:szCs w:val="24"/>
        </w:rPr>
        <w:t xml:space="preserve">Васильевского </w:t>
      </w:r>
      <w:r w:rsidRPr="003621AE">
        <w:rPr>
          <w:color w:val="000000"/>
          <w:szCs w:val="24"/>
        </w:rPr>
        <w:t>сельского поселения состав</w:t>
      </w:r>
      <w:r>
        <w:rPr>
          <w:color w:val="000000"/>
          <w:szCs w:val="24"/>
        </w:rPr>
        <w:t>ила</w:t>
      </w:r>
      <w:r w:rsidRPr="003621AE">
        <w:rPr>
          <w:color w:val="000000"/>
          <w:szCs w:val="24"/>
        </w:rPr>
        <w:t xml:space="preserve"> </w:t>
      </w:r>
      <w:r>
        <w:t>935</w:t>
      </w:r>
      <w:r w:rsidRPr="003621AE">
        <w:rPr>
          <w:color w:val="000000"/>
          <w:szCs w:val="24"/>
        </w:rPr>
        <w:t xml:space="preserve"> человек.</w:t>
      </w:r>
    </w:p>
    <w:p w:rsidR="00E90746" w:rsidRDefault="00E90746" w:rsidP="00321621">
      <w:pPr>
        <w:pStyle w:val="NoSpacing"/>
        <w:ind w:firstLine="708"/>
        <w:jc w:val="both"/>
        <w:rPr>
          <w:color w:val="000000"/>
          <w:szCs w:val="24"/>
        </w:rPr>
      </w:pPr>
    </w:p>
    <w:p w:rsidR="00E90746" w:rsidRDefault="00E90746" w:rsidP="00DD5E4D">
      <w:pPr>
        <w:tabs>
          <w:tab w:val="left" w:pos="1540"/>
        </w:tabs>
        <w:ind w:firstLine="851"/>
        <w:jc w:val="center"/>
        <w:rPr>
          <w:b/>
          <w:color w:val="000000"/>
        </w:rPr>
      </w:pPr>
      <w:r w:rsidRPr="006B2C32">
        <w:rPr>
          <w:b/>
          <w:color w:val="000000"/>
        </w:rPr>
        <w:t>Динамика численности населения</w:t>
      </w:r>
      <w:r>
        <w:rPr>
          <w:b/>
          <w:color w:val="000000"/>
        </w:rPr>
        <w:t xml:space="preserve"> в разрезе населенных пунктов</w:t>
      </w:r>
    </w:p>
    <w:p w:rsidR="00E90746" w:rsidRDefault="00E90746" w:rsidP="00321621">
      <w:pPr>
        <w:pStyle w:val="NoSpacing"/>
        <w:ind w:firstLine="708"/>
        <w:jc w:val="both"/>
        <w:rPr>
          <w:color w:val="000000"/>
          <w:szCs w:val="24"/>
        </w:rPr>
      </w:pPr>
    </w:p>
    <w:tbl>
      <w:tblPr>
        <w:tblW w:w="10318"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6"/>
        <w:gridCol w:w="1490"/>
        <w:gridCol w:w="1560"/>
        <w:gridCol w:w="1559"/>
        <w:gridCol w:w="1448"/>
        <w:gridCol w:w="1331"/>
        <w:gridCol w:w="1284"/>
      </w:tblGrid>
      <w:tr w:rsidR="00E90746" w:rsidRPr="007D18E8" w:rsidTr="00115D57">
        <w:trPr>
          <w:trHeight w:val="383"/>
        </w:trPr>
        <w:tc>
          <w:tcPr>
            <w:tcW w:w="1646" w:type="dxa"/>
          </w:tcPr>
          <w:p w:rsidR="00E90746" w:rsidRPr="007D18E8" w:rsidRDefault="00E90746" w:rsidP="00115D57">
            <w:pPr>
              <w:widowControl/>
              <w:rPr>
                <w:b/>
                <w:color w:val="000000"/>
                <w:lang w:eastAsia="ru-RU"/>
              </w:rPr>
            </w:pPr>
            <w:r w:rsidRPr="007D18E8">
              <w:rPr>
                <w:b/>
                <w:color w:val="000000"/>
                <w:lang w:eastAsia="ru-RU"/>
              </w:rPr>
              <w:t>Показатели</w:t>
            </w:r>
          </w:p>
        </w:tc>
        <w:tc>
          <w:tcPr>
            <w:tcW w:w="1490" w:type="dxa"/>
          </w:tcPr>
          <w:p w:rsidR="00E90746" w:rsidRPr="007D18E8" w:rsidRDefault="00E90746" w:rsidP="00B22AC9">
            <w:pPr>
              <w:widowControl/>
              <w:jc w:val="center"/>
              <w:rPr>
                <w:b/>
                <w:color w:val="000000"/>
                <w:lang w:eastAsia="ru-RU"/>
              </w:rPr>
            </w:pPr>
            <w:r w:rsidRPr="007D18E8">
              <w:rPr>
                <w:b/>
                <w:color w:val="000000"/>
                <w:lang w:eastAsia="ru-RU"/>
              </w:rPr>
              <w:t>2006</w:t>
            </w:r>
          </w:p>
          <w:p w:rsidR="00E90746" w:rsidRPr="007D18E8" w:rsidRDefault="00E90746" w:rsidP="00B22AC9">
            <w:pPr>
              <w:widowControl/>
              <w:jc w:val="center"/>
              <w:rPr>
                <w:b/>
                <w:color w:val="000000"/>
                <w:lang w:eastAsia="ru-RU"/>
              </w:rPr>
            </w:pPr>
            <w:r w:rsidRPr="007D18E8">
              <w:rPr>
                <w:b/>
                <w:color w:val="000000"/>
                <w:lang w:eastAsia="ru-RU"/>
              </w:rPr>
              <w:t>год</w:t>
            </w:r>
          </w:p>
        </w:tc>
        <w:tc>
          <w:tcPr>
            <w:tcW w:w="1560" w:type="dxa"/>
          </w:tcPr>
          <w:p w:rsidR="00E90746" w:rsidRPr="007D18E8" w:rsidRDefault="00E90746" w:rsidP="00B22AC9">
            <w:pPr>
              <w:widowControl/>
              <w:jc w:val="center"/>
              <w:rPr>
                <w:b/>
                <w:color w:val="000000"/>
                <w:lang w:eastAsia="ru-RU"/>
              </w:rPr>
            </w:pPr>
            <w:r w:rsidRPr="007D18E8">
              <w:rPr>
                <w:b/>
                <w:color w:val="000000"/>
                <w:lang w:eastAsia="ru-RU"/>
              </w:rPr>
              <w:t>2007</w:t>
            </w:r>
          </w:p>
          <w:p w:rsidR="00E90746" w:rsidRPr="007D18E8" w:rsidRDefault="00E90746" w:rsidP="00B22AC9">
            <w:pPr>
              <w:widowControl/>
              <w:jc w:val="center"/>
              <w:rPr>
                <w:b/>
                <w:color w:val="000000"/>
                <w:lang w:eastAsia="ru-RU"/>
              </w:rPr>
            </w:pPr>
            <w:r w:rsidRPr="007D18E8">
              <w:rPr>
                <w:b/>
                <w:color w:val="000000"/>
                <w:lang w:eastAsia="ru-RU"/>
              </w:rPr>
              <w:t>год</w:t>
            </w:r>
          </w:p>
        </w:tc>
        <w:tc>
          <w:tcPr>
            <w:tcW w:w="1559" w:type="dxa"/>
          </w:tcPr>
          <w:p w:rsidR="00E90746" w:rsidRPr="007D18E8" w:rsidRDefault="00E90746" w:rsidP="00B22AC9">
            <w:pPr>
              <w:widowControl/>
              <w:jc w:val="center"/>
              <w:rPr>
                <w:b/>
                <w:color w:val="000000"/>
                <w:lang w:eastAsia="ru-RU"/>
              </w:rPr>
            </w:pPr>
            <w:r w:rsidRPr="007D18E8">
              <w:rPr>
                <w:b/>
                <w:color w:val="000000"/>
                <w:lang w:eastAsia="ru-RU"/>
              </w:rPr>
              <w:t>2008</w:t>
            </w:r>
          </w:p>
          <w:p w:rsidR="00E90746" w:rsidRPr="007D18E8" w:rsidRDefault="00E90746" w:rsidP="00B22AC9">
            <w:pPr>
              <w:widowControl/>
              <w:jc w:val="center"/>
              <w:rPr>
                <w:b/>
                <w:color w:val="000000"/>
                <w:lang w:eastAsia="ru-RU"/>
              </w:rPr>
            </w:pPr>
            <w:r w:rsidRPr="007D18E8">
              <w:rPr>
                <w:b/>
                <w:color w:val="000000"/>
                <w:lang w:eastAsia="ru-RU"/>
              </w:rPr>
              <w:t>год</w:t>
            </w:r>
          </w:p>
        </w:tc>
        <w:tc>
          <w:tcPr>
            <w:tcW w:w="1448" w:type="dxa"/>
          </w:tcPr>
          <w:p w:rsidR="00E90746" w:rsidRPr="007D18E8" w:rsidRDefault="00E90746" w:rsidP="00B22AC9">
            <w:pPr>
              <w:widowControl/>
              <w:jc w:val="center"/>
              <w:rPr>
                <w:b/>
                <w:color w:val="000000"/>
                <w:lang w:eastAsia="ru-RU"/>
              </w:rPr>
            </w:pPr>
            <w:r w:rsidRPr="007D18E8">
              <w:rPr>
                <w:b/>
                <w:color w:val="000000"/>
                <w:lang w:eastAsia="ru-RU"/>
              </w:rPr>
              <w:t>2009</w:t>
            </w:r>
          </w:p>
          <w:p w:rsidR="00E90746" w:rsidRPr="007D18E8" w:rsidRDefault="00E90746" w:rsidP="00B22AC9">
            <w:pPr>
              <w:widowControl/>
              <w:jc w:val="center"/>
              <w:rPr>
                <w:b/>
                <w:color w:val="000000"/>
                <w:lang w:eastAsia="ru-RU"/>
              </w:rPr>
            </w:pPr>
            <w:r w:rsidRPr="007D18E8">
              <w:rPr>
                <w:b/>
                <w:color w:val="000000"/>
                <w:lang w:eastAsia="ru-RU"/>
              </w:rPr>
              <w:t>год</w:t>
            </w:r>
          </w:p>
        </w:tc>
        <w:tc>
          <w:tcPr>
            <w:tcW w:w="1331" w:type="dxa"/>
          </w:tcPr>
          <w:p w:rsidR="00E90746" w:rsidRPr="007D18E8" w:rsidRDefault="00E90746" w:rsidP="00B22AC9">
            <w:pPr>
              <w:widowControl/>
              <w:jc w:val="center"/>
              <w:rPr>
                <w:b/>
                <w:color w:val="000000"/>
                <w:lang w:eastAsia="ru-RU"/>
              </w:rPr>
            </w:pPr>
            <w:r w:rsidRPr="007D18E8">
              <w:rPr>
                <w:b/>
                <w:color w:val="000000"/>
                <w:lang w:eastAsia="ru-RU"/>
              </w:rPr>
              <w:t>2010</w:t>
            </w:r>
          </w:p>
          <w:p w:rsidR="00E90746" w:rsidRPr="007D18E8" w:rsidRDefault="00E90746" w:rsidP="00B22AC9">
            <w:pPr>
              <w:widowControl/>
              <w:jc w:val="center"/>
              <w:rPr>
                <w:b/>
                <w:color w:val="000000"/>
                <w:lang w:eastAsia="ru-RU"/>
              </w:rPr>
            </w:pPr>
            <w:r w:rsidRPr="007D18E8">
              <w:rPr>
                <w:b/>
                <w:color w:val="000000"/>
                <w:lang w:eastAsia="ru-RU"/>
              </w:rPr>
              <w:t>год</w:t>
            </w:r>
          </w:p>
        </w:tc>
        <w:tc>
          <w:tcPr>
            <w:tcW w:w="1284" w:type="dxa"/>
          </w:tcPr>
          <w:p w:rsidR="00E90746" w:rsidRPr="007D18E8" w:rsidRDefault="00E90746" w:rsidP="00B22AC9">
            <w:pPr>
              <w:widowControl/>
              <w:jc w:val="center"/>
              <w:rPr>
                <w:b/>
                <w:color w:val="000000"/>
                <w:lang w:eastAsia="ru-RU"/>
              </w:rPr>
            </w:pPr>
            <w:r w:rsidRPr="007D18E8">
              <w:rPr>
                <w:b/>
                <w:color w:val="000000"/>
                <w:lang w:eastAsia="ru-RU"/>
              </w:rPr>
              <w:t>2011</w:t>
            </w:r>
          </w:p>
          <w:p w:rsidR="00E90746" w:rsidRPr="007D18E8" w:rsidRDefault="00E90746" w:rsidP="00B22AC9">
            <w:pPr>
              <w:widowControl/>
              <w:jc w:val="center"/>
              <w:rPr>
                <w:b/>
                <w:color w:val="000000"/>
                <w:lang w:eastAsia="ru-RU"/>
              </w:rPr>
            </w:pPr>
            <w:r w:rsidRPr="007D18E8">
              <w:rPr>
                <w:b/>
                <w:color w:val="000000"/>
                <w:lang w:eastAsia="ru-RU"/>
              </w:rPr>
              <w:t>год</w:t>
            </w:r>
          </w:p>
        </w:tc>
      </w:tr>
      <w:tr w:rsidR="00E90746" w:rsidRPr="007D18E8" w:rsidTr="00115D57">
        <w:trPr>
          <w:trHeight w:val="785"/>
        </w:trPr>
        <w:tc>
          <w:tcPr>
            <w:tcW w:w="1646" w:type="dxa"/>
          </w:tcPr>
          <w:p w:rsidR="00E90746" w:rsidRPr="00115D57" w:rsidRDefault="00E90746" w:rsidP="00115D57">
            <w:pPr>
              <w:widowControl/>
              <w:rPr>
                <w:b/>
                <w:bCs/>
                <w:color w:val="000000"/>
                <w:sz w:val="18"/>
                <w:szCs w:val="18"/>
                <w:lang w:eastAsia="ru-RU"/>
              </w:rPr>
            </w:pPr>
            <w:r w:rsidRPr="00115D57">
              <w:rPr>
                <w:b/>
                <w:bCs/>
                <w:color w:val="000000"/>
                <w:sz w:val="18"/>
                <w:szCs w:val="18"/>
                <w:lang w:eastAsia="ru-RU"/>
              </w:rPr>
              <w:t>Численность постоянного населения на 1 января, всего</w:t>
            </w:r>
          </w:p>
        </w:tc>
        <w:tc>
          <w:tcPr>
            <w:tcW w:w="1490" w:type="dxa"/>
          </w:tcPr>
          <w:p w:rsidR="00E90746" w:rsidRPr="007D18E8" w:rsidRDefault="00E90746" w:rsidP="00115D57">
            <w:pPr>
              <w:widowControl/>
              <w:jc w:val="center"/>
              <w:rPr>
                <w:b/>
                <w:color w:val="000000"/>
                <w:lang w:eastAsia="ru-RU"/>
              </w:rPr>
            </w:pPr>
            <w:r w:rsidRPr="007D18E8">
              <w:rPr>
                <w:b/>
                <w:color w:val="000000"/>
                <w:lang w:eastAsia="ru-RU"/>
              </w:rPr>
              <w:t>1212</w:t>
            </w:r>
          </w:p>
        </w:tc>
        <w:tc>
          <w:tcPr>
            <w:tcW w:w="1560" w:type="dxa"/>
          </w:tcPr>
          <w:p w:rsidR="00E90746" w:rsidRPr="007D18E8" w:rsidRDefault="00E90746" w:rsidP="005E54D8">
            <w:pPr>
              <w:widowControl/>
              <w:jc w:val="center"/>
              <w:rPr>
                <w:b/>
                <w:color w:val="000000"/>
                <w:lang w:eastAsia="ru-RU"/>
              </w:rPr>
            </w:pPr>
            <w:r w:rsidRPr="007D18E8">
              <w:rPr>
                <w:b/>
                <w:color w:val="000000"/>
                <w:lang w:eastAsia="ru-RU"/>
              </w:rPr>
              <w:t>1151</w:t>
            </w:r>
          </w:p>
        </w:tc>
        <w:tc>
          <w:tcPr>
            <w:tcW w:w="1559" w:type="dxa"/>
          </w:tcPr>
          <w:p w:rsidR="00E90746" w:rsidRPr="007D18E8" w:rsidRDefault="00E90746" w:rsidP="005E54D8">
            <w:pPr>
              <w:widowControl/>
              <w:jc w:val="center"/>
              <w:rPr>
                <w:b/>
                <w:color w:val="000000"/>
                <w:lang w:eastAsia="ru-RU"/>
              </w:rPr>
            </w:pPr>
            <w:r w:rsidRPr="007D18E8">
              <w:rPr>
                <w:b/>
                <w:color w:val="000000"/>
                <w:lang w:eastAsia="ru-RU"/>
              </w:rPr>
              <w:t>1121</w:t>
            </w:r>
          </w:p>
        </w:tc>
        <w:tc>
          <w:tcPr>
            <w:tcW w:w="1448" w:type="dxa"/>
          </w:tcPr>
          <w:p w:rsidR="00E90746" w:rsidRPr="007D18E8" w:rsidRDefault="00E90746" w:rsidP="005E54D8">
            <w:pPr>
              <w:widowControl/>
              <w:jc w:val="center"/>
              <w:rPr>
                <w:b/>
                <w:color w:val="000000"/>
                <w:lang w:eastAsia="ru-RU"/>
              </w:rPr>
            </w:pPr>
            <w:r w:rsidRPr="007D18E8">
              <w:rPr>
                <w:b/>
                <w:color w:val="000000"/>
                <w:lang w:eastAsia="ru-RU"/>
              </w:rPr>
              <w:t>1065</w:t>
            </w:r>
          </w:p>
        </w:tc>
        <w:tc>
          <w:tcPr>
            <w:tcW w:w="1331" w:type="dxa"/>
          </w:tcPr>
          <w:p w:rsidR="00E90746" w:rsidRPr="007D18E8" w:rsidRDefault="00E90746" w:rsidP="005E54D8">
            <w:pPr>
              <w:widowControl/>
              <w:jc w:val="center"/>
              <w:rPr>
                <w:b/>
                <w:color w:val="000000"/>
                <w:lang w:eastAsia="ru-RU"/>
              </w:rPr>
            </w:pPr>
            <w:r w:rsidRPr="007D18E8">
              <w:rPr>
                <w:b/>
                <w:color w:val="000000"/>
                <w:lang w:eastAsia="ru-RU"/>
              </w:rPr>
              <w:t>1010</w:t>
            </w:r>
          </w:p>
        </w:tc>
        <w:tc>
          <w:tcPr>
            <w:tcW w:w="1284" w:type="dxa"/>
          </w:tcPr>
          <w:p w:rsidR="00E90746" w:rsidRPr="007D18E8" w:rsidRDefault="00E90746" w:rsidP="005E54D8">
            <w:pPr>
              <w:widowControl/>
              <w:jc w:val="center"/>
              <w:rPr>
                <w:b/>
                <w:color w:val="000000"/>
                <w:lang w:eastAsia="ru-RU"/>
              </w:rPr>
            </w:pPr>
            <w:r w:rsidRPr="007D18E8">
              <w:rPr>
                <w:b/>
                <w:color w:val="000000"/>
                <w:lang w:eastAsia="ru-RU"/>
              </w:rPr>
              <w:t>965</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 п. Скорятино</w:t>
            </w:r>
          </w:p>
        </w:tc>
        <w:tc>
          <w:tcPr>
            <w:tcW w:w="149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191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188</w:t>
            </w:r>
            <w:r w:rsidRPr="00A91F47">
              <w:rPr>
                <w:color w:val="000000"/>
                <w:lang w:eastAsia="ru-RU"/>
              </w:rPr>
              <w:t> </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186</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176</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173</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168</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2 д. Большой Синковец</w:t>
            </w:r>
          </w:p>
        </w:tc>
        <w:tc>
          <w:tcPr>
            <w:tcW w:w="149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342</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330</w:t>
            </w:r>
            <w:r w:rsidRPr="00A91F47">
              <w:rPr>
                <w:color w:val="000000"/>
                <w:lang w:eastAsia="ru-RU"/>
              </w:rPr>
              <w:t> </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329</w:t>
            </w:r>
            <w:r w:rsidRPr="00A91F47">
              <w:rPr>
                <w:color w:val="000000"/>
                <w:lang w:eastAsia="ru-RU"/>
              </w:rPr>
              <w:t> </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309</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301</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297</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3 д. Верхнее Жилино</w:t>
            </w:r>
          </w:p>
        </w:tc>
        <w:tc>
          <w:tcPr>
            <w:tcW w:w="149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4</w:t>
            </w:r>
          </w:p>
        </w:tc>
        <w:tc>
          <w:tcPr>
            <w:tcW w:w="156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4</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3</w:t>
            </w:r>
            <w:r w:rsidRPr="00A91F47">
              <w:rPr>
                <w:color w:val="000000"/>
                <w:lang w:eastAsia="ru-RU"/>
              </w:rPr>
              <w:t> </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2</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2</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4 п. Васильевский</w:t>
            </w:r>
          </w:p>
        </w:tc>
        <w:tc>
          <w:tcPr>
            <w:tcW w:w="149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255</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247</w:t>
            </w:r>
            <w:r w:rsidRPr="00A91F47">
              <w:rPr>
                <w:color w:val="000000"/>
                <w:lang w:eastAsia="ru-RU"/>
              </w:rPr>
              <w:t> </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230</w:t>
            </w:r>
            <w:r w:rsidRPr="00A91F47">
              <w:rPr>
                <w:color w:val="000000"/>
                <w:lang w:eastAsia="ru-RU"/>
              </w:rPr>
              <w:t> </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250</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231</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226</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5 д.Васильевка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101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99</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98</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94</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89</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83</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6 п. Головинка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7 п.Грачевка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8 д.Дмитриевка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7</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8</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8</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12</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12</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9</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9 д.Елагино</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8</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7</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5</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5</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4</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10 д.Ивановка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65</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66</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64</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53</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43</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39</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11 д.Ильинка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15</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18</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20</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19</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19</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15</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12 с.Корытенка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27</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18</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20</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22</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20</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19</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13 д.Кутузовка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9</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5</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6</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4</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14 п.Колодезский</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6</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3</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3</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2</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2</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2</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15 д.Крутое</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21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12</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10</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7</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7</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6</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16 д.Малый Синковец</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15</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13</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3</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3</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3</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17 п.Михайловский</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18 п.Никольский</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14</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12</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13</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9</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9</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7</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19 п.Пречистинка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20  п. Полянская Дача4</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4</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4</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21 п.Пушино</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5</w:t>
            </w:r>
            <w:r w:rsidRPr="00A91F47">
              <w:rPr>
                <w:color w:val="000000"/>
                <w:lang w:eastAsia="ru-RU"/>
              </w:rPr>
              <w:t> </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5</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7</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7</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5</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5</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22 п.Толстовка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4</w:t>
            </w:r>
            <w:r w:rsidRPr="00A91F47">
              <w:rPr>
                <w:color w:val="000000"/>
                <w:lang w:eastAsia="ru-RU"/>
              </w:rPr>
              <w:t> </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w:t>
            </w:r>
            <w:r w:rsidRPr="00A91F47">
              <w:rPr>
                <w:color w:val="000000"/>
                <w:lang w:eastAsia="ru-RU"/>
              </w:rPr>
              <w:t> </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w:t>
            </w:r>
            <w:r w:rsidRPr="00A91F47">
              <w:rPr>
                <w:color w:val="000000"/>
                <w:lang w:eastAsia="ru-RU"/>
              </w:rPr>
              <w:t> </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w:t>
            </w:r>
          </w:p>
        </w:tc>
      </w:tr>
      <w:tr w:rsidR="00E90746" w:rsidRPr="00A91F47" w:rsidTr="00115D57">
        <w:trPr>
          <w:trHeight w:val="438"/>
        </w:trPr>
        <w:tc>
          <w:tcPr>
            <w:tcW w:w="1646" w:type="dxa"/>
          </w:tcPr>
          <w:p w:rsidR="00E90746" w:rsidRPr="00A91F47" w:rsidRDefault="00E90746" w:rsidP="00B22AC9">
            <w:pPr>
              <w:widowControl/>
              <w:rPr>
                <w:color w:val="000000"/>
                <w:sz w:val="20"/>
                <w:szCs w:val="20"/>
                <w:lang w:eastAsia="ru-RU"/>
              </w:rPr>
            </w:pPr>
            <w:r>
              <w:rPr>
                <w:color w:val="000000"/>
                <w:sz w:val="20"/>
                <w:szCs w:val="20"/>
                <w:lang w:eastAsia="ru-RU"/>
              </w:rPr>
              <w:t>23 п. Утренняя Заря</w:t>
            </w:r>
          </w:p>
        </w:tc>
        <w:tc>
          <w:tcPr>
            <w:tcW w:w="149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17</w:t>
            </w:r>
          </w:p>
        </w:tc>
        <w:tc>
          <w:tcPr>
            <w:tcW w:w="1560"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30</w:t>
            </w:r>
          </w:p>
        </w:tc>
        <w:tc>
          <w:tcPr>
            <w:tcW w:w="1559" w:type="dxa"/>
          </w:tcPr>
          <w:p w:rsidR="00E90746" w:rsidRPr="00A91F47" w:rsidRDefault="00E90746" w:rsidP="00B22AC9">
            <w:pPr>
              <w:widowControl/>
              <w:ind w:firstLineChars="200" w:firstLine="480"/>
              <w:rPr>
                <w:color w:val="000000"/>
                <w:lang w:eastAsia="ru-RU"/>
              </w:rPr>
            </w:pPr>
            <w:r w:rsidRPr="00A91F47">
              <w:rPr>
                <w:color w:val="000000"/>
                <w:lang w:eastAsia="ru-RU"/>
              </w:rPr>
              <w:t> </w:t>
            </w:r>
            <w:r>
              <w:rPr>
                <w:color w:val="000000"/>
                <w:lang w:eastAsia="ru-RU"/>
              </w:rPr>
              <w:t>31</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31</w:t>
            </w:r>
            <w:r w:rsidRPr="00A91F47">
              <w:rPr>
                <w:color w:val="000000"/>
                <w:lang w:eastAsia="ru-RU"/>
              </w:rPr>
              <w:t> </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30</w:t>
            </w:r>
            <w:r w:rsidRPr="00A91F47">
              <w:rPr>
                <w:color w:val="000000"/>
                <w:lang w:eastAsia="ru-RU"/>
              </w:rPr>
              <w:t> </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29</w:t>
            </w:r>
          </w:p>
        </w:tc>
      </w:tr>
      <w:tr w:rsidR="00E90746" w:rsidRPr="00A91F47" w:rsidTr="00115D57">
        <w:trPr>
          <w:trHeight w:val="438"/>
        </w:trPr>
        <w:tc>
          <w:tcPr>
            <w:tcW w:w="1646" w:type="dxa"/>
          </w:tcPr>
          <w:p w:rsidR="00E90746" w:rsidRDefault="00E90746" w:rsidP="00B22AC9">
            <w:pPr>
              <w:widowControl/>
              <w:rPr>
                <w:color w:val="000000"/>
                <w:sz w:val="20"/>
                <w:szCs w:val="20"/>
                <w:lang w:eastAsia="ru-RU"/>
              </w:rPr>
            </w:pPr>
            <w:r>
              <w:rPr>
                <w:color w:val="000000"/>
                <w:sz w:val="20"/>
                <w:szCs w:val="20"/>
                <w:lang w:eastAsia="ru-RU"/>
              </w:rPr>
              <w:t>24 д.Федоровка</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20</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19</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21</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15</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13</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11</w:t>
            </w:r>
          </w:p>
        </w:tc>
      </w:tr>
      <w:tr w:rsidR="00E90746" w:rsidRPr="00A91F47" w:rsidTr="00115D57">
        <w:trPr>
          <w:trHeight w:val="438"/>
        </w:trPr>
        <w:tc>
          <w:tcPr>
            <w:tcW w:w="1646" w:type="dxa"/>
          </w:tcPr>
          <w:p w:rsidR="00E90746" w:rsidRDefault="00E90746" w:rsidP="00B22AC9">
            <w:pPr>
              <w:widowControl/>
              <w:rPr>
                <w:color w:val="000000"/>
                <w:sz w:val="20"/>
                <w:szCs w:val="20"/>
                <w:lang w:eastAsia="ru-RU"/>
              </w:rPr>
            </w:pPr>
            <w:r>
              <w:rPr>
                <w:color w:val="000000"/>
                <w:sz w:val="20"/>
                <w:szCs w:val="20"/>
                <w:lang w:eastAsia="ru-RU"/>
              </w:rPr>
              <w:t>25 д.Хитрово</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34</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28</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23</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17</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15</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14</w:t>
            </w:r>
          </w:p>
        </w:tc>
      </w:tr>
      <w:tr w:rsidR="00E90746" w:rsidRPr="00A91F47" w:rsidTr="00115D57">
        <w:trPr>
          <w:trHeight w:val="438"/>
        </w:trPr>
        <w:tc>
          <w:tcPr>
            <w:tcW w:w="1646" w:type="dxa"/>
          </w:tcPr>
          <w:p w:rsidR="00E90746" w:rsidRDefault="00E90746" w:rsidP="00B22AC9">
            <w:pPr>
              <w:widowControl/>
              <w:rPr>
                <w:color w:val="000000"/>
                <w:sz w:val="20"/>
                <w:szCs w:val="20"/>
                <w:lang w:eastAsia="ru-RU"/>
              </w:rPr>
            </w:pPr>
            <w:r>
              <w:rPr>
                <w:color w:val="000000"/>
                <w:sz w:val="20"/>
                <w:szCs w:val="20"/>
                <w:lang w:eastAsia="ru-RU"/>
              </w:rPr>
              <w:t>26 д.Шатилово</w:t>
            </w:r>
          </w:p>
        </w:tc>
        <w:tc>
          <w:tcPr>
            <w:tcW w:w="1490" w:type="dxa"/>
          </w:tcPr>
          <w:p w:rsidR="00E90746" w:rsidRPr="00A91F47" w:rsidRDefault="00E90746" w:rsidP="00B22AC9">
            <w:pPr>
              <w:widowControl/>
              <w:ind w:firstLineChars="200" w:firstLine="480"/>
              <w:rPr>
                <w:color w:val="000000"/>
                <w:lang w:eastAsia="ru-RU"/>
              </w:rPr>
            </w:pPr>
            <w:r>
              <w:rPr>
                <w:color w:val="000000"/>
                <w:lang w:eastAsia="ru-RU"/>
              </w:rPr>
              <w:t>41</w:t>
            </w:r>
          </w:p>
        </w:tc>
        <w:tc>
          <w:tcPr>
            <w:tcW w:w="1560" w:type="dxa"/>
          </w:tcPr>
          <w:p w:rsidR="00E90746" w:rsidRPr="00A91F47" w:rsidRDefault="00E90746" w:rsidP="00B22AC9">
            <w:pPr>
              <w:widowControl/>
              <w:ind w:firstLineChars="200" w:firstLine="480"/>
              <w:rPr>
                <w:color w:val="000000"/>
                <w:lang w:eastAsia="ru-RU"/>
              </w:rPr>
            </w:pPr>
            <w:r>
              <w:rPr>
                <w:color w:val="000000"/>
                <w:lang w:eastAsia="ru-RU"/>
              </w:rPr>
              <w:t>29</w:t>
            </w:r>
          </w:p>
        </w:tc>
        <w:tc>
          <w:tcPr>
            <w:tcW w:w="1559" w:type="dxa"/>
          </w:tcPr>
          <w:p w:rsidR="00E90746" w:rsidRPr="00A91F47" w:rsidRDefault="00E90746" w:rsidP="00B22AC9">
            <w:pPr>
              <w:widowControl/>
              <w:ind w:firstLineChars="200" w:firstLine="480"/>
              <w:rPr>
                <w:color w:val="000000"/>
                <w:lang w:eastAsia="ru-RU"/>
              </w:rPr>
            </w:pPr>
            <w:r>
              <w:rPr>
                <w:color w:val="000000"/>
                <w:lang w:eastAsia="ru-RU"/>
              </w:rPr>
              <w:t>28</w:t>
            </w:r>
          </w:p>
        </w:tc>
        <w:tc>
          <w:tcPr>
            <w:tcW w:w="1448" w:type="dxa"/>
          </w:tcPr>
          <w:p w:rsidR="00E90746" w:rsidRPr="00A91F47" w:rsidRDefault="00E90746" w:rsidP="00B22AC9">
            <w:pPr>
              <w:widowControl/>
              <w:ind w:firstLineChars="200" w:firstLine="480"/>
              <w:rPr>
                <w:color w:val="000000"/>
                <w:lang w:eastAsia="ru-RU"/>
              </w:rPr>
            </w:pPr>
            <w:r>
              <w:rPr>
                <w:color w:val="000000"/>
                <w:lang w:eastAsia="ru-RU"/>
              </w:rPr>
              <w:t>19</w:t>
            </w:r>
          </w:p>
        </w:tc>
        <w:tc>
          <w:tcPr>
            <w:tcW w:w="1331" w:type="dxa"/>
          </w:tcPr>
          <w:p w:rsidR="00E90746" w:rsidRPr="00A91F47" w:rsidRDefault="00E90746" w:rsidP="00B22AC9">
            <w:pPr>
              <w:widowControl/>
              <w:ind w:firstLineChars="200" w:firstLine="480"/>
              <w:rPr>
                <w:color w:val="000000"/>
                <w:lang w:eastAsia="ru-RU"/>
              </w:rPr>
            </w:pPr>
            <w:r>
              <w:rPr>
                <w:color w:val="000000"/>
                <w:lang w:eastAsia="ru-RU"/>
              </w:rPr>
              <w:t>17</w:t>
            </w:r>
          </w:p>
        </w:tc>
        <w:tc>
          <w:tcPr>
            <w:tcW w:w="1284" w:type="dxa"/>
          </w:tcPr>
          <w:p w:rsidR="00E90746" w:rsidRPr="00A91F47" w:rsidRDefault="00E90746" w:rsidP="00B22AC9">
            <w:pPr>
              <w:widowControl/>
              <w:ind w:firstLineChars="200" w:firstLine="480"/>
              <w:rPr>
                <w:color w:val="000000"/>
                <w:lang w:eastAsia="ru-RU"/>
              </w:rPr>
            </w:pPr>
            <w:r>
              <w:rPr>
                <w:color w:val="000000"/>
                <w:lang w:eastAsia="ru-RU"/>
              </w:rPr>
              <w:t>14</w:t>
            </w:r>
          </w:p>
        </w:tc>
      </w:tr>
    </w:tbl>
    <w:p w:rsidR="00E90746" w:rsidRDefault="00E90746" w:rsidP="00321621">
      <w:pPr>
        <w:pStyle w:val="NoSpacing"/>
        <w:ind w:firstLine="708"/>
        <w:jc w:val="both"/>
        <w:rPr>
          <w:color w:val="000000"/>
          <w:szCs w:val="24"/>
        </w:rPr>
      </w:pPr>
    </w:p>
    <w:p w:rsidR="00E90746" w:rsidRPr="003621AE" w:rsidRDefault="00E90746" w:rsidP="00321621">
      <w:pPr>
        <w:pStyle w:val="NoSpacing"/>
        <w:ind w:firstLine="708"/>
        <w:jc w:val="both"/>
        <w:rPr>
          <w:color w:val="000000"/>
          <w:szCs w:val="24"/>
        </w:rPr>
      </w:pPr>
    </w:p>
    <w:p w:rsidR="00E90746" w:rsidRDefault="00E90746" w:rsidP="00F57DB5">
      <w:pPr>
        <w:tabs>
          <w:tab w:val="left" w:pos="1540"/>
        </w:tabs>
        <w:ind w:firstLine="851"/>
        <w:jc w:val="center"/>
        <w:rPr>
          <w:b/>
          <w:color w:val="000000"/>
        </w:rPr>
      </w:pPr>
      <w:r w:rsidRPr="006B2C32">
        <w:rPr>
          <w:b/>
          <w:color w:val="000000"/>
        </w:rPr>
        <w:t>Динамика численности населения</w:t>
      </w:r>
    </w:p>
    <w:p w:rsidR="00E90746" w:rsidRDefault="00E90746" w:rsidP="00321621">
      <w:pPr>
        <w:tabs>
          <w:tab w:val="left" w:pos="1540"/>
        </w:tabs>
        <w:ind w:firstLine="851"/>
      </w:pPr>
    </w:p>
    <w:tbl>
      <w:tblPr>
        <w:tblW w:w="10189" w:type="dxa"/>
        <w:tblInd w:w="-193" w:type="dxa"/>
        <w:tblLook w:val="00A0"/>
      </w:tblPr>
      <w:tblGrid>
        <w:gridCol w:w="3168"/>
        <w:gridCol w:w="1051"/>
        <w:gridCol w:w="992"/>
        <w:gridCol w:w="1076"/>
        <w:gridCol w:w="993"/>
        <w:gridCol w:w="1040"/>
        <w:gridCol w:w="959"/>
        <w:gridCol w:w="910"/>
      </w:tblGrid>
      <w:tr w:rsidR="00E90746" w:rsidRPr="006E7D8F" w:rsidTr="00F47D60">
        <w:trPr>
          <w:trHeight w:val="687"/>
        </w:trPr>
        <w:tc>
          <w:tcPr>
            <w:tcW w:w="3168" w:type="dxa"/>
            <w:tcBorders>
              <w:top w:val="single" w:sz="8" w:space="0" w:color="000000"/>
              <w:left w:val="single" w:sz="8" w:space="0" w:color="000000"/>
              <w:bottom w:val="single" w:sz="4" w:space="0" w:color="auto"/>
              <w:right w:val="single" w:sz="8" w:space="0" w:color="000000"/>
            </w:tcBorders>
          </w:tcPr>
          <w:p w:rsidR="00E90746" w:rsidRPr="006E7D8F" w:rsidRDefault="00E90746" w:rsidP="00496333">
            <w:pPr>
              <w:widowControl/>
              <w:ind w:firstLineChars="200" w:firstLine="482"/>
              <w:jc w:val="center"/>
              <w:rPr>
                <w:b/>
                <w:lang w:eastAsia="ru-RU"/>
              </w:rPr>
            </w:pPr>
            <w:r w:rsidRPr="006E7D8F">
              <w:rPr>
                <w:b/>
                <w:lang w:eastAsia="ru-RU"/>
              </w:rPr>
              <w:t>Показатели</w:t>
            </w:r>
          </w:p>
        </w:tc>
        <w:tc>
          <w:tcPr>
            <w:tcW w:w="1051"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2006</w:t>
            </w:r>
          </w:p>
          <w:p w:rsidR="00E90746" w:rsidRPr="006E7D8F" w:rsidRDefault="00E90746" w:rsidP="00B22AC9">
            <w:pPr>
              <w:widowControl/>
              <w:jc w:val="center"/>
              <w:rPr>
                <w:b/>
                <w:lang w:eastAsia="ru-RU"/>
              </w:rPr>
            </w:pPr>
            <w:r w:rsidRPr="006E7D8F">
              <w:rPr>
                <w:b/>
                <w:lang w:eastAsia="ru-RU"/>
              </w:rPr>
              <w:t>год</w:t>
            </w:r>
          </w:p>
        </w:tc>
        <w:tc>
          <w:tcPr>
            <w:tcW w:w="992"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2007</w:t>
            </w:r>
          </w:p>
          <w:p w:rsidR="00E90746" w:rsidRPr="006E7D8F" w:rsidRDefault="00E90746" w:rsidP="00B22AC9">
            <w:pPr>
              <w:widowControl/>
              <w:jc w:val="center"/>
              <w:rPr>
                <w:b/>
                <w:lang w:eastAsia="ru-RU"/>
              </w:rPr>
            </w:pPr>
            <w:r w:rsidRPr="006E7D8F">
              <w:rPr>
                <w:b/>
                <w:lang w:eastAsia="ru-RU"/>
              </w:rPr>
              <w:t>год</w:t>
            </w:r>
          </w:p>
        </w:tc>
        <w:tc>
          <w:tcPr>
            <w:tcW w:w="1076"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2008</w:t>
            </w:r>
          </w:p>
          <w:p w:rsidR="00E90746" w:rsidRPr="006E7D8F" w:rsidRDefault="00E90746" w:rsidP="00B22AC9">
            <w:pPr>
              <w:widowControl/>
              <w:jc w:val="center"/>
              <w:rPr>
                <w:b/>
                <w:lang w:eastAsia="ru-RU"/>
              </w:rPr>
            </w:pPr>
            <w:r w:rsidRPr="006E7D8F">
              <w:rPr>
                <w:b/>
                <w:lang w:eastAsia="ru-RU"/>
              </w:rPr>
              <w:t>год</w:t>
            </w:r>
          </w:p>
        </w:tc>
        <w:tc>
          <w:tcPr>
            <w:tcW w:w="993"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2009</w:t>
            </w:r>
          </w:p>
          <w:p w:rsidR="00E90746" w:rsidRPr="006E7D8F" w:rsidRDefault="00E90746" w:rsidP="00B22AC9">
            <w:pPr>
              <w:widowControl/>
              <w:jc w:val="center"/>
              <w:rPr>
                <w:b/>
                <w:lang w:eastAsia="ru-RU"/>
              </w:rPr>
            </w:pPr>
            <w:r w:rsidRPr="006E7D8F">
              <w:rPr>
                <w:b/>
                <w:lang w:eastAsia="ru-RU"/>
              </w:rPr>
              <w:t>год</w:t>
            </w:r>
          </w:p>
        </w:tc>
        <w:tc>
          <w:tcPr>
            <w:tcW w:w="1040"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2010</w:t>
            </w:r>
          </w:p>
          <w:p w:rsidR="00E90746" w:rsidRPr="006E7D8F" w:rsidRDefault="00E90746" w:rsidP="00B22AC9">
            <w:pPr>
              <w:widowControl/>
              <w:jc w:val="center"/>
              <w:rPr>
                <w:b/>
                <w:lang w:eastAsia="ru-RU"/>
              </w:rPr>
            </w:pPr>
            <w:r w:rsidRPr="006E7D8F">
              <w:rPr>
                <w:b/>
                <w:lang w:eastAsia="ru-RU"/>
              </w:rPr>
              <w:t>год</w:t>
            </w:r>
          </w:p>
        </w:tc>
        <w:tc>
          <w:tcPr>
            <w:tcW w:w="959"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2011</w:t>
            </w:r>
          </w:p>
          <w:p w:rsidR="00E90746" w:rsidRPr="006E7D8F" w:rsidRDefault="00E90746" w:rsidP="00B22AC9">
            <w:pPr>
              <w:widowControl/>
              <w:jc w:val="center"/>
              <w:rPr>
                <w:b/>
                <w:lang w:eastAsia="ru-RU"/>
              </w:rPr>
            </w:pPr>
            <w:r w:rsidRPr="006E7D8F">
              <w:rPr>
                <w:b/>
                <w:lang w:eastAsia="ru-RU"/>
              </w:rPr>
              <w:t>год</w:t>
            </w:r>
          </w:p>
        </w:tc>
        <w:tc>
          <w:tcPr>
            <w:tcW w:w="910" w:type="dxa"/>
            <w:tcBorders>
              <w:top w:val="single" w:sz="8" w:space="0" w:color="000000"/>
              <w:left w:val="nil"/>
              <w:bottom w:val="single" w:sz="4" w:space="0" w:color="auto"/>
              <w:right w:val="single" w:sz="8" w:space="0" w:color="000000"/>
            </w:tcBorders>
          </w:tcPr>
          <w:p w:rsidR="00E90746" w:rsidRPr="008C407B" w:rsidRDefault="00E90746" w:rsidP="00F47D60">
            <w:pPr>
              <w:widowControl/>
              <w:jc w:val="center"/>
              <w:rPr>
                <w:b/>
                <w:lang w:eastAsia="ru-RU"/>
              </w:rPr>
            </w:pPr>
            <w:r w:rsidRPr="008C407B">
              <w:rPr>
                <w:b/>
                <w:lang w:eastAsia="ru-RU"/>
              </w:rPr>
              <w:t>2012</w:t>
            </w:r>
          </w:p>
          <w:p w:rsidR="00E90746" w:rsidRPr="006E7D8F" w:rsidRDefault="00E90746" w:rsidP="00F47D60">
            <w:pPr>
              <w:widowControl/>
              <w:jc w:val="center"/>
              <w:rPr>
                <w:b/>
                <w:lang w:eastAsia="ru-RU"/>
              </w:rPr>
            </w:pPr>
            <w:r w:rsidRPr="008C407B">
              <w:rPr>
                <w:b/>
                <w:lang w:eastAsia="ru-RU"/>
              </w:rPr>
              <w:t>год</w:t>
            </w:r>
          </w:p>
        </w:tc>
      </w:tr>
      <w:tr w:rsidR="00E90746" w:rsidRPr="006E7D8F" w:rsidTr="00B22AC9">
        <w:trPr>
          <w:trHeight w:val="882"/>
        </w:trPr>
        <w:tc>
          <w:tcPr>
            <w:tcW w:w="3168"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lang w:eastAsia="ru-RU"/>
              </w:rPr>
            </w:pPr>
            <w:r w:rsidRPr="005F1206">
              <w:rPr>
                <w:b/>
                <w:lang w:eastAsia="ru-RU"/>
              </w:rPr>
              <w:t>Численность населения моложе трудоспособного возраста,</w:t>
            </w:r>
            <w:r>
              <w:rPr>
                <w:lang w:eastAsia="ru-RU"/>
              </w:rPr>
              <w:t xml:space="preserve"> </w:t>
            </w:r>
            <w:r w:rsidRPr="006E7D8F">
              <w:rPr>
                <w:b/>
                <w:bCs/>
                <w:lang w:eastAsia="ru-RU"/>
              </w:rPr>
              <w:t>всего чел.</w:t>
            </w:r>
          </w:p>
        </w:tc>
        <w:tc>
          <w:tcPr>
            <w:tcW w:w="1051"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color w:val="000000"/>
                <w:lang w:eastAsia="ru-RU"/>
              </w:rPr>
            </w:pPr>
          </w:p>
          <w:p w:rsidR="00E90746" w:rsidRPr="00A91F47" w:rsidRDefault="00E90746" w:rsidP="00F57DB5">
            <w:pPr>
              <w:widowControl/>
              <w:jc w:val="center"/>
              <w:rPr>
                <w:color w:val="000000"/>
                <w:lang w:eastAsia="ru-RU"/>
              </w:rPr>
            </w:pPr>
            <w:r>
              <w:rPr>
                <w:color w:val="000000"/>
                <w:lang w:eastAsia="ru-RU"/>
              </w:rPr>
              <w:t>1212</w:t>
            </w:r>
          </w:p>
        </w:tc>
        <w:tc>
          <w:tcPr>
            <w:tcW w:w="992"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color w:val="000000"/>
                <w:lang w:eastAsia="ru-RU"/>
              </w:rPr>
            </w:pPr>
          </w:p>
          <w:p w:rsidR="00E90746" w:rsidRPr="00A91F47" w:rsidRDefault="00E90746" w:rsidP="00F57DB5">
            <w:pPr>
              <w:widowControl/>
              <w:jc w:val="center"/>
              <w:rPr>
                <w:color w:val="000000"/>
                <w:lang w:eastAsia="ru-RU"/>
              </w:rPr>
            </w:pPr>
            <w:r>
              <w:rPr>
                <w:color w:val="000000"/>
                <w:lang w:eastAsia="ru-RU"/>
              </w:rPr>
              <w:t>1151</w:t>
            </w:r>
          </w:p>
        </w:tc>
        <w:tc>
          <w:tcPr>
            <w:tcW w:w="1076"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color w:val="000000"/>
                <w:lang w:eastAsia="ru-RU"/>
              </w:rPr>
            </w:pPr>
          </w:p>
          <w:p w:rsidR="00E90746" w:rsidRPr="00A91F47" w:rsidRDefault="00E90746" w:rsidP="00F57DB5">
            <w:pPr>
              <w:widowControl/>
              <w:jc w:val="center"/>
              <w:rPr>
                <w:color w:val="000000"/>
                <w:lang w:eastAsia="ru-RU"/>
              </w:rPr>
            </w:pPr>
            <w:r>
              <w:rPr>
                <w:color w:val="000000"/>
                <w:lang w:eastAsia="ru-RU"/>
              </w:rPr>
              <w:t>1121</w:t>
            </w:r>
          </w:p>
        </w:tc>
        <w:tc>
          <w:tcPr>
            <w:tcW w:w="993"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color w:val="000000"/>
                <w:lang w:eastAsia="ru-RU"/>
              </w:rPr>
            </w:pPr>
          </w:p>
          <w:p w:rsidR="00E90746" w:rsidRPr="00A91F47" w:rsidRDefault="00E90746" w:rsidP="00F57DB5">
            <w:pPr>
              <w:widowControl/>
              <w:jc w:val="center"/>
              <w:rPr>
                <w:color w:val="000000"/>
                <w:lang w:eastAsia="ru-RU"/>
              </w:rPr>
            </w:pPr>
            <w:r>
              <w:rPr>
                <w:color w:val="000000"/>
                <w:lang w:eastAsia="ru-RU"/>
              </w:rPr>
              <w:t>1065</w:t>
            </w:r>
          </w:p>
        </w:tc>
        <w:tc>
          <w:tcPr>
            <w:tcW w:w="1040"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color w:val="000000"/>
                <w:lang w:eastAsia="ru-RU"/>
              </w:rPr>
            </w:pPr>
          </w:p>
          <w:p w:rsidR="00E90746" w:rsidRPr="00A91F47" w:rsidRDefault="00E90746" w:rsidP="00F57DB5">
            <w:pPr>
              <w:widowControl/>
              <w:jc w:val="center"/>
              <w:rPr>
                <w:color w:val="000000"/>
                <w:lang w:eastAsia="ru-RU"/>
              </w:rPr>
            </w:pPr>
            <w:r>
              <w:rPr>
                <w:color w:val="000000"/>
                <w:lang w:eastAsia="ru-RU"/>
              </w:rPr>
              <w:t>1010</w:t>
            </w:r>
          </w:p>
        </w:tc>
        <w:tc>
          <w:tcPr>
            <w:tcW w:w="959"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color w:val="000000"/>
                <w:lang w:eastAsia="ru-RU"/>
              </w:rPr>
            </w:pPr>
          </w:p>
          <w:p w:rsidR="00E90746" w:rsidRPr="00A91F47" w:rsidRDefault="00E90746" w:rsidP="00F57DB5">
            <w:pPr>
              <w:widowControl/>
              <w:jc w:val="center"/>
              <w:rPr>
                <w:color w:val="000000"/>
                <w:lang w:eastAsia="ru-RU"/>
              </w:rPr>
            </w:pPr>
            <w:r>
              <w:rPr>
                <w:color w:val="000000"/>
                <w:lang w:eastAsia="ru-RU"/>
              </w:rPr>
              <w:t>965</w:t>
            </w:r>
          </w:p>
        </w:tc>
        <w:tc>
          <w:tcPr>
            <w:tcW w:w="910" w:type="dxa"/>
            <w:tcBorders>
              <w:top w:val="single" w:sz="4" w:space="0" w:color="auto"/>
              <w:left w:val="single" w:sz="4" w:space="0" w:color="auto"/>
              <w:bottom w:val="single" w:sz="4" w:space="0" w:color="auto"/>
              <w:right w:val="single" w:sz="4" w:space="0" w:color="auto"/>
            </w:tcBorders>
          </w:tcPr>
          <w:p w:rsidR="00E90746" w:rsidRDefault="00E90746" w:rsidP="00F57DB5">
            <w:pPr>
              <w:widowControl/>
              <w:jc w:val="center"/>
              <w:rPr>
                <w:lang w:eastAsia="ru-RU"/>
              </w:rPr>
            </w:pPr>
          </w:p>
          <w:p w:rsidR="00E90746" w:rsidRPr="006E7D8F" w:rsidRDefault="00E90746" w:rsidP="00F57DB5">
            <w:pPr>
              <w:widowControl/>
              <w:jc w:val="center"/>
              <w:rPr>
                <w:lang w:eastAsia="ru-RU"/>
              </w:rPr>
            </w:pPr>
            <w:r>
              <w:rPr>
                <w:lang w:eastAsia="ru-RU"/>
              </w:rPr>
              <w:t>935</w:t>
            </w:r>
          </w:p>
        </w:tc>
      </w:tr>
    </w:tbl>
    <w:p w:rsidR="00E90746" w:rsidRDefault="00E90746" w:rsidP="00321621">
      <w:pPr>
        <w:tabs>
          <w:tab w:val="left" w:pos="1540"/>
        </w:tabs>
        <w:jc w:val="center"/>
        <w:rPr>
          <w:b/>
          <w:color w:val="000000"/>
        </w:rPr>
      </w:pPr>
    </w:p>
    <w:p w:rsidR="00E90746" w:rsidRDefault="00E90746" w:rsidP="00321621">
      <w:pPr>
        <w:tabs>
          <w:tab w:val="left" w:pos="1540"/>
        </w:tabs>
        <w:jc w:val="center"/>
        <w:rPr>
          <w:b/>
          <w:color w:val="000000"/>
        </w:rPr>
      </w:pPr>
    </w:p>
    <w:p w:rsidR="00E90746" w:rsidRDefault="00E90746" w:rsidP="00321621">
      <w:pPr>
        <w:tabs>
          <w:tab w:val="left" w:pos="1540"/>
        </w:tabs>
        <w:jc w:val="center"/>
        <w:rPr>
          <w:b/>
          <w:color w:val="000000"/>
        </w:rPr>
      </w:pPr>
    </w:p>
    <w:p w:rsidR="00E90746" w:rsidRDefault="00E90746" w:rsidP="00321621">
      <w:pPr>
        <w:tabs>
          <w:tab w:val="left" w:pos="1540"/>
        </w:tabs>
        <w:jc w:val="center"/>
        <w:rPr>
          <w:b/>
          <w:color w:val="000000"/>
        </w:rPr>
      </w:pPr>
    </w:p>
    <w:p w:rsidR="00E90746" w:rsidRDefault="00E90746" w:rsidP="00321621">
      <w:pPr>
        <w:pStyle w:val="NormalWeb"/>
        <w:spacing w:after="0"/>
        <w:jc w:val="both"/>
      </w:pPr>
      <w:r w:rsidRPr="00FB7F09">
        <w:rPr>
          <w:noProof/>
        </w:rPr>
        <w:object w:dxaOrig="9946" w:dyaOrig="6039">
          <v:shape id="Объект 5" o:spid="_x0000_i1028" type="#_x0000_t75" style="width:497.25pt;height:302.25pt;visibility:visible" o:ole="">
            <v:imagedata r:id="rId12" o:title="" cropbottom="-11f"/>
            <o:lock v:ext="edit" aspectratio="f"/>
          </v:shape>
          <o:OLEObject Type="Embed" ProgID="Excel.Chart.8" ShapeID="Объект 5" DrawAspect="Content" ObjectID="_1414318385" r:id="rId13"/>
        </w:object>
      </w:r>
      <w:r>
        <w:t xml:space="preserve">           </w:t>
      </w:r>
    </w:p>
    <w:p w:rsidR="00E90746" w:rsidRDefault="00E90746" w:rsidP="00321621">
      <w:pPr>
        <w:pStyle w:val="NormalWeb"/>
        <w:spacing w:after="0"/>
        <w:ind w:firstLine="567"/>
        <w:jc w:val="both"/>
      </w:pPr>
      <w:r>
        <w:t xml:space="preserve"> </w:t>
      </w:r>
      <w:r w:rsidRPr="00AF4EF2">
        <w:t xml:space="preserve">За </w:t>
      </w:r>
      <w:r>
        <w:t xml:space="preserve">2006-2012 </w:t>
      </w:r>
      <w:r w:rsidRPr="00AF4EF2">
        <w:t xml:space="preserve">годы численность населения </w:t>
      </w:r>
      <w:r>
        <w:rPr>
          <w:color w:val="000000"/>
        </w:rPr>
        <w:t xml:space="preserve">Васильевского </w:t>
      </w:r>
      <w:r w:rsidRPr="00AF4EF2">
        <w:t xml:space="preserve">сельского поселения имела </w:t>
      </w:r>
      <w:r>
        <w:t>постоянную</w:t>
      </w:r>
      <w:r w:rsidRPr="00AF4EF2">
        <w:t xml:space="preserve"> динамику</w:t>
      </w:r>
      <w:r>
        <w:t>, уменьшилась на 277 человек.</w:t>
      </w:r>
    </w:p>
    <w:p w:rsidR="00E90746" w:rsidRDefault="00E90746" w:rsidP="00321621">
      <w:pPr>
        <w:pStyle w:val="NormalWeb"/>
        <w:spacing w:after="0"/>
        <w:jc w:val="center"/>
        <w:rPr>
          <w:b/>
          <w:color w:val="000000"/>
        </w:rPr>
      </w:pPr>
      <w:r w:rsidRPr="00991207">
        <w:rPr>
          <w:b/>
          <w:color w:val="000000"/>
        </w:rPr>
        <w:t xml:space="preserve">Динамика </w:t>
      </w:r>
      <w:r w:rsidRPr="006B2C32">
        <w:rPr>
          <w:b/>
          <w:color w:val="000000"/>
        </w:rPr>
        <w:t>численности населения</w:t>
      </w:r>
      <w:r w:rsidRPr="00991207">
        <w:rPr>
          <w:b/>
          <w:color w:val="000000"/>
        </w:rPr>
        <w:t xml:space="preserve"> в разрезе полов</w:t>
      </w:r>
      <w:r>
        <w:rPr>
          <w:b/>
          <w:color w:val="000000"/>
        </w:rPr>
        <w:t xml:space="preserve"> за 2006-2011</w:t>
      </w:r>
      <w:r w:rsidRPr="00414382">
        <w:rPr>
          <w:b/>
          <w:color w:val="000000"/>
        </w:rPr>
        <w:t xml:space="preserve"> гг.</w:t>
      </w:r>
    </w:p>
    <w:p w:rsidR="00E90746" w:rsidRDefault="00E90746" w:rsidP="00321621">
      <w:pPr>
        <w:tabs>
          <w:tab w:val="left" w:pos="700"/>
        </w:tabs>
        <w:ind w:firstLine="738"/>
        <w:jc w:val="both"/>
      </w:pPr>
    </w:p>
    <w:p w:rsidR="00E90746" w:rsidRDefault="00E90746" w:rsidP="00321621">
      <w:pPr>
        <w:tabs>
          <w:tab w:val="left" w:pos="700"/>
        </w:tabs>
        <w:ind w:firstLine="738"/>
        <w:jc w:val="both"/>
      </w:pPr>
      <w:r w:rsidRPr="00342EB2">
        <w:t>В настоящее время продолжается</w:t>
      </w:r>
      <w:r>
        <w:t xml:space="preserve"> незначительный</w:t>
      </w:r>
      <w:r w:rsidRPr="00342EB2">
        <w:t xml:space="preserve"> </w:t>
      </w:r>
      <w:r>
        <w:t>прирост</w:t>
      </w:r>
      <w:r w:rsidRPr="00342EB2">
        <w:t xml:space="preserve"> сельского населения за счет превышения уровня рождаемости над уровнем смертности</w:t>
      </w:r>
      <w:r>
        <w:t xml:space="preserve"> </w:t>
      </w:r>
      <w:r w:rsidRPr="00342EB2">
        <w:rPr>
          <w:color w:val="000000"/>
        </w:rPr>
        <w:t>(показатели</w:t>
      </w:r>
      <w:r w:rsidRPr="00342EB2">
        <w:rPr>
          <w:color w:val="FF0000"/>
        </w:rPr>
        <w:t xml:space="preserve"> </w:t>
      </w:r>
      <w:r w:rsidRPr="00342EB2">
        <w:rPr>
          <w:color w:val="000000"/>
        </w:rPr>
        <w:t>смертности и рождаемос</w:t>
      </w:r>
      <w:r>
        <w:rPr>
          <w:color w:val="000000"/>
        </w:rPr>
        <w:t>ти  рассматриваем с 2007 по 2012</w:t>
      </w:r>
      <w:r w:rsidRPr="00342EB2">
        <w:rPr>
          <w:color w:val="000000"/>
        </w:rPr>
        <w:t xml:space="preserve"> года)</w:t>
      </w:r>
      <w:r w:rsidRPr="00342EB2">
        <w:t xml:space="preserve">. </w:t>
      </w:r>
    </w:p>
    <w:p w:rsidR="00E90746" w:rsidRPr="00342EB2" w:rsidRDefault="00E90746" w:rsidP="00321621">
      <w:pPr>
        <w:tabs>
          <w:tab w:val="left" w:pos="700"/>
        </w:tabs>
        <w:ind w:firstLine="738"/>
        <w:jc w:val="both"/>
      </w:pPr>
      <w:r>
        <w:t xml:space="preserve">С </w:t>
      </w:r>
      <w:r>
        <w:rPr>
          <w:color w:val="000000"/>
        </w:rPr>
        <w:t>2006 по 2011</w:t>
      </w:r>
      <w:r w:rsidRPr="009B734E">
        <w:rPr>
          <w:color w:val="000000"/>
        </w:rPr>
        <w:t xml:space="preserve"> </w:t>
      </w:r>
      <w:r w:rsidRPr="00342EB2">
        <w:rPr>
          <w:color w:val="000000"/>
        </w:rPr>
        <w:t xml:space="preserve">года </w:t>
      </w:r>
      <w:r>
        <w:rPr>
          <w:color w:val="000000"/>
        </w:rPr>
        <w:t xml:space="preserve">наблюдается </w:t>
      </w:r>
      <w:r>
        <w:t xml:space="preserve">миграционный прирост в поселение. </w:t>
      </w:r>
    </w:p>
    <w:p w:rsidR="00E90746" w:rsidRPr="005A2C68" w:rsidRDefault="00E90746" w:rsidP="001C1759">
      <w:pPr>
        <w:tabs>
          <w:tab w:val="left" w:pos="700"/>
        </w:tabs>
        <w:ind w:firstLine="738"/>
        <w:jc w:val="both"/>
        <w:rPr>
          <w:bCs/>
        </w:rPr>
      </w:pPr>
      <w:r w:rsidRPr="005A2C68">
        <w:t xml:space="preserve">Основные причины этого — экономически благоприятные условия жизни </w:t>
      </w:r>
      <w:r w:rsidRPr="005A2C68">
        <w:rPr>
          <w:bCs/>
        </w:rPr>
        <w:t>и возможност</w:t>
      </w:r>
      <w:r>
        <w:rPr>
          <w:bCs/>
        </w:rPr>
        <w:t>ь</w:t>
      </w:r>
      <w:r w:rsidRPr="005A2C68">
        <w:rPr>
          <w:bCs/>
        </w:rPr>
        <w:t xml:space="preserve"> для большинства сельской молодежи решать свои жилищные и бытовые проблемы. Доступность многих бытовых благ в </w:t>
      </w:r>
      <w:r>
        <w:rPr>
          <w:bCs/>
        </w:rPr>
        <w:t>поселении</w:t>
      </w:r>
      <w:r w:rsidRPr="005A2C68">
        <w:rPr>
          <w:bCs/>
        </w:rPr>
        <w:t xml:space="preserve"> и более высокие доходы делают 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E90746" w:rsidRDefault="00E90746" w:rsidP="00321621">
      <w:pPr>
        <w:tabs>
          <w:tab w:val="left" w:pos="700"/>
        </w:tabs>
        <w:ind w:firstLine="738"/>
        <w:jc w:val="both"/>
      </w:pPr>
    </w:p>
    <w:tbl>
      <w:tblPr>
        <w:tblW w:w="864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1844"/>
        <w:gridCol w:w="992"/>
        <w:gridCol w:w="1134"/>
        <w:gridCol w:w="1276"/>
        <w:gridCol w:w="1134"/>
        <w:gridCol w:w="1134"/>
        <w:gridCol w:w="1134"/>
      </w:tblGrid>
      <w:tr w:rsidR="00E90746" w:rsidRPr="00280939" w:rsidTr="00280939">
        <w:trPr>
          <w:trHeight w:val="71"/>
        </w:trPr>
        <w:tc>
          <w:tcPr>
            <w:tcW w:w="1844" w:type="dxa"/>
            <w:shd w:val="clear" w:color="auto" w:fill="CCCCCC"/>
            <w:vAlign w:val="center"/>
          </w:tcPr>
          <w:p w:rsidR="00E90746" w:rsidRPr="00280939" w:rsidRDefault="00E90746" w:rsidP="00321621">
            <w:pPr>
              <w:snapToGrid w:val="0"/>
              <w:spacing w:after="119" w:line="100" w:lineRule="atLeast"/>
              <w:jc w:val="center"/>
              <w:rPr>
                <w:b/>
                <w:bCs/>
                <w:sz w:val="20"/>
                <w:szCs w:val="20"/>
              </w:rPr>
            </w:pPr>
            <w:r w:rsidRPr="00280939">
              <w:rPr>
                <w:b/>
                <w:bCs/>
                <w:sz w:val="20"/>
                <w:szCs w:val="20"/>
              </w:rPr>
              <w:t>Показатели</w:t>
            </w:r>
          </w:p>
        </w:tc>
        <w:tc>
          <w:tcPr>
            <w:tcW w:w="992" w:type="dxa"/>
            <w:shd w:val="clear" w:color="auto" w:fill="CCCCCC"/>
            <w:vAlign w:val="center"/>
          </w:tcPr>
          <w:p w:rsidR="00E90746" w:rsidRPr="00280939" w:rsidRDefault="00E90746" w:rsidP="00321621">
            <w:pPr>
              <w:snapToGrid w:val="0"/>
              <w:spacing w:after="119" w:line="100" w:lineRule="atLeast"/>
              <w:jc w:val="center"/>
              <w:rPr>
                <w:b/>
                <w:bCs/>
                <w:sz w:val="20"/>
                <w:szCs w:val="20"/>
              </w:rPr>
            </w:pPr>
            <w:r w:rsidRPr="00280939">
              <w:rPr>
                <w:b/>
                <w:bCs/>
                <w:sz w:val="20"/>
                <w:szCs w:val="20"/>
              </w:rPr>
              <w:t>2006 год</w:t>
            </w:r>
          </w:p>
        </w:tc>
        <w:tc>
          <w:tcPr>
            <w:tcW w:w="1134" w:type="dxa"/>
            <w:shd w:val="clear" w:color="auto" w:fill="CCCCCC"/>
            <w:vAlign w:val="center"/>
          </w:tcPr>
          <w:p w:rsidR="00E90746" w:rsidRPr="00280939" w:rsidRDefault="00E90746" w:rsidP="00321621">
            <w:pPr>
              <w:snapToGrid w:val="0"/>
              <w:spacing w:after="119" w:line="100" w:lineRule="atLeast"/>
              <w:jc w:val="center"/>
              <w:rPr>
                <w:b/>
                <w:bCs/>
                <w:sz w:val="20"/>
                <w:szCs w:val="20"/>
              </w:rPr>
            </w:pPr>
            <w:r w:rsidRPr="00280939">
              <w:rPr>
                <w:b/>
                <w:bCs/>
                <w:sz w:val="20"/>
                <w:szCs w:val="20"/>
              </w:rPr>
              <w:t>2007 год</w:t>
            </w:r>
          </w:p>
        </w:tc>
        <w:tc>
          <w:tcPr>
            <w:tcW w:w="1276" w:type="dxa"/>
            <w:shd w:val="clear" w:color="auto" w:fill="CCCCCC"/>
            <w:vAlign w:val="center"/>
          </w:tcPr>
          <w:p w:rsidR="00E90746" w:rsidRPr="00280939" w:rsidRDefault="00E90746" w:rsidP="00B22AC9">
            <w:pPr>
              <w:snapToGrid w:val="0"/>
              <w:spacing w:after="119" w:line="100" w:lineRule="atLeast"/>
              <w:jc w:val="center"/>
              <w:rPr>
                <w:b/>
                <w:bCs/>
                <w:sz w:val="20"/>
                <w:szCs w:val="20"/>
              </w:rPr>
            </w:pPr>
            <w:r w:rsidRPr="00280939">
              <w:rPr>
                <w:b/>
                <w:bCs/>
                <w:sz w:val="20"/>
                <w:szCs w:val="20"/>
              </w:rPr>
              <w:t>2008 год</w:t>
            </w:r>
          </w:p>
        </w:tc>
        <w:tc>
          <w:tcPr>
            <w:tcW w:w="1134" w:type="dxa"/>
            <w:shd w:val="clear" w:color="auto" w:fill="CCCCCC"/>
          </w:tcPr>
          <w:p w:rsidR="00E90746" w:rsidRPr="00280939" w:rsidRDefault="00E90746" w:rsidP="00321621">
            <w:pPr>
              <w:snapToGrid w:val="0"/>
              <w:spacing w:after="119" w:line="100" w:lineRule="atLeast"/>
              <w:jc w:val="center"/>
              <w:rPr>
                <w:b/>
                <w:bCs/>
                <w:sz w:val="20"/>
                <w:szCs w:val="20"/>
              </w:rPr>
            </w:pPr>
          </w:p>
          <w:p w:rsidR="00E90746" w:rsidRPr="00280939" w:rsidRDefault="00E90746" w:rsidP="00280939">
            <w:pPr>
              <w:snapToGrid w:val="0"/>
              <w:spacing w:after="119" w:line="100" w:lineRule="atLeast"/>
              <w:jc w:val="center"/>
              <w:rPr>
                <w:b/>
                <w:bCs/>
                <w:sz w:val="20"/>
                <w:szCs w:val="20"/>
              </w:rPr>
            </w:pPr>
            <w:r w:rsidRPr="00280939">
              <w:rPr>
                <w:b/>
                <w:bCs/>
                <w:sz w:val="20"/>
                <w:szCs w:val="20"/>
              </w:rPr>
              <w:t>2009 год</w:t>
            </w:r>
          </w:p>
          <w:p w:rsidR="00E90746" w:rsidRPr="00280939" w:rsidRDefault="00E90746" w:rsidP="00280939">
            <w:pPr>
              <w:snapToGrid w:val="0"/>
              <w:spacing w:after="119" w:line="100" w:lineRule="atLeast"/>
              <w:jc w:val="center"/>
              <w:rPr>
                <w:b/>
                <w:bCs/>
                <w:sz w:val="20"/>
                <w:szCs w:val="20"/>
              </w:rPr>
            </w:pPr>
          </w:p>
        </w:tc>
        <w:tc>
          <w:tcPr>
            <w:tcW w:w="1134" w:type="dxa"/>
            <w:shd w:val="clear" w:color="auto" w:fill="CCCCCC"/>
          </w:tcPr>
          <w:p w:rsidR="00E90746" w:rsidRPr="00280939" w:rsidRDefault="00E90746" w:rsidP="00321621">
            <w:pPr>
              <w:snapToGrid w:val="0"/>
              <w:spacing w:after="119" w:line="100" w:lineRule="atLeast"/>
              <w:jc w:val="center"/>
              <w:rPr>
                <w:b/>
                <w:bCs/>
                <w:sz w:val="20"/>
                <w:szCs w:val="20"/>
              </w:rPr>
            </w:pPr>
          </w:p>
          <w:p w:rsidR="00E90746" w:rsidRPr="00280939" w:rsidRDefault="00E90746" w:rsidP="00280939">
            <w:pPr>
              <w:snapToGrid w:val="0"/>
              <w:spacing w:after="119" w:line="100" w:lineRule="atLeast"/>
              <w:jc w:val="center"/>
              <w:rPr>
                <w:b/>
                <w:bCs/>
                <w:sz w:val="20"/>
                <w:szCs w:val="20"/>
              </w:rPr>
            </w:pPr>
            <w:r w:rsidRPr="00280939">
              <w:rPr>
                <w:b/>
                <w:bCs/>
                <w:sz w:val="20"/>
                <w:szCs w:val="20"/>
              </w:rPr>
              <w:t>2010 год</w:t>
            </w:r>
          </w:p>
          <w:p w:rsidR="00E90746" w:rsidRPr="00280939" w:rsidRDefault="00E90746" w:rsidP="00321621">
            <w:pPr>
              <w:snapToGrid w:val="0"/>
              <w:spacing w:after="119" w:line="100" w:lineRule="atLeast"/>
              <w:jc w:val="center"/>
              <w:rPr>
                <w:b/>
                <w:bCs/>
                <w:sz w:val="20"/>
                <w:szCs w:val="20"/>
              </w:rPr>
            </w:pPr>
          </w:p>
        </w:tc>
        <w:tc>
          <w:tcPr>
            <w:tcW w:w="1134" w:type="dxa"/>
            <w:shd w:val="clear" w:color="auto" w:fill="CCCCCC"/>
          </w:tcPr>
          <w:p w:rsidR="00E90746" w:rsidRPr="00280939" w:rsidRDefault="00E90746" w:rsidP="00321621">
            <w:pPr>
              <w:snapToGrid w:val="0"/>
              <w:spacing w:after="119" w:line="100" w:lineRule="atLeast"/>
              <w:jc w:val="center"/>
              <w:rPr>
                <w:b/>
                <w:bCs/>
                <w:sz w:val="20"/>
                <w:szCs w:val="20"/>
              </w:rPr>
            </w:pPr>
          </w:p>
          <w:p w:rsidR="00E90746" w:rsidRPr="00280939" w:rsidRDefault="00E90746" w:rsidP="00321621">
            <w:pPr>
              <w:snapToGrid w:val="0"/>
              <w:spacing w:after="119" w:line="100" w:lineRule="atLeast"/>
              <w:jc w:val="center"/>
              <w:rPr>
                <w:b/>
                <w:bCs/>
                <w:sz w:val="20"/>
                <w:szCs w:val="20"/>
              </w:rPr>
            </w:pPr>
            <w:r w:rsidRPr="00280939">
              <w:rPr>
                <w:b/>
                <w:bCs/>
                <w:sz w:val="20"/>
                <w:szCs w:val="20"/>
              </w:rPr>
              <w:t>2011 год</w:t>
            </w:r>
          </w:p>
        </w:tc>
      </w:tr>
      <w:tr w:rsidR="00E90746" w:rsidRPr="00280939" w:rsidTr="00280939">
        <w:trPr>
          <w:trHeight w:val="288"/>
        </w:trPr>
        <w:tc>
          <w:tcPr>
            <w:tcW w:w="1844" w:type="dxa"/>
          </w:tcPr>
          <w:p w:rsidR="00E90746" w:rsidRPr="00280939" w:rsidRDefault="00E90746" w:rsidP="00321621">
            <w:pPr>
              <w:snapToGrid w:val="0"/>
              <w:spacing w:after="119" w:line="100" w:lineRule="atLeast"/>
            </w:pPr>
            <w:r w:rsidRPr="00280939">
              <w:t xml:space="preserve">Родилось </w:t>
            </w:r>
            <w:r w:rsidRPr="00280939">
              <w:rPr>
                <w:b/>
              </w:rPr>
              <w:t>(дети)</w:t>
            </w:r>
          </w:p>
        </w:tc>
        <w:tc>
          <w:tcPr>
            <w:tcW w:w="992" w:type="dxa"/>
          </w:tcPr>
          <w:p w:rsidR="00E90746" w:rsidRPr="00280939" w:rsidRDefault="00E90746" w:rsidP="00B22AC9">
            <w:pPr>
              <w:widowControl/>
              <w:ind w:firstLineChars="200" w:firstLine="480"/>
              <w:rPr>
                <w:color w:val="000000"/>
                <w:lang w:eastAsia="ru-RU"/>
              </w:rPr>
            </w:pPr>
            <w:r w:rsidRPr="00280939">
              <w:rPr>
                <w:color w:val="000000"/>
                <w:lang w:eastAsia="ru-RU"/>
              </w:rPr>
              <w:t>4</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12</w:t>
            </w:r>
          </w:p>
        </w:tc>
        <w:tc>
          <w:tcPr>
            <w:tcW w:w="1276" w:type="dxa"/>
          </w:tcPr>
          <w:p w:rsidR="00E90746" w:rsidRPr="00280939" w:rsidRDefault="00E90746" w:rsidP="00B22AC9">
            <w:pPr>
              <w:widowControl/>
              <w:ind w:firstLineChars="200" w:firstLine="480"/>
              <w:rPr>
                <w:color w:val="000000"/>
                <w:lang w:eastAsia="ru-RU"/>
              </w:rPr>
            </w:pPr>
            <w:r w:rsidRPr="00280939">
              <w:rPr>
                <w:color w:val="000000"/>
                <w:lang w:eastAsia="ru-RU"/>
              </w:rPr>
              <w:t>5</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5</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5</w:t>
            </w:r>
          </w:p>
        </w:tc>
      </w:tr>
      <w:tr w:rsidR="00E90746" w:rsidRPr="00280939" w:rsidTr="00280939">
        <w:trPr>
          <w:trHeight w:val="324"/>
        </w:trPr>
        <w:tc>
          <w:tcPr>
            <w:tcW w:w="1844" w:type="dxa"/>
          </w:tcPr>
          <w:p w:rsidR="00E90746" w:rsidRPr="00280939" w:rsidRDefault="00E90746" w:rsidP="00321621">
            <w:pPr>
              <w:snapToGrid w:val="0"/>
              <w:spacing w:after="119" w:line="100" w:lineRule="atLeast"/>
            </w:pPr>
            <w:r w:rsidRPr="00280939">
              <w:t>Умерло</w:t>
            </w:r>
          </w:p>
        </w:tc>
        <w:tc>
          <w:tcPr>
            <w:tcW w:w="992" w:type="dxa"/>
          </w:tcPr>
          <w:p w:rsidR="00E90746" w:rsidRPr="00280939" w:rsidRDefault="00E90746" w:rsidP="00B22AC9">
            <w:pPr>
              <w:widowControl/>
              <w:ind w:firstLineChars="200" w:firstLine="480"/>
              <w:rPr>
                <w:color w:val="000000"/>
                <w:lang w:eastAsia="ru-RU"/>
              </w:rPr>
            </w:pPr>
            <w:r w:rsidRPr="00280939">
              <w:rPr>
                <w:color w:val="000000"/>
                <w:lang w:eastAsia="ru-RU"/>
              </w:rPr>
              <w:t>35</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34</w:t>
            </w:r>
          </w:p>
        </w:tc>
        <w:tc>
          <w:tcPr>
            <w:tcW w:w="1276" w:type="dxa"/>
          </w:tcPr>
          <w:p w:rsidR="00E90746" w:rsidRPr="00280939" w:rsidRDefault="00E90746" w:rsidP="00B22AC9">
            <w:pPr>
              <w:widowControl/>
              <w:ind w:firstLineChars="200" w:firstLine="480"/>
              <w:rPr>
                <w:color w:val="000000"/>
                <w:lang w:eastAsia="ru-RU"/>
              </w:rPr>
            </w:pPr>
            <w:r w:rsidRPr="00280939">
              <w:rPr>
                <w:color w:val="000000"/>
                <w:lang w:eastAsia="ru-RU"/>
              </w:rPr>
              <w:t>17</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34</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39</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37</w:t>
            </w:r>
          </w:p>
        </w:tc>
      </w:tr>
      <w:tr w:rsidR="00E90746" w:rsidRPr="00280939" w:rsidTr="00280939">
        <w:trPr>
          <w:trHeight w:val="315"/>
        </w:trPr>
        <w:tc>
          <w:tcPr>
            <w:tcW w:w="1844" w:type="dxa"/>
          </w:tcPr>
          <w:p w:rsidR="00E90746" w:rsidRPr="00280939" w:rsidRDefault="00E90746" w:rsidP="00321621">
            <w:pPr>
              <w:snapToGrid w:val="0"/>
              <w:spacing w:after="119" w:line="100" w:lineRule="atLeast"/>
            </w:pPr>
            <w:r w:rsidRPr="00280939">
              <w:t>Прибыло</w:t>
            </w:r>
          </w:p>
        </w:tc>
        <w:tc>
          <w:tcPr>
            <w:tcW w:w="992" w:type="dxa"/>
          </w:tcPr>
          <w:p w:rsidR="00E90746" w:rsidRPr="00280939" w:rsidRDefault="00E90746" w:rsidP="00B22AC9">
            <w:pPr>
              <w:widowControl/>
              <w:ind w:firstLineChars="200" w:firstLine="480"/>
              <w:rPr>
                <w:color w:val="000000"/>
                <w:lang w:eastAsia="ru-RU"/>
              </w:rPr>
            </w:pPr>
            <w:r w:rsidRPr="00280939">
              <w:rPr>
                <w:color w:val="000000"/>
                <w:lang w:eastAsia="ru-RU"/>
              </w:rPr>
              <w:t>26</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18</w:t>
            </w:r>
          </w:p>
        </w:tc>
        <w:tc>
          <w:tcPr>
            <w:tcW w:w="1276" w:type="dxa"/>
          </w:tcPr>
          <w:p w:rsidR="00E90746" w:rsidRPr="00280939" w:rsidRDefault="00E90746" w:rsidP="00B22AC9">
            <w:pPr>
              <w:widowControl/>
              <w:ind w:firstLineChars="200" w:firstLine="480"/>
              <w:rPr>
                <w:color w:val="000000"/>
                <w:lang w:eastAsia="ru-RU"/>
              </w:rPr>
            </w:pPr>
            <w:r w:rsidRPr="00280939">
              <w:rPr>
                <w:color w:val="000000"/>
                <w:lang w:eastAsia="ru-RU"/>
              </w:rPr>
              <w:t>32</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27</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15</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23</w:t>
            </w:r>
          </w:p>
        </w:tc>
      </w:tr>
      <w:tr w:rsidR="00E90746" w:rsidTr="00280939">
        <w:tc>
          <w:tcPr>
            <w:tcW w:w="1844" w:type="dxa"/>
          </w:tcPr>
          <w:p w:rsidR="00E90746" w:rsidRPr="00280939" w:rsidRDefault="00E90746" w:rsidP="00321621">
            <w:pPr>
              <w:snapToGrid w:val="0"/>
              <w:spacing w:after="119" w:line="100" w:lineRule="atLeast"/>
            </w:pPr>
            <w:r w:rsidRPr="00280939">
              <w:t>Выбыло</w:t>
            </w:r>
          </w:p>
        </w:tc>
        <w:tc>
          <w:tcPr>
            <w:tcW w:w="992" w:type="dxa"/>
          </w:tcPr>
          <w:p w:rsidR="00E90746" w:rsidRPr="00280939" w:rsidRDefault="00E90746" w:rsidP="00B22AC9">
            <w:pPr>
              <w:widowControl/>
              <w:ind w:firstLineChars="200" w:firstLine="480"/>
              <w:rPr>
                <w:color w:val="000000"/>
                <w:lang w:eastAsia="ru-RU"/>
              </w:rPr>
            </w:pPr>
            <w:r w:rsidRPr="00280939">
              <w:rPr>
                <w:color w:val="000000"/>
                <w:lang w:eastAsia="ru-RU"/>
              </w:rPr>
              <w:t>55</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57</w:t>
            </w:r>
          </w:p>
        </w:tc>
        <w:tc>
          <w:tcPr>
            <w:tcW w:w="1276" w:type="dxa"/>
          </w:tcPr>
          <w:p w:rsidR="00E90746" w:rsidRPr="00280939" w:rsidRDefault="00E90746" w:rsidP="00B22AC9">
            <w:pPr>
              <w:widowControl/>
              <w:ind w:firstLineChars="200" w:firstLine="480"/>
              <w:rPr>
                <w:color w:val="000000"/>
                <w:lang w:eastAsia="ru-RU"/>
              </w:rPr>
            </w:pPr>
            <w:r w:rsidRPr="00280939">
              <w:rPr>
                <w:color w:val="000000"/>
                <w:lang w:eastAsia="ru-RU"/>
              </w:rPr>
              <w:t>50</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52</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36</w:t>
            </w:r>
          </w:p>
        </w:tc>
        <w:tc>
          <w:tcPr>
            <w:tcW w:w="1134" w:type="dxa"/>
          </w:tcPr>
          <w:p w:rsidR="00E90746" w:rsidRPr="00280939" w:rsidRDefault="00E90746" w:rsidP="00B22AC9">
            <w:pPr>
              <w:widowControl/>
              <w:ind w:firstLineChars="200" w:firstLine="480"/>
              <w:rPr>
                <w:color w:val="000000"/>
                <w:lang w:eastAsia="ru-RU"/>
              </w:rPr>
            </w:pPr>
            <w:r w:rsidRPr="00280939">
              <w:rPr>
                <w:color w:val="000000"/>
                <w:lang w:eastAsia="ru-RU"/>
              </w:rPr>
              <w:t>36</w:t>
            </w:r>
          </w:p>
        </w:tc>
      </w:tr>
    </w:tbl>
    <w:p w:rsidR="00E90746" w:rsidRPr="00EB788A" w:rsidRDefault="00E90746" w:rsidP="00321621">
      <w:pPr>
        <w:tabs>
          <w:tab w:val="left" w:pos="700"/>
        </w:tabs>
        <w:ind w:firstLine="738"/>
        <w:jc w:val="both"/>
      </w:pPr>
    </w:p>
    <w:p w:rsidR="00E90746" w:rsidRDefault="00E90746" w:rsidP="00321621">
      <w:pPr>
        <w:pStyle w:val="NoSpacing"/>
        <w:ind w:firstLine="708"/>
        <w:jc w:val="both"/>
      </w:pPr>
      <w:r w:rsidRPr="007E27BA">
        <w:rPr>
          <w:noProof/>
          <w:color w:val="000000"/>
          <w:lang w:eastAsia="ru-RU"/>
        </w:rPr>
        <w:object w:dxaOrig="8967" w:dyaOrig="5108">
          <v:shape id="Объект 8" o:spid="_x0000_i1029" type="#_x0000_t75" style="width:448.5pt;height:255.75pt;visibility:visible" o:ole="">
            <v:imagedata r:id="rId14" o:title="" cropbottom="-26f"/>
            <o:lock v:ext="edit" aspectratio="f"/>
          </v:shape>
          <o:OLEObject Type="Embed" ProgID="Excel.Chart.8" ShapeID="Объект 8" DrawAspect="Content" ObjectID="_1414318386" r:id="rId15"/>
        </w:object>
      </w:r>
    </w:p>
    <w:p w:rsidR="00E90746" w:rsidRDefault="00E90746" w:rsidP="00321621">
      <w:pPr>
        <w:pStyle w:val="NoSpacing"/>
        <w:ind w:firstLine="708"/>
        <w:jc w:val="both"/>
      </w:pPr>
    </w:p>
    <w:p w:rsidR="00E90746" w:rsidRDefault="00E90746" w:rsidP="00321621">
      <w:pPr>
        <w:pStyle w:val="NoSpacing"/>
        <w:ind w:firstLine="708"/>
        <w:jc w:val="both"/>
      </w:pPr>
    </w:p>
    <w:p w:rsidR="00E90746" w:rsidRDefault="00E90746" w:rsidP="00321621">
      <w:pPr>
        <w:pStyle w:val="NoSpacing"/>
        <w:ind w:firstLine="708"/>
        <w:jc w:val="both"/>
      </w:pPr>
    </w:p>
    <w:p w:rsidR="00E90746" w:rsidRDefault="00E90746" w:rsidP="00321621">
      <w:pPr>
        <w:pStyle w:val="NoSpacing"/>
        <w:ind w:firstLine="708"/>
        <w:jc w:val="both"/>
      </w:pPr>
    </w:p>
    <w:p w:rsidR="00E90746" w:rsidRDefault="00E90746" w:rsidP="00321621">
      <w:pPr>
        <w:pStyle w:val="NoSpacing"/>
        <w:ind w:firstLine="708"/>
        <w:jc w:val="both"/>
        <w:rPr>
          <w:color w:val="000000"/>
        </w:rPr>
      </w:pPr>
      <w:r w:rsidRPr="007E27BA">
        <w:rPr>
          <w:noProof/>
          <w:color w:val="000000"/>
          <w:lang w:eastAsia="ru-RU"/>
        </w:rPr>
        <w:object w:dxaOrig="9073" w:dyaOrig="5165">
          <v:shape id="Объект 9" o:spid="_x0000_i1030" type="#_x0000_t75" style="width:453.75pt;height:258.75pt;visibility:visible" o:ole="">
            <v:imagedata r:id="rId16" o:title="" cropbottom="-63f"/>
            <o:lock v:ext="edit" aspectratio="f"/>
          </v:shape>
          <o:OLEObject Type="Embed" ProgID="Excel.Chart.8" ShapeID="Объект 9" DrawAspect="Content" ObjectID="_1414318387" r:id="rId17"/>
        </w:object>
      </w:r>
    </w:p>
    <w:p w:rsidR="00E90746" w:rsidRDefault="00E90746" w:rsidP="00321621">
      <w:pPr>
        <w:pStyle w:val="NoSpacing"/>
        <w:ind w:firstLine="708"/>
        <w:jc w:val="both"/>
        <w:rPr>
          <w:color w:val="000000"/>
        </w:rPr>
      </w:pPr>
    </w:p>
    <w:p w:rsidR="00E90746" w:rsidRPr="00CC1FFB" w:rsidRDefault="00E90746" w:rsidP="00321621">
      <w:pPr>
        <w:pStyle w:val="NoSpacing"/>
        <w:ind w:firstLine="708"/>
        <w:jc w:val="both"/>
      </w:pPr>
      <w:r w:rsidRPr="00CC1FFB">
        <w:t>Анализ естественного и механического движения населения за 200</w:t>
      </w:r>
      <w:r>
        <w:t>6</w:t>
      </w:r>
      <w:r w:rsidRPr="00CC1FFB">
        <w:t>-201</w:t>
      </w:r>
      <w:r>
        <w:t>1</w:t>
      </w:r>
      <w:r w:rsidRPr="00CC1FFB">
        <w:t xml:space="preserve"> гг. свидетельствует о том, что в </w:t>
      </w:r>
      <w:r>
        <w:t xml:space="preserve">Васильевском </w:t>
      </w:r>
      <w:r w:rsidRPr="00CC1FFB">
        <w:t>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w:t>
      </w:r>
      <w:r>
        <w:t>.</w:t>
      </w:r>
    </w:p>
    <w:p w:rsidR="00E90746" w:rsidRPr="00184E18" w:rsidRDefault="00E90746" w:rsidP="00321621">
      <w:pPr>
        <w:spacing w:before="60" w:after="60" w:line="100" w:lineRule="atLeast"/>
        <w:jc w:val="both"/>
      </w:pPr>
      <w:r w:rsidRPr="00CC1FFB">
        <w:tab/>
      </w:r>
      <w:r w:rsidRPr="00184E18">
        <w:t xml:space="preserve">Демографическая структура населения </w:t>
      </w:r>
      <w:r>
        <w:t xml:space="preserve">Васильевского </w:t>
      </w:r>
      <w:r w:rsidRPr="00184E18">
        <w:t xml:space="preserve">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E90746" w:rsidRPr="00184E18" w:rsidRDefault="00E90746" w:rsidP="00321621">
      <w:pPr>
        <w:jc w:val="both"/>
      </w:pPr>
      <w:r w:rsidRPr="00184E18">
        <w:tab/>
        <w:t>Данный тип возрастной структуры может оказать негативное влияние на перспективную динамику демографических процессов в поселении.</w:t>
      </w:r>
    </w:p>
    <w:p w:rsidR="00E90746" w:rsidRPr="009205E2" w:rsidRDefault="00E90746" w:rsidP="00321621">
      <w:pPr>
        <w:jc w:val="both"/>
      </w:pPr>
      <w:r w:rsidRPr="00184E18">
        <w:tab/>
        <w:t xml:space="preserve"> Проблема старения населения все же актуальна для </w:t>
      </w:r>
      <w:r>
        <w:t xml:space="preserve">Васильевского </w:t>
      </w:r>
      <w:r w:rsidRPr="00184E18">
        <w:t xml:space="preserve">сельского </w:t>
      </w:r>
      <w:r w:rsidRPr="009205E2">
        <w:t>поселения.</w:t>
      </w:r>
    </w:p>
    <w:p w:rsidR="00E90746" w:rsidRPr="009205E2" w:rsidRDefault="00E90746" w:rsidP="00321621">
      <w:pPr>
        <w:jc w:val="both"/>
      </w:pPr>
      <w:r w:rsidRPr="009205E2">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E90746" w:rsidRDefault="00E90746" w:rsidP="00321621">
      <w:pPr>
        <w:snapToGrid w:val="0"/>
        <w:spacing w:after="119" w:line="100" w:lineRule="atLeast"/>
        <w:ind w:firstLine="902"/>
        <w:jc w:val="both"/>
      </w:pPr>
      <w:r w:rsidRPr="009205E2">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E90746" w:rsidRDefault="00E90746" w:rsidP="00321621">
      <w:pPr>
        <w:snapToGrid w:val="0"/>
        <w:spacing w:after="119" w:line="100" w:lineRule="atLeast"/>
        <w:ind w:firstLine="902"/>
        <w:jc w:val="both"/>
      </w:pPr>
    </w:p>
    <w:p w:rsidR="00E90746" w:rsidRDefault="00E90746" w:rsidP="00321621">
      <w:pPr>
        <w:jc w:val="center"/>
        <w:rPr>
          <w:b/>
          <w:i/>
          <w:color w:val="000000"/>
        </w:rPr>
      </w:pPr>
      <w:r w:rsidRPr="002A1461">
        <w:rPr>
          <w:b/>
          <w:i/>
          <w:color w:val="000000"/>
        </w:rPr>
        <w:t xml:space="preserve">Динамика возрастной структуры населения </w:t>
      </w:r>
      <w:r>
        <w:rPr>
          <w:b/>
          <w:i/>
          <w:color w:val="000000"/>
        </w:rPr>
        <w:t xml:space="preserve">Васильевского </w:t>
      </w:r>
      <w:r w:rsidRPr="002A1461">
        <w:rPr>
          <w:b/>
          <w:i/>
          <w:color w:val="000000"/>
        </w:rPr>
        <w:t>сельского поселения за 200</w:t>
      </w:r>
      <w:r>
        <w:rPr>
          <w:b/>
          <w:i/>
          <w:color w:val="000000"/>
        </w:rPr>
        <w:t>6 –</w:t>
      </w:r>
      <w:r w:rsidRPr="002A1461">
        <w:rPr>
          <w:b/>
          <w:i/>
          <w:color w:val="000000"/>
        </w:rPr>
        <w:t xml:space="preserve"> 201</w:t>
      </w:r>
      <w:r>
        <w:rPr>
          <w:b/>
          <w:i/>
          <w:color w:val="000000"/>
        </w:rPr>
        <w:t>1 г</w:t>
      </w:r>
      <w:r w:rsidRPr="002A1461">
        <w:rPr>
          <w:b/>
          <w:i/>
          <w:color w:val="000000"/>
        </w:rPr>
        <w:t>г., согласно паспорт</w:t>
      </w:r>
      <w:r>
        <w:rPr>
          <w:b/>
          <w:i/>
          <w:color w:val="000000"/>
        </w:rPr>
        <w:t>у</w:t>
      </w:r>
      <w:r w:rsidRPr="002A1461">
        <w:rPr>
          <w:b/>
          <w:i/>
          <w:color w:val="000000"/>
        </w:rPr>
        <w:t xml:space="preserve"> муниципального образования,  представлена в таблице:</w:t>
      </w:r>
    </w:p>
    <w:p w:rsidR="00E90746" w:rsidRDefault="00E90746" w:rsidP="00321621">
      <w:pPr>
        <w:jc w:val="center"/>
        <w:rPr>
          <w:b/>
          <w:i/>
          <w:color w:val="000000"/>
        </w:rPr>
      </w:pPr>
    </w:p>
    <w:tbl>
      <w:tblPr>
        <w:tblW w:w="10201" w:type="dxa"/>
        <w:tblInd w:w="-193" w:type="dxa"/>
        <w:tblLook w:val="00A0"/>
      </w:tblPr>
      <w:tblGrid>
        <w:gridCol w:w="3311"/>
        <w:gridCol w:w="1094"/>
        <w:gridCol w:w="1028"/>
        <w:gridCol w:w="1122"/>
        <w:gridCol w:w="1029"/>
        <w:gridCol w:w="1332"/>
        <w:gridCol w:w="1285"/>
      </w:tblGrid>
      <w:tr w:rsidR="00E90746" w:rsidRPr="006E7D8F" w:rsidTr="00B22AC9">
        <w:trPr>
          <w:trHeight w:val="687"/>
        </w:trPr>
        <w:tc>
          <w:tcPr>
            <w:tcW w:w="3311" w:type="dxa"/>
            <w:tcBorders>
              <w:top w:val="single" w:sz="8" w:space="0" w:color="000000"/>
              <w:left w:val="single" w:sz="8" w:space="0" w:color="000000"/>
              <w:bottom w:val="single" w:sz="4" w:space="0" w:color="auto"/>
              <w:right w:val="single" w:sz="8" w:space="0" w:color="000000"/>
            </w:tcBorders>
          </w:tcPr>
          <w:p w:rsidR="00E90746" w:rsidRPr="006E7D8F" w:rsidRDefault="00E90746" w:rsidP="00496333">
            <w:pPr>
              <w:widowControl/>
              <w:ind w:firstLineChars="200" w:firstLine="482"/>
              <w:jc w:val="center"/>
              <w:rPr>
                <w:b/>
                <w:lang w:eastAsia="ru-RU"/>
              </w:rPr>
            </w:pPr>
            <w:r w:rsidRPr="006E7D8F">
              <w:rPr>
                <w:b/>
                <w:lang w:eastAsia="ru-RU"/>
              </w:rPr>
              <w:t>Показатели</w:t>
            </w:r>
          </w:p>
        </w:tc>
        <w:tc>
          <w:tcPr>
            <w:tcW w:w="1094"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2006</w:t>
            </w:r>
          </w:p>
          <w:p w:rsidR="00E90746" w:rsidRPr="006E7D8F" w:rsidRDefault="00E90746" w:rsidP="00B22AC9">
            <w:pPr>
              <w:widowControl/>
              <w:jc w:val="center"/>
              <w:rPr>
                <w:b/>
                <w:lang w:eastAsia="ru-RU"/>
              </w:rPr>
            </w:pPr>
            <w:r w:rsidRPr="006E7D8F">
              <w:rPr>
                <w:b/>
                <w:lang w:eastAsia="ru-RU"/>
              </w:rPr>
              <w:t>год</w:t>
            </w:r>
          </w:p>
        </w:tc>
        <w:tc>
          <w:tcPr>
            <w:tcW w:w="1028"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2007</w:t>
            </w:r>
          </w:p>
          <w:p w:rsidR="00E90746" w:rsidRPr="006E7D8F" w:rsidRDefault="00E90746" w:rsidP="00B22AC9">
            <w:pPr>
              <w:widowControl/>
              <w:jc w:val="center"/>
              <w:rPr>
                <w:b/>
                <w:lang w:eastAsia="ru-RU"/>
              </w:rPr>
            </w:pPr>
            <w:r w:rsidRPr="006E7D8F">
              <w:rPr>
                <w:b/>
                <w:lang w:eastAsia="ru-RU"/>
              </w:rPr>
              <w:t>год</w:t>
            </w:r>
          </w:p>
        </w:tc>
        <w:tc>
          <w:tcPr>
            <w:tcW w:w="1122"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2008</w:t>
            </w:r>
          </w:p>
          <w:p w:rsidR="00E90746" w:rsidRPr="006E7D8F" w:rsidRDefault="00E90746" w:rsidP="00B22AC9">
            <w:pPr>
              <w:widowControl/>
              <w:jc w:val="center"/>
              <w:rPr>
                <w:b/>
                <w:lang w:eastAsia="ru-RU"/>
              </w:rPr>
            </w:pPr>
            <w:r w:rsidRPr="006E7D8F">
              <w:rPr>
                <w:b/>
                <w:lang w:eastAsia="ru-RU"/>
              </w:rPr>
              <w:t>год</w:t>
            </w:r>
          </w:p>
        </w:tc>
        <w:tc>
          <w:tcPr>
            <w:tcW w:w="1029"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2009</w:t>
            </w:r>
          </w:p>
          <w:p w:rsidR="00E90746" w:rsidRPr="006E7D8F" w:rsidRDefault="00E90746" w:rsidP="00B22AC9">
            <w:pPr>
              <w:widowControl/>
              <w:jc w:val="center"/>
              <w:rPr>
                <w:b/>
                <w:lang w:eastAsia="ru-RU"/>
              </w:rPr>
            </w:pPr>
            <w:r w:rsidRPr="006E7D8F">
              <w:rPr>
                <w:b/>
                <w:lang w:eastAsia="ru-RU"/>
              </w:rPr>
              <w:t>год</w:t>
            </w:r>
          </w:p>
        </w:tc>
        <w:tc>
          <w:tcPr>
            <w:tcW w:w="1332"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2010</w:t>
            </w:r>
          </w:p>
          <w:p w:rsidR="00E90746" w:rsidRPr="006E7D8F" w:rsidRDefault="00E90746" w:rsidP="00B22AC9">
            <w:pPr>
              <w:widowControl/>
              <w:jc w:val="center"/>
              <w:rPr>
                <w:b/>
                <w:lang w:eastAsia="ru-RU"/>
              </w:rPr>
            </w:pPr>
            <w:r w:rsidRPr="006E7D8F">
              <w:rPr>
                <w:b/>
                <w:lang w:eastAsia="ru-RU"/>
              </w:rPr>
              <w:t>год</w:t>
            </w:r>
          </w:p>
        </w:tc>
        <w:tc>
          <w:tcPr>
            <w:tcW w:w="1285" w:type="dxa"/>
            <w:tcBorders>
              <w:top w:val="single" w:sz="8" w:space="0" w:color="000000"/>
              <w:left w:val="nil"/>
              <w:bottom w:val="single" w:sz="4" w:space="0" w:color="auto"/>
              <w:right w:val="single" w:sz="8" w:space="0" w:color="000000"/>
            </w:tcBorders>
          </w:tcPr>
          <w:p w:rsidR="00E90746" w:rsidRPr="006E7D8F" w:rsidRDefault="00E90746" w:rsidP="00B22AC9">
            <w:pPr>
              <w:widowControl/>
              <w:jc w:val="center"/>
              <w:rPr>
                <w:b/>
                <w:lang w:eastAsia="ru-RU"/>
              </w:rPr>
            </w:pPr>
            <w:r w:rsidRPr="006E7D8F">
              <w:rPr>
                <w:b/>
                <w:lang w:eastAsia="ru-RU"/>
              </w:rPr>
              <w:t>2011</w:t>
            </w:r>
          </w:p>
          <w:p w:rsidR="00E90746" w:rsidRPr="006E7D8F" w:rsidRDefault="00E90746" w:rsidP="00B22AC9">
            <w:pPr>
              <w:widowControl/>
              <w:jc w:val="center"/>
              <w:rPr>
                <w:b/>
                <w:lang w:eastAsia="ru-RU"/>
              </w:rPr>
            </w:pPr>
            <w:r w:rsidRPr="006E7D8F">
              <w:rPr>
                <w:b/>
                <w:lang w:eastAsia="ru-RU"/>
              </w:rPr>
              <w:t>год</w:t>
            </w:r>
          </w:p>
        </w:tc>
      </w:tr>
      <w:tr w:rsidR="00E90746" w:rsidRPr="006E7D8F" w:rsidTr="00B22AC9">
        <w:trPr>
          <w:trHeight w:val="882"/>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lang w:eastAsia="ru-RU"/>
              </w:rPr>
            </w:pPr>
            <w:r w:rsidRPr="006E7D8F">
              <w:rPr>
                <w:lang w:eastAsia="ru-RU"/>
              </w:rPr>
              <w:t xml:space="preserve">Численность населения моложе трудоспособного возраста,                </w:t>
            </w:r>
            <w:r w:rsidRPr="006E7D8F">
              <w:rPr>
                <w:b/>
                <w:bCs/>
                <w:lang w:eastAsia="ru-RU"/>
              </w:rPr>
              <w:t>всего чел.</w:t>
            </w:r>
          </w:p>
        </w:tc>
        <w:tc>
          <w:tcPr>
            <w:tcW w:w="1094"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192</w:t>
            </w:r>
          </w:p>
        </w:tc>
        <w:tc>
          <w:tcPr>
            <w:tcW w:w="1028"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170</w:t>
            </w:r>
          </w:p>
        </w:tc>
        <w:tc>
          <w:tcPr>
            <w:tcW w:w="112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162</w:t>
            </w:r>
          </w:p>
        </w:tc>
        <w:tc>
          <w:tcPr>
            <w:tcW w:w="1029"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158</w:t>
            </w:r>
          </w:p>
        </w:tc>
        <w:tc>
          <w:tcPr>
            <w:tcW w:w="133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152</w:t>
            </w:r>
          </w:p>
        </w:tc>
        <w:tc>
          <w:tcPr>
            <w:tcW w:w="1285" w:type="dxa"/>
            <w:tcBorders>
              <w:top w:val="single" w:sz="4" w:space="0" w:color="auto"/>
              <w:left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145</w:t>
            </w:r>
          </w:p>
        </w:tc>
      </w:tr>
      <w:tr w:rsidR="00E90746" w:rsidRPr="006E7D8F" w:rsidTr="00B22AC9">
        <w:trPr>
          <w:trHeight w:val="351"/>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b/>
                <w:bCs/>
                <w:lang w:eastAsia="ru-RU"/>
              </w:rPr>
            </w:pPr>
            <w:r w:rsidRPr="006E7D8F">
              <w:rPr>
                <w:b/>
                <w:bCs/>
                <w:lang w:eastAsia="ru-RU"/>
              </w:rPr>
              <w:t>в %</w:t>
            </w:r>
          </w:p>
        </w:tc>
        <w:tc>
          <w:tcPr>
            <w:tcW w:w="1094"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16</w:t>
            </w:r>
          </w:p>
        </w:tc>
        <w:tc>
          <w:tcPr>
            <w:tcW w:w="1028"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15</w:t>
            </w:r>
          </w:p>
        </w:tc>
        <w:tc>
          <w:tcPr>
            <w:tcW w:w="1122"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14</w:t>
            </w:r>
          </w:p>
        </w:tc>
        <w:tc>
          <w:tcPr>
            <w:tcW w:w="1029"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15</w:t>
            </w:r>
          </w:p>
        </w:tc>
        <w:tc>
          <w:tcPr>
            <w:tcW w:w="1332"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15</w:t>
            </w:r>
          </w:p>
        </w:tc>
        <w:tc>
          <w:tcPr>
            <w:tcW w:w="1285"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15</w:t>
            </w:r>
          </w:p>
        </w:tc>
      </w:tr>
      <w:tr w:rsidR="00E90746" w:rsidRPr="006E7D8F" w:rsidTr="00B22AC9">
        <w:trPr>
          <w:trHeight w:val="649"/>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r w:rsidRPr="006E7D8F">
              <w:rPr>
                <w:lang w:eastAsia="ru-RU"/>
              </w:rPr>
              <w:t xml:space="preserve">Численность населения трудоспособного возраста, </w:t>
            </w:r>
            <w:r w:rsidRPr="006E7D8F">
              <w:rPr>
                <w:b/>
                <w:bCs/>
                <w:lang w:eastAsia="ru-RU"/>
              </w:rPr>
              <w:t>всего чел.</w:t>
            </w:r>
          </w:p>
        </w:tc>
        <w:tc>
          <w:tcPr>
            <w:tcW w:w="1094"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369</w:t>
            </w:r>
          </w:p>
        </w:tc>
        <w:tc>
          <w:tcPr>
            <w:tcW w:w="1028"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350</w:t>
            </w:r>
          </w:p>
        </w:tc>
        <w:tc>
          <w:tcPr>
            <w:tcW w:w="112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341</w:t>
            </w:r>
          </w:p>
        </w:tc>
        <w:tc>
          <w:tcPr>
            <w:tcW w:w="1029"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334</w:t>
            </w:r>
          </w:p>
        </w:tc>
        <w:tc>
          <w:tcPr>
            <w:tcW w:w="1332" w:type="dxa"/>
            <w:tcBorders>
              <w:top w:val="single" w:sz="4" w:space="0" w:color="auto"/>
              <w:left w:val="single" w:sz="4" w:space="0" w:color="auto"/>
              <w:bottom w:val="single" w:sz="4" w:space="0" w:color="auto"/>
              <w:right w:val="single" w:sz="4" w:space="0" w:color="auto"/>
            </w:tcBorders>
            <w:vAlign w:val="center"/>
          </w:tcPr>
          <w:p w:rsidR="00E90746" w:rsidRPr="006E7D8F" w:rsidRDefault="00E90746" w:rsidP="00B22AC9">
            <w:pPr>
              <w:widowControl/>
              <w:jc w:val="center"/>
              <w:rPr>
                <w:lang w:eastAsia="ru-RU"/>
              </w:rPr>
            </w:pPr>
            <w:r w:rsidRPr="006E7D8F">
              <w:rPr>
                <w:lang w:eastAsia="ru-RU"/>
              </w:rPr>
              <w:t>328</w:t>
            </w:r>
          </w:p>
        </w:tc>
        <w:tc>
          <w:tcPr>
            <w:tcW w:w="1285" w:type="dxa"/>
            <w:tcBorders>
              <w:top w:val="single" w:sz="4" w:space="0" w:color="auto"/>
              <w:left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312</w:t>
            </w:r>
          </w:p>
        </w:tc>
      </w:tr>
      <w:tr w:rsidR="00E90746" w:rsidRPr="006E7D8F" w:rsidTr="00B22AC9">
        <w:trPr>
          <w:trHeight w:val="351"/>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b/>
                <w:bCs/>
                <w:lang w:eastAsia="ru-RU"/>
              </w:rPr>
            </w:pPr>
            <w:r w:rsidRPr="006E7D8F">
              <w:rPr>
                <w:b/>
                <w:bCs/>
                <w:lang w:eastAsia="ru-RU"/>
              </w:rPr>
              <w:t xml:space="preserve">                      в %</w:t>
            </w:r>
          </w:p>
        </w:tc>
        <w:tc>
          <w:tcPr>
            <w:tcW w:w="1094"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30</w:t>
            </w:r>
          </w:p>
        </w:tc>
        <w:tc>
          <w:tcPr>
            <w:tcW w:w="1028"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30</w:t>
            </w:r>
          </w:p>
        </w:tc>
        <w:tc>
          <w:tcPr>
            <w:tcW w:w="1122"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30</w:t>
            </w:r>
          </w:p>
        </w:tc>
        <w:tc>
          <w:tcPr>
            <w:tcW w:w="1029"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31</w:t>
            </w:r>
          </w:p>
        </w:tc>
        <w:tc>
          <w:tcPr>
            <w:tcW w:w="1332"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32</w:t>
            </w:r>
          </w:p>
        </w:tc>
        <w:tc>
          <w:tcPr>
            <w:tcW w:w="1285"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ind w:firstLineChars="200" w:firstLine="480"/>
              <w:jc w:val="center"/>
              <w:rPr>
                <w:lang w:eastAsia="ru-RU"/>
              </w:rPr>
            </w:pPr>
            <w:r w:rsidRPr="006E7D8F">
              <w:rPr>
                <w:lang w:eastAsia="ru-RU"/>
              </w:rPr>
              <w:t>32</w:t>
            </w:r>
          </w:p>
        </w:tc>
      </w:tr>
      <w:tr w:rsidR="00E90746" w:rsidRPr="006E7D8F" w:rsidTr="00B22AC9">
        <w:trPr>
          <w:trHeight w:val="882"/>
        </w:trPr>
        <w:tc>
          <w:tcPr>
            <w:tcW w:w="3311"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rPr>
                <w:lang w:eastAsia="ru-RU"/>
              </w:rPr>
            </w:pPr>
            <w:r w:rsidRPr="006E7D8F">
              <w:rPr>
                <w:lang w:eastAsia="ru-RU"/>
              </w:rPr>
              <w:t xml:space="preserve">Численность населения старше трудоспособного возраста,                     </w:t>
            </w:r>
            <w:r w:rsidRPr="006E7D8F">
              <w:rPr>
                <w:b/>
                <w:bCs/>
                <w:lang w:eastAsia="ru-RU"/>
              </w:rPr>
              <w:t xml:space="preserve"> всего чел.</w:t>
            </w:r>
          </w:p>
        </w:tc>
        <w:tc>
          <w:tcPr>
            <w:tcW w:w="1094"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651</w:t>
            </w:r>
          </w:p>
        </w:tc>
        <w:tc>
          <w:tcPr>
            <w:tcW w:w="1028"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631</w:t>
            </w:r>
          </w:p>
        </w:tc>
        <w:tc>
          <w:tcPr>
            <w:tcW w:w="1122"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618</w:t>
            </w:r>
          </w:p>
        </w:tc>
        <w:tc>
          <w:tcPr>
            <w:tcW w:w="1029"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573</w:t>
            </w:r>
          </w:p>
        </w:tc>
        <w:tc>
          <w:tcPr>
            <w:tcW w:w="1332"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530</w:t>
            </w:r>
          </w:p>
        </w:tc>
        <w:tc>
          <w:tcPr>
            <w:tcW w:w="1285" w:type="dxa"/>
            <w:tcBorders>
              <w:top w:val="single" w:sz="4" w:space="0" w:color="auto"/>
              <w:left w:val="single" w:sz="4" w:space="0" w:color="auto"/>
              <w:bottom w:val="single" w:sz="4" w:space="0" w:color="auto"/>
              <w:right w:val="single" w:sz="4" w:space="0" w:color="auto"/>
            </w:tcBorders>
          </w:tcPr>
          <w:p w:rsidR="00E90746" w:rsidRPr="006E7D8F" w:rsidRDefault="00E90746" w:rsidP="00B22AC9">
            <w:pPr>
              <w:widowControl/>
              <w:jc w:val="center"/>
              <w:rPr>
                <w:lang w:eastAsia="ru-RU"/>
              </w:rPr>
            </w:pPr>
          </w:p>
          <w:p w:rsidR="00E90746" w:rsidRPr="006E7D8F" w:rsidRDefault="00E90746" w:rsidP="00B22AC9">
            <w:pPr>
              <w:widowControl/>
              <w:jc w:val="center"/>
              <w:rPr>
                <w:lang w:eastAsia="ru-RU"/>
              </w:rPr>
            </w:pPr>
            <w:r w:rsidRPr="006E7D8F">
              <w:rPr>
                <w:lang w:eastAsia="ru-RU"/>
              </w:rPr>
              <w:t>508</w:t>
            </w:r>
          </w:p>
        </w:tc>
      </w:tr>
    </w:tbl>
    <w:p w:rsidR="00E90746" w:rsidRDefault="00E90746" w:rsidP="00321621">
      <w:pPr>
        <w:tabs>
          <w:tab w:val="left" w:pos="1540"/>
        </w:tabs>
        <w:ind w:firstLine="851"/>
      </w:pPr>
    </w:p>
    <w:p w:rsidR="00E90746" w:rsidRDefault="00E90746" w:rsidP="00321621">
      <w:pPr>
        <w:tabs>
          <w:tab w:val="left" w:pos="1540"/>
        </w:tabs>
        <w:ind w:firstLine="851"/>
      </w:pPr>
    </w:p>
    <w:p w:rsidR="00E90746" w:rsidRDefault="00E90746" w:rsidP="00321621">
      <w:pPr>
        <w:tabs>
          <w:tab w:val="left" w:pos="1540"/>
        </w:tabs>
        <w:ind w:firstLine="851"/>
      </w:pPr>
      <w:r w:rsidRPr="00CC1FFB">
        <w:t xml:space="preserve">Динамика демографической структуры населения в </w:t>
      </w:r>
      <w:r>
        <w:t>Васильевском сельском поселении за 2006</w:t>
      </w:r>
      <w:r w:rsidRPr="00CC1FFB">
        <w:t>-20</w:t>
      </w:r>
      <w:r>
        <w:t>11</w:t>
      </w:r>
      <w:r w:rsidRPr="00CC1FFB">
        <w:t xml:space="preserve"> годы представлена на диаграмме.</w:t>
      </w:r>
    </w:p>
    <w:p w:rsidR="00E90746" w:rsidRDefault="00E90746" w:rsidP="00321621">
      <w:pPr>
        <w:tabs>
          <w:tab w:val="left" w:pos="1540"/>
        </w:tabs>
        <w:ind w:firstLine="851"/>
      </w:pPr>
    </w:p>
    <w:p w:rsidR="00E90746" w:rsidRPr="001D54B2" w:rsidRDefault="00E90746" w:rsidP="00321621">
      <w:pPr>
        <w:spacing w:before="60" w:after="60" w:line="100" w:lineRule="atLeast"/>
        <w:jc w:val="center"/>
        <w:rPr>
          <w:b/>
          <w:i/>
          <w:u w:val="single"/>
        </w:rPr>
      </w:pPr>
      <w:r w:rsidRPr="001D54B2">
        <w:rPr>
          <w:b/>
          <w:i/>
          <w:u w:val="single"/>
        </w:rPr>
        <w:t>Возрастная структура поселения</w:t>
      </w:r>
      <w:r w:rsidRPr="00FD2655">
        <w:rPr>
          <w:b/>
          <w:i/>
          <w:u w:val="single"/>
        </w:rPr>
        <w:t xml:space="preserve"> и трудовые ресурсы</w:t>
      </w:r>
    </w:p>
    <w:p w:rsidR="00E90746" w:rsidRDefault="00E90746" w:rsidP="00321621">
      <w:r w:rsidRPr="00FB7F09">
        <w:rPr>
          <w:noProof/>
          <w:lang w:eastAsia="ru-RU"/>
        </w:rPr>
        <w:object w:dxaOrig="9946" w:dyaOrig="5050">
          <v:shape id="Объект 10" o:spid="_x0000_i1031" type="#_x0000_t75" style="width:497.25pt;height:252.75pt;visibility:visible" o:ole="">
            <v:imagedata r:id="rId18" o:title=""/>
            <o:lock v:ext="edit" aspectratio="f"/>
          </v:shape>
          <o:OLEObject Type="Embed" ProgID="Excel.Chart.8" ShapeID="Объект 10" DrawAspect="Content" ObjectID="_1414318388" r:id="rId19"/>
        </w:object>
      </w:r>
    </w:p>
    <w:p w:rsidR="00E90746" w:rsidRDefault="00E90746" w:rsidP="00321621"/>
    <w:p w:rsidR="00E90746" w:rsidRDefault="00E90746" w:rsidP="00321621">
      <w:pPr>
        <w:pStyle w:val="NoSpacing"/>
        <w:ind w:firstLine="360"/>
        <w:jc w:val="both"/>
        <w:rPr>
          <w:color w:val="000000"/>
        </w:rPr>
      </w:pPr>
      <w:r w:rsidRPr="00180666">
        <w:rPr>
          <w:color w:val="000000"/>
        </w:rPr>
        <w:t>Как мы видим основная часть населения в 200</w:t>
      </w:r>
      <w:r>
        <w:rPr>
          <w:color w:val="000000"/>
        </w:rPr>
        <w:t>6</w:t>
      </w:r>
      <w:r w:rsidRPr="00180666">
        <w:rPr>
          <w:color w:val="000000"/>
        </w:rPr>
        <w:t>-201</w:t>
      </w:r>
      <w:r>
        <w:rPr>
          <w:color w:val="000000"/>
        </w:rPr>
        <w:t>1</w:t>
      </w:r>
      <w:r w:rsidRPr="00180666">
        <w:rPr>
          <w:color w:val="000000"/>
        </w:rPr>
        <w:t xml:space="preserve"> годах – это лица трудоспособного возраста.</w:t>
      </w:r>
      <w:r w:rsidRPr="001813CC">
        <w:rPr>
          <w:color w:val="000000"/>
        </w:rPr>
        <w:t xml:space="preserve"> </w:t>
      </w:r>
    </w:p>
    <w:p w:rsidR="00E90746" w:rsidRDefault="00E90746" w:rsidP="00321621">
      <w:pPr>
        <w:pStyle w:val="NoSpacing"/>
        <w:ind w:firstLine="360"/>
        <w:jc w:val="both"/>
        <w:rPr>
          <w:color w:val="000000"/>
        </w:rPr>
      </w:pPr>
    </w:p>
    <w:p w:rsidR="00E90746" w:rsidRPr="008A6A3F" w:rsidRDefault="00E90746" w:rsidP="00321621">
      <w:pPr>
        <w:tabs>
          <w:tab w:val="left" w:pos="1540"/>
        </w:tabs>
        <w:jc w:val="center"/>
        <w:rPr>
          <w:b/>
          <w:bCs/>
          <w:color w:val="FF0000"/>
        </w:rPr>
      </w:pPr>
      <w:r>
        <w:t>В целом по Верховскому району выявлено уменьшение количества разводов и браков.</w:t>
      </w:r>
      <w:r w:rsidRPr="00665059">
        <w:rPr>
          <w:b/>
          <w:bCs/>
          <w:color w:val="FF0000"/>
        </w:rPr>
        <w:t xml:space="preserve"> </w:t>
      </w:r>
    </w:p>
    <w:p w:rsidR="00E90746" w:rsidRDefault="00E90746" w:rsidP="00321621">
      <w:pPr>
        <w:pStyle w:val="NoSpacing"/>
        <w:jc w:val="center"/>
        <w:rPr>
          <w:b/>
          <w:bCs/>
          <w:color w:val="000000"/>
          <w:highlight w:val="red"/>
          <w:lang w:eastAsia="ru-RU"/>
        </w:rPr>
      </w:pPr>
      <w:r w:rsidRPr="007E27BA">
        <w:rPr>
          <w:b/>
          <w:noProof/>
          <w:color w:val="000000"/>
          <w:lang w:eastAsia="ru-RU"/>
        </w:rPr>
        <w:object w:dxaOrig="8804" w:dyaOrig="4935">
          <v:shape id="Объект 11" o:spid="_x0000_i1032" type="#_x0000_t75" style="width:484.5pt;height:300pt;visibility:visible" o:ole="">
            <v:imagedata r:id="rId20" o:title="" croptop="-5737f" cropbottom="-8419f" cropleft="-3573f" cropright="-3030f"/>
            <o:lock v:ext="edit" aspectratio="f"/>
          </v:shape>
          <o:OLEObject Type="Embed" ProgID="Excel.Chart.8" ShapeID="Объект 11" DrawAspect="Content" ObjectID="_1414318389" r:id="rId21"/>
        </w:object>
      </w:r>
    </w:p>
    <w:p w:rsidR="00E90746" w:rsidRDefault="00E90746" w:rsidP="00321621">
      <w:pPr>
        <w:jc w:val="center"/>
        <w:rPr>
          <w:b/>
          <w:color w:val="000000"/>
        </w:rPr>
      </w:pPr>
    </w:p>
    <w:tbl>
      <w:tblPr>
        <w:tblpPr w:leftFromText="180" w:rightFromText="180" w:horzAnchor="margin" w:tblpY="603"/>
        <w:tblW w:w="9496" w:type="dxa"/>
        <w:tblLook w:val="00A0"/>
      </w:tblPr>
      <w:tblGrid>
        <w:gridCol w:w="2830"/>
        <w:gridCol w:w="1004"/>
        <w:gridCol w:w="1004"/>
        <w:gridCol w:w="1096"/>
        <w:gridCol w:w="1005"/>
        <w:gridCol w:w="1278"/>
        <w:gridCol w:w="1279"/>
      </w:tblGrid>
      <w:tr w:rsidR="00E90746" w:rsidRPr="00A91F47" w:rsidTr="00B22AC9">
        <w:trPr>
          <w:trHeight w:val="298"/>
        </w:trPr>
        <w:tc>
          <w:tcPr>
            <w:tcW w:w="2830" w:type="dxa"/>
            <w:tcBorders>
              <w:top w:val="single" w:sz="8" w:space="0" w:color="auto"/>
              <w:left w:val="single" w:sz="8" w:space="0" w:color="auto"/>
              <w:bottom w:val="single" w:sz="8" w:space="0" w:color="auto"/>
              <w:right w:val="single" w:sz="4" w:space="0" w:color="auto"/>
            </w:tcBorders>
            <w:noWrap/>
            <w:vAlign w:val="bottom"/>
          </w:tcPr>
          <w:p w:rsidR="00E90746" w:rsidRPr="002A0515" w:rsidRDefault="00E90746" w:rsidP="00B22AC9">
            <w:pPr>
              <w:widowControl/>
              <w:rPr>
                <w:b/>
                <w:color w:val="000000"/>
                <w:lang w:eastAsia="ru-RU"/>
              </w:rPr>
            </w:pPr>
            <w:r w:rsidRPr="002A0515">
              <w:rPr>
                <w:b/>
                <w:color w:val="000000"/>
                <w:lang w:eastAsia="ru-RU"/>
              </w:rPr>
              <w:t>Наименование</w:t>
            </w:r>
          </w:p>
        </w:tc>
        <w:tc>
          <w:tcPr>
            <w:tcW w:w="1004" w:type="dxa"/>
            <w:tcBorders>
              <w:top w:val="single" w:sz="8" w:space="0" w:color="auto"/>
              <w:left w:val="nil"/>
              <w:bottom w:val="single" w:sz="8" w:space="0" w:color="auto"/>
              <w:right w:val="single" w:sz="4" w:space="0" w:color="auto"/>
            </w:tcBorders>
            <w:noWrap/>
          </w:tcPr>
          <w:p w:rsidR="00E90746" w:rsidRPr="002A0515" w:rsidRDefault="00E90746" w:rsidP="00B22AC9">
            <w:pPr>
              <w:widowControl/>
              <w:jc w:val="center"/>
              <w:rPr>
                <w:b/>
                <w:color w:val="000000"/>
                <w:lang w:eastAsia="ru-RU"/>
              </w:rPr>
            </w:pPr>
            <w:r w:rsidRPr="002A0515">
              <w:rPr>
                <w:b/>
                <w:color w:val="000000"/>
                <w:lang w:eastAsia="ru-RU"/>
              </w:rPr>
              <w:t>2006</w:t>
            </w:r>
          </w:p>
          <w:p w:rsidR="00E90746" w:rsidRPr="002A0515" w:rsidRDefault="00E90746" w:rsidP="00B22AC9">
            <w:pPr>
              <w:widowControl/>
              <w:jc w:val="center"/>
              <w:rPr>
                <w:b/>
                <w:color w:val="000000"/>
                <w:lang w:eastAsia="ru-RU"/>
              </w:rPr>
            </w:pPr>
            <w:r w:rsidRPr="002A0515">
              <w:rPr>
                <w:b/>
                <w:color w:val="000000"/>
                <w:lang w:eastAsia="ru-RU"/>
              </w:rPr>
              <w:t>год</w:t>
            </w:r>
          </w:p>
        </w:tc>
        <w:tc>
          <w:tcPr>
            <w:tcW w:w="1004" w:type="dxa"/>
            <w:tcBorders>
              <w:top w:val="single" w:sz="8" w:space="0" w:color="auto"/>
              <w:left w:val="nil"/>
              <w:bottom w:val="single" w:sz="8" w:space="0" w:color="auto"/>
              <w:right w:val="single" w:sz="4" w:space="0" w:color="auto"/>
            </w:tcBorders>
            <w:noWrap/>
          </w:tcPr>
          <w:p w:rsidR="00E90746" w:rsidRPr="002A0515" w:rsidRDefault="00E90746" w:rsidP="00B22AC9">
            <w:pPr>
              <w:widowControl/>
              <w:jc w:val="center"/>
              <w:rPr>
                <w:b/>
                <w:color w:val="000000"/>
                <w:lang w:eastAsia="ru-RU"/>
              </w:rPr>
            </w:pPr>
            <w:r w:rsidRPr="002A0515">
              <w:rPr>
                <w:b/>
                <w:color w:val="000000"/>
                <w:lang w:eastAsia="ru-RU"/>
              </w:rPr>
              <w:t>2007</w:t>
            </w:r>
          </w:p>
          <w:p w:rsidR="00E90746" w:rsidRPr="002A0515" w:rsidRDefault="00E90746" w:rsidP="00B22AC9">
            <w:pPr>
              <w:widowControl/>
              <w:jc w:val="center"/>
              <w:rPr>
                <w:b/>
                <w:color w:val="000000"/>
                <w:lang w:eastAsia="ru-RU"/>
              </w:rPr>
            </w:pPr>
            <w:r w:rsidRPr="002A0515">
              <w:rPr>
                <w:b/>
                <w:color w:val="000000"/>
                <w:lang w:eastAsia="ru-RU"/>
              </w:rPr>
              <w:t>год</w:t>
            </w:r>
          </w:p>
        </w:tc>
        <w:tc>
          <w:tcPr>
            <w:tcW w:w="1096" w:type="dxa"/>
            <w:tcBorders>
              <w:top w:val="single" w:sz="8" w:space="0" w:color="auto"/>
              <w:left w:val="nil"/>
              <w:bottom w:val="single" w:sz="8" w:space="0" w:color="auto"/>
              <w:right w:val="single" w:sz="4" w:space="0" w:color="auto"/>
            </w:tcBorders>
            <w:noWrap/>
          </w:tcPr>
          <w:p w:rsidR="00E90746" w:rsidRPr="002A0515" w:rsidRDefault="00E90746" w:rsidP="00B22AC9">
            <w:pPr>
              <w:widowControl/>
              <w:jc w:val="center"/>
              <w:rPr>
                <w:b/>
                <w:color w:val="000000"/>
                <w:lang w:eastAsia="ru-RU"/>
              </w:rPr>
            </w:pPr>
            <w:r w:rsidRPr="002A0515">
              <w:rPr>
                <w:b/>
                <w:color w:val="000000"/>
                <w:lang w:eastAsia="ru-RU"/>
              </w:rPr>
              <w:t>2008</w:t>
            </w:r>
          </w:p>
          <w:p w:rsidR="00E90746" w:rsidRPr="002A0515" w:rsidRDefault="00E90746" w:rsidP="00B22AC9">
            <w:pPr>
              <w:widowControl/>
              <w:jc w:val="center"/>
              <w:rPr>
                <w:b/>
                <w:color w:val="000000"/>
                <w:lang w:eastAsia="ru-RU"/>
              </w:rPr>
            </w:pPr>
            <w:r w:rsidRPr="002A0515">
              <w:rPr>
                <w:b/>
                <w:color w:val="000000"/>
                <w:lang w:eastAsia="ru-RU"/>
              </w:rPr>
              <w:t>год</w:t>
            </w:r>
          </w:p>
        </w:tc>
        <w:tc>
          <w:tcPr>
            <w:tcW w:w="1005" w:type="dxa"/>
            <w:tcBorders>
              <w:top w:val="single" w:sz="8" w:space="0" w:color="auto"/>
              <w:left w:val="nil"/>
              <w:bottom w:val="single" w:sz="8" w:space="0" w:color="auto"/>
              <w:right w:val="single" w:sz="4" w:space="0" w:color="auto"/>
            </w:tcBorders>
            <w:noWrap/>
          </w:tcPr>
          <w:p w:rsidR="00E90746" w:rsidRPr="002A0515" w:rsidRDefault="00E90746" w:rsidP="00B22AC9">
            <w:pPr>
              <w:widowControl/>
              <w:jc w:val="center"/>
              <w:rPr>
                <w:b/>
                <w:color w:val="000000"/>
                <w:lang w:eastAsia="ru-RU"/>
              </w:rPr>
            </w:pPr>
            <w:r w:rsidRPr="002A0515">
              <w:rPr>
                <w:b/>
                <w:color w:val="000000"/>
                <w:lang w:eastAsia="ru-RU"/>
              </w:rPr>
              <w:t>2009</w:t>
            </w:r>
          </w:p>
          <w:p w:rsidR="00E90746" w:rsidRPr="002A0515" w:rsidRDefault="00E90746" w:rsidP="00B22AC9">
            <w:pPr>
              <w:widowControl/>
              <w:jc w:val="center"/>
              <w:rPr>
                <w:b/>
                <w:color w:val="000000"/>
                <w:lang w:eastAsia="ru-RU"/>
              </w:rPr>
            </w:pPr>
            <w:r w:rsidRPr="002A0515">
              <w:rPr>
                <w:b/>
                <w:color w:val="000000"/>
                <w:lang w:eastAsia="ru-RU"/>
              </w:rPr>
              <w:t>год</w:t>
            </w:r>
          </w:p>
        </w:tc>
        <w:tc>
          <w:tcPr>
            <w:tcW w:w="1278" w:type="dxa"/>
            <w:tcBorders>
              <w:top w:val="single" w:sz="4" w:space="0" w:color="auto"/>
              <w:left w:val="nil"/>
              <w:bottom w:val="single" w:sz="4" w:space="0" w:color="auto"/>
              <w:right w:val="single" w:sz="4" w:space="0" w:color="auto"/>
            </w:tcBorders>
          </w:tcPr>
          <w:p w:rsidR="00E90746" w:rsidRPr="002A0515" w:rsidRDefault="00E90746" w:rsidP="00B22AC9">
            <w:pPr>
              <w:widowControl/>
              <w:jc w:val="center"/>
              <w:rPr>
                <w:b/>
                <w:color w:val="000000"/>
                <w:lang w:eastAsia="ru-RU"/>
              </w:rPr>
            </w:pPr>
            <w:r w:rsidRPr="002A0515">
              <w:rPr>
                <w:b/>
                <w:color w:val="000000"/>
                <w:lang w:eastAsia="ru-RU"/>
              </w:rPr>
              <w:t>2010</w:t>
            </w:r>
          </w:p>
          <w:p w:rsidR="00E90746" w:rsidRPr="002A0515" w:rsidRDefault="00E90746" w:rsidP="00B22AC9">
            <w:pPr>
              <w:widowControl/>
              <w:jc w:val="center"/>
              <w:rPr>
                <w:b/>
                <w:color w:val="000000"/>
                <w:lang w:eastAsia="ru-RU"/>
              </w:rPr>
            </w:pPr>
            <w:r w:rsidRPr="002A0515">
              <w:rPr>
                <w:b/>
                <w:color w:val="000000"/>
                <w:lang w:eastAsia="ru-RU"/>
              </w:rPr>
              <w:t>год</w:t>
            </w:r>
          </w:p>
        </w:tc>
        <w:tc>
          <w:tcPr>
            <w:tcW w:w="1279" w:type="dxa"/>
            <w:tcBorders>
              <w:top w:val="single" w:sz="4" w:space="0" w:color="auto"/>
              <w:left w:val="single" w:sz="4" w:space="0" w:color="auto"/>
              <w:bottom w:val="single" w:sz="4" w:space="0" w:color="auto"/>
              <w:right w:val="single" w:sz="4" w:space="0" w:color="auto"/>
            </w:tcBorders>
            <w:noWrap/>
          </w:tcPr>
          <w:p w:rsidR="00E90746" w:rsidRPr="002A0515" w:rsidRDefault="00E90746" w:rsidP="00B22AC9">
            <w:pPr>
              <w:widowControl/>
              <w:jc w:val="center"/>
              <w:rPr>
                <w:b/>
                <w:color w:val="000000"/>
                <w:lang w:eastAsia="ru-RU"/>
              </w:rPr>
            </w:pPr>
            <w:r w:rsidRPr="002A0515">
              <w:rPr>
                <w:b/>
                <w:color w:val="000000"/>
                <w:lang w:eastAsia="ru-RU"/>
              </w:rPr>
              <w:t>2011</w:t>
            </w:r>
          </w:p>
          <w:p w:rsidR="00E90746" w:rsidRPr="002A0515" w:rsidRDefault="00E90746" w:rsidP="00B22AC9">
            <w:pPr>
              <w:widowControl/>
              <w:jc w:val="center"/>
              <w:rPr>
                <w:b/>
                <w:color w:val="000000"/>
                <w:lang w:eastAsia="ru-RU"/>
              </w:rPr>
            </w:pPr>
            <w:r w:rsidRPr="002A0515">
              <w:rPr>
                <w:b/>
                <w:color w:val="000000"/>
                <w:lang w:eastAsia="ru-RU"/>
              </w:rPr>
              <w:t>год</w:t>
            </w:r>
          </w:p>
        </w:tc>
      </w:tr>
      <w:tr w:rsidR="00E90746" w:rsidRPr="00417DD7" w:rsidTr="00B22AC9">
        <w:trPr>
          <w:trHeight w:val="284"/>
        </w:trPr>
        <w:tc>
          <w:tcPr>
            <w:tcW w:w="2830" w:type="dxa"/>
            <w:tcBorders>
              <w:top w:val="nil"/>
              <w:left w:val="single" w:sz="8" w:space="0" w:color="auto"/>
              <w:bottom w:val="single" w:sz="4" w:space="0" w:color="auto"/>
              <w:right w:val="single" w:sz="4" w:space="0" w:color="auto"/>
            </w:tcBorders>
            <w:noWrap/>
            <w:vAlign w:val="bottom"/>
          </w:tcPr>
          <w:p w:rsidR="00E90746" w:rsidRPr="00417DD7" w:rsidRDefault="00E90746" w:rsidP="00B22AC9">
            <w:pPr>
              <w:widowControl/>
              <w:jc w:val="center"/>
              <w:rPr>
                <w:color w:val="000000"/>
                <w:lang w:eastAsia="ru-RU"/>
              </w:rPr>
            </w:pPr>
            <w:r w:rsidRPr="00417DD7">
              <w:rPr>
                <w:color w:val="000000"/>
                <w:lang w:eastAsia="ru-RU"/>
              </w:rPr>
              <w:t>Количество браков, всего</w:t>
            </w:r>
          </w:p>
        </w:tc>
        <w:tc>
          <w:tcPr>
            <w:tcW w:w="1004" w:type="dxa"/>
            <w:tcBorders>
              <w:top w:val="nil"/>
              <w:left w:val="nil"/>
              <w:bottom w:val="single" w:sz="4"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9</w:t>
            </w:r>
          </w:p>
        </w:tc>
        <w:tc>
          <w:tcPr>
            <w:tcW w:w="1004" w:type="dxa"/>
            <w:tcBorders>
              <w:top w:val="nil"/>
              <w:left w:val="nil"/>
              <w:bottom w:val="single" w:sz="4"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3</w:t>
            </w:r>
          </w:p>
        </w:tc>
        <w:tc>
          <w:tcPr>
            <w:tcW w:w="1096" w:type="dxa"/>
            <w:tcBorders>
              <w:top w:val="nil"/>
              <w:left w:val="nil"/>
              <w:bottom w:val="single" w:sz="4"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3</w:t>
            </w:r>
          </w:p>
        </w:tc>
        <w:tc>
          <w:tcPr>
            <w:tcW w:w="1005" w:type="dxa"/>
            <w:tcBorders>
              <w:top w:val="nil"/>
              <w:left w:val="nil"/>
              <w:bottom w:val="single" w:sz="4"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2</w:t>
            </w:r>
          </w:p>
        </w:tc>
        <w:tc>
          <w:tcPr>
            <w:tcW w:w="1278" w:type="dxa"/>
            <w:tcBorders>
              <w:top w:val="single" w:sz="4" w:space="0" w:color="auto"/>
              <w:left w:val="nil"/>
              <w:bottom w:val="single" w:sz="4" w:space="0" w:color="auto"/>
              <w:right w:val="single" w:sz="4" w:space="0" w:color="auto"/>
            </w:tcBorders>
          </w:tcPr>
          <w:p w:rsidR="00E90746" w:rsidRPr="00417DD7" w:rsidRDefault="00E90746" w:rsidP="00B22AC9">
            <w:pPr>
              <w:widowControl/>
              <w:jc w:val="center"/>
              <w:rPr>
                <w:color w:val="000000"/>
                <w:sz w:val="22"/>
                <w:szCs w:val="22"/>
                <w:lang w:eastAsia="ru-RU"/>
              </w:rPr>
            </w:pPr>
            <w:r>
              <w:rPr>
                <w:color w:val="000000"/>
                <w:sz w:val="22"/>
                <w:szCs w:val="22"/>
                <w:lang w:eastAsia="ru-RU"/>
              </w:rPr>
              <w:t>4</w:t>
            </w:r>
          </w:p>
        </w:tc>
        <w:tc>
          <w:tcPr>
            <w:tcW w:w="1279" w:type="dxa"/>
            <w:tcBorders>
              <w:top w:val="single" w:sz="4" w:space="0" w:color="auto"/>
              <w:left w:val="single" w:sz="4" w:space="0" w:color="auto"/>
              <w:bottom w:val="single" w:sz="4"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3</w:t>
            </w:r>
          </w:p>
        </w:tc>
      </w:tr>
      <w:tr w:rsidR="00E90746" w:rsidRPr="00417DD7" w:rsidTr="00B22AC9">
        <w:trPr>
          <w:trHeight w:val="298"/>
        </w:trPr>
        <w:tc>
          <w:tcPr>
            <w:tcW w:w="2830" w:type="dxa"/>
            <w:tcBorders>
              <w:top w:val="nil"/>
              <w:left w:val="single" w:sz="8" w:space="0" w:color="auto"/>
              <w:bottom w:val="single" w:sz="8" w:space="0" w:color="auto"/>
              <w:right w:val="single" w:sz="4" w:space="0" w:color="auto"/>
            </w:tcBorders>
            <w:noWrap/>
            <w:vAlign w:val="bottom"/>
          </w:tcPr>
          <w:p w:rsidR="00E90746" w:rsidRPr="00417DD7" w:rsidRDefault="00E90746" w:rsidP="00B22AC9">
            <w:pPr>
              <w:widowControl/>
              <w:jc w:val="center"/>
              <w:rPr>
                <w:color w:val="000000"/>
                <w:lang w:eastAsia="ru-RU"/>
              </w:rPr>
            </w:pPr>
            <w:r w:rsidRPr="00417DD7">
              <w:rPr>
                <w:color w:val="000000"/>
                <w:lang w:eastAsia="ru-RU"/>
              </w:rPr>
              <w:t>Количество разводов, всего</w:t>
            </w:r>
          </w:p>
        </w:tc>
        <w:tc>
          <w:tcPr>
            <w:tcW w:w="1004" w:type="dxa"/>
            <w:tcBorders>
              <w:top w:val="nil"/>
              <w:left w:val="nil"/>
              <w:bottom w:val="single" w:sz="8"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2</w:t>
            </w:r>
          </w:p>
        </w:tc>
        <w:tc>
          <w:tcPr>
            <w:tcW w:w="1004" w:type="dxa"/>
            <w:tcBorders>
              <w:top w:val="nil"/>
              <w:left w:val="nil"/>
              <w:bottom w:val="single" w:sz="8"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1</w:t>
            </w:r>
          </w:p>
        </w:tc>
        <w:tc>
          <w:tcPr>
            <w:tcW w:w="1096" w:type="dxa"/>
            <w:tcBorders>
              <w:top w:val="nil"/>
              <w:left w:val="nil"/>
              <w:bottom w:val="single" w:sz="8"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1</w:t>
            </w:r>
          </w:p>
        </w:tc>
        <w:tc>
          <w:tcPr>
            <w:tcW w:w="1005" w:type="dxa"/>
            <w:tcBorders>
              <w:top w:val="nil"/>
              <w:left w:val="nil"/>
              <w:bottom w:val="single" w:sz="8"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2</w:t>
            </w:r>
          </w:p>
        </w:tc>
        <w:tc>
          <w:tcPr>
            <w:tcW w:w="1278" w:type="dxa"/>
            <w:tcBorders>
              <w:top w:val="single" w:sz="4" w:space="0" w:color="auto"/>
              <w:left w:val="nil"/>
              <w:bottom w:val="single" w:sz="4" w:space="0" w:color="auto"/>
              <w:right w:val="single" w:sz="4" w:space="0" w:color="auto"/>
            </w:tcBorders>
          </w:tcPr>
          <w:p w:rsidR="00E90746" w:rsidRDefault="00E90746" w:rsidP="00B22AC9">
            <w:pPr>
              <w:widowControl/>
              <w:jc w:val="center"/>
              <w:rPr>
                <w:color w:val="000000"/>
                <w:sz w:val="22"/>
                <w:szCs w:val="22"/>
                <w:lang w:eastAsia="ru-RU"/>
              </w:rPr>
            </w:pPr>
          </w:p>
          <w:p w:rsidR="00E90746" w:rsidRPr="00417DD7" w:rsidRDefault="00E90746" w:rsidP="00B22AC9">
            <w:pPr>
              <w:widowControl/>
              <w:jc w:val="center"/>
              <w:rPr>
                <w:color w:val="000000"/>
                <w:sz w:val="22"/>
                <w:szCs w:val="22"/>
                <w:lang w:eastAsia="ru-RU"/>
              </w:rPr>
            </w:pPr>
            <w:r>
              <w:rPr>
                <w:color w:val="000000"/>
                <w:sz w:val="22"/>
                <w:szCs w:val="22"/>
                <w:lang w:eastAsia="ru-RU"/>
              </w:rPr>
              <w:t>1</w:t>
            </w:r>
          </w:p>
        </w:tc>
        <w:tc>
          <w:tcPr>
            <w:tcW w:w="1279" w:type="dxa"/>
            <w:tcBorders>
              <w:top w:val="single" w:sz="4" w:space="0" w:color="auto"/>
              <w:left w:val="single" w:sz="4" w:space="0" w:color="auto"/>
              <w:bottom w:val="single" w:sz="4" w:space="0" w:color="auto"/>
              <w:right w:val="single" w:sz="4" w:space="0" w:color="auto"/>
            </w:tcBorders>
            <w:noWrap/>
            <w:vAlign w:val="bottom"/>
          </w:tcPr>
          <w:p w:rsidR="00E90746" w:rsidRPr="00417DD7" w:rsidRDefault="00E90746" w:rsidP="00B22AC9">
            <w:pPr>
              <w:widowControl/>
              <w:jc w:val="center"/>
              <w:rPr>
                <w:color w:val="000000"/>
                <w:sz w:val="22"/>
                <w:szCs w:val="22"/>
                <w:lang w:eastAsia="ru-RU"/>
              </w:rPr>
            </w:pPr>
            <w:r>
              <w:rPr>
                <w:color w:val="000000"/>
                <w:sz w:val="22"/>
                <w:szCs w:val="22"/>
                <w:lang w:eastAsia="ru-RU"/>
              </w:rPr>
              <w:t>0</w:t>
            </w:r>
          </w:p>
        </w:tc>
      </w:tr>
    </w:tbl>
    <w:p w:rsidR="00E90746" w:rsidRDefault="00E90746" w:rsidP="00321621">
      <w:pPr>
        <w:jc w:val="center"/>
        <w:rPr>
          <w:b/>
          <w:color w:val="000000"/>
        </w:rPr>
      </w:pPr>
      <w:r w:rsidRPr="00A42503">
        <w:rPr>
          <w:b/>
          <w:bCs/>
          <w:color w:val="000000"/>
          <w:sz w:val="28"/>
          <w:szCs w:val="28"/>
          <w:lang w:eastAsia="ru-RU"/>
        </w:rPr>
        <w:t>Данные по брачности</w:t>
      </w:r>
      <w:r>
        <w:rPr>
          <w:b/>
          <w:bCs/>
          <w:color w:val="000000"/>
          <w:sz w:val="28"/>
          <w:szCs w:val="28"/>
          <w:lang w:eastAsia="ru-RU"/>
        </w:rPr>
        <w:t xml:space="preserve"> в разрезе поселения:</w:t>
      </w:r>
    </w:p>
    <w:p w:rsidR="00E90746" w:rsidRDefault="00E90746" w:rsidP="00321621">
      <w:pPr>
        <w:jc w:val="center"/>
        <w:rPr>
          <w:b/>
          <w:color w:val="000000"/>
        </w:rPr>
      </w:pPr>
    </w:p>
    <w:p w:rsidR="00E90746" w:rsidRDefault="00E90746" w:rsidP="00321621">
      <w:pPr>
        <w:jc w:val="center"/>
        <w:rPr>
          <w:b/>
          <w:color w:val="000000"/>
        </w:rPr>
      </w:pPr>
    </w:p>
    <w:p w:rsidR="00E90746" w:rsidRPr="00F23721" w:rsidRDefault="00E90746" w:rsidP="00321621">
      <w:pPr>
        <w:jc w:val="center"/>
        <w:rPr>
          <w:b/>
          <w:color w:val="000000"/>
        </w:rPr>
      </w:pPr>
      <w:r w:rsidRPr="00F23721">
        <w:rPr>
          <w:b/>
          <w:color w:val="000000"/>
        </w:rPr>
        <w:t>Вывод:</w:t>
      </w:r>
    </w:p>
    <w:p w:rsidR="00E90746" w:rsidRPr="00F23721" w:rsidRDefault="00E90746" w:rsidP="00321621">
      <w:pPr>
        <w:pStyle w:val="BodyText"/>
        <w:ind w:firstLine="539"/>
        <w:jc w:val="both"/>
      </w:pPr>
      <w:r w:rsidRPr="00F23721">
        <w:t xml:space="preserve">Демографическая ситуация на территории </w:t>
      </w:r>
      <w:r>
        <w:t xml:space="preserve">Васильевского </w:t>
      </w:r>
      <w:r w:rsidRPr="00F23721">
        <w:t>сельского поселения относится к регрессивному типу, а именно:</w:t>
      </w:r>
    </w:p>
    <w:p w:rsidR="00E90746" w:rsidRPr="00F23721" w:rsidRDefault="00E90746" w:rsidP="00321621">
      <w:pPr>
        <w:pStyle w:val="BodyText"/>
        <w:numPr>
          <w:ilvl w:val="0"/>
          <w:numId w:val="55"/>
        </w:numPr>
        <w:jc w:val="both"/>
      </w:pPr>
      <w:r w:rsidRPr="00F23721">
        <w:t>высокой смертностью,</w:t>
      </w:r>
    </w:p>
    <w:p w:rsidR="00E90746" w:rsidRPr="00F23721" w:rsidRDefault="00E90746" w:rsidP="00321621">
      <w:pPr>
        <w:pStyle w:val="BodyText"/>
        <w:numPr>
          <w:ilvl w:val="0"/>
          <w:numId w:val="55"/>
        </w:numPr>
        <w:jc w:val="both"/>
      </w:pPr>
      <w:r w:rsidRPr="00F23721">
        <w:t>низкой рождаемостью,</w:t>
      </w:r>
    </w:p>
    <w:p w:rsidR="00E90746" w:rsidRPr="00F23721" w:rsidRDefault="00E90746" w:rsidP="00321621">
      <w:pPr>
        <w:pStyle w:val="BodyText"/>
        <w:numPr>
          <w:ilvl w:val="0"/>
          <w:numId w:val="55"/>
        </w:numPr>
        <w:jc w:val="both"/>
      </w:pPr>
      <w:r w:rsidRPr="00F23721">
        <w:t>незначительным миграционным притоком.</w:t>
      </w:r>
    </w:p>
    <w:p w:rsidR="00E90746" w:rsidRPr="00F23721" w:rsidRDefault="00E90746" w:rsidP="00321621">
      <w:pPr>
        <w:jc w:val="both"/>
      </w:pPr>
      <w:r w:rsidRPr="00F23721">
        <w:tab/>
        <w:t xml:space="preserve">Проведенный анализ демографической ситуации в </w:t>
      </w:r>
      <w:r>
        <w:t xml:space="preserve">Васильевском </w:t>
      </w:r>
      <w:r w:rsidRPr="00F23721">
        <w:t>сельском поселении показывает, что территория находится в стадии депопуляции, которая обусловлена изменением параметров воспроизводства населения. Основные показатели демографической безопасности поселения, по оценке МЧС России (Стратегические риски России. Оценка и прогноз. М., Деловой экспресс. 2005 г.), находятся за пределами критического уровня.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E90746" w:rsidRPr="00F23721" w:rsidRDefault="00E90746" w:rsidP="00321621">
      <w:pPr>
        <w:jc w:val="both"/>
      </w:pPr>
      <w:r w:rsidRPr="00F23721">
        <w:tab/>
        <w:t xml:space="preserve">Современная демографическая ситуация в </w:t>
      </w:r>
      <w:r>
        <w:t xml:space="preserve">Васильевском </w:t>
      </w:r>
      <w:r w:rsidRPr="00F23721">
        <w:t>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E90746" w:rsidRPr="00F23721" w:rsidRDefault="00E90746" w:rsidP="00321621">
      <w:pPr>
        <w:jc w:val="both"/>
      </w:pPr>
      <w:r w:rsidRPr="00F23721">
        <w:tab/>
        <w:t xml:space="preserve">Для улучшения демографической ситуации в </w:t>
      </w:r>
      <w:r>
        <w:t xml:space="preserve">Васильевском </w:t>
      </w:r>
      <w:r w:rsidRPr="00F23721">
        <w:t>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E90746" w:rsidRPr="00F23721" w:rsidRDefault="00E90746" w:rsidP="00321621">
      <w:pPr>
        <w:pStyle w:val="BodyText"/>
        <w:numPr>
          <w:ilvl w:val="0"/>
          <w:numId w:val="56"/>
        </w:numPr>
        <w:jc w:val="both"/>
      </w:pPr>
      <w:r w:rsidRPr="00F23721">
        <w:rPr>
          <w:rFonts w:ascii="Symbol" w:hAnsi="Symbol"/>
        </w:rPr>
        <w:t></w:t>
      </w:r>
      <w:r w:rsidRPr="00F23721">
        <w:t>сохранение и укрепление здоровья населения, увеличение продолжительности жизни,       создание условий для ведения здорового образа жизни;</w:t>
      </w:r>
    </w:p>
    <w:p w:rsidR="00E90746" w:rsidRPr="00F23721" w:rsidRDefault="00E90746" w:rsidP="00321621">
      <w:pPr>
        <w:pStyle w:val="BodyText"/>
        <w:numPr>
          <w:ilvl w:val="0"/>
          <w:numId w:val="56"/>
        </w:numPr>
        <w:jc w:val="both"/>
      </w:pPr>
      <w:r w:rsidRPr="00F23721">
        <w:t>укрепление репродуктивного здоровья населения, здоровья детей и подростков, сокращение уровня материнской и младенческой смертности;</w:t>
      </w:r>
    </w:p>
    <w:p w:rsidR="00E90746" w:rsidRPr="00F23721" w:rsidRDefault="00E90746" w:rsidP="00321621">
      <w:pPr>
        <w:pStyle w:val="BodyText"/>
        <w:numPr>
          <w:ilvl w:val="0"/>
          <w:numId w:val="56"/>
        </w:numPr>
        <w:jc w:val="both"/>
      </w:pPr>
      <w:r w:rsidRPr="00F23721">
        <w:t>сокращение общего уровня смертности населения, в том числе от социально значимых заболеваний и внешних причин;</w:t>
      </w:r>
    </w:p>
    <w:p w:rsidR="00E90746" w:rsidRPr="00F23721" w:rsidRDefault="00E90746" w:rsidP="00321621">
      <w:pPr>
        <w:pStyle w:val="BodyText"/>
        <w:numPr>
          <w:ilvl w:val="0"/>
          <w:numId w:val="56"/>
        </w:numPr>
        <w:jc w:val="both"/>
      </w:pPr>
      <w:r w:rsidRPr="00F23721">
        <w:t>повышение уровня рождаемости;</w:t>
      </w:r>
    </w:p>
    <w:p w:rsidR="00E90746" w:rsidRPr="00F23721" w:rsidRDefault="00E90746" w:rsidP="00321621">
      <w:pPr>
        <w:pStyle w:val="BodyText"/>
        <w:numPr>
          <w:ilvl w:val="0"/>
          <w:numId w:val="56"/>
        </w:numPr>
        <w:jc w:val="both"/>
      </w:pPr>
      <w:r w:rsidRPr="00F23721">
        <w:t>укрепление института семьи, возрождение и сохранение традиций крепких семейных отношений, поддержку материнства и детства;</w:t>
      </w:r>
    </w:p>
    <w:p w:rsidR="00E90746" w:rsidRPr="00F23721" w:rsidRDefault="00E90746" w:rsidP="00321621">
      <w:pPr>
        <w:pStyle w:val="BodyText"/>
        <w:numPr>
          <w:ilvl w:val="0"/>
          <w:numId w:val="56"/>
        </w:numPr>
        <w:jc w:val="both"/>
      </w:pPr>
      <w:r w:rsidRPr="00F23721">
        <w:t>улучшение миграционной ситуации.</w:t>
      </w:r>
    </w:p>
    <w:p w:rsidR="00E90746" w:rsidRDefault="00E90746" w:rsidP="002D1B17">
      <w:pPr>
        <w:pStyle w:val="NoSpacing"/>
        <w:jc w:val="center"/>
        <w:rPr>
          <w:b/>
          <w:bCs/>
          <w:color w:val="000000"/>
          <w:lang w:eastAsia="ru-RU"/>
        </w:rPr>
      </w:pPr>
    </w:p>
    <w:p w:rsidR="00E90746" w:rsidRPr="00002D99" w:rsidRDefault="00E90746" w:rsidP="001F4B2C">
      <w:pPr>
        <w:pStyle w:val="NoSpacing"/>
        <w:jc w:val="center"/>
        <w:rPr>
          <w:b/>
          <w:color w:val="000000"/>
          <w:szCs w:val="24"/>
        </w:rPr>
      </w:pPr>
      <w:r w:rsidRPr="00002D99">
        <w:rPr>
          <w:b/>
          <w:bCs/>
          <w:color w:val="000000"/>
          <w:lang w:eastAsia="ru-RU"/>
        </w:rPr>
        <w:t xml:space="preserve">Экономическая база и </w:t>
      </w:r>
      <w:r w:rsidRPr="00002D99">
        <w:rPr>
          <w:b/>
          <w:color w:val="000000"/>
          <w:szCs w:val="24"/>
        </w:rPr>
        <w:t xml:space="preserve"> анализ бюджета поселения.</w:t>
      </w:r>
    </w:p>
    <w:p w:rsidR="00E90746" w:rsidRPr="00002D99" w:rsidRDefault="00E90746" w:rsidP="001F4B2C">
      <w:pPr>
        <w:pStyle w:val="NoSpacing"/>
        <w:jc w:val="center"/>
        <w:rPr>
          <w:b/>
          <w:bCs/>
          <w:color w:val="000000"/>
          <w:lang w:eastAsia="ru-RU"/>
        </w:rPr>
      </w:pPr>
    </w:p>
    <w:p w:rsidR="00E90746" w:rsidRPr="00002D99" w:rsidRDefault="00E90746" w:rsidP="001F4B2C">
      <w:pPr>
        <w:pStyle w:val="NoSpacing"/>
        <w:ind w:firstLine="708"/>
        <w:jc w:val="both"/>
        <w:rPr>
          <w:color w:val="000000"/>
          <w:lang w:eastAsia="ru-RU"/>
        </w:rPr>
      </w:pPr>
      <w:r w:rsidRPr="00002D99">
        <w:rPr>
          <w:color w:val="000000"/>
          <w:lang w:eastAsia="ru-RU"/>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бюджетов органов местного самоуправления на основе надёжных источников финансирования.</w:t>
      </w:r>
    </w:p>
    <w:p w:rsidR="00E90746" w:rsidRPr="00002D99" w:rsidRDefault="00E90746" w:rsidP="001F4B2C">
      <w:pPr>
        <w:pStyle w:val="NoSpacing"/>
        <w:ind w:firstLine="708"/>
        <w:jc w:val="both"/>
      </w:pPr>
      <w:r w:rsidRPr="00002D99">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E90746" w:rsidRPr="001F4B2C" w:rsidRDefault="00E90746" w:rsidP="001F4B2C">
      <w:pPr>
        <w:pStyle w:val="NoSpacing"/>
        <w:ind w:firstLine="708"/>
        <w:jc w:val="both"/>
        <w:rPr>
          <w:color w:val="000000"/>
          <w:szCs w:val="24"/>
        </w:rPr>
      </w:pPr>
      <w:r w:rsidRPr="00002D99">
        <w:rPr>
          <w:color w:val="000000"/>
        </w:rPr>
        <w:t>Формирование доходной части местного бюджета осуществляется в большей части за счет</w:t>
      </w:r>
      <w:r w:rsidRPr="00002D99">
        <w:rPr>
          <w:color w:val="000000"/>
          <w:szCs w:val="24"/>
          <w:lang w:eastAsia="ru-RU"/>
        </w:rPr>
        <w:t xml:space="preserve"> безвозмездных перечислений от других бюджетов бюджетной системы РФ.</w:t>
      </w:r>
      <w:r w:rsidRPr="001F4B2C">
        <w:rPr>
          <w:color w:val="000000"/>
          <w:szCs w:val="24"/>
          <w:lang w:eastAsia="ru-RU"/>
        </w:rPr>
        <w:t xml:space="preserve">  </w:t>
      </w:r>
    </w:p>
    <w:p w:rsidR="00E90746" w:rsidRPr="001F4B2C" w:rsidRDefault="00E90746" w:rsidP="001F4B2C">
      <w:pPr>
        <w:autoSpaceDE w:val="0"/>
        <w:ind w:firstLine="709"/>
        <w:jc w:val="center"/>
        <w:rPr>
          <w:b/>
          <w:bCs/>
        </w:rPr>
      </w:pPr>
      <w:r w:rsidRPr="001F4B2C">
        <w:rPr>
          <w:b/>
          <w:bCs/>
        </w:rPr>
        <w:t>Доходная часть бюджета муниципального образования</w:t>
      </w:r>
    </w:p>
    <w:p w:rsidR="00E90746" w:rsidRPr="001F4B2C" w:rsidRDefault="00E90746" w:rsidP="001F4B2C">
      <w:pPr>
        <w:autoSpaceDE w:val="0"/>
        <w:ind w:firstLine="709"/>
        <w:jc w:val="center"/>
        <w:rPr>
          <w:b/>
          <w:bCs/>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19"/>
        <w:gridCol w:w="1395"/>
        <w:gridCol w:w="3055"/>
      </w:tblGrid>
      <w:tr w:rsidR="00E90746" w:rsidRPr="001F4B2C" w:rsidTr="001F4B2C">
        <w:tc>
          <w:tcPr>
            <w:tcW w:w="5219" w:type="dxa"/>
          </w:tcPr>
          <w:p w:rsidR="00E90746" w:rsidRPr="001F4B2C" w:rsidRDefault="00E90746" w:rsidP="001F4B2C">
            <w:pPr>
              <w:snapToGrid w:val="0"/>
              <w:jc w:val="center"/>
              <w:rPr>
                <w:b/>
                <w:bCs/>
              </w:rPr>
            </w:pPr>
            <w:r w:rsidRPr="001F4B2C">
              <w:rPr>
                <w:b/>
                <w:bCs/>
              </w:rPr>
              <w:t>Наименование показателя</w:t>
            </w:r>
          </w:p>
          <w:p w:rsidR="00E90746" w:rsidRPr="001F4B2C" w:rsidRDefault="00E90746" w:rsidP="001F4B2C">
            <w:pPr>
              <w:snapToGrid w:val="0"/>
              <w:rPr>
                <w:b/>
                <w:bCs/>
              </w:rPr>
            </w:pPr>
          </w:p>
        </w:tc>
        <w:tc>
          <w:tcPr>
            <w:tcW w:w="1395" w:type="dxa"/>
          </w:tcPr>
          <w:p w:rsidR="00E90746" w:rsidRPr="001F4B2C" w:rsidRDefault="00E90746" w:rsidP="001F4B2C">
            <w:pPr>
              <w:snapToGrid w:val="0"/>
              <w:jc w:val="center"/>
              <w:rPr>
                <w:b/>
                <w:bCs/>
              </w:rPr>
            </w:pPr>
            <w:r w:rsidRPr="001F4B2C">
              <w:rPr>
                <w:b/>
                <w:bCs/>
              </w:rPr>
              <w:t>Ед. измерения</w:t>
            </w:r>
          </w:p>
        </w:tc>
        <w:tc>
          <w:tcPr>
            <w:tcW w:w="3055" w:type="dxa"/>
          </w:tcPr>
          <w:p w:rsidR="00E90746" w:rsidRPr="001F4B2C" w:rsidRDefault="00E90746" w:rsidP="001F4B2C">
            <w:pPr>
              <w:snapToGrid w:val="0"/>
              <w:jc w:val="center"/>
              <w:rPr>
                <w:b/>
                <w:bCs/>
              </w:rPr>
            </w:pPr>
            <w:r>
              <w:rPr>
                <w:b/>
                <w:bCs/>
              </w:rPr>
              <w:t>2012</w:t>
            </w:r>
            <w:r w:rsidRPr="001F4B2C">
              <w:rPr>
                <w:b/>
                <w:bCs/>
              </w:rPr>
              <w:t xml:space="preserve"> год</w:t>
            </w:r>
          </w:p>
        </w:tc>
      </w:tr>
      <w:tr w:rsidR="00E90746" w:rsidRPr="001F4B2C" w:rsidTr="001F4B2C">
        <w:tc>
          <w:tcPr>
            <w:tcW w:w="9669" w:type="dxa"/>
            <w:gridSpan w:val="3"/>
          </w:tcPr>
          <w:p w:rsidR="00E90746" w:rsidRPr="001F4B2C" w:rsidRDefault="00E90746" w:rsidP="001F4B2C">
            <w:pPr>
              <w:snapToGrid w:val="0"/>
              <w:jc w:val="center"/>
              <w:rPr>
                <w:b/>
                <w:bCs/>
              </w:rPr>
            </w:pPr>
            <w:r w:rsidRPr="001F4B2C">
              <w:rPr>
                <w:b/>
                <w:bCs/>
              </w:rPr>
              <w:t>Налоговые поступления</w:t>
            </w:r>
          </w:p>
        </w:tc>
      </w:tr>
      <w:tr w:rsidR="00E90746" w:rsidRPr="001F4B2C" w:rsidTr="001F4B2C">
        <w:tc>
          <w:tcPr>
            <w:tcW w:w="5219" w:type="dxa"/>
          </w:tcPr>
          <w:p w:rsidR="00E90746" w:rsidRPr="001F4B2C" w:rsidRDefault="00E90746" w:rsidP="001F4B2C">
            <w:pPr>
              <w:pStyle w:val="a"/>
              <w:snapToGrid w:val="0"/>
            </w:pPr>
            <w:r w:rsidRPr="001F4B2C">
              <w:t>Всего</w:t>
            </w:r>
          </w:p>
        </w:tc>
        <w:tc>
          <w:tcPr>
            <w:tcW w:w="1395" w:type="dxa"/>
          </w:tcPr>
          <w:p w:rsidR="00E90746" w:rsidRPr="001F4B2C" w:rsidRDefault="00E90746" w:rsidP="001F4B2C">
            <w:pPr>
              <w:pStyle w:val="a"/>
              <w:snapToGrid w:val="0"/>
              <w:jc w:val="center"/>
            </w:pPr>
            <w:r w:rsidRPr="001F4B2C">
              <w:t>тыс. руб.</w:t>
            </w:r>
          </w:p>
        </w:tc>
        <w:tc>
          <w:tcPr>
            <w:tcW w:w="3055" w:type="dxa"/>
          </w:tcPr>
          <w:p w:rsidR="00E90746" w:rsidRPr="001F4B2C" w:rsidRDefault="00E90746" w:rsidP="001F4B2C">
            <w:pPr>
              <w:pStyle w:val="a"/>
              <w:snapToGrid w:val="0"/>
              <w:jc w:val="center"/>
              <w:rPr>
                <w:b/>
              </w:rPr>
            </w:pPr>
            <w:r>
              <w:rPr>
                <w:b/>
              </w:rPr>
              <w:t>511</w:t>
            </w:r>
          </w:p>
        </w:tc>
      </w:tr>
      <w:tr w:rsidR="00E90746" w:rsidRPr="001F4B2C" w:rsidTr="001F4B2C">
        <w:tc>
          <w:tcPr>
            <w:tcW w:w="5219" w:type="dxa"/>
          </w:tcPr>
          <w:p w:rsidR="00E90746" w:rsidRPr="001F4B2C" w:rsidRDefault="00E90746" w:rsidP="001F4B2C">
            <w:pPr>
              <w:pStyle w:val="a"/>
              <w:snapToGrid w:val="0"/>
            </w:pPr>
            <w:r w:rsidRPr="001F4B2C">
              <w:t>Земельный налог</w:t>
            </w:r>
          </w:p>
        </w:tc>
        <w:tc>
          <w:tcPr>
            <w:tcW w:w="1395" w:type="dxa"/>
          </w:tcPr>
          <w:p w:rsidR="00E90746" w:rsidRPr="001F4B2C" w:rsidRDefault="00E90746" w:rsidP="001F4B2C">
            <w:pPr>
              <w:pStyle w:val="a"/>
              <w:snapToGrid w:val="0"/>
              <w:jc w:val="center"/>
            </w:pPr>
            <w:r w:rsidRPr="001F4B2C">
              <w:t>тыс. руб.</w:t>
            </w:r>
          </w:p>
        </w:tc>
        <w:tc>
          <w:tcPr>
            <w:tcW w:w="3055" w:type="dxa"/>
          </w:tcPr>
          <w:p w:rsidR="00E90746" w:rsidRPr="001F4B2C" w:rsidRDefault="00E90746" w:rsidP="001F4B2C">
            <w:pPr>
              <w:pStyle w:val="a"/>
              <w:snapToGrid w:val="0"/>
              <w:jc w:val="center"/>
            </w:pPr>
            <w:r>
              <w:t>390</w:t>
            </w:r>
          </w:p>
        </w:tc>
      </w:tr>
      <w:tr w:rsidR="00E90746" w:rsidRPr="001F4B2C" w:rsidTr="001F4B2C">
        <w:tc>
          <w:tcPr>
            <w:tcW w:w="5219" w:type="dxa"/>
          </w:tcPr>
          <w:p w:rsidR="00E90746" w:rsidRPr="001F4B2C" w:rsidRDefault="00E90746" w:rsidP="001F4B2C">
            <w:pPr>
              <w:pStyle w:val="a"/>
              <w:snapToGrid w:val="0"/>
            </w:pPr>
            <w:r w:rsidRPr="001F4B2C">
              <w:t>Налог на доходы физических лиц</w:t>
            </w:r>
          </w:p>
        </w:tc>
        <w:tc>
          <w:tcPr>
            <w:tcW w:w="1395" w:type="dxa"/>
          </w:tcPr>
          <w:p w:rsidR="00E90746" w:rsidRPr="001F4B2C" w:rsidRDefault="00E90746" w:rsidP="001F4B2C">
            <w:pPr>
              <w:pStyle w:val="a"/>
              <w:snapToGrid w:val="0"/>
              <w:jc w:val="center"/>
            </w:pPr>
            <w:r w:rsidRPr="001F4B2C">
              <w:t>тыс. руб.</w:t>
            </w:r>
          </w:p>
        </w:tc>
        <w:tc>
          <w:tcPr>
            <w:tcW w:w="3055" w:type="dxa"/>
          </w:tcPr>
          <w:p w:rsidR="00E90746" w:rsidRPr="001F4B2C" w:rsidRDefault="00E90746" w:rsidP="001F4B2C">
            <w:pPr>
              <w:pStyle w:val="a"/>
              <w:snapToGrid w:val="0"/>
              <w:jc w:val="center"/>
            </w:pPr>
            <w:r>
              <w:t>100</w:t>
            </w:r>
          </w:p>
        </w:tc>
      </w:tr>
      <w:tr w:rsidR="00E90746" w:rsidRPr="001F4B2C" w:rsidTr="001F4B2C">
        <w:tc>
          <w:tcPr>
            <w:tcW w:w="5219" w:type="dxa"/>
          </w:tcPr>
          <w:p w:rsidR="00E90746" w:rsidRPr="001F4B2C" w:rsidRDefault="00E90746" w:rsidP="001F4B2C">
            <w:pPr>
              <w:pStyle w:val="a"/>
              <w:snapToGrid w:val="0"/>
            </w:pPr>
            <w:r w:rsidRPr="001F4B2C">
              <w:t>Налог на имущество физических лиц</w:t>
            </w:r>
          </w:p>
        </w:tc>
        <w:tc>
          <w:tcPr>
            <w:tcW w:w="1395" w:type="dxa"/>
          </w:tcPr>
          <w:p w:rsidR="00E90746" w:rsidRPr="001F4B2C" w:rsidRDefault="00E90746" w:rsidP="001F4B2C">
            <w:pPr>
              <w:pStyle w:val="a"/>
              <w:snapToGrid w:val="0"/>
              <w:jc w:val="center"/>
            </w:pPr>
            <w:r w:rsidRPr="001F4B2C">
              <w:t>тыс. руб.</w:t>
            </w:r>
          </w:p>
        </w:tc>
        <w:tc>
          <w:tcPr>
            <w:tcW w:w="3055" w:type="dxa"/>
          </w:tcPr>
          <w:p w:rsidR="00E90746" w:rsidRPr="001F4B2C" w:rsidRDefault="00E90746" w:rsidP="001F4B2C">
            <w:pPr>
              <w:pStyle w:val="a"/>
              <w:snapToGrid w:val="0"/>
              <w:jc w:val="center"/>
            </w:pPr>
            <w:r>
              <w:t>18</w:t>
            </w:r>
          </w:p>
        </w:tc>
      </w:tr>
      <w:tr w:rsidR="00E90746" w:rsidRPr="001F4B2C" w:rsidTr="001F4B2C">
        <w:tc>
          <w:tcPr>
            <w:tcW w:w="5219" w:type="dxa"/>
          </w:tcPr>
          <w:p w:rsidR="00E90746" w:rsidRPr="001F4B2C" w:rsidRDefault="00E90746" w:rsidP="001F4B2C">
            <w:pPr>
              <w:pStyle w:val="a"/>
              <w:snapToGrid w:val="0"/>
            </w:pPr>
            <w:r w:rsidRPr="001F4B2C">
              <w:t>Единый сельскохозяйственный налог</w:t>
            </w:r>
          </w:p>
        </w:tc>
        <w:tc>
          <w:tcPr>
            <w:tcW w:w="1395" w:type="dxa"/>
          </w:tcPr>
          <w:p w:rsidR="00E90746" w:rsidRPr="001F4B2C" w:rsidRDefault="00E90746" w:rsidP="001F4B2C">
            <w:pPr>
              <w:pStyle w:val="a"/>
              <w:snapToGrid w:val="0"/>
              <w:jc w:val="center"/>
            </w:pPr>
            <w:r w:rsidRPr="001F4B2C">
              <w:t>руб.</w:t>
            </w:r>
          </w:p>
        </w:tc>
        <w:tc>
          <w:tcPr>
            <w:tcW w:w="3055" w:type="dxa"/>
          </w:tcPr>
          <w:p w:rsidR="00E90746" w:rsidRPr="001F4B2C" w:rsidRDefault="00E90746" w:rsidP="001F4B2C">
            <w:pPr>
              <w:pStyle w:val="a"/>
              <w:snapToGrid w:val="0"/>
              <w:jc w:val="center"/>
            </w:pPr>
            <w:r>
              <w:t>3</w:t>
            </w:r>
          </w:p>
        </w:tc>
      </w:tr>
      <w:tr w:rsidR="00E90746" w:rsidRPr="001F4B2C" w:rsidTr="001F4B2C">
        <w:tc>
          <w:tcPr>
            <w:tcW w:w="5219" w:type="dxa"/>
          </w:tcPr>
          <w:p w:rsidR="00E90746" w:rsidRPr="001F4B2C" w:rsidRDefault="00E90746" w:rsidP="001F4B2C">
            <w:pPr>
              <w:pStyle w:val="a"/>
              <w:snapToGrid w:val="0"/>
            </w:pPr>
            <w:r w:rsidRPr="001F4B2C">
              <w:t>Иные налоговые поступления</w:t>
            </w:r>
          </w:p>
        </w:tc>
        <w:tc>
          <w:tcPr>
            <w:tcW w:w="1395" w:type="dxa"/>
          </w:tcPr>
          <w:p w:rsidR="00E90746" w:rsidRPr="001F4B2C" w:rsidRDefault="00E90746" w:rsidP="001F4B2C">
            <w:pPr>
              <w:pStyle w:val="a"/>
              <w:snapToGrid w:val="0"/>
              <w:jc w:val="center"/>
            </w:pPr>
            <w:r w:rsidRPr="001F4B2C">
              <w:t>тыс. руб.</w:t>
            </w:r>
          </w:p>
        </w:tc>
        <w:tc>
          <w:tcPr>
            <w:tcW w:w="3055" w:type="dxa"/>
          </w:tcPr>
          <w:p w:rsidR="00E90746" w:rsidRPr="001F4B2C" w:rsidRDefault="00E90746" w:rsidP="001F4B2C">
            <w:pPr>
              <w:pStyle w:val="a"/>
              <w:snapToGrid w:val="0"/>
              <w:jc w:val="center"/>
            </w:pPr>
            <w:r>
              <w:t>-</w:t>
            </w:r>
          </w:p>
        </w:tc>
      </w:tr>
      <w:tr w:rsidR="00E90746" w:rsidRPr="001F4B2C" w:rsidTr="001F4B2C">
        <w:tc>
          <w:tcPr>
            <w:tcW w:w="9669" w:type="dxa"/>
            <w:gridSpan w:val="3"/>
          </w:tcPr>
          <w:p w:rsidR="00E90746" w:rsidRPr="001F4B2C" w:rsidRDefault="00E90746" w:rsidP="001F4B2C">
            <w:pPr>
              <w:pStyle w:val="a"/>
              <w:snapToGrid w:val="0"/>
              <w:jc w:val="center"/>
            </w:pPr>
            <w:r>
              <w:rPr>
                <w:b/>
                <w:bCs/>
              </w:rPr>
              <w:t>Не</w:t>
            </w:r>
            <w:r w:rsidRPr="001F4B2C">
              <w:rPr>
                <w:b/>
                <w:bCs/>
              </w:rPr>
              <w:t>налоговые поступления</w:t>
            </w:r>
          </w:p>
        </w:tc>
      </w:tr>
      <w:tr w:rsidR="00E90746" w:rsidRPr="001F4B2C" w:rsidTr="001F4B2C">
        <w:tc>
          <w:tcPr>
            <w:tcW w:w="5219" w:type="dxa"/>
          </w:tcPr>
          <w:p w:rsidR="00E90746" w:rsidRPr="001F4B2C" w:rsidRDefault="00E90746" w:rsidP="002052DA">
            <w:pPr>
              <w:pStyle w:val="a"/>
              <w:snapToGrid w:val="0"/>
            </w:pPr>
            <w:r w:rsidRPr="001F4B2C">
              <w:t>Арендная плата</w:t>
            </w:r>
          </w:p>
        </w:tc>
        <w:tc>
          <w:tcPr>
            <w:tcW w:w="1395" w:type="dxa"/>
          </w:tcPr>
          <w:p w:rsidR="00E90746" w:rsidRPr="001F4B2C" w:rsidRDefault="00E90746" w:rsidP="002052DA">
            <w:pPr>
              <w:pStyle w:val="a"/>
              <w:snapToGrid w:val="0"/>
              <w:jc w:val="center"/>
            </w:pPr>
            <w:r w:rsidRPr="001F4B2C">
              <w:t>тыс. руб.</w:t>
            </w:r>
          </w:p>
        </w:tc>
        <w:tc>
          <w:tcPr>
            <w:tcW w:w="3055" w:type="dxa"/>
          </w:tcPr>
          <w:p w:rsidR="00E90746" w:rsidRPr="001F4B2C" w:rsidRDefault="00E90746" w:rsidP="002052DA">
            <w:pPr>
              <w:pStyle w:val="a"/>
              <w:snapToGrid w:val="0"/>
              <w:jc w:val="center"/>
            </w:pPr>
            <w:r>
              <w:t>21</w:t>
            </w:r>
          </w:p>
        </w:tc>
      </w:tr>
      <w:tr w:rsidR="00E90746" w:rsidRPr="001F4B2C" w:rsidTr="001F4B2C">
        <w:tc>
          <w:tcPr>
            <w:tcW w:w="5219" w:type="dxa"/>
          </w:tcPr>
          <w:p w:rsidR="00E90746" w:rsidRPr="001F4B2C" w:rsidRDefault="00E90746" w:rsidP="002052DA">
            <w:pPr>
              <w:pStyle w:val="a"/>
              <w:snapToGrid w:val="0"/>
            </w:pPr>
            <w:r w:rsidRPr="001F4B2C">
              <w:t>Субвенции и субсидии</w:t>
            </w:r>
          </w:p>
        </w:tc>
        <w:tc>
          <w:tcPr>
            <w:tcW w:w="1395" w:type="dxa"/>
          </w:tcPr>
          <w:p w:rsidR="00E90746" w:rsidRPr="001F4B2C" w:rsidRDefault="00E90746" w:rsidP="002052DA">
            <w:pPr>
              <w:pStyle w:val="a"/>
              <w:snapToGrid w:val="0"/>
              <w:jc w:val="center"/>
            </w:pPr>
            <w:r w:rsidRPr="001F4B2C">
              <w:t>тыс. руб.</w:t>
            </w:r>
          </w:p>
        </w:tc>
        <w:tc>
          <w:tcPr>
            <w:tcW w:w="3055" w:type="dxa"/>
          </w:tcPr>
          <w:p w:rsidR="00E90746" w:rsidRPr="001F4B2C" w:rsidRDefault="00E90746" w:rsidP="002052DA">
            <w:pPr>
              <w:pStyle w:val="a"/>
              <w:snapToGrid w:val="0"/>
              <w:jc w:val="center"/>
            </w:pPr>
            <w:r>
              <w:t>513</w:t>
            </w:r>
          </w:p>
        </w:tc>
      </w:tr>
      <w:tr w:rsidR="00E90746" w:rsidRPr="001F4B2C" w:rsidTr="001F4B2C">
        <w:tc>
          <w:tcPr>
            <w:tcW w:w="5219" w:type="dxa"/>
          </w:tcPr>
          <w:p w:rsidR="00E90746" w:rsidRPr="001F4B2C" w:rsidRDefault="00E90746" w:rsidP="002052DA">
            <w:pPr>
              <w:pStyle w:val="a"/>
              <w:snapToGrid w:val="0"/>
            </w:pPr>
            <w:r w:rsidRPr="001F4B2C">
              <w:t>Всего</w:t>
            </w:r>
          </w:p>
        </w:tc>
        <w:tc>
          <w:tcPr>
            <w:tcW w:w="1395" w:type="dxa"/>
          </w:tcPr>
          <w:p w:rsidR="00E90746" w:rsidRPr="001F4B2C" w:rsidRDefault="00E90746" w:rsidP="002052DA">
            <w:pPr>
              <w:pStyle w:val="a"/>
              <w:snapToGrid w:val="0"/>
              <w:jc w:val="center"/>
            </w:pPr>
            <w:r w:rsidRPr="001F4B2C">
              <w:t>тыс. руб.</w:t>
            </w:r>
          </w:p>
        </w:tc>
        <w:tc>
          <w:tcPr>
            <w:tcW w:w="3055" w:type="dxa"/>
          </w:tcPr>
          <w:p w:rsidR="00E90746" w:rsidRPr="00657D10" w:rsidRDefault="00E90746" w:rsidP="002052DA">
            <w:pPr>
              <w:pStyle w:val="a"/>
              <w:snapToGrid w:val="0"/>
              <w:jc w:val="center"/>
              <w:rPr>
                <w:b/>
              </w:rPr>
            </w:pPr>
            <w:r w:rsidRPr="00657D10">
              <w:rPr>
                <w:b/>
              </w:rPr>
              <w:t>534</w:t>
            </w:r>
          </w:p>
        </w:tc>
      </w:tr>
    </w:tbl>
    <w:p w:rsidR="00E90746" w:rsidRPr="001F4B2C" w:rsidRDefault="00E90746" w:rsidP="002052DA">
      <w:pPr>
        <w:autoSpaceDE w:val="0"/>
        <w:ind w:firstLine="709"/>
        <w:jc w:val="center"/>
        <w:rPr>
          <w:b/>
          <w:bCs/>
        </w:rPr>
      </w:pPr>
    </w:p>
    <w:p w:rsidR="00E90746" w:rsidRPr="001F4B2C" w:rsidRDefault="00E90746" w:rsidP="002052DA">
      <w:pPr>
        <w:pStyle w:val="NoSpacing"/>
        <w:ind w:firstLine="708"/>
      </w:pPr>
      <w:r w:rsidRPr="001F4B2C">
        <w:t>Из диаграммы видно, что наибольшие доходы в бюджет неналоговые п</w:t>
      </w:r>
      <w:r>
        <w:t>оступления (субвенции и субсидии</w:t>
      </w:r>
      <w:r w:rsidRPr="001F4B2C">
        <w:t>), так же значительный вклад вносит земельный налог</w:t>
      </w:r>
      <w:r>
        <w:t>.</w:t>
      </w:r>
    </w:p>
    <w:p w:rsidR="00E90746" w:rsidRPr="001F4B2C" w:rsidRDefault="00E90746" w:rsidP="002052DA">
      <w:pPr>
        <w:pStyle w:val="NoSpacing"/>
        <w:ind w:firstLine="708"/>
        <w:jc w:val="both"/>
        <w:rPr>
          <w:color w:val="000000"/>
          <w:lang w:eastAsia="ru-RU"/>
        </w:rPr>
      </w:pPr>
    </w:p>
    <w:p w:rsidR="00E90746" w:rsidRPr="001F4B2C" w:rsidRDefault="00E90746" w:rsidP="002052DA">
      <w:pPr>
        <w:pStyle w:val="NoSpacing"/>
        <w:ind w:firstLine="708"/>
        <w:jc w:val="both"/>
        <w:rPr>
          <w:color w:val="000000"/>
          <w:lang w:eastAsia="ru-RU"/>
        </w:rPr>
      </w:pPr>
      <w:r w:rsidRPr="007E27BA">
        <w:rPr>
          <w:noProof/>
          <w:color w:val="000000"/>
          <w:lang w:eastAsia="ru-RU"/>
        </w:rPr>
        <w:object w:dxaOrig="9207" w:dyaOrig="6029">
          <v:shape id="Объект 12" o:spid="_x0000_i1033" type="#_x0000_t75" style="width:460.5pt;height:301.5pt;visibility:visible" o:ole="">
            <v:imagedata r:id="rId22" o:title=""/>
            <o:lock v:ext="edit" aspectratio="f"/>
          </v:shape>
          <o:OLEObject Type="Embed" ProgID="Excel.Chart.8" ShapeID="Объект 12" DrawAspect="Content" ObjectID="_1414318390" r:id="rId23"/>
        </w:object>
      </w:r>
    </w:p>
    <w:p w:rsidR="00E90746" w:rsidRDefault="00E90746" w:rsidP="002052DA">
      <w:pPr>
        <w:pStyle w:val="NoSpacing"/>
        <w:ind w:firstLine="708"/>
        <w:jc w:val="both"/>
      </w:pPr>
    </w:p>
    <w:p w:rsidR="00E90746" w:rsidRPr="001F4B2C" w:rsidRDefault="00E90746" w:rsidP="004122D2">
      <w:pPr>
        <w:pStyle w:val="NoSpacing"/>
        <w:ind w:firstLine="708"/>
        <w:jc w:val="both"/>
      </w:pPr>
      <w:r w:rsidRPr="001F4B2C">
        <w:t>Если рассмотреть расходную часть бюджета, можно отметить, что колоссальная часть бюджета уходит на содержание аппарата управления.</w:t>
      </w:r>
    </w:p>
    <w:p w:rsidR="00E90746" w:rsidRPr="001F4B2C" w:rsidRDefault="00E90746" w:rsidP="004122D2">
      <w:pPr>
        <w:pStyle w:val="NoSpacing"/>
        <w:ind w:firstLine="708"/>
        <w:jc w:val="both"/>
      </w:pPr>
    </w:p>
    <w:p w:rsidR="00E90746" w:rsidRPr="001F4B2C" w:rsidRDefault="00E90746" w:rsidP="004122D2">
      <w:pPr>
        <w:autoSpaceDE w:val="0"/>
        <w:ind w:firstLine="709"/>
        <w:jc w:val="center"/>
        <w:rPr>
          <w:b/>
          <w:bCs/>
        </w:rPr>
      </w:pPr>
      <w:r w:rsidRPr="001F4B2C">
        <w:rPr>
          <w:b/>
          <w:bCs/>
        </w:rPr>
        <w:t>Расходная часть бюджета муниципального образования</w:t>
      </w:r>
    </w:p>
    <w:p w:rsidR="00E90746" w:rsidRPr="001F4B2C" w:rsidRDefault="00E90746" w:rsidP="004122D2">
      <w:pPr>
        <w:autoSpaceDE w:val="0"/>
        <w:ind w:firstLine="709"/>
        <w:jc w:val="center"/>
        <w:rPr>
          <w:b/>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219"/>
        <w:gridCol w:w="1395"/>
        <w:gridCol w:w="3055"/>
      </w:tblGrid>
      <w:tr w:rsidR="00E90746" w:rsidTr="004122D2">
        <w:tc>
          <w:tcPr>
            <w:tcW w:w="5219" w:type="dxa"/>
            <w:shd w:val="clear" w:color="auto" w:fill="CCCCCC"/>
          </w:tcPr>
          <w:p w:rsidR="00E90746" w:rsidRPr="001F4B2C" w:rsidRDefault="00E90746" w:rsidP="004122D2">
            <w:pPr>
              <w:snapToGrid w:val="0"/>
              <w:jc w:val="center"/>
              <w:rPr>
                <w:b/>
                <w:bCs/>
              </w:rPr>
            </w:pPr>
            <w:r w:rsidRPr="001F4B2C">
              <w:rPr>
                <w:b/>
                <w:bCs/>
              </w:rPr>
              <w:t>Наименование показателя</w:t>
            </w:r>
          </w:p>
          <w:p w:rsidR="00E90746" w:rsidRPr="001F4B2C" w:rsidRDefault="00E90746" w:rsidP="004122D2">
            <w:pPr>
              <w:snapToGrid w:val="0"/>
              <w:rPr>
                <w:b/>
                <w:bCs/>
              </w:rPr>
            </w:pPr>
          </w:p>
        </w:tc>
        <w:tc>
          <w:tcPr>
            <w:tcW w:w="1395" w:type="dxa"/>
            <w:shd w:val="clear" w:color="auto" w:fill="CCCCCC"/>
          </w:tcPr>
          <w:p w:rsidR="00E90746" w:rsidRPr="001F4B2C" w:rsidRDefault="00E90746" w:rsidP="004122D2">
            <w:pPr>
              <w:snapToGrid w:val="0"/>
              <w:jc w:val="center"/>
              <w:rPr>
                <w:b/>
                <w:bCs/>
              </w:rPr>
            </w:pPr>
            <w:r w:rsidRPr="001F4B2C">
              <w:rPr>
                <w:b/>
                <w:bCs/>
              </w:rPr>
              <w:t>Ед. измерения</w:t>
            </w:r>
          </w:p>
        </w:tc>
        <w:tc>
          <w:tcPr>
            <w:tcW w:w="3055" w:type="dxa"/>
            <w:shd w:val="clear" w:color="auto" w:fill="CCCCCC"/>
          </w:tcPr>
          <w:p w:rsidR="00E90746" w:rsidRPr="001F4B2C" w:rsidRDefault="00E90746" w:rsidP="004122D2">
            <w:pPr>
              <w:snapToGrid w:val="0"/>
              <w:jc w:val="center"/>
              <w:rPr>
                <w:b/>
                <w:bCs/>
              </w:rPr>
            </w:pPr>
            <w:r>
              <w:rPr>
                <w:b/>
                <w:bCs/>
              </w:rPr>
              <w:t>2012</w:t>
            </w:r>
            <w:r w:rsidRPr="001F4B2C">
              <w:rPr>
                <w:b/>
                <w:bCs/>
              </w:rPr>
              <w:t xml:space="preserve"> год</w:t>
            </w:r>
          </w:p>
        </w:tc>
      </w:tr>
      <w:tr w:rsidR="00E90746" w:rsidTr="004122D2">
        <w:tc>
          <w:tcPr>
            <w:tcW w:w="5219" w:type="dxa"/>
          </w:tcPr>
          <w:p w:rsidR="00E90746" w:rsidRPr="001F4B2C" w:rsidRDefault="00E90746" w:rsidP="004122D2">
            <w:pPr>
              <w:pStyle w:val="a"/>
              <w:snapToGrid w:val="0"/>
              <w:rPr>
                <w:b/>
              </w:rPr>
            </w:pPr>
            <w:r w:rsidRPr="001F4B2C">
              <w:rPr>
                <w:b/>
              </w:rPr>
              <w:t>Всего:</w:t>
            </w:r>
          </w:p>
        </w:tc>
        <w:tc>
          <w:tcPr>
            <w:tcW w:w="1395" w:type="dxa"/>
          </w:tcPr>
          <w:p w:rsidR="00E90746" w:rsidRPr="001F4B2C" w:rsidRDefault="00E90746" w:rsidP="004122D2">
            <w:pPr>
              <w:pStyle w:val="a"/>
              <w:snapToGrid w:val="0"/>
              <w:jc w:val="center"/>
            </w:pPr>
            <w:r w:rsidRPr="001F4B2C">
              <w:t>тыс. руб.</w:t>
            </w:r>
          </w:p>
        </w:tc>
        <w:tc>
          <w:tcPr>
            <w:tcW w:w="3055" w:type="dxa"/>
          </w:tcPr>
          <w:p w:rsidR="00E90746" w:rsidRPr="001F4B2C" w:rsidRDefault="00E90746" w:rsidP="004122D2">
            <w:pPr>
              <w:pStyle w:val="a"/>
              <w:snapToGrid w:val="0"/>
              <w:jc w:val="center"/>
              <w:rPr>
                <w:b/>
              </w:rPr>
            </w:pPr>
            <w:r>
              <w:rPr>
                <w:b/>
              </w:rPr>
              <w:t>1045</w:t>
            </w:r>
          </w:p>
        </w:tc>
      </w:tr>
      <w:tr w:rsidR="00E90746" w:rsidTr="004122D2">
        <w:tc>
          <w:tcPr>
            <w:tcW w:w="5219" w:type="dxa"/>
          </w:tcPr>
          <w:p w:rsidR="00E90746" w:rsidRPr="001F4B2C" w:rsidRDefault="00E90746" w:rsidP="004122D2">
            <w:pPr>
              <w:pStyle w:val="a"/>
              <w:snapToGrid w:val="0"/>
            </w:pPr>
            <w:r w:rsidRPr="001F4B2C">
              <w:t>На содержание аппарата управления</w:t>
            </w:r>
          </w:p>
        </w:tc>
        <w:tc>
          <w:tcPr>
            <w:tcW w:w="1395" w:type="dxa"/>
          </w:tcPr>
          <w:p w:rsidR="00E90746" w:rsidRPr="001F4B2C" w:rsidRDefault="00E90746" w:rsidP="004122D2">
            <w:pPr>
              <w:pStyle w:val="a"/>
              <w:snapToGrid w:val="0"/>
              <w:jc w:val="center"/>
            </w:pPr>
            <w:r w:rsidRPr="001F4B2C">
              <w:t>тыс. руб.</w:t>
            </w:r>
          </w:p>
        </w:tc>
        <w:tc>
          <w:tcPr>
            <w:tcW w:w="3055" w:type="dxa"/>
          </w:tcPr>
          <w:p w:rsidR="00E90746" w:rsidRPr="001F4B2C" w:rsidRDefault="00E90746" w:rsidP="004122D2">
            <w:pPr>
              <w:pStyle w:val="a"/>
              <w:snapToGrid w:val="0"/>
              <w:jc w:val="center"/>
            </w:pPr>
            <w:r>
              <w:t>453</w:t>
            </w:r>
          </w:p>
        </w:tc>
      </w:tr>
      <w:tr w:rsidR="00E90746" w:rsidTr="004122D2">
        <w:tc>
          <w:tcPr>
            <w:tcW w:w="5219" w:type="dxa"/>
          </w:tcPr>
          <w:p w:rsidR="00E90746" w:rsidRPr="001F4B2C" w:rsidRDefault="00E90746" w:rsidP="004122D2">
            <w:pPr>
              <w:pStyle w:val="a"/>
              <w:snapToGrid w:val="0"/>
            </w:pPr>
            <w:r w:rsidRPr="001F4B2C">
              <w:t>На содержание муниципального имущества</w:t>
            </w:r>
          </w:p>
        </w:tc>
        <w:tc>
          <w:tcPr>
            <w:tcW w:w="1395" w:type="dxa"/>
          </w:tcPr>
          <w:p w:rsidR="00E90746" w:rsidRPr="001F4B2C" w:rsidRDefault="00E90746" w:rsidP="004122D2">
            <w:pPr>
              <w:pStyle w:val="a"/>
              <w:snapToGrid w:val="0"/>
              <w:jc w:val="center"/>
            </w:pPr>
            <w:r w:rsidRPr="001F4B2C">
              <w:t>тыс. руб.</w:t>
            </w:r>
          </w:p>
        </w:tc>
        <w:tc>
          <w:tcPr>
            <w:tcW w:w="3055" w:type="dxa"/>
          </w:tcPr>
          <w:p w:rsidR="00E90746" w:rsidRPr="001F4B2C" w:rsidRDefault="00E90746" w:rsidP="004122D2">
            <w:pPr>
              <w:pStyle w:val="a"/>
              <w:snapToGrid w:val="0"/>
              <w:jc w:val="center"/>
            </w:pPr>
            <w:r>
              <w:t>200</w:t>
            </w:r>
          </w:p>
        </w:tc>
      </w:tr>
      <w:tr w:rsidR="00E90746" w:rsidTr="004122D2">
        <w:tc>
          <w:tcPr>
            <w:tcW w:w="5219" w:type="dxa"/>
          </w:tcPr>
          <w:p w:rsidR="00E90746" w:rsidRPr="001F4B2C" w:rsidRDefault="00E90746" w:rsidP="004122D2">
            <w:pPr>
              <w:pStyle w:val="a"/>
              <w:snapToGrid w:val="0"/>
            </w:pPr>
            <w:r w:rsidRPr="001F4B2C">
              <w:t>На осуществление переданных отдельных государственных полномочий</w:t>
            </w:r>
          </w:p>
        </w:tc>
        <w:tc>
          <w:tcPr>
            <w:tcW w:w="1395" w:type="dxa"/>
          </w:tcPr>
          <w:p w:rsidR="00E90746" w:rsidRPr="001F4B2C" w:rsidRDefault="00E90746" w:rsidP="004122D2">
            <w:pPr>
              <w:pStyle w:val="a"/>
              <w:snapToGrid w:val="0"/>
              <w:jc w:val="center"/>
            </w:pPr>
            <w:r w:rsidRPr="001F4B2C">
              <w:t>тыс. руб.</w:t>
            </w:r>
          </w:p>
        </w:tc>
        <w:tc>
          <w:tcPr>
            <w:tcW w:w="3055" w:type="dxa"/>
          </w:tcPr>
          <w:p w:rsidR="00E90746" w:rsidRPr="001F4B2C" w:rsidRDefault="00E90746" w:rsidP="004122D2">
            <w:pPr>
              <w:pStyle w:val="a"/>
              <w:snapToGrid w:val="0"/>
              <w:jc w:val="center"/>
            </w:pPr>
            <w:r>
              <w:t>392</w:t>
            </w:r>
          </w:p>
        </w:tc>
      </w:tr>
      <w:tr w:rsidR="00E90746" w:rsidRPr="001F4B2C" w:rsidTr="004122D2">
        <w:tc>
          <w:tcPr>
            <w:tcW w:w="5219" w:type="dxa"/>
          </w:tcPr>
          <w:p w:rsidR="00E90746" w:rsidRPr="001F4B2C" w:rsidRDefault="00E90746" w:rsidP="004122D2">
            <w:pPr>
              <w:pStyle w:val="a"/>
              <w:snapToGrid w:val="0"/>
            </w:pPr>
            <w:r w:rsidRPr="001F4B2C">
              <w:t>Прочие расходы</w:t>
            </w:r>
          </w:p>
        </w:tc>
        <w:tc>
          <w:tcPr>
            <w:tcW w:w="1395" w:type="dxa"/>
          </w:tcPr>
          <w:p w:rsidR="00E90746" w:rsidRPr="001F4B2C" w:rsidRDefault="00E90746" w:rsidP="004122D2">
            <w:pPr>
              <w:pStyle w:val="a"/>
              <w:snapToGrid w:val="0"/>
              <w:jc w:val="center"/>
            </w:pPr>
            <w:r w:rsidRPr="001F4B2C">
              <w:t>тыс. руб.</w:t>
            </w:r>
          </w:p>
        </w:tc>
        <w:tc>
          <w:tcPr>
            <w:tcW w:w="3055" w:type="dxa"/>
          </w:tcPr>
          <w:p w:rsidR="00E90746" w:rsidRPr="001F4B2C" w:rsidRDefault="00E90746" w:rsidP="004122D2">
            <w:pPr>
              <w:pStyle w:val="a"/>
              <w:snapToGrid w:val="0"/>
              <w:jc w:val="center"/>
            </w:pPr>
            <w:r>
              <w:t>-</w:t>
            </w:r>
          </w:p>
        </w:tc>
      </w:tr>
    </w:tbl>
    <w:p w:rsidR="00E90746" w:rsidRPr="001F4B2C" w:rsidRDefault="00E90746" w:rsidP="004122D2">
      <w:pPr>
        <w:pStyle w:val="NoSpacing"/>
        <w:ind w:firstLine="708"/>
        <w:jc w:val="both"/>
      </w:pPr>
    </w:p>
    <w:p w:rsidR="00E90746" w:rsidRPr="001F4B2C" w:rsidRDefault="00E90746" w:rsidP="004122D2">
      <w:pPr>
        <w:pStyle w:val="NoSpacing"/>
        <w:ind w:firstLine="708"/>
        <w:jc w:val="both"/>
        <w:rPr>
          <w:color w:val="000000"/>
          <w:lang w:eastAsia="ru-RU"/>
        </w:rPr>
      </w:pPr>
      <w:r w:rsidRPr="007E27BA">
        <w:rPr>
          <w:b/>
          <w:noProof/>
          <w:lang w:eastAsia="ru-RU"/>
        </w:rPr>
        <w:object w:dxaOrig="8967" w:dyaOrig="5424">
          <v:shape id="Объект 13" o:spid="_x0000_i1034" type="#_x0000_t75" style="width:448.5pt;height:271.5pt;visibility:visible" o:ole="">
            <v:imagedata r:id="rId24" o:title="" cropbottom="-12f"/>
            <o:lock v:ext="edit" aspectratio="f"/>
          </v:shape>
          <o:OLEObject Type="Embed" ProgID="Excel.Chart.8" ShapeID="Объект 13" DrawAspect="Content" ObjectID="_1414318391" r:id="rId25"/>
        </w:object>
      </w:r>
    </w:p>
    <w:p w:rsidR="00E90746" w:rsidRPr="001F4B2C" w:rsidRDefault="00E90746" w:rsidP="004122D2">
      <w:pPr>
        <w:pStyle w:val="NoSpacing"/>
        <w:ind w:firstLine="708"/>
        <w:jc w:val="both"/>
        <w:rPr>
          <w:color w:val="000000"/>
          <w:lang w:eastAsia="ru-RU"/>
        </w:rPr>
      </w:pPr>
    </w:p>
    <w:p w:rsidR="00E90746" w:rsidRDefault="00E90746" w:rsidP="004122D2">
      <w:pPr>
        <w:pStyle w:val="NoSpacing"/>
        <w:ind w:firstLine="708"/>
        <w:jc w:val="both"/>
        <w:rPr>
          <w:color w:val="000000"/>
          <w:lang w:eastAsia="ru-RU"/>
        </w:rPr>
      </w:pPr>
    </w:p>
    <w:p w:rsidR="00E90746" w:rsidRPr="001F4B2C" w:rsidRDefault="00E90746" w:rsidP="004122D2">
      <w:pPr>
        <w:pStyle w:val="NoSpacing"/>
        <w:ind w:firstLine="708"/>
        <w:jc w:val="both"/>
        <w:rPr>
          <w:color w:val="000000"/>
          <w:lang w:eastAsia="ru-RU"/>
        </w:rPr>
      </w:pPr>
      <w:r w:rsidRPr="001F4B2C">
        <w:rPr>
          <w:color w:val="000000"/>
          <w:lang w:eastAsia="ru-RU"/>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w:t>
      </w:r>
      <w:r w:rsidRPr="00363C6B">
        <w:rPr>
          <w:color w:val="000000"/>
          <w:lang w:eastAsia="ru-RU"/>
        </w:rPr>
        <w:t>развития</w:t>
      </w:r>
      <w:r w:rsidRPr="001F4B2C">
        <w:rPr>
          <w:color w:val="000000"/>
          <w:lang w:eastAsia="ru-RU"/>
        </w:rPr>
        <w:t xml:space="preserve">. </w:t>
      </w:r>
    </w:p>
    <w:p w:rsidR="00E90746" w:rsidRPr="001F4B2C" w:rsidRDefault="00E90746" w:rsidP="004122D2">
      <w:pPr>
        <w:pStyle w:val="NoSpacing"/>
        <w:ind w:firstLine="708"/>
        <w:jc w:val="both"/>
        <w:rPr>
          <w:color w:val="000000"/>
        </w:rPr>
      </w:pPr>
      <w:r w:rsidRPr="001F4B2C">
        <w:rPr>
          <w:color w:val="000000"/>
        </w:rPr>
        <w:t xml:space="preserve">Экономика имеет ярко выраженный индустриально-аграрный характер. </w:t>
      </w:r>
    </w:p>
    <w:p w:rsidR="00E90746" w:rsidRDefault="00E90746" w:rsidP="004122D2">
      <w:pPr>
        <w:pStyle w:val="NoSpacing"/>
        <w:ind w:firstLine="708"/>
        <w:jc w:val="both"/>
        <w:rPr>
          <w:color w:val="000000"/>
        </w:rPr>
      </w:pPr>
    </w:p>
    <w:tbl>
      <w:tblPr>
        <w:tblW w:w="9781" w:type="dxa"/>
        <w:tblInd w:w="108" w:type="dxa"/>
        <w:tblLayout w:type="fixed"/>
        <w:tblLook w:val="00A0"/>
      </w:tblPr>
      <w:tblGrid>
        <w:gridCol w:w="851"/>
        <w:gridCol w:w="1276"/>
        <w:gridCol w:w="1417"/>
        <w:gridCol w:w="1276"/>
        <w:gridCol w:w="1701"/>
        <w:gridCol w:w="1701"/>
        <w:gridCol w:w="1559"/>
      </w:tblGrid>
      <w:tr w:rsidR="00E90746" w:rsidRPr="007828B6" w:rsidTr="00136A3F">
        <w:trPr>
          <w:trHeight w:val="415"/>
        </w:trPr>
        <w:tc>
          <w:tcPr>
            <w:tcW w:w="851"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widowControl/>
              <w:jc w:val="center"/>
              <w:rPr>
                <w:b/>
                <w:color w:val="000000"/>
                <w:sz w:val="20"/>
                <w:szCs w:val="20"/>
              </w:rPr>
            </w:pPr>
          </w:p>
          <w:p w:rsidR="00E90746" w:rsidRPr="00476ADA" w:rsidRDefault="00E90746" w:rsidP="004D71B9">
            <w:pPr>
              <w:widowControl/>
              <w:jc w:val="center"/>
              <w:rPr>
                <w:b/>
                <w:color w:val="000000"/>
                <w:sz w:val="20"/>
                <w:szCs w:val="20"/>
              </w:rPr>
            </w:pPr>
          </w:p>
          <w:p w:rsidR="00E90746" w:rsidRPr="00476ADA" w:rsidRDefault="00E90746" w:rsidP="004D71B9">
            <w:pPr>
              <w:widowControl/>
              <w:jc w:val="center"/>
              <w:rPr>
                <w:b/>
                <w:color w:val="000000"/>
                <w:sz w:val="20"/>
                <w:szCs w:val="20"/>
              </w:rPr>
            </w:pPr>
          </w:p>
          <w:p w:rsidR="00E90746" w:rsidRPr="00476ADA" w:rsidRDefault="00E90746" w:rsidP="004D71B9">
            <w:pPr>
              <w:widowControl/>
              <w:jc w:val="center"/>
              <w:rPr>
                <w:b/>
                <w:color w:val="000000"/>
                <w:sz w:val="20"/>
                <w:szCs w:val="20"/>
              </w:rPr>
            </w:pPr>
            <w:r w:rsidRPr="00476ADA">
              <w:rPr>
                <w:b/>
                <w:color w:val="000000"/>
                <w:sz w:val="20"/>
                <w:szCs w:val="20"/>
              </w:rPr>
              <w:t>год</w:t>
            </w:r>
          </w:p>
        </w:tc>
        <w:tc>
          <w:tcPr>
            <w:tcW w:w="1276"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widowControl/>
              <w:jc w:val="center"/>
              <w:rPr>
                <w:b/>
                <w:color w:val="000000"/>
                <w:sz w:val="20"/>
                <w:szCs w:val="20"/>
              </w:rPr>
            </w:pPr>
            <w:r w:rsidRPr="00476ADA">
              <w:rPr>
                <w:b/>
                <w:color w:val="000000"/>
                <w:sz w:val="20"/>
                <w:szCs w:val="20"/>
              </w:rPr>
              <w:t>Доходы бюджета, тыс. руб.(из паспорта)</w:t>
            </w:r>
          </w:p>
        </w:tc>
        <w:tc>
          <w:tcPr>
            <w:tcW w:w="1417"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widowControl/>
              <w:jc w:val="center"/>
              <w:rPr>
                <w:b/>
                <w:color w:val="000000"/>
                <w:sz w:val="20"/>
                <w:szCs w:val="20"/>
              </w:rPr>
            </w:pPr>
            <w:r w:rsidRPr="00476ADA">
              <w:rPr>
                <w:b/>
                <w:color w:val="000000"/>
                <w:sz w:val="20"/>
                <w:szCs w:val="20"/>
              </w:rPr>
              <w:t>Собственные доходы бюджета, тыс. руб. (из паспорта)</w:t>
            </w:r>
          </w:p>
        </w:tc>
        <w:tc>
          <w:tcPr>
            <w:tcW w:w="1276"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widowControl/>
              <w:jc w:val="center"/>
              <w:rPr>
                <w:b/>
                <w:color w:val="000000"/>
                <w:sz w:val="20"/>
                <w:szCs w:val="20"/>
              </w:rPr>
            </w:pPr>
            <w:r w:rsidRPr="00476ADA">
              <w:rPr>
                <w:b/>
                <w:color w:val="000000"/>
                <w:sz w:val="20"/>
                <w:szCs w:val="20"/>
              </w:rPr>
              <w:t>Расходы бюджета, тыс. руб.(из паспорта)</w:t>
            </w:r>
          </w:p>
        </w:tc>
        <w:tc>
          <w:tcPr>
            <w:tcW w:w="1701"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jc w:val="center"/>
              <w:rPr>
                <w:b/>
                <w:color w:val="000000"/>
                <w:sz w:val="20"/>
                <w:szCs w:val="20"/>
              </w:rPr>
            </w:pPr>
            <w:r w:rsidRPr="00476ADA">
              <w:rPr>
                <w:b/>
                <w:color w:val="000000"/>
                <w:sz w:val="20"/>
                <w:szCs w:val="20"/>
              </w:rPr>
              <w:t>Уровень собственной обеспеченности расходов бюджета, % (табл.5)</w:t>
            </w:r>
          </w:p>
        </w:tc>
        <w:tc>
          <w:tcPr>
            <w:tcW w:w="1701"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jc w:val="center"/>
              <w:rPr>
                <w:b/>
                <w:color w:val="000000"/>
                <w:sz w:val="20"/>
                <w:szCs w:val="20"/>
              </w:rPr>
            </w:pPr>
            <w:r w:rsidRPr="00476ADA">
              <w:rPr>
                <w:b/>
                <w:color w:val="000000"/>
                <w:sz w:val="20"/>
                <w:szCs w:val="20"/>
              </w:rPr>
              <w:t>Уровень зарегистрированной безработицы, в % к экономич. активному населению</w:t>
            </w:r>
          </w:p>
        </w:tc>
        <w:tc>
          <w:tcPr>
            <w:tcW w:w="1559" w:type="dxa"/>
            <w:tcBorders>
              <w:top w:val="single" w:sz="4" w:space="0" w:color="auto"/>
              <w:left w:val="single" w:sz="4" w:space="0" w:color="auto"/>
              <w:bottom w:val="single" w:sz="4" w:space="0" w:color="auto"/>
              <w:right w:val="single" w:sz="4" w:space="0" w:color="auto"/>
            </w:tcBorders>
          </w:tcPr>
          <w:p w:rsidR="00E90746" w:rsidRPr="00476ADA" w:rsidRDefault="00E90746" w:rsidP="004D71B9">
            <w:pPr>
              <w:jc w:val="center"/>
              <w:rPr>
                <w:b/>
                <w:color w:val="000000"/>
                <w:sz w:val="20"/>
                <w:szCs w:val="20"/>
              </w:rPr>
            </w:pPr>
            <w:r w:rsidRPr="00476ADA">
              <w:rPr>
                <w:b/>
                <w:color w:val="000000"/>
                <w:sz w:val="20"/>
                <w:szCs w:val="20"/>
              </w:rPr>
              <w:t>Среднемесячная з/п в среднем по поселению, руб.(из паспорта)</w:t>
            </w:r>
          </w:p>
        </w:tc>
      </w:tr>
      <w:tr w:rsidR="00E90746" w:rsidRPr="007828B6" w:rsidTr="00136A3F">
        <w:trPr>
          <w:trHeight w:val="415"/>
        </w:trPr>
        <w:tc>
          <w:tcPr>
            <w:tcW w:w="851" w:type="dxa"/>
            <w:tcBorders>
              <w:top w:val="single" w:sz="4" w:space="0" w:color="auto"/>
              <w:left w:val="single" w:sz="4" w:space="0" w:color="auto"/>
              <w:bottom w:val="single" w:sz="4" w:space="0" w:color="auto"/>
              <w:right w:val="single" w:sz="4" w:space="0" w:color="auto"/>
            </w:tcBorders>
          </w:tcPr>
          <w:p w:rsidR="00E90746" w:rsidRPr="00C768DC" w:rsidRDefault="00E90746" w:rsidP="004D71B9">
            <w:pPr>
              <w:widowControl/>
              <w:jc w:val="center"/>
              <w:rPr>
                <w:b/>
                <w:color w:val="000000"/>
                <w:sz w:val="20"/>
                <w:szCs w:val="20"/>
              </w:rPr>
            </w:pPr>
            <w:r w:rsidRPr="00C768DC">
              <w:rPr>
                <w:b/>
                <w:color w:val="000000"/>
                <w:sz w:val="20"/>
                <w:szCs w:val="20"/>
              </w:rPr>
              <w:t>2011</w:t>
            </w:r>
          </w:p>
        </w:tc>
        <w:tc>
          <w:tcPr>
            <w:tcW w:w="1276" w:type="dxa"/>
            <w:tcBorders>
              <w:top w:val="single" w:sz="4" w:space="0" w:color="auto"/>
              <w:left w:val="single" w:sz="4" w:space="0" w:color="auto"/>
              <w:bottom w:val="single" w:sz="4" w:space="0" w:color="auto"/>
              <w:right w:val="single" w:sz="4" w:space="0" w:color="auto"/>
            </w:tcBorders>
          </w:tcPr>
          <w:p w:rsidR="00E90746" w:rsidRDefault="00E90746" w:rsidP="00136A3F">
            <w:pPr>
              <w:widowControl/>
              <w:rPr>
                <w:color w:val="000000"/>
                <w:sz w:val="20"/>
                <w:szCs w:val="20"/>
                <w:lang w:eastAsia="ru-RU"/>
              </w:rPr>
            </w:pPr>
          </w:p>
          <w:p w:rsidR="00E90746" w:rsidRPr="007828B6" w:rsidRDefault="00E90746" w:rsidP="00136A3F">
            <w:pPr>
              <w:widowControl/>
              <w:jc w:val="center"/>
              <w:rPr>
                <w:color w:val="000000"/>
                <w:sz w:val="20"/>
                <w:szCs w:val="20"/>
                <w:lang w:eastAsia="ru-RU"/>
              </w:rPr>
            </w:pPr>
            <w:r>
              <w:rPr>
                <w:color w:val="000000"/>
                <w:sz w:val="20"/>
                <w:szCs w:val="20"/>
                <w:lang w:eastAsia="ru-RU"/>
              </w:rPr>
              <w:t>2133</w:t>
            </w:r>
          </w:p>
        </w:tc>
        <w:tc>
          <w:tcPr>
            <w:tcW w:w="1417" w:type="dxa"/>
            <w:tcBorders>
              <w:top w:val="single" w:sz="4" w:space="0" w:color="auto"/>
              <w:left w:val="single" w:sz="4" w:space="0" w:color="auto"/>
              <w:bottom w:val="single" w:sz="4" w:space="0" w:color="auto"/>
              <w:right w:val="single" w:sz="4" w:space="0" w:color="auto"/>
            </w:tcBorders>
          </w:tcPr>
          <w:p w:rsidR="00E90746" w:rsidRDefault="00E90746" w:rsidP="00136A3F">
            <w:pPr>
              <w:widowControl/>
              <w:jc w:val="center"/>
              <w:rPr>
                <w:color w:val="000000"/>
                <w:sz w:val="20"/>
                <w:szCs w:val="20"/>
                <w:lang w:eastAsia="ru-RU"/>
              </w:rPr>
            </w:pPr>
          </w:p>
          <w:p w:rsidR="00E90746" w:rsidRPr="007828B6" w:rsidRDefault="00E90746" w:rsidP="00136A3F">
            <w:pPr>
              <w:widowControl/>
              <w:jc w:val="center"/>
              <w:rPr>
                <w:color w:val="000000"/>
                <w:sz w:val="20"/>
                <w:szCs w:val="20"/>
                <w:lang w:eastAsia="ru-RU"/>
              </w:rPr>
            </w:pPr>
            <w:r>
              <w:rPr>
                <w:color w:val="000000"/>
                <w:sz w:val="20"/>
                <w:szCs w:val="20"/>
                <w:lang w:eastAsia="ru-RU"/>
              </w:rPr>
              <w:t>845</w:t>
            </w:r>
          </w:p>
        </w:tc>
        <w:tc>
          <w:tcPr>
            <w:tcW w:w="1276" w:type="dxa"/>
            <w:tcBorders>
              <w:top w:val="single" w:sz="4" w:space="0" w:color="auto"/>
              <w:left w:val="single" w:sz="4" w:space="0" w:color="auto"/>
              <w:bottom w:val="single" w:sz="4" w:space="0" w:color="auto"/>
              <w:right w:val="single" w:sz="4" w:space="0" w:color="auto"/>
            </w:tcBorders>
          </w:tcPr>
          <w:p w:rsidR="00E90746" w:rsidRDefault="00E90746" w:rsidP="00136A3F">
            <w:pPr>
              <w:widowControl/>
              <w:jc w:val="center"/>
              <w:rPr>
                <w:color w:val="000000"/>
                <w:sz w:val="20"/>
                <w:szCs w:val="20"/>
                <w:lang w:eastAsia="ru-RU"/>
              </w:rPr>
            </w:pPr>
          </w:p>
          <w:p w:rsidR="00E90746" w:rsidRPr="007828B6" w:rsidRDefault="00E90746" w:rsidP="00136A3F">
            <w:pPr>
              <w:widowControl/>
              <w:jc w:val="center"/>
              <w:rPr>
                <w:color w:val="000000"/>
                <w:sz w:val="20"/>
                <w:szCs w:val="20"/>
                <w:lang w:eastAsia="ru-RU"/>
              </w:rPr>
            </w:pPr>
            <w:r>
              <w:rPr>
                <w:color w:val="000000"/>
                <w:sz w:val="20"/>
                <w:szCs w:val="20"/>
                <w:lang w:eastAsia="ru-RU"/>
              </w:rPr>
              <w:t>2006</w:t>
            </w:r>
          </w:p>
        </w:tc>
        <w:tc>
          <w:tcPr>
            <w:tcW w:w="1701" w:type="dxa"/>
            <w:tcBorders>
              <w:top w:val="single" w:sz="4" w:space="0" w:color="auto"/>
              <w:left w:val="single" w:sz="4" w:space="0" w:color="auto"/>
              <w:bottom w:val="single" w:sz="4" w:space="0" w:color="auto"/>
              <w:right w:val="single" w:sz="4" w:space="0" w:color="auto"/>
            </w:tcBorders>
          </w:tcPr>
          <w:p w:rsidR="00E90746" w:rsidRDefault="00E90746" w:rsidP="00136A3F">
            <w:pPr>
              <w:jc w:val="center"/>
              <w:rPr>
                <w:color w:val="000000"/>
                <w:sz w:val="20"/>
                <w:szCs w:val="20"/>
              </w:rPr>
            </w:pPr>
          </w:p>
          <w:p w:rsidR="00E90746" w:rsidRPr="007828B6" w:rsidRDefault="00E90746" w:rsidP="00136A3F">
            <w:pPr>
              <w:jc w:val="center"/>
              <w:rPr>
                <w:color w:val="000000"/>
                <w:sz w:val="20"/>
                <w:szCs w:val="20"/>
              </w:rPr>
            </w:pPr>
            <w:r>
              <w:rPr>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tcPr>
          <w:p w:rsidR="00E90746" w:rsidRDefault="00E90746" w:rsidP="00136A3F">
            <w:pPr>
              <w:jc w:val="center"/>
              <w:rPr>
                <w:color w:val="000000"/>
                <w:sz w:val="20"/>
                <w:szCs w:val="20"/>
              </w:rPr>
            </w:pPr>
          </w:p>
          <w:p w:rsidR="00E90746" w:rsidRPr="00E97B9A" w:rsidRDefault="00E90746" w:rsidP="00136A3F">
            <w:pPr>
              <w:jc w:val="center"/>
              <w:rPr>
                <w:color w:val="000000"/>
                <w:sz w:val="20"/>
                <w:szCs w:val="20"/>
              </w:rPr>
            </w:pPr>
            <w:r>
              <w:rPr>
                <w:color w:val="000000"/>
                <w:sz w:val="20"/>
                <w:szCs w:val="20"/>
              </w:rPr>
              <w:t>35</w:t>
            </w:r>
          </w:p>
        </w:tc>
        <w:tc>
          <w:tcPr>
            <w:tcW w:w="1559" w:type="dxa"/>
            <w:tcBorders>
              <w:top w:val="single" w:sz="4" w:space="0" w:color="auto"/>
              <w:left w:val="single" w:sz="4" w:space="0" w:color="auto"/>
              <w:bottom w:val="single" w:sz="4" w:space="0" w:color="auto"/>
              <w:right w:val="single" w:sz="4" w:space="0" w:color="auto"/>
            </w:tcBorders>
          </w:tcPr>
          <w:p w:rsidR="00E90746" w:rsidRDefault="00E90746" w:rsidP="00136A3F">
            <w:pPr>
              <w:jc w:val="center"/>
              <w:rPr>
                <w:color w:val="000000"/>
                <w:sz w:val="20"/>
                <w:szCs w:val="20"/>
              </w:rPr>
            </w:pPr>
          </w:p>
          <w:p w:rsidR="00E90746" w:rsidRPr="00E97B9A" w:rsidRDefault="00E90746" w:rsidP="00136A3F">
            <w:pPr>
              <w:jc w:val="center"/>
              <w:rPr>
                <w:color w:val="000000"/>
                <w:sz w:val="20"/>
                <w:szCs w:val="20"/>
              </w:rPr>
            </w:pPr>
            <w:r>
              <w:rPr>
                <w:color w:val="000000"/>
                <w:sz w:val="20"/>
                <w:szCs w:val="20"/>
              </w:rPr>
              <w:t>7150</w:t>
            </w:r>
          </w:p>
        </w:tc>
      </w:tr>
      <w:tr w:rsidR="00E90746" w:rsidRPr="007828B6" w:rsidTr="00136A3F">
        <w:trPr>
          <w:trHeight w:val="77"/>
        </w:trPr>
        <w:tc>
          <w:tcPr>
            <w:tcW w:w="851" w:type="dxa"/>
            <w:tcBorders>
              <w:top w:val="single" w:sz="4" w:space="0" w:color="auto"/>
              <w:left w:val="single" w:sz="4" w:space="0" w:color="auto"/>
              <w:bottom w:val="single" w:sz="4" w:space="0" w:color="auto"/>
              <w:right w:val="single" w:sz="4" w:space="0" w:color="auto"/>
            </w:tcBorders>
          </w:tcPr>
          <w:p w:rsidR="00E90746" w:rsidRPr="00C768DC" w:rsidRDefault="00E90746" w:rsidP="004D71B9">
            <w:pPr>
              <w:widowControl/>
              <w:jc w:val="center"/>
              <w:rPr>
                <w:b/>
                <w:color w:val="000000"/>
                <w:sz w:val="20"/>
                <w:szCs w:val="20"/>
              </w:rPr>
            </w:pPr>
            <w:r w:rsidRPr="00C768DC">
              <w:rPr>
                <w:b/>
                <w:color w:val="000000"/>
                <w:sz w:val="20"/>
                <w:szCs w:val="20"/>
              </w:rPr>
              <w:t>2010</w:t>
            </w:r>
          </w:p>
        </w:tc>
        <w:tc>
          <w:tcPr>
            <w:tcW w:w="1276"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widowControl/>
              <w:jc w:val="center"/>
              <w:rPr>
                <w:color w:val="000000"/>
                <w:sz w:val="20"/>
                <w:szCs w:val="20"/>
                <w:lang w:eastAsia="ru-RU"/>
              </w:rPr>
            </w:pPr>
            <w:r>
              <w:rPr>
                <w:color w:val="000000"/>
                <w:sz w:val="20"/>
                <w:szCs w:val="20"/>
                <w:lang w:eastAsia="ru-RU"/>
              </w:rPr>
              <w:t>2162</w:t>
            </w:r>
          </w:p>
        </w:tc>
        <w:tc>
          <w:tcPr>
            <w:tcW w:w="1417"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widowControl/>
              <w:jc w:val="center"/>
              <w:rPr>
                <w:color w:val="000000"/>
                <w:sz w:val="20"/>
                <w:szCs w:val="20"/>
                <w:lang w:eastAsia="ru-RU"/>
              </w:rPr>
            </w:pPr>
            <w:r>
              <w:rPr>
                <w:color w:val="000000"/>
                <w:sz w:val="20"/>
                <w:szCs w:val="20"/>
                <w:lang w:eastAsia="ru-RU"/>
              </w:rPr>
              <w:t>964</w:t>
            </w:r>
          </w:p>
        </w:tc>
        <w:tc>
          <w:tcPr>
            <w:tcW w:w="1276"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widowControl/>
              <w:jc w:val="center"/>
              <w:rPr>
                <w:color w:val="000000"/>
                <w:sz w:val="20"/>
                <w:szCs w:val="20"/>
                <w:lang w:eastAsia="ru-RU"/>
              </w:rPr>
            </w:pPr>
            <w:r>
              <w:rPr>
                <w:color w:val="000000"/>
                <w:sz w:val="20"/>
                <w:szCs w:val="20"/>
                <w:lang w:eastAsia="ru-RU"/>
              </w:rPr>
              <w:t>2214</w:t>
            </w:r>
          </w:p>
        </w:tc>
        <w:tc>
          <w:tcPr>
            <w:tcW w:w="1701"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jc w:val="center"/>
              <w:rPr>
                <w:color w:val="000000"/>
                <w:sz w:val="20"/>
                <w:szCs w:val="20"/>
              </w:rPr>
            </w:pPr>
            <w:r>
              <w:rPr>
                <w:color w:val="000000"/>
                <w:sz w:val="20"/>
                <w:szCs w:val="20"/>
              </w:rPr>
              <w:t>45</w:t>
            </w:r>
          </w:p>
        </w:tc>
        <w:tc>
          <w:tcPr>
            <w:tcW w:w="1701" w:type="dxa"/>
            <w:tcBorders>
              <w:top w:val="single" w:sz="4" w:space="0" w:color="auto"/>
              <w:left w:val="single" w:sz="4" w:space="0" w:color="auto"/>
              <w:bottom w:val="single" w:sz="4" w:space="0" w:color="auto"/>
              <w:right w:val="single" w:sz="4" w:space="0" w:color="auto"/>
            </w:tcBorders>
          </w:tcPr>
          <w:p w:rsidR="00E90746" w:rsidRPr="00E97B9A" w:rsidRDefault="00E90746" w:rsidP="00136A3F">
            <w:pPr>
              <w:jc w:val="center"/>
              <w:rPr>
                <w:color w:val="000000"/>
                <w:sz w:val="20"/>
                <w:szCs w:val="20"/>
              </w:rPr>
            </w:pPr>
            <w:r>
              <w:rPr>
                <w:color w:val="000000"/>
                <w:sz w:val="20"/>
                <w:szCs w:val="20"/>
              </w:rPr>
              <w:t>3,3</w:t>
            </w:r>
          </w:p>
        </w:tc>
        <w:tc>
          <w:tcPr>
            <w:tcW w:w="1559" w:type="dxa"/>
            <w:tcBorders>
              <w:top w:val="single" w:sz="4" w:space="0" w:color="auto"/>
              <w:left w:val="single" w:sz="4" w:space="0" w:color="auto"/>
              <w:bottom w:val="single" w:sz="4" w:space="0" w:color="auto"/>
              <w:right w:val="single" w:sz="4" w:space="0" w:color="auto"/>
            </w:tcBorders>
          </w:tcPr>
          <w:p w:rsidR="00E90746" w:rsidRPr="00E97B9A" w:rsidRDefault="00E90746" w:rsidP="00136A3F">
            <w:pPr>
              <w:jc w:val="center"/>
              <w:rPr>
                <w:color w:val="000000"/>
                <w:sz w:val="20"/>
                <w:szCs w:val="20"/>
              </w:rPr>
            </w:pPr>
            <w:r>
              <w:rPr>
                <w:color w:val="000000"/>
                <w:sz w:val="20"/>
                <w:szCs w:val="20"/>
              </w:rPr>
              <w:t>6800</w:t>
            </w:r>
          </w:p>
        </w:tc>
      </w:tr>
      <w:tr w:rsidR="00E90746" w:rsidRPr="007828B6" w:rsidTr="00136A3F">
        <w:trPr>
          <w:trHeight w:val="77"/>
        </w:trPr>
        <w:tc>
          <w:tcPr>
            <w:tcW w:w="851" w:type="dxa"/>
            <w:tcBorders>
              <w:top w:val="single" w:sz="4" w:space="0" w:color="auto"/>
              <w:left w:val="single" w:sz="4" w:space="0" w:color="auto"/>
              <w:bottom w:val="single" w:sz="4" w:space="0" w:color="auto"/>
              <w:right w:val="single" w:sz="4" w:space="0" w:color="auto"/>
            </w:tcBorders>
          </w:tcPr>
          <w:p w:rsidR="00E90746" w:rsidRPr="00C768DC" w:rsidRDefault="00E90746" w:rsidP="004D71B9">
            <w:pPr>
              <w:widowControl/>
              <w:jc w:val="center"/>
              <w:rPr>
                <w:b/>
                <w:color w:val="000000"/>
                <w:sz w:val="20"/>
                <w:szCs w:val="20"/>
              </w:rPr>
            </w:pPr>
            <w:r w:rsidRPr="00C768DC">
              <w:rPr>
                <w:b/>
                <w:color w:val="000000"/>
                <w:sz w:val="20"/>
                <w:szCs w:val="20"/>
              </w:rPr>
              <w:t>2009</w:t>
            </w:r>
          </w:p>
        </w:tc>
        <w:tc>
          <w:tcPr>
            <w:tcW w:w="1276"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widowControl/>
              <w:jc w:val="center"/>
              <w:rPr>
                <w:color w:val="000000"/>
                <w:sz w:val="20"/>
                <w:szCs w:val="20"/>
                <w:lang w:eastAsia="ru-RU"/>
              </w:rPr>
            </w:pPr>
            <w:r>
              <w:rPr>
                <w:color w:val="000000"/>
                <w:sz w:val="20"/>
                <w:szCs w:val="20"/>
                <w:lang w:eastAsia="ru-RU"/>
              </w:rPr>
              <w:t>1942</w:t>
            </w:r>
          </w:p>
        </w:tc>
        <w:tc>
          <w:tcPr>
            <w:tcW w:w="1417"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widowControl/>
              <w:jc w:val="center"/>
              <w:rPr>
                <w:color w:val="000000"/>
                <w:sz w:val="20"/>
                <w:szCs w:val="20"/>
                <w:lang w:eastAsia="ru-RU"/>
              </w:rPr>
            </w:pPr>
            <w:r>
              <w:rPr>
                <w:color w:val="000000"/>
                <w:sz w:val="20"/>
                <w:szCs w:val="20"/>
                <w:lang w:eastAsia="ru-RU"/>
              </w:rPr>
              <w:t>842</w:t>
            </w:r>
          </w:p>
        </w:tc>
        <w:tc>
          <w:tcPr>
            <w:tcW w:w="1276"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widowControl/>
              <w:jc w:val="center"/>
              <w:rPr>
                <w:color w:val="000000"/>
                <w:sz w:val="20"/>
                <w:szCs w:val="20"/>
                <w:lang w:eastAsia="ru-RU"/>
              </w:rPr>
            </w:pPr>
            <w:r>
              <w:rPr>
                <w:color w:val="000000"/>
                <w:sz w:val="20"/>
                <w:szCs w:val="20"/>
                <w:lang w:eastAsia="ru-RU"/>
              </w:rPr>
              <w:t>1927</w:t>
            </w:r>
          </w:p>
        </w:tc>
        <w:tc>
          <w:tcPr>
            <w:tcW w:w="1701" w:type="dxa"/>
            <w:tcBorders>
              <w:top w:val="single" w:sz="4" w:space="0" w:color="auto"/>
              <w:left w:val="single" w:sz="4" w:space="0" w:color="auto"/>
              <w:bottom w:val="single" w:sz="4" w:space="0" w:color="auto"/>
              <w:right w:val="single" w:sz="4" w:space="0" w:color="auto"/>
            </w:tcBorders>
          </w:tcPr>
          <w:p w:rsidR="00E90746" w:rsidRPr="007828B6" w:rsidRDefault="00E90746" w:rsidP="00136A3F">
            <w:pPr>
              <w:jc w:val="center"/>
              <w:rPr>
                <w:color w:val="000000"/>
                <w:sz w:val="20"/>
                <w:szCs w:val="20"/>
              </w:rPr>
            </w:pPr>
            <w:r>
              <w:rPr>
                <w:color w:val="000000"/>
                <w:sz w:val="20"/>
                <w:szCs w:val="20"/>
              </w:rPr>
              <w:t>43</w:t>
            </w:r>
          </w:p>
        </w:tc>
        <w:tc>
          <w:tcPr>
            <w:tcW w:w="1701" w:type="dxa"/>
            <w:tcBorders>
              <w:top w:val="single" w:sz="4" w:space="0" w:color="auto"/>
              <w:left w:val="single" w:sz="4" w:space="0" w:color="auto"/>
              <w:bottom w:val="single" w:sz="4" w:space="0" w:color="auto"/>
              <w:right w:val="single" w:sz="4" w:space="0" w:color="auto"/>
            </w:tcBorders>
          </w:tcPr>
          <w:p w:rsidR="00E90746" w:rsidRPr="00E97B9A" w:rsidRDefault="00E90746" w:rsidP="00136A3F">
            <w:pPr>
              <w:jc w:val="center"/>
              <w:rPr>
                <w:color w:val="000000"/>
                <w:sz w:val="20"/>
                <w:szCs w:val="20"/>
              </w:rPr>
            </w:pPr>
            <w:r>
              <w:rPr>
                <w:color w:val="000000"/>
                <w:sz w:val="20"/>
                <w:szCs w:val="20"/>
              </w:rPr>
              <w:t>3,4</w:t>
            </w:r>
          </w:p>
        </w:tc>
        <w:tc>
          <w:tcPr>
            <w:tcW w:w="1559" w:type="dxa"/>
            <w:tcBorders>
              <w:top w:val="single" w:sz="4" w:space="0" w:color="auto"/>
              <w:left w:val="single" w:sz="4" w:space="0" w:color="auto"/>
              <w:bottom w:val="single" w:sz="4" w:space="0" w:color="auto"/>
              <w:right w:val="single" w:sz="4" w:space="0" w:color="auto"/>
            </w:tcBorders>
          </w:tcPr>
          <w:p w:rsidR="00E90746" w:rsidRPr="00E97B9A" w:rsidRDefault="00E90746" w:rsidP="00136A3F">
            <w:pPr>
              <w:jc w:val="center"/>
              <w:rPr>
                <w:color w:val="000000"/>
                <w:sz w:val="20"/>
                <w:szCs w:val="20"/>
              </w:rPr>
            </w:pPr>
            <w:r>
              <w:rPr>
                <w:color w:val="000000"/>
                <w:sz w:val="20"/>
                <w:szCs w:val="20"/>
              </w:rPr>
              <w:t>6,5</w:t>
            </w:r>
          </w:p>
        </w:tc>
      </w:tr>
    </w:tbl>
    <w:p w:rsidR="00E90746" w:rsidRPr="001F4B2C" w:rsidRDefault="00E90746" w:rsidP="002052DA">
      <w:pPr>
        <w:pStyle w:val="NoSpacing"/>
        <w:ind w:firstLine="708"/>
        <w:jc w:val="both"/>
        <w:rPr>
          <w:color w:val="000000"/>
        </w:rPr>
      </w:pPr>
    </w:p>
    <w:p w:rsidR="00E90746" w:rsidRDefault="00E90746" w:rsidP="002052DA">
      <w:pPr>
        <w:pStyle w:val="NoSpacing"/>
        <w:ind w:firstLine="708"/>
        <w:jc w:val="center"/>
        <w:rPr>
          <w:b/>
          <w:i/>
          <w:color w:val="000000"/>
          <w:u w:val="single"/>
        </w:rPr>
      </w:pPr>
    </w:p>
    <w:p w:rsidR="00E90746" w:rsidRDefault="00E90746" w:rsidP="002052DA">
      <w:pPr>
        <w:pStyle w:val="NoSpacing"/>
        <w:ind w:firstLine="708"/>
        <w:jc w:val="center"/>
        <w:rPr>
          <w:b/>
          <w:i/>
          <w:color w:val="000000"/>
          <w:u w:val="single"/>
        </w:rPr>
      </w:pPr>
    </w:p>
    <w:p w:rsidR="00E90746" w:rsidRDefault="00E90746" w:rsidP="002052DA">
      <w:pPr>
        <w:pStyle w:val="NoSpacing"/>
        <w:ind w:firstLine="708"/>
        <w:jc w:val="center"/>
        <w:rPr>
          <w:b/>
          <w:i/>
          <w:color w:val="000000"/>
          <w:u w:val="single"/>
        </w:rPr>
      </w:pPr>
      <w:r w:rsidRPr="001F4B2C">
        <w:rPr>
          <w:b/>
          <w:i/>
          <w:color w:val="000000"/>
          <w:u w:val="single"/>
        </w:rPr>
        <w:t>Уровень экономического развития</w:t>
      </w:r>
    </w:p>
    <w:p w:rsidR="00E90746" w:rsidRDefault="00E90746" w:rsidP="002052DA">
      <w:pPr>
        <w:pStyle w:val="NoSpacing"/>
        <w:ind w:firstLine="708"/>
        <w:jc w:val="center"/>
        <w:rPr>
          <w:b/>
          <w:i/>
          <w:color w:val="000000"/>
          <w:u w:val="single"/>
        </w:rPr>
      </w:pPr>
    </w:p>
    <w:p w:rsidR="00E90746" w:rsidRPr="00D674F3" w:rsidRDefault="00E90746" w:rsidP="002052DA">
      <w:r w:rsidRPr="007E27BA">
        <w:rPr>
          <w:b/>
          <w:noProof/>
          <w:lang w:eastAsia="ru-RU"/>
        </w:rPr>
        <w:object w:dxaOrig="9927" w:dyaOrig="5703">
          <v:shape id="Объект 1" o:spid="_x0000_i1035" type="#_x0000_t75" style="width:496.5pt;height:285pt;visibility:visible" o:ole="">
            <v:imagedata r:id="rId26" o:title=""/>
            <o:lock v:ext="edit" aspectratio="f"/>
          </v:shape>
          <o:OLEObject Type="Embed" ProgID="Excel.Chart.8" ShapeID="Объект 1" DrawAspect="Content" ObjectID="_1414318392" r:id="rId27"/>
        </w:object>
      </w:r>
    </w:p>
    <w:p w:rsidR="00E90746" w:rsidRPr="006629CF" w:rsidRDefault="00E90746" w:rsidP="002052DA">
      <w:pPr>
        <w:pStyle w:val="NoSpacing"/>
        <w:ind w:firstLine="708"/>
        <w:jc w:val="center"/>
        <w:rPr>
          <w:b/>
          <w:i/>
          <w:color w:val="000000"/>
          <w:u w:val="single"/>
        </w:rPr>
      </w:pPr>
    </w:p>
    <w:p w:rsidR="00E90746" w:rsidRDefault="00E90746" w:rsidP="002052DA">
      <w:pPr>
        <w:pStyle w:val="NoSpacing"/>
        <w:jc w:val="center"/>
        <w:rPr>
          <w:b/>
        </w:rPr>
      </w:pPr>
    </w:p>
    <w:p w:rsidR="00E90746" w:rsidRPr="00A455C8" w:rsidRDefault="00E90746" w:rsidP="002052DA">
      <w:pPr>
        <w:pStyle w:val="NoSpacing"/>
        <w:jc w:val="center"/>
        <w:rPr>
          <w:b/>
        </w:rPr>
      </w:pPr>
      <w:r w:rsidRPr="00A455C8">
        <w:rPr>
          <w:b/>
        </w:rPr>
        <w:t>Вывод:</w:t>
      </w:r>
      <w:r w:rsidRPr="00A455C8">
        <w:t> </w:t>
      </w:r>
    </w:p>
    <w:p w:rsidR="00E90746" w:rsidRPr="00545E50" w:rsidRDefault="00E90746" w:rsidP="002052DA">
      <w:pPr>
        <w:pStyle w:val="NoSpacing"/>
        <w:ind w:firstLine="708"/>
        <w:jc w:val="both"/>
      </w:pPr>
      <w:r w:rsidRPr="00A455C8">
        <w:t xml:space="preserve">Проведенный анализ исполнения бюджета поселения свидетельствует о том, что налоговые </w:t>
      </w:r>
      <w:r w:rsidRPr="00545E50">
        <w:t xml:space="preserve">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E90746" w:rsidRPr="00545E50" w:rsidRDefault="00E90746" w:rsidP="002052DA">
      <w:pPr>
        <w:pStyle w:val="NoSpacing"/>
        <w:ind w:firstLine="708"/>
        <w:jc w:val="both"/>
      </w:pPr>
      <w:r w:rsidRPr="00545E50">
        <w:t>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w:t>
      </w:r>
    </w:p>
    <w:p w:rsidR="00E90746" w:rsidRPr="00A455C8" w:rsidRDefault="00E90746" w:rsidP="002052DA">
      <w:pPr>
        <w:pStyle w:val="NoSpacing"/>
        <w:ind w:firstLine="708"/>
        <w:jc w:val="both"/>
      </w:pPr>
      <w:r w:rsidRPr="00545E50">
        <w:t>В связи с этим необходимо: повышать социально-экономическое развитие территории; усиливать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w:t>
      </w:r>
      <w:r w:rsidRPr="00A455C8">
        <w:t xml:space="preserve"> легализации заработной платы; принимать меры административного воздействия в отношении недоимщиков по местным налогам.</w:t>
      </w:r>
    </w:p>
    <w:p w:rsidR="00E90746" w:rsidRPr="00200006" w:rsidRDefault="00E90746" w:rsidP="001F4B2C">
      <w:pPr>
        <w:pStyle w:val="NoSpacing"/>
        <w:ind w:firstLine="708"/>
        <w:jc w:val="both"/>
        <w:rPr>
          <w:color w:val="FF0000"/>
          <w:lang w:eastAsia="ru-RU"/>
        </w:rPr>
      </w:pPr>
    </w:p>
    <w:p w:rsidR="00E90746" w:rsidRPr="00200006" w:rsidRDefault="00E90746" w:rsidP="002D1B17">
      <w:pPr>
        <w:pStyle w:val="NoSpacing"/>
        <w:tabs>
          <w:tab w:val="left" w:pos="851"/>
        </w:tabs>
        <w:ind w:firstLine="567"/>
        <w:jc w:val="center"/>
        <w:rPr>
          <w:b/>
          <w:color w:val="000000"/>
        </w:rPr>
      </w:pPr>
      <w:r w:rsidRPr="00200006">
        <w:rPr>
          <w:b/>
          <w:color w:val="000000"/>
        </w:rPr>
        <w:t>Промышленность</w:t>
      </w:r>
    </w:p>
    <w:p w:rsidR="00E90746" w:rsidRPr="00200006" w:rsidRDefault="00E90746" w:rsidP="002D1B17">
      <w:pPr>
        <w:pStyle w:val="NoSpacing"/>
        <w:tabs>
          <w:tab w:val="left" w:pos="851"/>
        </w:tabs>
        <w:ind w:firstLine="567"/>
        <w:jc w:val="both"/>
        <w:rPr>
          <w:color w:val="000000"/>
        </w:rPr>
      </w:pPr>
      <w:r w:rsidRPr="00200006">
        <w:rPr>
          <w:color w:val="000000"/>
        </w:rPr>
        <w:t xml:space="preserve">Промышленность в </w:t>
      </w:r>
      <w:r>
        <w:rPr>
          <w:color w:val="000000"/>
        </w:rPr>
        <w:t xml:space="preserve">Васильевском </w:t>
      </w:r>
      <w:r w:rsidRPr="00200006">
        <w:rPr>
          <w:color w:val="000000"/>
        </w:rPr>
        <w:t>сельском поселении представлена следующими действующими промышленными предприятиями:</w:t>
      </w:r>
    </w:p>
    <w:p w:rsidR="00E90746" w:rsidRPr="008F6193" w:rsidRDefault="00E90746" w:rsidP="008F6193">
      <w:pPr>
        <w:pStyle w:val="ListParagraph"/>
        <w:numPr>
          <w:ilvl w:val="0"/>
          <w:numId w:val="61"/>
        </w:numPr>
        <w:rPr>
          <w:rFonts w:ascii="Times New Roman" w:hAnsi="Times New Roman"/>
          <w:color w:val="000000"/>
          <w:kern w:val="1"/>
          <w:sz w:val="24"/>
          <w:lang w:eastAsia="ar-SA"/>
        </w:rPr>
      </w:pPr>
      <w:r w:rsidRPr="008F6193">
        <w:rPr>
          <w:rFonts w:ascii="Times New Roman" w:hAnsi="Times New Roman"/>
          <w:color w:val="000000"/>
          <w:kern w:val="1"/>
          <w:sz w:val="24"/>
          <w:lang w:eastAsia="ar-SA"/>
        </w:rPr>
        <w:t>ИП "Филатова Р.А."</w:t>
      </w:r>
    </w:p>
    <w:p w:rsidR="00E90746" w:rsidRPr="008F6193" w:rsidRDefault="00E90746" w:rsidP="008F6193">
      <w:pPr>
        <w:pStyle w:val="ListParagraph"/>
        <w:numPr>
          <w:ilvl w:val="0"/>
          <w:numId w:val="61"/>
        </w:numPr>
        <w:rPr>
          <w:rFonts w:ascii="Times New Roman" w:hAnsi="Times New Roman"/>
          <w:color w:val="000000"/>
          <w:kern w:val="1"/>
          <w:sz w:val="24"/>
          <w:lang w:eastAsia="ar-SA"/>
        </w:rPr>
      </w:pPr>
      <w:r w:rsidRPr="008F6193">
        <w:rPr>
          <w:rFonts w:ascii="Times New Roman" w:hAnsi="Times New Roman"/>
          <w:color w:val="000000"/>
          <w:kern w:val="1"/>
          <w:sz w:val="24"/>
          <w:lang w:eastAsia="ar-SA"/>
        </w:rPr>
        <w:t>ИП "Парфенов А.М."</w:t>
      </w:r>
    </w:p>
    <w:p w:rsidR="00E90746" w:rsidRPr="008F6193" w:rsidRDefault="00E90746" w:rsidP="008F6193">
      <w:pPr>
        <w:pStyle w:val="ListParagraph"/>
        <w:numPr>
          <w:ilvl w:val="0"/>
          <w:numId w:val="61"/>
        </w:numPr>
        <w:rPr>
          <w:rFonts w:ascii="Times New Roman" w:hAnsi="Times New Roman"/>
          <w:color w:val="000000"/>
          <w:kern w:val="1"/>
          <w:sz w:val="24"/>
          <w:lang w:eastAsia="ar-SA"/>
        </w:rPr>
      </w:pPr>
      <w:r w:rsidRPr="008F6193">
        <w:rPr>
          <w:rFonts w:ascii="Times New Roman" w:hAnsi="Times New Roman"/>
          <w:color w:val="000000"/>
          <w:kern w:val="1"/>
          <w:sz w:val="24"/>
          <w:lang w:eastAsia="ar-SA"/>
        </w:rPr>
        <w:t>ООО "Пульс-Агро"</w:t>
      </w:r>
    </w:p>
    <w:p w:rsidR="00E90746" w:rsidRDefault="00E90746" w:rsidP="009E03E9">
      <w:pPr>
        <w:widowControl/>
        <w:suppressAutoHyphens w:val="0"/>
        <w:autoSpaceDE w:val="0"/>
        <w:autoSpaceDN w:val="0"/>
        <w:adjustRightInd w:val="0"/>
        <w:rPr>
          <w:i/>
          <w:iCs/>
          <w:color w:val="000000"/>
          <w:kern w:val="0"/>
          <w:lang w:eastAsia="ru-RU"/>
        </w:rPr>
      </w:pPr>
    </w:p>
    <w:p w:rsidR="00E90746" w:rsidRPr="00C5453B" w:rsidRDefault="00E90746" w:rsidP="002D1B17">
      <w:pPr>
        <w:pStyle w:val="NoSpacing"/>
        <w:tabs>
          <w:tab w:val="left" w:pos="851"/>
        </w:tabs>
        <w:ind w:firstLine="567"/>
        <w:jc w:val="center"/>
        <w:rPr>
          <w:b/>
          <w:color w:val="000000"/>
        </w:rPr>
      </w:pPr>
      <w:r w:rsidRPr="00C5453B">
        <w:rPr>
          <w:b/>
          <w:color w:val="000000"/>
        </w:rPr>
        <w:t>Сельское хозяйство</w:t>
      </w:r>
    </w:p>
    <w:p w:rsidR="00E90746" w:rsidRPr="00C5453B" w:rsidRDefault="00E90746" w:rsidP="002D1B17">
      <w:pPr>
        <w:autoSpaceDE w:val="0"/>
        <w:autoSpaceDN w:val="0"/>
        <w:adjustRightInd w:val="0"/>
        <w:ind w:firstLine="709"/>
        <w:jc w:val="both"/>
        <w:rPr>
          <w:color w:val="000000"/>
        </w:rPr>
      </w:pPr>
      <w:r w:rsidRPr="00C5453B">
        <w:rPr>
          <w:color w:val="000000"/>
        </w:rPr>
        <w:t>Сельское хозяйство является одной из основных отраслей материального производства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E90746" w:rsidRPr="00C4188C" w:rsidRDefault="00E90746" w:rsidP="00B662AC">
      <w:pPr>
        <w:widowControl/>
        <w:numPr>
          <w:ilvl w:val="0"/>
          <w:numId w:val="61"/>
        </w:numPr>
        <w:suppressAutoHyphens w:val="0"/>
        <w:autoSpaceDE w:val="0"/>
        <w:autoSpaceDN w:val="0"/>
        <w:adjustRightInd w:val="0"/>
        <w:rPr>
          <w:i/>
          <w:iCs/>
          <w:color w:val="000000"/>
          <w:kern w:val="0"/>
          <w:lang w:eastAsia="ru-RU"/>
        </w:rPr>
      </w:pPr>
      <w:r w:rsidRPr="00C5453B">
        <w:rPr>
          <w:color w:val="000000"/>
        </w:rPr>
        <w:t>На т</w:t>
      </w:r>
      <w:r>
        <w:rPr>
          <w:color w:val="000000"/>
        </w:rPr>
        <w:t>ерритории поселения расположены:</w:t>
      </w:r>
    </w:p>
    <w:p w:rsidR="00E90746" w:rsidRDefault="00E90746" w:rsidP="00C4188C">
      <w:pPr>
        <w:widowControl/>
        <w:suppressAutoHyphens w:val="0"/>
        <w:autoSpaceDE w:val="0"/>
        <w:autoSpaceDN w:val="0"/>
        <w:adjustRightInd w:val="0"/>
        <w:ind w:left="360"/>
        <w:rPr>
          <w:i/>
          <w:iCs/>
          <w:color w:val="000000"/>
          <w:kern w:val="0"/>
          <w:lang w:eastAsia="ru-R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693"/>
        <w:gridCol w:w="2410"/>
        <w:gridCol w:w="2551"/>
      </w:tblGrid>
      <w:tr w:rsidR="00E90746" w:rsidTr="007E27BA">
        <w:tc>
          <w:tcPr>
            <w:tcW w:w="2802" w:type="dxa"/>
          </w:tcPr>
          <w:p w:rsidR="00E90746" w:rsidRPr="007E27BA" w:rsidRDefault="00E90746" w:rsidP="007E27BA">
            <w:pPr>
              <w:widowControl/>
              <w:suppressAutoHyphens w:val="0"/>
              <w:autoSpaceDE w:val="0"/>
              <w:autoSpaceDN w:val="0"/>
              <w:adjustRightInd w:val="0"/>
              <w:ind w:hanging="706"/>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Наименование</w:t>
            </w:r>
          </w:p>
          <w:p w:rsidR="00E90746" w:rsidRPr="007E27BA" w:rsidRDefault="00E90746" w:rsidP="007E27BA">
            <w:pPr>
              <w:widowControl/>
              <w:suppressAutoHyphens w:val="0"/>
              <w:autoSpaceDE w:val="0"/>
              <w:autoSpaceDN w:val="0"/>
              <w:adjustRightInd w:val="0"/>
              <w:ind w:hanging="322"/>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объекта</w:t>
            </w:r>
          </w:p>
          <w:p w:rsidR="00E90746" w:rsidRPr="007E27BA" w:rsidRDefault="00E90746" w:rsidP="007E27BA">
            <w:pPr>
              <w:ind w:left="360"/>
              <w:jc w:val="center"/>
              <w:rPr>
                <w:color w:val="000000"/>
              </w:rPr>
            </w:pPr>
          </w:p>
        </w:tc>
        <w:tc>
          <w:tcPr>
            <w:tcW w:w="2693" w:type="dxa"/>
          </w:tcPr>
          <w:p w:rsidR="00E90746" w:rsidRPr="007E27BA" w:rsidRDefault="00E90746" w:rsidP="007E27BA">
            <w:pPr>
              <w:widowControl/>
              <w:suppressAutoHyphens w:val="0"/>
              <w:autoSpaceDE w:val="0"/>
              <w:autoSpaceDN w:val="0"/>
              <w:adjustRightInd w:val="0"/>
              <w:ind w:firstLine="35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Класс</w:t>
            </w:r>
          </w:p>
          <w:p w:rsidR="00E90746" w:rsidRPr="007E27BA" w:rsidRDefault="00E90746" w:rsidP="007E27BA">
            <w:pPr>
              <w:widowControl/>
              <w:suppressAutoHyphens w:val="0"/>
              <w:autoSpaceDE w:val="0"/>
              <w:autoSpaceDN w:val="0"/>
              <w:adjustRightInd w:val="0"/>
              <w:ind w:firstLine="49"/>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опасности</w:t>
            </w:r>
          </w:p>
          <w:p w:rsidR="00E90746" w:rsidRPr="007E27BA" w:rsidRDefault="00E90746" w:rsidP="007E27BA">
            <w:pPr>
              <w:widowControl/>
              <w:suppressAutoHyphens w:val="0"/>
              <w:autoSpaceDE w:val="0"/>
              <w:autoSpaceDN w:val="0"/>
              <w:adjustRightInd w:val="0"/>
              <w:ind w:firstLine="134"/>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СЗЗ (I-V)</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c>
          <w:tcPr>
            <w:tcW w:w="2410" w:type="dxa"/>
          </w:tcPr>
          <w:p w:rsidR="00E90746" w:rsidRPr="007E27BA" w:rsidRDefault="00E90746" w:rsidP="007E27BA">
            <w:pPr>
              <w:widowControl/>
              <w:suppressAutoHyphens w:val="0"/>
              <w:autoSpaceDE w:val="0"/>
              <w:autoSpaceDN w:val="0"/>
              <w:adjustRightInd w:val="0"/>
              <w:ind w:firstLine="35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Класс</w:t>
            </w:r>
          </w:p>
          <w:p w:rsidR="00E90746" w:rsidRPr="007E27BA" w:rsidRDefault="00E90746" w:rsidP="007E27BA">
            <w:pPr>
              <w:widowControl/>
              <w:suppressAutoHyphens w:val="0"/>
              <w:autoSpaceDE w:val="0"/>
              <w:autoSpaceDN w:val="0"/>
              <w:adjustRightInd w:val="0"/>
              <w:ind w:firstLine="49"/>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опасности</w:t>
            </w:r>
          </w:p>
          <w:p w:rsidR="00E90746" w:rsidRPr="007E27BA" w:rsidRDefault="00E90746" w:rsidP="007E27BA">
            <w:pPr>
              <w:widowControl/>
              <w:suppressAutoHyphens w:val="0"/>
              <w:autoSpaceDE w:val="0"/>
              <w:autoSpaceDN w:val="0"/>
              <w:adjustRightInd w:val="0"/>
              <w:ind w:firstLine="134"/>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СЗЗ (I-V)</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c>
          <w:tcPr>
            <w:tcW w:w="2551" w:type="dxa"/>
          </w:tcPr>
          <w:p w:rsidR="00E90746" w:rsidRPr="007E27BA" w:rsidRDefault="00E90746" w:rsidP="007E27BA">
            <w:pPr>
              <w:widowControl/>
              <w:suppressAutoHyphens w:val="0"/>
              <w:autoSpaceDE w:val="0"/>
              <w:autoSpaceDN w:val="0"/>
              <w:adjustRightInd w:val="0"/>
              <w:ind w:firstLine="9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СЗЗ по СанПин</w:t>
            </w:r>
          </w:p>
          <w:p w:rsidR="00E90746" w:rsidRPr="007E27BA" w:rsidRDefault="00E90746" w:rsidP="007E27BA">
            <w:pPr>
              <w:widowControl/>
              <w:suppressAutoHyphens w:val="0"/>
              <w:autoSpaceDE w:val="0"/>
              <w:autoSpaceDN w:val="0"/>
              <w:adjustRightInd w:val="0"/>
              <w:ind w:firstLine="44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2.2.1/2.11.</w:t>
            </w:r>
          </w:p>
          <w:p w:rsidR="00E90746" w:rsidRPr="007E27BA" w:rsidRDefault="00E90746" w:rsidP="007E27BA">
            <w:pPr>
              <w:widowControl/>
              <w:suppressAutoHyphens w:val="0"/>
              <w:autoSpaceDE w:val="0"/>
              <w:autoSpaceDN w:val="0"/>
              <w:adjustRightInd w:val="0"/>
              <w:ind w:firstLine="538"/>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1200-03</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r>
      <w:tr w:rsidR="00E90746" w:rsidTr="007E27BA">
        <w:tc>
          <w:tcPr>
            <w:tcW w:w="2802" w:type="dxa"/>
          </w:tcPr>
          <w:p w:rsidR="00E90746" w:rsidRPr="007E27BA" w:rsidRDefault="00E90746" w:rsidP="007E27BA">
            <w:pPr>
              <w:ind w:left="360"/>
              <w:rPr>
                <w:i/>
                <w:iCs/>
                <w:color w:val="000000"/>
                <w:kern w:val="0"/>
                <w:lang w:eastAsia="ru-RU"/>
              </w:rPr>
            </w:pPr>
            <w:r w:rsidRPr="007E27BA">
              <w:rPr>
                <w:i/>
                <w:iCs/>
                <w:color w:val="000000"/>
                <w:kern w:val="0"/>
                <w:lang w:eastAsia="ru-RU"/>
              </w:rPr>
              <w:t>ИП "Филатова Р.А."</w:t>
            </w:r>
          </w:p>
          <w:p w:rsidR="00E90746" w:rsidRPr="007E27BA" w:rsidRDefault="00E90746" w:rsidP="007E27BA">
            <w:pPr>
              <w:jc w:val="center"/>
              <w:rPr>
                <w:i/>
                <w:iCs/>
                <w:color w:val="000000"/>
                <w:kern w:val="0"/>
                <w:lang w:eastAsia="ru-RU"/>
              </w:rPr>
            </w:pPr>
          </w:p>
        </w:tc>
        <w:tc>
          <w:tcPr>
            <w:tcW w:w="2693"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склад зерна объемом 1 тыс. тонн</w:t>
            </w:r>
          </w:p>
          <w:p w:rsidR="00E90746" w:rsidRPr="007E27BA" w:rsidRDefault="00E90746" w:rsidP="007E27BA">
            <w:pPr>
              <w:jc w:val="center"/>
              <w:rPr>
                <w:b/>
                <w:bCs/>
              </w:rPr>
            </w:pPr>
          </w:p>
        </w:tc>
        <w:tc>
          <w:tcPr>
            <w:tcW w:w="2410"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IV</w:t>
            </w:r>
          </w:p>
          <w:p w:rsidR="00E90746" w:rsidRPr="007E27BA" w:rsidRDefault="00E90746" w:rsidP="007E27BA">
            <w:pPr>
              <w:jc w:val="center"/>
              <w:rPr>
                <w:b/>
                <w:bCs/>
              </w:rPr>
            </w:pPr>
          </w:p>
        </w:tc>
        <w:tc>
          <w:tcPr>
            <w:tcW w:w="2551"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100</w:t>
            </w:r>
          </w:p>
          <w:p w:rsidR="00E90746" w:rsidRPr="007E27BA" w:rsidRDefault="00E90746" w:rsidP="007E27BA">
            <w:pPr>
              <w:widowControl/>
              <w:suppressAutoHyphens w:val="0"/>
              <w:autoSpaceDE w:val="0"/>
              <w:autoSpaceDN w:val="0"/>
              <w:adjustRightInd w:val="0"/>
              <w:rPr>
                <w:i/>
                <w:iCs/>
                <w:color w:val="000000"/>
                <w:kern w:val="0"/>
                <w:lang w:eastAsia="ru-RU"/>
              </w:rPr>
            </w:pPr>
          </w:p>
        </w:tc>
      </w:tr>
      <w:tr w:rsidR="00E90746" w:rsidTr="007E27BA">
        <w:tc>
          <w:tcPr>
            <w:tcW w:w="2802" w:type="dxa"/>
          </w:tcPr>
          <w:p w:rsidR="00E90746" w:rsidRPr="007E27BA" w:rsidRDefault="00E90746" w:rsidP="007E27BA">
            <w:pPr>
              <w:ind w:left="360"/>
              <w:rPr>
                <w:i/>
                <w:iCs/>
                <w:color w:val="000000"/>
                <w:kern w:val="0"/>
                <w:lang w:eastAsia="ru-RU"/>
              </w:rPr>
            </w:pPr>
            <w:r w:rsidRPr="007E27BA">
              <w:rPr>
                <w:i/>
                <w:iCs/>
                <w:color w:val="000000"/>
                <w:kern w:val="0"/>
                <w:lang w:eastAsia="ru-RU"/>
              </w:rPr>
              <w:t>ИП "Парфенов А.М."</w:t>
            </w:r>
          </w:p>
          <w:p w:rsidR="00E90746" w:rsidRPr="007E27BA" w:rsidRDefault="00E90746" w:rsidP="007E27BA">
            <w:pPr>
              <w:jc w:val="center"/>
              <w:rPr>
                <w:i/>
                <w:iCs/>
                <w:color w:val="000000"/>
                <w:kern w:val="0"/>
                <w:lang w:eastAsia="ru-RU"/>
              </w:rPr>
            </w:pPr>
          </w:p>
        </w:tc>
        <w:tc>
          <w:tcPr>
            <w:tcW w:w="2693"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склад зерна объемом 1 тыс. тонн</w:t>
            </w:r>
          </w:p>
          <w:p w:rsidR="00E90746" w:rsidRPr="007E27BA" w:rsidRDefault="00E90746" w:rsidP="007E27BA">
            <w:pPr>
              <w:jc w:val="center"/>
              <w:rPr>
                <w:b/>
                <w:bCs/>
              </w:rPr>
            </w:pPr>
          </w:p>
        </w:tc>
        <w:tc>
          <w:tcPr>
            <w:tcW w:w="2410"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IV</w:t>
            </w:r>
          </w:p>
          <w:p w:rsidR="00E90746" w:rsidRPr="007E27BA" w:rsidRDefault="00E90746" w:rsidP="007E27BA">
            <w:pPr>
              <w:jc w:val="center"/>
              <w:rPr>
                <w:b/>
                <w:bCs/>
              </w:rPr>
            </w:pPr>
          </w:p>
        </w:tc>
        <w:tc>
          <w:tcPr>
            <w:tcW w:w="2551"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100</w:t>
            </w:r>
          </w:p>
          <w:p w:rsidR="00E90746" w:rsidRPr="007E27BA" w:rsidRDefault="00E90746" w:rsidP="007E27BA">
            <w:pPr>
              <w:widowControl/>
              <w:suppressAutoHyphens w:val="0"/>
              <w:autoSpaceDE w:val="0"/>
              <w:autoSpaceDN w:val="0"/>
              <w:adjustRightInd w:val="0"/>
              <w:rPr>
                <w:i/>
                <w:iCs/>
                <w:color w:val="000000"/>
                <w:kern w:val="0"/>
                <w:lang w:eastAsia="ru-RU"/>
              </w:rPr>
            </w:pPr>
          </w:p>
        </w:tc>
      </w:tr>
      <w:tr w:rsidR="00E90746" w:rsidTr="007E27BA">
        <w:tc>
          <w:tcPr>
            <w:tcW w:w="2802" w:type="dxa"/>
          </w:tcPr>
          <w:p w:rsidR="00E90746" w:rsidRPr="007E27BA" w:rsidRDefault="00E90746" w:rsidP="007E27BA">
            <w:pPr>
              <w:ind w:left="360"/>
              <w:rPr>
                <w:i/>
                <w:iCs/>
                <w:color w:val="000000"/>
                <w:kern w:val="0"/>
                <w:lang w:eastAsia="ru-RU"/>
              </w:rPr>
            </w:pPr>
            <w:r w:rsidRPr="007E27BA">
              <w:rPr>
                <w:i/>
                <w:iCs/>
                <w:color w:val="000000"/>
                <w:kern w:val="0"/>
                <w:lang w:eastAsia="ru-RU"/>
              </w:rPr>
              <w:t>ООО "Пульс-Агро"</w:t>
            </w:r>
          </w:p>
          <w:p w:rsidR="00E90746" w:rsidRPr="007E27BA" w:rsidRDefault="00E90746" w:rsidP="007E27BA">
            <w:pPr>
              <w:jc w:val="center"/>
              <w:rPr>
                <w:i/>
                <w:iCs/>
                <w:color w:val="000000"/>
                <w:kern w:val="0"/>
                <w:lang w:eastAsia="ru-RU"/>
              </w:rPr>
            </w:pPr>
          </w:p>
        </w:tc>
        <w:tc>
          <w:tcPr>
            <w:tcW w:w="2693"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склад зерна объемом 3 тыс. тонн</w:t>
            </w:r>
          </w:p>
          <w:p w:rsidR="00E90746" w:rsidRPr="007E27BA" w:rsidRDefault="00E90746" w:rsidP="007E27BA">
            <w:pPr>
              <w:jc w:val="center"/>
              <w:rPr>
                <w:b/>
                <w:bCs/>
              </w:rPr>
            </w:pPr>
          </w:p>
        </w:tc>
        <w:tc>
          <w:tcPr>
            <w:tcW w:w="2410"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IV</w:t>
            </w:r>
          </w:p>
          <w:p w:rsidR="00E90746" w:rsidRPr="007E27BA" w:rsidRDefault="00E90746" w:rsidP="007E27BA">
            <w:pPr>
              <w:jc w:val="center"/>
              <w:rPr>
                <w:b/>
                <w:bCs/>
              </w:rPr>
            </w:pPr>
          </w:p>
        </w:tc>
        <w:tc>
          <w:tcPr>
            <w:tcW w:w="2551" w:type="dxa"/>
          </w:tcPr>
          <w:p w:rsidR="00E90746" w:rsidRPr="007E27BA" w:rsidRDefault="00E90746" w:rsidP="007E27BA">
            <w:pPr>
              <w:widowControl/>
              <w:suppressAutoHyphens w:val="0"/>
              <w:autoSpaceDE w:val="0"/>
              <w:autoSpaceDN w:val="0"/>
              <w:adjustRightInd w:val="0"/>
              <w:rPr>
                <w:i/>
                <w:iCs/>
                <w:color w:val="000000"/>
                <w:kern w:val="0"/>
                <w:lang w:eastAsia="ru-RU"/>
              </w:rPr>
            </w:pPr>
            <w:r w:rsidRPr="007E27BA">
              <w:rPr>
                <w:i/>
                <w:iCs/>
                <w:color w:val="000000"/>
                <w:kern w:val="0"/>
                <w:lang w:eastAsia="ru-RU"/>
              </w:rPr>
              <w:t>100</w:t>
            </w:r>
          </w:p>
          <w:p w:rsidR="00E90746" w:rsidRPr="007E27BA" w:rsidRDefault="00E90746" w:rsidP="007E27BA">
            <w:pPr>
              <w:widowControl/>
              <w:suppressAutoHyphens w:val="0"/>
              <w:autoSpaceDE w:val="0"/>
              <w:autoSpaceDN w:val="0"/>
              <w:adjustRightInd w:val="0"/>
              <w:rPr>
                <w:i/>
                <w:iCs/>
                <w:color w:val="000000"/>
                <w:kern w:val="0"/>
                <w:lang w:eastAsia="ru-RU"/>
              </w:rPr>
            </w:pPr>
          </w:p>
        </w:tc>
      </w:tr>
    </w:tbl>
    <w:p w:rsidR="00E90746" w:rsidRDefault="00E90746" w:rsidP="00E62F1C">
      <w:pPr>
        <w:ind w:firstLine="708"/>
        <w:jc w:val="center"/>
        <w:rPr>
          <w:b/>
          <w:bCs/>
        </w:rPr>
      </w:pPr>
    </w:p>
    <w:p w:rsidR="00E90746" w:rsidRDefault="00E90746" w:rsidP="00E62F1C">
      <w:pPr>
        <w:ind w:firstLine="708"/>
        <w:jc w:val="center"/>
        <w:rPr>
          <w:b/>
          <w:bCs/>
        </w:rPr>
      </w:pPr>
    </w:p>
    <w:p w:rsidR="00E90746" w:rsidRDefault="00E90746" w:rsidP="00E62F1C">
      <w:pPr>
        <w:ind w:firstLine="708"/>
        <w:jc w:val="center"/>
        <w:rPr>
          <w:b/>
          <w:bCs/>
        </w:rPr>
      </w:pPr>
      <w:r>
        <w:rPr>
          <w:b/>
          <w:bCs/>
        </w:rPr>
        <w:t xml:space="preserve">1.7. Земельный фонд Васильевского </w:t>
      </w:r>
      <w:r w:rsidRPr="00897BCA">
        <w:rPr>
          <w:b/>
          <w:bCs/>
        </w:rPr>
        <w:t>сельского поселения</w:t>
      </w:r>
      <w:r>
        <w:rPr>
          <w:b/>
          <w:bCs/>
        </w:rPr>
        <w:t xml:space="preserve"> и категории земель</w:t>
      </w:r>
    </w:p>
    <w:p w:rsidR="00E90746" w:rsidRPr="00E62F1C" w:rsidRDefault="00E90746" w:rsidP="00E62F1C">
      <w:pPr>
        <w:ind w:firstLine="708"/>
        <w:jc w:val="center"/>
        <w:rPr>
          <w:b/>
          <w:bCs/>
        </w:rPr>
      </w:pPr>
    </w:p>
    <w:p w:rsidR="00E90746" w:rsidRDefault="00E90746" w:rsidP="009F6D01">
      <w:pPr>
        <w:jc w:val="both"/>
      </w:pPr>
      <w:r>
        <w:rPr>
          <w:b/>
          <w:bCs/>
        </w:rPr>
        <w:tab/>
      </w:r>
      <w:r>
        <w:t>Согласно законодательству, земли в Российской Федерации по целевому назначению подразделяются на следующие категории:</w:t>
      </w:r>
    </w:p>
    <w:p w:rsidR="00E90746" w:rsidRDefault="00E90746" w:rsidP="009F6D01">
      <w:pPr>
        <w:jc w:val="both"/>
      </w:pPr>
      <w:r>
        <w:tab/>
        <w:t>1)земли сельскохозяйственного назначения;</w:t>
      </w:r>
    </w:p>
    <w:p w:rsidR="00E90746" w:rsidRDefault="00E90746" w:rsidP="009F6D01">
      <w:pPr>
        <w:jc w:val="both"/>
      </w:pPr>
      <w:r>
        <w:tab/>
        <w:t>2)земли населенных пунктов;</w:t>
      </w:r>
    </w:p>
    <w:p w:rsidR="00E90746" w:rsidRDefault="00E90746" w:rsidP="009F6D01">
      <w:pPr>
        <w:jc w:val="both"/>
      </w:pPr>
      <w: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90746" w:rsidRDefault="00E90746" w:rsidP="009F6D01">
      <w:pPr>
        <w:jc w:val="both"/>
      </w:pPr>
      <w:r>
        <w:tab/>
        <w:t>4)земли особо охраняемых территорий и объектов;</w:t>
      </w:r>
    </w:p>
    <w:p w:rsidR="00E90746" w:rsidRDefault="00E90746" w:rsidP="009F6D01">
      <w:pPr>
        <w:jc w:val="both"/>
      </w:pPr>
      <w:r>
        <w:tab/>
        <w:t>5)земли лесного фонда;</w:t>
      </w:r>
    </w:p>
    <w:p w:rsidR="00E90746" w:rsidRDefault="00E90746" w:rsidP="009F6D01">
      <w:pPr>
        <w:jc w:val="both"/>
      </w:pPr>
      <w:r>
        <w:tab/>
        <w:t>6)земли водного фонда;</w:t>
      </w:r>
    </w:p>
    <w:p w:rsidR="00E90746" w:rsidRDefault="00E90746" w:rsidP="009F6D01">
      <w:pPr>
        <w:jc w:val="both"/>
      </w:pPr>
      <w:r>
        <w:tab/>
        <w:t>7)земли запаса.</w:t>
      </w:r>
    </w:p>
    <w:p w:rsidR="00E90746" w:rsidRDefault="00E90746" w:rsidP="00E44E22">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E90746" w:rsidRDefault="00E90746" w:rsidP="00E44E22">
      <w:pPr>
        <w:pStyle w:val="Standard"/>
        <w:jc w:val="both"/>
      </w:pPr>
      <w: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E90746" w:rsidRDefault="00E90746" w:rsidP="00E44E22">
      <w:pPr>
        <w:pStyle w:val="Standard"/>
        <w:jc w:val="both"/>
      </w:pPr>
      <w: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E90746" w:rsidRDefault="00E90746" w:rsidP="00E44E22">
      <w:pPr>
        <w:pStyle w:val="Standard"/>
        <w:jc w:val="both"/>
      </w:pPr>
    </w:p>
    <w:p w:rsidR="00E90746" w:rsidRPr="00133CDE" w:rsidRDefault="00E90746" w:rsidP="003D055F">
      <w:pPr>
        <w:autoSpaceDE w:val="0"/>
        <w:autoSpaceDN w:val="0"/>
        <w:adjustRightInd w:val="0"/>
        <w:spacing w:line="360" w:lineRule="auto"/>
        <w:ind w:firstLine="570"/>
        <w:jc w:val="center"/>
        <w:rPr>
          <w:b/>
          <w:bCs/>
        </w:rPr>
      </w:pPr>
      <w:r w:rsidRPr="00133CDE">
        <w:rPr>
          <w:b/>
          <w:bCs/>
        </w:rPr>
        <w:t xml:space="preserve">Характеристика </w:t>
      </w:r>
      <w:r>
        <w:rPr>
          <w:b/>
          <w:bCs/>
        </w:rPr>
        <w:t xml:space="preserve">освоенности территории Васильевского </w:t>
      </w:r>
      <w:r w:rsidRPr="00133CDE">
        <w:rPr>
          <w:b/>
          <w:bCs/>
        </w:rPr>
        <w:t>сельского поселения</w:t>
      </w:r>
    </w:p>
    <w:p w:rsidR="00E90746" w:rsidRPr="00133CDE" w:rsidRDefault="00E90746" w:rsidP="003D055F">
      <w:pPr>
        <w:autoSpaceDE w:val="0"/>
        <w:autoSpaceDN w:val="0"/>
        <w:adjustRightInd w:val="0"/>
        <w:spacing w:line="360" w:lineRule="auto"/>
        <w:ind w:firstLine="570"/>
        <w:jc w:val="center"/>
        <w:rPr>
          <w:b/>
          <w:bCs/>
        </w:rPr>
      </w:pPr>
      <w:r w:rsidRPr="00133CDE">
        <w:rPr>
          <w:b/>
          <w:bCs/>
        </w:rPr>
        <w:t>Верховского муниципального района*</w:t>
      </w:r>
    </w:p>
    <w:tbl>
      <w:tblPr>
        <w:tblW w:w="9781" w:type="dxa"/>
        <w:tblInd w:w="-102" w:type="dxa"/>
        <w:tblLayout w:type="fixed"/>
        <w:tblCellMar>
          <w:left w:w="40" w:type="dxa"/>
          <w:right w:w="40" w:type="dxa"/>
        </w:tblCellMar>
        <w:tblLook w:val="0000"/>
      </w:tblPr>
      <w:tblGrid>
        <w:gridCol w:w="2049"/>
        <w:gridCol w:w="1495"/>
        <w:gridCol w:w="2127"/>
        <w:gridCol w:w="1559"/>
        <w:gridCol w:w="2551"/>
      </w:tblGrid>
      <w:tr w:rsidR="00E90746" w:rsidRPr="005705C5" w:rsidTr="00D12E3D">
        <w:trPr>
          <w:trHeight w:val="278"/>
          <w:tblHeader/>
        </w:trPr>
        <w:tc>
          <w:tcPr>
            <w:tcW w:w="2049" w:type="dxa"/>
            <w:vMerge w:val="restart"/>
            <w:tcBorders>
              <w:top w:val="single" w:sz="6" w:space="0" w:color="auto"/>
              <w:left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r w:rsidRPr="00133CDE">
              <w:rPr>
                <w:b/>
                <w:sz w:val="22"/>
                <w:szCs w:val="22"/>
              </w:rPr>
              <w:t>Общая территория муниципального</w:t>
            </w:r>
          </w:p>
          <w:p w:rsidR="00E90746" w:rsidRPr="00133CDE" w:rsidRDefault="00E90746" w:rsidP="005B69C2">
            <w:pPr>
              <w:autoSpaceDE w:val="0"/>
              <w:autoSpaceDN w:val="0"/>
              <w:adjustRightInd w:val="0"/>
              <w:jc w:val="center"/>
              <w:rPr>
                <w:b/>
                <w:sz w:val="22"/>
                <w:szCs w:val="22"/>
              </w:rPr>
            </w:pPr>
            <w:r w:rsidRPr="00133CDE">
              <w:rPr>
                <w:b/>
                <w:sz w:val="22"/>
                <w:szCs w:val="22"/>
              </w:rPr>
              <w:t>образования</w:t>
            </w:r>
          </w:p>
          <w:p w:rsidR="00E90746" w:rsidRPr="00133CDE" w:rsidRDefault="00E90746" w:rsidP="005B69C2">
            <w:pPr>
              <w:autoSpaceDE w:val="0"/>
              <w:autoSpaceDN w:val="0"/>
              <w:adjustRightInd w:val="0"/>
              <w:jc w:val="center"/>
              <w:rPr>
                <w:b/>
                <w:sz w:val="22"/>
                <w:szCs w:val="22"/>
              </w:rPr>
            </w:pPr>
            <w:r w:rsidRPr="00133CDE">
              <w:rPr>
                <w:b/>
                <w:sz w:val="22"/>
                <w:szCs w:val="22"/>
              </w:rPr>
              <w:t>(га)</w:t>
            </w:r>
          </w:p>
        </w:tc>
        <w:tc>
          <w:tcPr>
            <w:tcW w:w="7732" w:type="dxa"/>
            <w:gridSpan w:val="4"/>
            <w:tcBorders>
              <w:top w:val="single" w:sz="6" w:space="0" w:color="auto"/>
              <w:left w:val="single" w:sz="6" w:space="0" w:color="auto"/>
              <w:bottom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r w:rsidRPr="00133CDE">
              <w:rPr>
                <w:b/>
                <w:sz w:val="22"/>
                <w:szCs w:val="22"/>
              </w:rPr>
              <w:t>в том числе:</w:t>
            </w:r>
          </w:p>
        </w:tc>
      </w:tr>
      <w:tr w:rsidR="00E90746" w:rsidRPr="005705C5" w:rsidTr="00D12E3D">
        <w:trPr>
          <w:trHeight w:val="1675"/>
          <w:tblHeader/>
        </w:trPr>
        <w:tc>
          <w:tcPr>
            <w:tcW w:w="2049" w:type="dxa"/>
            <w:vMerge/>
            <w:tcBorders>
              <w:left w:val="single" w:sz="6" w:space="0" w:color="auto"/>
              <w:bottom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p>
        </w:tc>
        <w:tc>
          <w:tcPr>
            <w:tcW w:w="1495"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r w:rsidRPr="00133CDE">
              <w:rPr>
                <w:b/>
                <w:sz w:val="22"/>
                <w:szCs w:val="22"/>
              </w:rPr>
              <w:t>Земли</w:t>
            </w:r>
          </w:p>
          <w:p w:rsidR="00E90746" w:rsidRPr="00133CDE" w:rsidRDefault="00E90746" w:rsidP="005B69C2">
            <w:pPr>
              <w:autoSpaceDE w:val="0"/>
              <w:autoSpaceDN w:val="0"/>
              <w:adjustRightInd w:val="0"/>
              <w:jc w:val="center"/>
              <w:rPr>
                <w:b/>
                <w:sz w:val="22"/>
                <w:szCs w:val="22"/>
              </w:rPr>
            </w:pPr>
            <w:r w:rsidRPr="00133CDE">
              <w:rPr>
                <w:b/>
                <w:sz w:val="22"/>
                <w:szCs w:val="22"/>
              </w:rPr>
              <w:t>населенных пунктов</w:t>
            </w:r>
          </w:p>
          <w:p w:rsidR="00E90746" w:rsidRPr="00133CDE" w:rsidRDefault="00E90746" w:rsidP="005B69C2">
            <w:pPr>
              <w:autoSpaceDE w:val="0"/>
              <w:autoSpaceDN w:val="0"/>
              <w:adjustRightInd w:val="0"/>
              <w:jc w:val="center"/>
              <w:rPr>
                <w:b/>
                <w:sz w:val="22"/>
                <w:szCs w:val="22"/>
              </w:rPr>
            </w:pPr>
            <w:r w:rsidRPr="00133CDE">
              <w:rPr>
                <w:b/>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r w:rsidRPr="00133CDE">
              <w:rPr>
                <w:b/>
                <w:sz w:val="22"/>
                <w:szCs w:val="22"/>
              </w:rPr>
              <w:t>Земли</w:t>
            </w:r>
          </w:p>
          <w:p w:rsidR="00E90746" w:rsidRPr="00133CDE" w:rsidRDefault="00E90746" w:rsidP="005B69C2">
            <w:pPr>
              <w:autoSpaceDE w:val="0"/>
              <w:autoSpaceDN w:val="0"/>
              <w:adjustRightInd w:val="0"/>
              <w:jc w:val="center"/>
              <w:rPr>
                <w:b/>
                <w:sz w:val="22"/>
                <w:szCs w:val="22"/>
              </w:rPr>
            </w:pPr>
            <w:r w:rsidRPr="00133CDE">
              <w:rPr>
                <w:b/>
                <w:sz w:val="22"/>
                <w:szCs w:val="22"/>
              </w:rPr>
              <w:t>сельскохо</w:t>
            </w:r>
            <w:r w:rsidRPr="00133CDE">
              <w:rPr>
                <w:b/>
                <w:sz w:val="22"/>
                <w:szCs w:val="22"/>
              </w:rPr>
              <w:softHyphen/>
              <w:t>зяйственного назначения (га)</w:t>
            </w:r>
          </w:p>
        </w:tc>
        <w:tc>
          <w:tcPr>
            <w:tcW w:w="1559"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r w:rsidRPr="00133CDE">
              <w:rPr>
                <w:b/>
                <w:sz w:val="22"/>
                <w:szCs w:val="22"/>
              </w:rPr>
              <w:t>Земли</w:t>
            </w:r>
          </w:p>
          <w:p w:rsidR="00E90746" w:rsidRPr="00133CDE" w:rsidRDefault="00E90746" w:rsidP="005B69C2">
            <w:pPr>
              <w:autoSpaceDE w:val="0"/>
              <w:autoSpaceDN w:val="0"/>
              <w:adjustRightInd w:val="0"/>
              <w:jc w:val="center"/>
              <w:rPr>
                <w:b/>
                <w:sz w:val="22"/>
                <w:szCs w:val="22"/>
              </w:rPr>
            </w:pPr>
            <w:r w:rsidRPr="00133CDE">
              <w:rPr>
                <w:b/>
                <w:sz w:val="22"/>
                <w:szCs w:val="22"/>
              </w:rPr>
              <w:t>промыш</w:t>
            </w:r>
            <w:r w:rsidRPr="00133CDE">
              <w:rPr>
                <w:b/>
                <w:sz w:val="22"/>
                <w:szCs w:val="22"/>
              </w:rPr>
              <w:softHyphen/>
              <w:t>ленности (га)</w:t>
            </w:r>
          </w:p>
        </w:tc>
        <w:tc>
          <w:tcPr>
            <w:tcW w:w="2551"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5B69C2">
            <w:pPr>
              <w:autoSpaceDE w:val="0"/>
              <w:autoSpaceDN w:val="0"/>
              <w:adjustRightInd w:val="0"/>
              <w:jc w:val="center"/>
              <w:rPr>
                <w:b/>
                <w:sz w:val="22"/>
                <w:szCs w:val="22"/>
              </w:rPr>
            </w:pPr>
            <w:r w:rsidRPr="00133CDE">
              <w:rPr>
                <w:b/>
                <w:sz w:val="22"/>
                <w:szCs w:val="22"/>
              </w:rPr>
              <w:t>Земли природопользо</w:t>
            </w:r>
            <w:r w:rsidRPr="00133CDE">
              <w:rPr>
                <w:b/>
                <w:sz w:val="22"/>
                <w:szCs w:val="22"/>
              </w:rPr>
              <w:softHyphen/>
              <w:t>вания (лесные насаждения</w:t>
            </w:r>
          </w:p>
          <w:p w:rsidR="00E90746" w:rsidRPr="00133CDE" w:rsidRDefault="00E90746" w:rsidP="005B69C2">
            <w:pPr>
              <w:autoSpaceDE w:val="0"/>
              <w:autoSpaceDN w:val="0"/>
              <w:adjustRightInd w:val="0"/>
              <w:jc w:val="center"/>
              <w:rPr>
                <w:b/>
                <w:sz w:val="22"/>
                <w:szCs w:val="22"/>
              </w:rPr>
            </w:pPr>
            <w:r w:rsidRPr="00133CDE">
              <w:rPr>
                <w:b/>
                <w:sz w:val="22"/>
                <w:szCs w:val="22"/>
              </w:rPr>
              <w:t>(га)</w:t>
            </w:r>
          </w:p>
        </w:tc>
      </w:tr>
      <w:tr w:rsidR="00E90746" w:rsidRPr="005705C5" w:rsidTr="00D12E3D">
        <w:trPr>
          <w:trHeight w:val="355"/>
        </w:trPr>
        <w:tc>
          <w:tcPr>
            <w:tcW w:w="2049" w:type="dxa"/>
            <w:tcBorders>
              <w:top w:val="single" w:sz="6" w:space="0" w:color="auto"/>
              <w:left w:val="single" w:sz="6" w:space="0" w:color="auto"/>
              <w:bottom w:val="single" w:sz="6" w:space="0" w:color="auto"/>
              <w:right w:val="single" w:sz="6" w:space="0" w:color="auto"/>
            </w:tcBorders>
            <w:vAlign w:val="center"/>
          </w:tcPr>
          <w:p w:rsidR="00E90746" w:rsidRPr="0012416C" w:rsidRDefault="00E90746" w:rsidP="0012416C">
            <w:pPr>
              <w:autoSpaceDE w:val="0"/>
              <w:autoSpaceDN w:val="0"/>
              <w:adjustRightInd w:val="0"/>
              <w:jc w:val="center"/>
              <w:rPr>
                <w:b/>
              </w:rPr>
            </w:pPr>
            <w:r>
              <w:rPr>
                <w:b/>
              </w:rPr>
              <w:t>11800</w:t>
            </w:r>
          </w:p>
        </w:tc>
        <w:tc>
          <w:tcPr>
            <w:tcW w:w="1495"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12416C">
            <w:pPr>
              <w:autoSpaceDE w:val="0"/>
              <w:autoSpaceDN w:val="0"/>
              <w:adjustRightInd w:val="0"/>
              <w:ind w:firstLine="37"/>
              <w:jc w:val="center"/>
            </w:pPr>
            <w:r>
              <w:t>264</w:t>
            </w:r>
          </w:p>
        </w:tc>
        <w:tc>
          <w:tcPr>
            <w:tcW w:w="2127"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12416C">
            <w:pPr>
              <w:autoSpaceDE w:val="0"/>
              <w:autoSpaceDN w:val="0"/>
              <w:adjustRightInd w:val="0"/>
              <w:jc w:val="center"/>
            </w:pPr>
            <w:r>
              <w:t>11260</w:t>
            </w:r>
          </w:p>
        </w:tc>
        <w:tc>
          <w:tcPr>
            <w:tcW w:w="1559"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12416C">
            <w:pPr>
              <w:autoSpaceDE w:val="0"/>
              <w:autoSpaceDN w:val="0"/>
              <w:adjustRightInd w:val="0"/>
              <w:jc w:val="center"/>
            </w:pPr>
            <w:r>
              <w:t>6</w:t>
            </w:r>
          </w:p>
        </w:tc>
        <w:tc>
          <w:tcPr>
            <w:tcW w:w="2551" w:type="dxa"/>
            <w:tcBorders>
              <w:top w:val="single" w:sz="6" w:space="0" w:color="auto"/>
              <w:left w:val="single" w:sz="6" w:space="0" w:color="auto"/>
              <w:bottom w:val="single" w:sz="6" w:space="0" w:color="auto"/>
              <w:right w:val="single" w:sz="6" w:space="0" w:color="auto"/>
            </w:tcBorders>
            <w:vAlign w:val="center"/>
          </w:tcPr>
          <w:p w:rsidR="00E90746" w:rsidRPr="00133CDE" w:rsidRDefault="00E90746" w:rsidP="0012416C">
            <w:pPr>
              <w:autoSpaceDE w:val="0"/>
              <w:autoSpaceDN w:val="0"/>
              <w:adjustRightInd w:val="0"/>
              <w:ind w:firstLine="6"/>
              <w:jc w:val="center"/>
            </w:pPr>
            <w:r>
              <w:t>270</w:t>
            </w:r>
          </w:p>
        </w:tc>
      </w:tr>
    </w:tbl>
    <w:p w:rsidR="00E90746" w:rsidRDefault="00E90746" w:rsidP="00E44E22">
      <w:pPr>
        <w:pStyle w:val="Standard"/>
        <w:jc w:val="both"/>
      </w:pPr>
    </w:p>
    <w:p w:rsidR="00E90746" w:rsidRDefault="00E90746" w:rsidP="00F957C0">
      <w:pPr>
        <w:pStyle w:val="Standard"/>
        <w:ind w:firstLine="708"/>
        <w:jc w:val="both"/>
      </w:pPr>
      <w:r w:rsidRPr="00ED2A4E">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E90746" w:rsidRDefault="00E90746" w:rsidP="002D7DB3">
      <w:pPr>
        <w:pStyle w:val="Standard"/>
        <w:autoSpaceDE w:val="0"/>
        <w:ind w:firstLine="709"/>
        <w:jc w:val="both"/>
        <w:rPr>
          <w:rFonts w:cs="TimesNewRomanPS-BoldMT"/>
          <w:b/>
          <w:bCs/>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9"/>
        <w:gridCol w:w="1249"/>
        <w:gridCol w:w="1249"/>
        <w:gridCol w:w="1249"/>
        <w:gridCol w:w="1250"/>
        <w:gridCol w:w="1250"/>
        <w:gridCol w:w="1250"/>
        <w:gridCol w:w="1250"/>
      </w:tblGrid>
      <w:tr w:rsidR="00E90746" w:rsidTr="007E27BA">
        <w:trPr>
          <w:jc w:val="center"/>
        </w:trPr>
        <w:tc>
          <w:tcPr>
            <w:tcW w:w="2498" w:type="dxa"/>
            <w:gridSpan w:val="2"/>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В собственности поселения</w:t>
            </w:r>
          </w:p>
        </w:tc>
        <w:tc>
          <w:tcPr>
            <w:tcW w:w="2498" w:type="dxa"/>
            <w:gridSpan w:val="2"/>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В собственности района</w:t>
            </w:r>
          </w:p>
        </w:tc>
        <w:tc>
          <w:tcPr>
            <w:tcW w:w="2500" w:type="dxa"/>
            <w:gridSpan w:val="2"/>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В федеральной собственности</w:t>
            </w:r>
          </w:p>
        </w:tc>
        <w:tc>
          <w:tcPr>
            <w:tcW w:w="2500" w:type="dxa"/>
            <w:gridSpan w:val="2"/>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В личной собственности</w:t>
            </w:r>
          </w:p>
        </w:tc>
      </w:tr>
      <w:tr w:rsidR="00E90746" w:rsidTr="007E27BA">
        <w:trPr>
          <w:jc w:val="center"/>
        </w:trPr>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используется</w:t>
            </w:r>
          </w:p>
        </w:tc>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не используется</w:t>
            </w:r>
          </w:p>
        </w:tc>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используется</w:t>
            </w:r>
          </w:p>
        </w:tc>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не используется</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используется</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не используется</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используется</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не используется</w:t>
            </w:r>
          </w:p>
        </w:tc>
      </w:tr>
      <w:tr w:rsidR="00E90746" w:rsidTr="007E27BA">
        <w:trPr>
          <w:jc w:val="center"/>
        </w:trPr>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1300</w:t>
            </w:r>
          </w:p>
        </w:tc>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1000</w:t>
            </w:r>
          </w:p>
        </w:tc>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700</w:t>
            </w:r>
          </w:p>
        </w:tc>
        <w:tc>
          <w:tcPr>
            <w:tcW w:w="1249"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400</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5000</w:t>
            </w:r>
          </w:p>
        </w:tc>
        <w:tc>
          <w:tcPr>
            <w:tcW w:w="1250" w:type="dxa"/>
          </w:tcPr>
          <w:p w:rsidR="00E90746" w:rsidRPr="007E27BA" w:rsidRDefault="00E90746" w:rsidP="007E27BA">
            <w:pPr>
              <w:pStyle w:val="Standard"/>
              <w:autoSpaceDE w:val="0"/>
              <w:jc w:val="center"/>
              <w:rPr>
                <w:rFonts w:cs="TimesNewRomanPS-BoldMT"/>
                <w:b/>
                <w:bCs/>
                <w:color w:val="000000"/>
              </w:rPr>
            </w:pPr>
            <w:r w:rsidRPr="007E27BA">
              <w:rPr>
                <w:rFonts w:cs="TimesNewRomanPS-BoldMT"/>
                <w:b/>
                <w:bCs/>
                <w:color w:val="000000"/>
              </w:rPr>
              <w:t>2860</w:t>
            </w:r>
          </w:p>
        </w:tc>
      </w:tr>
    </w:tbl>
    <w:p w:rsidR="00E90746" w:rsidRDefault="00E90746" w:rsidP="002D7DB3">
      <w:pPr>
        <w:pStyle w:val="Standard"/>
        <w:autoSpaceDE w:val="0"/>
        <w:ind w:firstLine="709"/>
        <w:jc w:val="both"/>
        <w:rPr>
          <w:rFonts w:cs="TimesNewRomanPS-BoldMT"/>
          <w:b/>
          <w:bCs/>
          <w:color w:val="000000"/>
        </w:rPr>
      </w:pPr>
    </w:p>
    <w:p w:rsidR="00E90746" w:rsidRDefault="00E90746" w:rsidP="002D7DB3">
      <w:pPr>
        <w:pStyle w:val="Standard"/>
        <w:autoSpaceDE w:val="0"/>
        <w:ind w:firstLine="709"/>
        <w:jc w:val="both"/>
        <w:rPr>
          <w:rFonts w:cs="TimesNewRomanPS-BoldMT"/>
          <w:b/>
          <w:bCs/>
          <w:color w:val="000000"/>
        </w:rPr>
      </w:pPr>
      <w:r>
        <w:rPr>
          <w:rFonts w:cs="TimesNewRomanPS-BoldMT"/>
          <w:b/>
          <w:bCs/>
          <w:color w:val="000000"/>
        </w:rPr>
        <w:t>Выводы:</w:t>
      </w:r>
    </w:p>
    <w:p w:rsidR="00E90746" w:rsidRDefault="00E90746" w:rsidP="002D7DB3">
      <w:pPr>
        <w:pStyle w:val="Standard"/>
        <w:autoSpaceDE w:val="0"/>
        <w:jc w:val="both"/>
        <w:rPr>
          <w:rFonts w:cs="TimesNewRomanPSMT"/>
          <w:color w:val="000000"/>
        </w:rPr>
      </w:pPr>
      <w:r>
        <w:rPr>
          <w:rFonts w:cs="TimesNewRomanPSMT"/>
          <w:color w:val="000000"/>
        </w:rPr>
        <w:tab/>
        <w:t xml:space="preserve">Анализ земель на территории сельского поселения показал, что многие категории, которые должны были бы быть установлены на территории поселения – не установлены. </w:t>
      </w:r>
      <w:r w:rsidRPr="00BE07B5">
        <w:rPr>
          <w:rFonts w:cs="TimesNewRomanPSMT"/>
          <w:color w:val="000000"/>
        </w:rPr>
        <w:t>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w:t>
      </w:r>
      <w:r>
        <w:rPr>
          <w:rFonts w:cs="TimesNewRomanPSMT"/>
          <w:color w:val="000000"/>
        </w:rPr>
        <w:t xml:space="preserve">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E90746" w:rsidRDefault="00E90746" w:rsidP="002D7DB3">
      <w:pPr>
        <w:pStyle w:val="Standard"/>
        <w:autoSpaceDE w:val="0"/>
        <w:jc w:val="both"/>
        <w:rPr>
          <w:rFonts w:cs="TimesNewRomanPSMT"/>
          <w:color w:val="000000"/>
        </w:rPr>
      </w:pPr>
      <w:r>
        <w:rPr>
          <w:rFonts w:cs="TimesNewRomanPSMT"/>
          <w:color w:val="000000"/>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E90746" w:rsidRDefault="00E90746" w:rsidP="002D7DB3">
      <w:pPr>
        <w:pStyle w:val="Standard"/>
        <w:autoSpaceDE w:val="0"/>
        <w:jc w:val="both"/>
        <w:rPr>
          <w:rFonts w:cs="TimesNewRomanPSMT"/>
          <w:color w:val="000000"/>
        </w:rPr>
      </w:pPr>
      <w:r>
        <w:rPr>
          <w:rFonts w:cs="TimesNewRomanPSMT"/>
          <w:color w:val="000000"/>
        </w:rPr>
        <w:tab/>
        <w:t>1. Границы земель населенных пунктов.</w:t>
      </w:r>
    </w:p>
    <w:p w:rsidR="00E90746" w:rsidRDefault="00E90746" w:rsidP="002D7DB3">
      <w:pPr>
        <w:pStyle w:val="Standard"/>
        <w:autoSpaceDE w:val="0"/>
        <w:jc w:val="both"/>
        <w:rPr>
          <w:rFonts w:cs="TimesNewRomanPSMT"/>
          <w:color w:val="000000"/>
        </w:rPr>
      </w:pPr>
      <w:r>
        <w:rPr>
          <w:rFonts w:cs="TimesNewRomanPSMT"/>
          <w:color w:val="000000"/>
        </w:rPr>
        <w:tab/>
        <w:t>2. В составе земель сельскохозяйственного назначения:</w:t>
      </w:r>
    </w:p>
    <w:p w:rsidR="00E90746" w:rsidRDefault="00E90746" w:rsidP="002D7DB3">
      <w:pPr>
        <w:pStyle w:val="Standard"/>
        <w:autoSpaceDE w:val="0"/>
        <w:jc w:val="both"/>
        <w:rPr>
          <w:rFonts w:cs="TimesNewRomanPSMT"/>
          <w:color w:val="000000"/>
        </w:rPr>
      </w:pPr>
      <w:r>
        <w:rPr>
          <w:rFonts w:cs="TimesNewRomanPSMT"/>
          <w:color w:val="000000"/>
        </w:rPr>
        <w:tab/>
        <w:t>- земли, занятые внутрихозяйственными дорогами,</w:t>
      </w:r>
    </w:p>
    <w:p w:rsidR="00E90746" w:rsidRDefault="00E90746" w:rsidP="002D7DB3">
      <w:pPr>
        <w:pStyle w:val="Standard"/>
        <w:autoSpaceDE w:val="0"/>
        <w:jc w:val="both"/>
        <w:rPr>
          <w:rFonts w:cs="TimesNewRomanPSMT"/>
          <w:color w:val="000000"/>
        </w:rPr>
      </w:pPr>
      <w:r>
        <w:rPr>
          <w:rFonts w:cs="TimesNewRomanPSMT"/>
          <w:color w:val="000000"/>
        </w:rPr>
        <w:tab/>
        <w:t>- земли, занятые инженерными коммуникациями,</w:t>
      </w:r>
    </w:p>
    <w:p w:rsidR="00E90746" w:rsidRDefault="00E90746" w:rsidP="002D7DB3">
      <w:pPr>
        <w:pStyle w:val="Standard"/>
        <w:autoSpaceDE w:val="0"/>
        <w:jc w:val="both"/>
        <w:rPr>
          <w:rFonts w:cs="TimesNewRomanPSMT"/>
          <w:color w:val="000000"/>
        </w:rPr>
      </w:pPr>
      <w:r>
        <w:rPr>
          <w:rFonts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E90746" w:rsidRDefault="00E90746" w:rsidP="002D7DB3">
      <w:pPr>
        <w:pStyle w:val="Standard"/>
        <w:autoSpaceDE w:val="0"/>
        <w:jc w:val="both"/>
        <w:rPr>
          <w:rFonts w:cs="TimesNewRomanPSMT"/>
          <w:color w:val="000000"/>
        </w:rPr>
      </w:pPr>
      <w:r>
        <w:rPr>
          <w:rFonts w:cs="TimesNewRomanPSMT"/>
          <w:color w:val="000000"/>
        </w:rPr>
        <w:tab/>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E90746" w:rsidRDefault="00E90746" w:rsidP="002D7DB3">
      <w:pPr>
        <w:pStyle w:val="Standard"/>
        <w:autoSpaceDE w:val="0"/>
        <w:jc w:val="both"/>
        <w:rPr>
          <w:rFonts w:cs="TimesNewRomanPSMT"/>
          <w:color w:val="000000"/>
        </w:rPr>
      </w:pPr>
      <w:r>
        <w:rPr>
          <w:rFonts w:cs="TimesNewRomanPSMT"/>
          <w:color w:val="000000"/>
        </w:rPr>
        <w:tab/>
        <w:t>- земли промышленности,</w:t>
      </w:r>
    </w:p>
    <w:p w:rsidR="00E90746" w:rsidRDefault="00E90746" w:rsidP="002D7DB3">
      <w:pPr>
        <w:pStyle w:val="Standard"/>
        <w:autoSpaceDE w:val="0"/>
        <w:jc w:val="both"/>
        <w:rPr>
          <w:rFonts w:cs="TimesNewRomanPSMT"/>
          <w:color w:val="000000"/>
        </w:rPr>
      </w:pPr>
      <w:r>
        <w:rPr>
          <w:rFonts w:cs="TimesNewRomanPSMT"/>
          <w:color w:val="000000"/>
        </w:rPr>
        <w:tab/>
        <w:t>- земли энергетики,</w:t>
      </w:r>
    </w:p>
    <w:p w:rsidR="00E90746" w:rsidRDefault="00E90746" w:rsidP="002D7DB3">
      <w:pPr>
        <w:pStyle w:val="Standard"/>
        <w:autoSpaceDE w:val="0"/>
        <w:jc w:val="both"/>
        <w:rPr>
          <w:rFonts w:cs="TimesNewRomanPSMT"/>
          <w:color w:val="000000"/>
        </w:rPr>
      </w:pPr>
      <w:r>
        <w:rPr>
          <w:rFonts w:cs="TimesNewRomanPSMT"/>
          <w:color w:val="000000"/>
        </w:rPr>
        <w:tab/>
        <w:t>- земли связи и информатики,</w:t>
      </w:r>
    </w:p>
    <w:p w:rsidR="00E90746" w:rsidRDefault="00E90746" w:rsidP="002D7DB3">
      <w:pPr>
        <w:pStyle w:val="Standard"/>
        <w:autoSpaceDE w:val="0"/>
        <w:jc w:val="both"/>
        <w:rPr>
          <w:rFonts w:cs="TimesNewRomanPSMT"/>
          <w:color w:val="000000"/>
        </w:rPr>
      </w:pPr>
      <w:r>
        <w:rPr>
          <w:rFonts w:cs="TimesNewRomanPSMT"/>
          <w:color w:val="000000"/>
        </w:rPr>
        <w:tab/>
        <w:t>- земли специального назначения - кладбища, скотомогильники и свалки ТБО.</w:t>
      </w:r>
    </w:p>
    <w:p w:rsidR="00E90746" w:rsidRDefault="00E90746" w:rsidP="002D7DB3">
      <w:pPr>
        <w:pStyle w:val="Standard"/>
        <w:autoSpaceDE w:val="0"/>
        <w:jc w:val="both"/>
        <w:rPr>
          <w:rFonts w:cs="TimesNewRomanPSMT"/>
          <w:color w:val="000000"/>
        </w:rPr>
      </w:pPr>
      <w:r>
        <w:rPr>
          <w:rFonts w:cs="TimesNewRomanPSMT"/>
          <w:color w:val="000000"/>
        </w:rPr>
        <w:tab/>
        <w:t>4. В составе земель лесного фонда:</w:t>
      </w:r>
    </w:p>
    <w:p w:rsidR="00E90746" w:rsidRDefault="00E90746" w:rsidP="002D7DB3">
      <w:pPr>
        <w:pStyle w:val="Standard"/>
        <w:autoSpaceDE w:val="0"/>
        <w:jc w:val="both"/>
        <w:rPr>
          <w:rFonts w:cs="TimesNewRomanPSMT"/>
          <w:color w:val="000000"/>
        </w:rPr>
      </w:pPr>
      <w:r>
        <w:rPr>
          <w:rFonts w:cs="TimesNewRomanPSMT"/>
          <w:color w:val="000000"/>
        </w:rPr>
        <w:tab/>
        <w:t>- территории инженерных коммуникаций,</w:t>
      </w:r>
    </w:p>
    <w:p w:rsidR="00E90746" w:rsidRDefault="00E90746" w:rsidP="002D7DB3">
      <w:pPr>
        <w:pStyle w:val="Standard"/>
        <w:autoSpaceDE w:val="0"/>
        <w:jc w:val="both"/>
        <w:rPr>
          <w:rFonts w:cs="TimesNewRomanPSMT"/>
          <w:color w:val="000000"/>
        </w:rPr>
      </w:pPr>
      <w:r>
        <w:rPr>
          <w:rFonts w:cs="TimesNewRomanPSMT"/>
          <w:color w:val="000000"/>
        </w:rPr>
        <w:tab/>
        <w:t>- территории для осуществления рекреационной деятельности.</w:t>
      </w:r>
    </w:p>
    <w:p w:rsidR="00E90746" w:rsidRPr="00E0197A" w:rsidRDefault="00E90746" w:rsidP="002D7DB3">
      <w:pPr>
        <w:pStyle w:val="Standard"/>
        <w:autoSpaceDE w:val="0"/>
        <w:jc w:val="both"/>
        <w:rPr>
          <w:rFonts w:cs="TimesNewRomanPSMT"/>
        </w:rPr>
      </w:pPr>
      <w:r>
        <w:rPr>
          <w:rFonts w:cs="TimesNewRomanPSMT"/>
          <w:color w:val="000000"/>
        </w:rPr>
        <w:tab/>
        <w:t xml:space="preserve">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w:t>
      </w:r>
      <w:r w:rsidRPr="00E0197A">
        <w:rPr>
          <w:rFonts w:cs="TimesNewRomanPSMT"/>
        </w:rPr>
        <w:t>деятельности граждан.</w:t>
      </w:r>
    </w:p>
    <w:p w:rsidR="00E90746" w:rsidRPr="00E0197A" w:rsidRDefault="00E90746" w:rsidP="002D7DB3">
      <w:pPr>
        <w:pStyle w:val="Standard"/>
        <w:autoSpaceDE w:val="0"/>
        <w:jc w:val="both"/>
        <w:rPr>
          <w:rFonts w:cs="TimesNewRomanPSMT"/>
        </w:rPr>
      </w:pPr>
      <w:r w:rsidRPr="00E0197A">
        <w:rPr>
          <w:rFonts w:cs="TimesNewRomanPSMT"/>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E90746" w:rsidRPr="00F957C0" w:rsidRDefault="00E90746" w:rsidP="00F957C0">
      <w:pPr>
        <w:pStyle w:val="Standard"/>
        <w:ind w:firstLine="708"/>
        <w:jc w:val="both"/>
      </w:pPr>
    </w:p>
    <w:p w:rsidR="00E90746" w:rsidRPr="00860D52" w:rsidRDefault="00E90746" w:rsidP="00E44E22">
      <w:pPr>
        <w:widowControl/>
        <w:tabs>
          <w:tab w:val="left" w:pos="700"/>
        </w:tabs>
        <w:snapToGrid w:val="0"/>
        <w:jc w:val="both"/>
        <w:rPr>
          <w:b/>
          <w:bCs/>
          <w:spacing w:val="-10"/>
        </w:rPr>
      </w:pPr>
      <w:r>
        <w:rPr>
          <w:b/>
          <w:bCs/>
        </w:rPr>
        <w:tab/>
      </w:r>
      <w:r w:rsidRPr="00860D52">
        <w:rPr>
          <w:b/>
          <w:bCs/>
        </w:rPr>
        <w:t xml:space="preserve">1.8. </w:t>
      </w:r>
      <w:r w:rsidRPr="00860D52">
        <w:rPr>
          <w:b/>
          <w:bCs/>
          <w:spacing w:val="-10"/>
        </w:rPr>
        <w:t xml:space="preserve">Планировочная организация и функциональное зонирование </w:t>
      </w:r>
      <w:r>
        <w:rPr>
          <w:b/>
          <w:bCs/>
        </w:rPr>
        <w:t xml:space="preserve">Васильевского </w:t>
      </w:r>
      <w:r w:rsidRPr="00860D52">
        <w:rPr>
          <w:b/>
          <w:bCs/>
        </w:rPr>
        <w:t>сельского поселения</w:t>
      </w:r>
    </w:p>
    <w:p w:rsidR="00E90746" w:rsidRDefault="00E90746" w:rsidP="00E44E22">
      <w:pPr>
        <w:rPr>
          <w:i/>
          <w:iCs/>
        </w:rPr>
      </w:pPr>
    </w:p>
    <w:p w:rsidR="00E90746" w:rsidRDefault="00E90746" w:rsidP="00E62F1C">
      <w:pPr>
        <w:ind w:firstLine="708"/>
        <w:rPr>
          <w:b/>
          <w:i/>
          <w:iCs/>
        </w:rPr>
      </w:pPr>
      <w:r>
        <w:rPr>
          <w:b/>
          <w:i/>
          <w:iCs/>
        </w:rPr>
        <w:t>1.8</w:t>
      </w:r>
      <w:r w:rsidRPr="00E44E22">
        <w:rPr>
          <w:b/>
          <w:i/>
          <w:iCs/>
        </w:rPr>
        <w:t>.1. Планировочная организац</w:t>
      </w:r>
      <w:r>
        <w:rPr>
          <w:b/>
          <w:i/>
          <w:iCs/>
        </w:rPr>
        <w:t>ия и функциональное зонирование.</w:t>
      </w:r>
    </w:p>
    <w:p w:rsidR="00E90746" w:rsidRDefault="00E90746" w:rsidP="006C792C">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E90746" w:rsidRDefault="00E90746" w:rsidP="005B69C2">
      <w:pPr>
        <w:pStyle w:val="Standard"/>
        <w:widowControl/>
        <w:numPr>
          <w:ilvl w:val="0"/>
          <w:numId w:val="46"/>
        </w:numPr>
        <w:jc w:val="both"/>
      </w:pPr>
      <w:r>
        <w:t>Сельское поселение;</w:t>
      </w:r>
    </w:p>
    <w:p w:rsidR="00E90746" w:rsidRDefault="00E90746" w:rsidP="005B69C2">
      <w:pPr>
        <w:pStyle w:val="Standard"/>
        <w:widowControl/>
        <w:numPr>
          <w:ilvl w:val="0"/>
          <w:numId w:val="46"/>
        </w:numPr>
        <w:jc w:val="both"/>
      </w:pPr>
      <w:r>
        <w:t>Сельские населенные пункты;</w:t>
      </w:r>
    </w:p>
    <w:p w:rsidR="00E90746" w:rsidRDefault="00E90746" w:rsidP="005B69C2">
      <w:pPr>
        <w:pStyle w:val="Standard"/>
        <w:widowControl/>
        <w:numPr>
          <w:ilvl w:val="0"/>
          <w:numId w:val="46"/>
        </w:numPr>
        <w:jc w:val="both"/>
      </w:pPr>
      <w:r>
        <w:t>Планировочный микрорайон;</w:t>
      </w:r>
    </w:p>
    <w:p w:rsidR="00E90746" w:rsidRDefault="00E90746" w:rsidP="005B69C2">
      <w:pPr>
        <w:pStyle w:val="Standard"/>
        <w:widowControl/>
        <w:numPr>
          <w:ilvl w:val="0"/>
          <w:numId w:val="46"/>
        </w:numPr>
        <w:jc w:val="both"/>
      </w:pPr>
      <w:r>
        <w:t>Планировочный квартал;</w:t>
      </w:r>
    </w:p>
    <w:p w:rsidR="00E90746" w:rsidRDefault="00E90746" w:rsidP="005B69C2">
      <w:pPr>
        <w:pStyle w:val="Standard"/>
        <w:widowControl/>
        <w:numPr>
          <w:ilvl w:val="0"/>
          <w:numId w:val="46"/>
        </w:numPr>
        <w:jc w:val="both"/>
      </w:pPr>
      <w:r>
        <w:t>Сформированный земельный участок.</w:t>
      </w:r>
    </w:p>
    <w:p w:rsidR="00E90746" w:rsidRDefault="00E90746" w:rsidP="006C792C">
      <w:pPr>
        <w:pStyle w:val="Standard"/>
        <w:jc w:val="both"/>
      </w:pPr>
      <w:r>
        <w:tab/>
        <w:t>2. Территория сельского поселения определяется границей муниципального образования.</w:t>
      </w:r>
      <w:r>
        <w:tab/>
      </w:r>
    </w:p>
    <w:p w:rsidR="00E90746" w:rsidRDefault="00E90746" w:rsidP="006C792C">
      <w:pPr>
        <w:pStyle w:val="Standard"/>
        <w:jc w:val="both"/>
      </w:pPr>
      <w:r>
        <w:tab/>
        <w:t>3. Территория сельского населенного пункта определяется границей сельского населенного пункта.</w:t>
      </w:r>
    </w:p>
    <w:p w:rsidR="00E90746" w:rsidRDefault="00E90746" w:rsidP="006C792C">
      <w:pPr>
        <w:pStyle w:val="Standard"/>
        <w:jc w:val="both"/>
      </w:pPr>
      <w: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E90746" w:rsidRDefault="00E90746" w:rsidP="006C792C">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E90746" w:rsidRDefault="00E90746" w:rsidP="00E62F1C">
      <w:pPr>
        <w:jc w:val="center"/>
        <w:rPr>
          <w:b/>
          <w:i/>
          <w:kern w:val="0"/>
          <w:lang w:eastAsia="ru-RU"/>
        </w:rPr>
      </w:pPr>
    </w:p>
    <w:p w:rsidR="00E90746" w:rsidRDefault="00E90746" w:rsidP="00E62F1C">
      <w:pPr>
        <w:jc w:val="center"/>
        <w:rPr>
          <w:b/>
          <w:i/>
          <w:kern w:val="0"/>
          <w:lang w:eastAsia="ru-RU"/>
        </w:rPr>
      </w:pPr>
      <w:r w:rsidRPr="009A3615">
        <w:rPr>
          <w:b/>
          <w:i/>
          <w:kern w:val="0"/>
          <w:lang w:eastAsia="ru-RU"/>
        </w:rPr>
        <w:t>Существующая архитектурно-планировочная организация территории</w:t>
      </w:r>
    </w:p>
    <w:p w:rsidR="00E90746" w:rsidRDefault="00E90746" w:rsidP="00E62F1C">
      <w:pPr>
        <w:jc w:val="center"/>
        <w:rPr>
          <w:b/>
          <w:i/>
          <w:kern w:val="0"/>
          <w:lang w:eastAsia="ru-RU"/>
        </w:rPr>
      </w:pPr>
    </w:p>
    <w:p w:rsidR="00E90746" w:rsidRDefault="00E90746" w:rsidP="00984FC9">
      <w:pPr>
        <w:ind w:firstLine="709"/>
        <w:jc w:val="both"/>
      </w:pPr>
      <w:r>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tab/>
        <w:t>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населенными пунктами, которые застроены, в основном, индивидуальной усадебной застройкой. Основными планировочными осями Васильевского сельского поселения являются реки, ручьи, вдоль которых сформировались селитебные территории населенных пунктов, а также транспортные коридоры, проходящие по территории поселения.</w:t>
      </w:r>
    </w:p>
    <w:p w:rsidR="00E90746" w:rsidRDefault="00E90746" w:rsidP="00BC45B0">
      <w:pPr>
        <w:jc w:val="both"/>
      </w:pPr>
      <w:r>
        <w:tab/>
      </w:r>
      <w:r w:rsidRPr="00064197">
        <w:t>Основная часть территории в границах муниципального образования представлена землями сельскохозяйственного назначения.</w:t>
      </w:r>
    </w:p>
    <w:p w:rsidR="00E90746" w:rsidRDefault="00E90746" w:rsidP="00BC45B0">
      <w:pPr>
        <w:jc w:val="both"/>
      </w:pPr>
    </w:p>
    <w:tbl>
      <w:tblPr>
        <w:tblW w:w="9781" w:type="dxa"/>
        <w:tblInd w:w="197" w:type="dxa"/>
        <w:tblLayout w:type="fixed"/>
        <w:tblCellMar>
          <w:top w:w="55" w:type="dxa"/>
          <w:left w:w="55" w:type="dxa"/>
          <w:bottom w:w="55" w:type="dxa"/>
          <w:right w:w="55" w:type="dxa"/>
        </w:tblCellMar>
        <w:tblLook w:val="0000"/>
      </w:tblPr>
      <w:tblGrid>
        <w:gridCol w:w="1276"/>
        <w:gridCol w:w="1276"/>
        <w:gridCol w:w="1215"/>
        <w:gridCol w:w="1194"/>
        <w:gridCol w:w="985"/>
        <w:gridCol w:w="1992"/>
        <w:gridCol w:w="1843"/>
      </w:tblGrid>
      <w:tr w:rsidR="00E90746" w:rsidTr="00900E80">
        <w:trPr>
          <w:trHeight w:hRule="exact" w:val="939"/>
        </w:trPr>
        <w:tc>
          <w:tcPr>
            <w:tcW w:w="3767" w:type="dxa"/>
            <w:gridSpan w:val="3"/>
            <w:tcBorders>
              <w:top w:val="single" w:sz="2" w:space="0" w:color="000000"/>
              <w:left w:val="single" w:sz="2" w:space="0" w:color="000000"/>
              <w:bottom w:val="single" w:sz="2" w:space="0" w:color="000000"/>
              <w:right w:val="nil"/>
            </w:tcBorders>
          </w:tcPr>
          <w:p w:rsidR="00E90746" w:rsidRPr="00900E80" w:rsidRDefault="00E90746" w:rsidP="00900E80">
            <w:pPr>
              <w:pStyle w:val="TableContents"/>
              <w:jc w:val="center"/>
              <w:rPr>
                <w:sz w:val="22"/>
                <w:szCs w:val="22"/>
              </w:rPr>
            </w:pPr>
            <w:r w:rsidRPr="00900E80">
              <w:rPr>
                <w:sz w:val="22"/>
                <w:szCs w:val="22"/>
              </w:rPr>
              <w:t>Протяженность автомобильных дорог</w:t>
            </w:r>
          </w:p>
        </w:tc>
        <w:tc>
          <w:tcPr>
            <w:tcW w:w="1194" w:type="dxa"/>
            <w:vMerge w:val="restart"/>
            <w:tcBorders>
              <w:top w:val="single" w:sz="2" w:space="0" w:color="000000"/>
              <w:left w:val="single" w:sz="2" w:space="0" w:color="000000"/>
              <w:bottom w:val="single" w:sz="2" w:space="0" w:color="000000"/>
              <w:right w:val="nil"/>
            </w:tcBorders>
          </w:tcPr>
          <w:p w:rsidR="00E90746" w:rsidRPr="00900E80" w:rsidRDefault="00E90746" w:rsidP="00900E80">
            <w:pPr>
              <w:pStyle w:val="TableContents"/>
              <w:jc w:val="center"/>
              <w:rPr>
                <w:sz w:val="22"/>
                <w:szCs w:val="22"/>
              </w:rPr>
            </w:pPr>
            <w:r w:rsidRPr="00900E80">
              <w:rPr>
                <w:sz w:val="22"/>
                <w:szCs w:val="22"/>
              </w:rPr>
              <w:t>Из общей протяженности  автомобильных дорог, дороги с твердым покрытием, км/%</w:t>
            </w:r>
          </w:p>
        </w:tc>
        <w:tc>
          <w:tcPr>
            <w:tcW w:w="985" w:type="dxa"/>
            <w:vMerge w:val="restart"/>
            <w:tcBorders>
              <w:top w:val="single" w:sz="2" w:space="0" w:color="000000"/>
              <w:left w:val="single" w:sz="2" w:space="0" w:color="000000"/>
              <w:bottom w:val="single" w:sz="2" w:space="0" w:color="000000"/>
              <w:right w:val="single" w:sz="4" w:space="0" w:color="auto"/>
            </w:tcBorders>
          </w:tcPr>
          <w:p w:rsidR="00E90746" w:rsidRPr="00900E80" w:rsidRDefault="00E90746" w:rsidP="00900E80">
            <w:pPr>
              <w:pStyle w:val="TableContents"/>
              <w:jc w:val="center"/>
              <w:rPr>
                <w:sz w:val="22"/>
                <w:szCs w:val="22"/>
              </w:rPr>
            </w:pPr>
            <w:r w:rsidRPr="00900E80">
              <w:rPr>
                <w:sz w:val="22"/>
                <w:szCs w:val="22"/>
              </w:rPr>
              <w:t>Обеспеченность населения индивидуальными легковыми автомобилями(на 1000 жителей), автомобилей</w:t>
            </w:r>
          </w:p>
        </w:tc>
        <w:tc>
          <w:tcPr>
            <w:tcW w:w="3835" w:type="dxa"/>
            <w:gridSpan w:val="2"/>
            <w:tcBorders>
              <w:top w:val="single" w:sz="4" w:space="0" w:color="auto"/>
              <w:left w:val="single" w:sz="4" w:space="0" w:color="auto"/>
              <w:bottom w:val="single" w:sz="4" w:space="0" w:color="auto"/>
              <w:right w:val="single" w:sz="4" w:space="0" w:color="auto"/>
            </w:tcBorders>
          </w:tcPr>
          <w:p w:rsidR="00E90746" w:rsidRPr="00900E80" w:rsidRDefault="00E90746" w:rsidP="00900E80">
            <w:pPr>
              <w:pStyle w:val="TableContents"/>
              <w:jc w:val="center"/>
              <w:rPr>
                <w:sz w:val="22"/>
                <w:szCs w:val="22"/>
              </w:rPr>
            </w:pPr>
            <w:r w:rsidRPr="00900E80">
              <w:rPr>
                <w:sz w:val="22"/>
                <w:szCs w:val="22"/>
              </w:rPr>
              <w:t>Плотность транспортной сети, км/100 км.кв</w:t>
            </w:r>
          </w:p>
        </w:tc>
      </w:tr>
      <w:tr w:rsidR="00E90746" w:rsidTr="00900E80">
        <w:trPr>
          <w:trHeight w:hRule="exact" w:val="1623"/>
        </w:trPr>
        <w:tc>
          <w:tcPr>
            <w:tcW w:w="1276" w:type="dxa"/>
            <w:tcBorders>
              <w:top w:val="nil"/>
              <w:left w:val="single" w:sz="2" w:space="0" w:color="000000"/>
              <w:bottom w:val="single" w:sz="2" w:space="0" w:color="000000"/>
              <w:right w:val="nil"/>
            </w:tcBorders>
          </w:tcPr>
          <w:p w:rsidR="00E90746" w:rsidRPr="00900E80" w:rsidRDefault="00E90746" w:rsidP="00900E80">
            <w:pPr>
              <w:pStyle w:val="TableContents"/>
              <w:jc w:val="center"/>
              <w:rPr>
                <w:sz w:val="22"/>
                <w:szCs w:val="22"/>
              </w:rPr>
            </w:pPr>
            <w:r w:rsidRPr="00900E80">
              <w:rPr>
                <w:sz w:val="22"/>
                <w:szCs w:val="22"/>
              </w:rPr>
              <w:t>Федерального значения</w:t>
            </w:r>
          </w:p>
        </w:tc>
        <w:tc>
          <w:tcPr>
            <w:tcW w:w="1276" w:type="dxa"/>
            <w:tcBorders>
              <w:top w:val="nil"/>
              <w:left w:val="single" w:sz="2" w:space="0" w:color="000000"/>
              <w:bottom w:val="single" w:sz="2" w:space="0" w:color="000000"/>
              <w:right w:val="nil"/>
            </w:tcBorders>
          </w:tcPr>
          <w:p w:rsidR="00E90746" w:rsidRPr="00900E80" w:rsidRDefault="00E90746" w:rsidP="00900E80">
            <w:pPr>
              <w:pStyle w:val="TableContents"/>
              <w:jc w:val="center"/>
              <w:rPr>
                <w:sz w:val="22"/>
                <w:szCs w:val="22"/>
              </w:rPr>
            </w:pPr>
            <w:r w:rsidRPr="00900E80">
              <w:rPr>
                <w:sz w:val="22"/>
                <w:szCs w:val="22"/>
              </w:rPr>
              <w:t>Регионального значения</w:t>
            </w:r>
          </w:p>
        </w:tc>
        <w:tc>
          <w:tcPr>
            <w:tcW w:w="1215" w:type="dxa"/>
            <w:tcBorders>
              <w:top w:val="nil"/>
              <w:left w:val="single" w:sz="2" w:space="0" w:color="000000"/>
              <w:bottom w:val="single" w:sz="2" w:space="0" w:color="000000"/>
              <w:right w:val="nil"/>
            </w:tcBorders>
          </w:tcPr>
          <w:p w:rsidR="00E90746" w:rsidRPr="00900E80" w:rsidRDefault="00E90746" w:rsidP="00900E80">
            <w:pPr>
              <w:pStyle w:val="TableContents"/>
              <w:jc w:val="center"/>
              <w:rPr>
                <w:sz w:val="22"/>
                <w:szCs w:val="22"/>
              </w:rPr>
            </w:pPr>
            <w:r w:rsidRPr="00900E80">
              <w:rPr>
                <w:sz w:val="22"/>
                <w:szCs w:val="22"/>
              </w:rPr>
              <w:t>Районного(местного)значения</w:t>
            </w:r>
          </w:p>
        </w:tc>
        <w:tc>
          <w:tcPr>
            <w:tcW w:w="1194" w:type="dxa"/>
            <w:vMerge/>
            <w:tcBorders>
              <w:top w:val="single" w:sz="2" w:space="0" w:color="000000"/>
              <w:left w:val="single" w:sz="2" w:space="0" w:color="000000"/>
              <w:bottom w:val="single" w:sz="2" w:space="0" w:color="000000"/>
              <w:right w:val="nil"/>
            </w:tcBorders>
          </w:tcPr>
          <w:p w:rsidR="00E90746" w:rsidRPr="00900E80" w:rsidRDefault="00E90746" w:rsidP="00900E80">
            <w:pPr>
              <w:pStyle w:val="TableContents"/>
              <w:jc w:val="center"/>
              <w:rPr>
                <w:sz w:val="22"/>
                <w:szCs w:val="22"/>
              </w:rPr>
            </w:pPr>
          </w:p>
        </w:tc>
        <w:tc>
          <w:tcPr>
            <w:tcW w:w="985" w:type="dxa"/>
            <w:vMerge/>
            <w:tcBorders>
              <w:top w:val="single" w:sz="2" w:space="0" w:color="000000"/>
              <w:left w:val="single" w:sz="2" w:space="0" w:color="000000"/>
              <w:bottom w:val="single" w:sz="2" w:space="0" w:color="000000"/>
              <w:right w:val="nil"/>
            </w:tcBorders>
          </w:tcPr>
          <w:p w:rsidR="00E90746" w:rsidRPr="00900E80" w:rsidRDefault="00E90746" w:rsidP="00900E80">
            <w:pPr>
              <w:pStyle w:val="TableContents"/>
              <w:jc w:val="center"/>
              <w:rPr>
                <w:sz w:val="22"/>
                <w:szCs w:val="22"/>
              </w:rPr>
            </w:pPr>
          </w:p>
        </w:tc>
        <w:tc>
          <w:tcPr>
            <w:tcW w:w="1992" w:type="dxa"/>
            <w:tcBorders>
              <w:top w:val="nil"/>
              <w:left w:val="single" w:sz="2" w:space="0" w:color="000000"/>
              <w:bottom w:val="single" w:sz="2" w:space="0" w:color="000000"/>
              <w:right w:val="single" w:sz="4" w:space="0" w:color="auto"/>
            </w:tcBorders>
          </w:tcPr>
          <w:p w:rsidR="00E90746" w:rsidRPr="00900E80" w:rsidRDefault="00E90746" w:rsidP="00900E80">
            <w:pPr>
              <w:pStyle w:val="TableContents"/>
              <w:jc w:val="center"/>
              <w:rPr>
                <w:sz w:val="22"/>
                <w:szCs w:val="22"/>
              </w:rPr>
            </w:pPr>
            <w:r w:rsidRPr="00900E80">
              <w:rPr>
                <w:sz w:val="22"/>
                <w:szCs w:val="22"/>
              </w:rPr>
              <w:t>Железнодорожной</w:t>
            </w:r>
          </w:p>
        </w:tc>
        <w:tc>
          <w:tcPr>
            <w:tcW w:w="1843" w:type="dxa"/>
            <w:tcBorders>
              <w:top w:val="single" w:sz="4" w:space="0" w:color="auto"/>
              <w:left w:val="single" w:sz="4" w:space="0" w:color="auto"/>
              <w:bottom w:val="single" w:sz="4" w:space="0" w:color="auto"/>
              <w:right w:val="single" w:sz="4" w:space="0" w:color="auto"/>
            </w:tcBorders>
          </w:tcPr>
          <w:p w:rsidR="00E90746" w:rsidRPr="00900E80" w:rsidRDefault="00E90746" w:rsidP="00900E80">
            <w:pPr>
              <w:pStyle w:val="TableContents"/>
              <w:jc w:val="center"/>
              <w:rPr>
                <w:sz w:val="22"/>
                <w:szCs w:val="22"/>
              </w:rPr>
            </w:pPr>
            <w:r w:rsidRPr="00900E80">
              <w:rPr>
                <w:sz w:val="22"/>
                <w:szCs w:val="22"/>
              </w:rPr>
              <w:t>Автомобильной</w:t>
            </w:r>
          </w:p>
        </w:tc>
      </w:tr>
      <w:tr w:rsidR="00E90746" w:rsidTr="00900E80">
        <w:tc>
          <w:tcPr>
            <w:tcW w:w="1276" w:type="dxa"/>
            <w:tcBorders>
              <w:top w:val="nil"/>
              <w:left w:val="single" w:sz="2" w:space="0" w:color="000000"/>
              <w:bottom w:val="single" w:sz="2" w:space="0" w:color="000000"/>
              <w:right w:val="nil"/>
            </w:tcBorders>
          </w:tcPr>
          <w:p w:rsidR="00E90746" w:rsidRDefault="00E90746" w:rsidP="00321C05">
            <w:pPr>
              <w:pStyle w:val="TableContents"/>
            </w:pPr>
          </w:p>
        </w:tc>
        <w:tc>
          <w:tcPr>
            <w:tcW w:w="1276" w:type="dxa"/>
            <w:tcBorders>
              <w:top w:val="nil"/>
              <w:left w:val="single" w:sz="2" w:space="0" w:color="000000"/>
              <w:bottom w:val="single" w:sz="2" w:space="0" w:color="000000"/>
              <w:right w:val="nil"/>
            </w:tcBorders>
          </w:tcPr>
          <w:p w:rsidR="00E90746" w:rsidRDefault="00E90746" w:rsidP="00321C05">
            <w:pPr>
              <w:pStyle w:val="TableContents"/>
            </w:pPr>
            <w:r>
              <w:t>23</w:t>
            </w:r>
          </w:p>
        </w:tc>
        <w:tc>
          <w:tcPr>
            <w:tcW w:w="1215" w:type="dxa"/>
            <w:tcBorders>
              <w:top w:val="nil"/>
              <w:left w:val="single" w:sz="2" w:space="0" w:color="000000"/>
              <w:bottom w:val="single" w:sz="2" w:space="0" w:color="000000"/>
              <w:right w:val="nil"/>
            </w:tcBorders>
          </w:tcPr>
          <w:p w:rsidR="00E90746" w:rsidRDefault="00E90746" w:rsidP="00321C05">
            <w:pPr>
              <w:pStyle w:val="TableContents"/>
            </w:pPr>
            <w:r>
              <w:t>61</w:t>
            </w:r>
          </w:p>
        </w:tc>
        <w:tc>
          <w:tcPr>
            <w:tcW w:w="1194" w:type="dxa"/>
            <w:tcBorders>
              <w:top w:val="nil"/>
              <w:left w:val="single" w:sz="2" w:space="0" w:color="000000"/>
              <w:bottom w:val="single" w:sz="2" w:space="0" w:color="000000"/>
              <w:right w:val="nil"/>
            </w:tcBorders>
          </w:tcPr>
          <w:p w:rsidR="00E90746" w:rsidRDefault="00E90746" w:rsidP="00321C05">
            <w:pPr>
              <w:pStyle w:val="TableContents"/>
            </w:pPr>
            <w:r>
              <w:t>9/15</w:t>
            </w:r>
          </w:p>
        </w:tc>
        <w:tc>
          <w:tcPr>
            <w:tcW w:w="985" w:type="dxa"/>
            <w:tcBorders>
              <w:top w:val="nil"/>
              <w:left w:val="single" w:sz="2" w:space="0" w:color="000000"/>
              <w:bottom w:val="single" w:sz="2" w:space="0" w:color="000000"/>
              <w:right w:val="nil"/>
            </w:tcBorders>
          </w:tcPr>
          <w:p w:rsidR="00E90746" w:rsidRDefault="00E90746" w:rsidP="00321C05">
            <w:pPr>
              <w:pStyle w:val="TableContents"/>
            </w:pPr>
            <w:r>
              <w:t>140</w:t>
            </w:r>
          </w:p>
        </w:tc>
        <w:tc>
          <w:tcPr>
            <w:tcW w:w="1992" w:type="dxa"/>
            <w:tcBorders>
              <w:top w:val="nil"/>
              <w:left w:val="single" w:sz="2" w:space="0" w:color="000000"/>
              <w:bottom w:val="single" w:sz="2" w:space="0" w:color="000000"/>
              <w:right w:val="single" w:sz="4" w:space="0" w:color="auto"/>
            </w:tcBorders>
          </w:tcPr>
          <w:p w:rsidR="00E90746" w:rsidRDefault="00E90746" w:rsidP="00321C05">
            <w:pPr>
              <w:pStyle w:val="TableContents"/>
            </w:pPr>
            <w:r>
              <w:t>0,07</w:t>
            </w:r>
          </w:p>
        </w:tc>
        <w:tc>
          <w:tcPr>
            <w:tcW w:w="1843" w:type="dxa"/>
            <w:tcBorders>
              <w:top w:val="single" w:sz="4" w:space="0" w:color="auto"/>
              <w:left w:val="single" w:sz="4" w:space="0" w:color="auto"/>
              <w:bottom w:val="single" w:sz="4" w:space="0" w:color="auto"/>
              <w:right w:val="single" w:sz="4" w:space="0" w:color="auto"/>
            </w:tcBorders>
          </w:tcPr>
          <w:p w:rsidR="00E90746" w:rsidRDefault="00E90746" w:rsidP="00321C05">
            <w:pPr>
              <w:pStyle w:val="TableContents"/>
            </w:pPr>
            <w:r>
              <w:t>0,7</w:t>
            </w:r>
          </w:p>
        </w:tc>
      </w:tr>
    </w:tbl>
    <w:p w:rsidR="00E90746" w:rsidRDefault="00E90746" w:rsidP="00BC45B0">
      <w:pPr>
        <w:jc w:val="both"/>
      </w:pPr>
    </w:p>
    <w:p w:rsidR="00E90746" w:rsidRDefault="00E90746" w:rsidP="00842E92">
      <w:pPr>
        <w:jc w:val="both"/>
        <w:rPr>
          <w:b/>
        </w:rPr>
      </w:pPr>
      <w:r w:rsidRPr="00064197">
        <w:tab/>
        <w:t xml:space="preserve">По территории </w:t>
      </w:r>
      <w:r>
        <w:t xml:space="preserve">Васильевского </w:t>
      </w:r>
      <w:r w:rsidRPr="00064197">
        <w:t>поселения проход</w:t>
      </w:r>
      <w:r>
        <w:t>я</w:t>
      </w:r>
      <w:r w:rsidRPr="00064197">
        <w:t xml:space="preserve">т </w:t>
      </w:r>
      <w:r w:rsidRPr="003B42C6">
        <w:t>автомобильн</w:t>
      </w:r>
      <w:r>
        <w:t>ые</w:t>
      </w:r>
      <w:r w:rsidRPr="003B42C6">
        <w:t xml:space="preserve"> дорог</w:t>
      </w:r>
      <w:r>
        <w:t>и</w:t>
      </w:r>
      <w:r w:rsidRPr="003B42C6">
        <w:t xml:space="preserve"> регионального значения</w:t>
      </w:r>
      <w:r>
        <w:t xml:space="preserve">  </w:t>
      </w:r>
      <w:r w:rsidRPr="008B4E68">
        <w:rPr>
          <w:b/>
        </w:rPr>
        <w:t xml:space="preserve">А/д </w:t>
      </w:r>
      <w:r>
        <w:rPr>
          <w:b/>
        </w:rPr>
        <w:t>«</w:t>
      </w:r>
      <w:r w:rsidRPr="008B4E68">
        <w:rPr>
          <w:b/>
        </w:rPr>
        <w:t xml:space="preserve">Ливны - Русский Брод </w:t>
      </w:r>
      <w:r>
        <w:rPr>
          <w:b/>
        </w:rPr>
        <w:t>–</w:t>
      </w:r>
      <w:r w:rsidRPr="008B4E68">
        <w:rPr>
          <w:b/>
        </w:rPr>
        <w:t xml:space="preserve"> Верховье</w:t>
      </w:r>
      <w:r>
        <w:rPr>
          <w:b/>
        </w:rPr>
        <w:t>»,</w:t>
      </w:r>
      <w:r w:rsidRPr="008B4E68">
        <w:rPr>
          <w:b/>
        </w:rPr>
        <w:t xml:space="preserve"> А/д </w:t>
      </w:r>
      <w:r>
        <w:rPr>
          <w:b/>
        </w:rPr>
        <w:t>«</w:t>
      </w:r>
      <w:r w:rsidRPr="008B4E68">
        <w:rPr>
          <w:b/>
        </w:rPr>
        <w:t xml:space="preserve">Ливны - Русский Брод </w:t>
      </w:r>
      <w:r>
        <w:rPr>
          <w:b/>
        </w:rPr>
        <w:t>–</w:t>
      </w:r>
      <w:r w:rsidRPr="008B4E68">
        <w:rPr>
          <w:b/>
        </w:rPr>
        <w:t xml:space="preserve"> </w:t>
      </w:r>
      <w:r>
        <w:rPr>
          <w:b/>
        </w:rPr>
        <w:t>Верховье»</w:t>
      </w:r>
      <w:r w:rsidRPr="008B4E68">
        <w:rPr>
          <w:b/>
        </w:rPr>
        <w:t xml:space="preserve"> - Васильевский</w:t>
      </w:r>
      <w:r>
        <w:rPr>
          <w:b/>
        </w:rPr>
        <w:t>,</w:t>
      </w:r>
      <w:r w:rsidRPr="008B4E68">
        <w:rPr>
          <w:b/>
        </w:rPr>
        <w:t xml:space="preserve">  А/д </w:t>
      </w:r>
      <w:r>
        <w:rPr>
          <w:b/>
        </w:rPr>
        <w:t>«</w:t>
      </w:r>
      <w:r w:rsidRPr="008B4E68">
        <w:rPr>
          <w:b/>
        </w:rPr>
        <w:t xml:space="preserve">Верховье - Большой Синьковец </w:t>
      </w:r>
      <w:r>
        <w:rPr>
          <w:b/>
        </w:rPr>
        <w:t>–</w:t>
      </w:r>
      <w:r w:rsidRPr="008B4E68">
        <w:rPr>
          <w:b/>
        </w:rPr>
        <w:t xml:space="preserve"> Троицкое</w:t>
      </w:r>
      <w:r>
        <w:rPr>
          <w:b/>
        </w:rPr>
        <w:t>».</w:t>
      </w:r>
    </w:p>
    <w:p w:rsidR="00E90746" w:rsidRDefault="00E90746" w:rsidP="00842E92">
      <w:pPr>
        <w:jc w:val="both"/>
      </w:pPr>
    </w:p>
    <w:p w:rsidR="00E90746" w:rsidRDefault="00E90746" w:rsidP="00482799">
      <w:pPr>
        <w:jc w:val="center"/>
        <w:rPr>
          <w:b/>
          <w:u w:val="single"/>
        </w:rPr>
      </w:pPr>
      <w:r w:rsidRPr="00482799">
        <w:rPr>
          <w:b/>
          <w:u w:val="single"/>
        </w:rPr>
        <w:t>Перечень автомобильных дорог общего пользования регионального значения</w:t>
      </w:r>
    </w:p>
    <w:p w:rsidR="00E90746" w:rsidRPr="003F6782" w:rsidRDefault="00E90746" w:rsidP="003F6782">
      <w:pPr>
        <w:autoSpaceDE w:val="0"/>
        <w:autoSpaceDN w:val="0"/>
        <w:adjustRightInd w:val="0"/>
        <w:jc w:val="center"/>
      </w:pPr>
      <w:r w:rsidRPr="003F6782">
        <w:t xml:space="preserve">(в ред. </w:t>
      </w:r>
      <w:hyperlink r:id="rId28" w:history="1">
        <w:r w:rsidRPr="003F6782">
          <w:t>Постановления</w:t>
        </w:r>
      </w:hyperlink>
      <w:r w:rsidRPr="003F6782">
        <w:t xml:space="preserve"> Правительства Орловской области от 02.02.2011 N 23)</w:t>
      </w:r>
    </w:p>
    <w:p w:rsidR="00E90746" w:rsidRDefault="00E90746" w:rsidP="003F6782">
      <w:pPr>
        <w:autoSpaceDE w:val="0"/>
        <w:autoSpaceDN w:val="0"/>
        <w:adjustRightInd w:val="0"/>
        <w:jc w:val="cente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544"/>
        <w:gridCol w:w="1984"/>
        <w:gridCol w:w="1985"/>
      </w:tblGrid>
      <w:tr w:rsidR="00E90746" w:rsidTr="00635DB2">
        <w:tc>
          <w:tcPr>
            <w:tcW w:w="2093" w:type="dxa"/>
            <w:vMerge w:val="restart"/>
          </w:tcPr>
          <w:p w:rsidR="00E90746" w:rsidRDefault="00E90746" w:rsidP="002D6194">
            <w:pPr>
              <w:jc w:val="center"/>
              <w:rPr>
                <w:b/>
                <w:sz w:val="20"/>
                <w:szCs w:val="20"/>
              </w:rPr>
            </w:pPr>
          </w:p>
          <w:p w:rsidR="00E90746" w:rsidRPr="00AD5EC6" w:rsidRDefault="00E90746" w:rsidP="002D6194">
            <w:pPr>
              <w:jc w:val="center"/>
              <w:rPr>
                <w:b/>
                <w:sz w:val="20"/>
                <w:szCs w:val="20"/>
              </w:rPr>
            </w:pPr>
            <w:r w:rsidRPr="00AD5EC6">
              <w:rPr>
                <w:b/>
                <w:sz w:val="20"/>
                <w:szCs w:val="20"/>
              </w:rPr>
              <w:t>Идентификационный номер</w:t>
            </w:r>
          </w:p>
        </w:tc>
        <w:tc>
          <w:tcPr>
            <w:tcW w:w="3544" w:type="dxa"/>
            <w:vMerge w:val="restart"/>
          </w:tcPr>
          <w:p w:rsidR="00E90746" w:rsidRDefault="00E90746" w:rsidP="002D6194">
            <w:pPr>
              <w:jc w:val="center"/>
              <w:rPr>
                <w:b/>
                <w:sz w:val="20"/>
                <w:szCs w:val="20"/>
              </w:rPr>
            </w:pPr>
          </w:p>
          <w:p w:rsidR="00E90746" w:rsidRPr="00AD5EC6" w:rsidRDefault="00E90746" w:rsidP="002D6194">
            <w:pPr>
              <w:jc w:val="center"/>
              <w:rPr>
                <w:b/>
                <w:sz w:val="20"/>
                <w:szCs w:val="20"/>
              </w:rPr>
            </w:pPr>
            <w:r w:rsidRPr="00AD5EC6">
              <w:rPr>
                <w:b/>
                <w:sz w:val="20"/>
                <w:szCs w:val="20"/>
              </w:rPr>
              <w:t>Наименование автомобильных дорог в границах районов области</w:t>
            </w:r>
          </w:p>
        </w:tc>
        <w:tc>
          <w:tcPr>
            <w:tcW w:w="3969" w:type="dxa"/>
            <w:gridSpan w:val="2"/>
          </w:tcPr>
          <w:p w:rsidR="00E90746" w:rsidRPr="00AD5EC6" w:rsidRDefault="00E90746" w:rsidP="002D6194">
            <w:pPr>
              <w:jc w:val="center"/>
              <w:rPr>
                <w:b/>
                <w:sz w:val="20"/>
                <w:szCs w:val="20"/>
              </w:rPr>
            </w:pPr>
            <w:r>
              <w:rPr>
                <w:b/>
                <w:sz w:val="20"/>
                <w:szCs w:val="20"/>
              </w:rPr>
              <w:t>По району</w:t>
            </w:r>
          </w:p>
        </w:tc>
      </w:tr>
      <w:tr w:rsidR="00E90746" w:rsidTr="00635DB2">
        <w:tc>
          <w:tcPr>
            <w:tcW w:w="2093" w:type="dxa"/>
            <w:vMerge/>
          </w:tcPr>
          <w:p w:rsidR="00E90746" w:rsidRPr="00AD5EC6" w:rsidRDefault="00E90746" w:rsidP="002D6194">
            <w:pPr>
              <w:jc w:val="center"/>
              <w:rPr>
                <w:b/>
                <w:sz w:val="20"/>
                <w:szCs w:val="20"/>
              </w:rPr>
            </w:pPr>
          </w:p>
        </w:tc>
        <w:tc>
          <w:tcPr>
            <w:tcW w:w="3544" w:type="dxa"/>
            <w:vMerge/>
          </w:tcPr>
          <w:p w:rsidR="00E90746" w:rsidRPr="00AD5EC6" w:rsidRDefault="00E90746" w:rsidP="002D6194">
            <w:pPr>
              <w:jc w:val="center"/>
              <w:rPr>
                <w:b/>
                <w:sz w:val="20"/>
                <w:szCs w:val="20"/>
              </w:rPr>
            </w:pPr>
          </w:p>
        </w:tc>
        <w:tc>
          <w:tcPr>
            <w:tcW w:w="1984" w:type="dxa"/>
          </w:tcPr>
          <w:p w:rsidR="00E90746" w:rsidRDefault="00E90746" w:rsidP="002D6194">
            <w:pPr>
              <w:jc w:val="center"/>
              <w:rPr>
                <w:b/>
                <w:sz w:val="20"/>
                <w:szCs w:val="20"/>
              </w:rPr>
            </w:pPr>
          </w:p>
          <w:p w:rsidR="00E90746" w:rsidRPr="00AD5EC6" w:rsidRDefault="00E90746" w:rsidP="002D6194">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985" w:type="dxa"/>
          </w:tcPr>
          <w:p w:rsidR="00E90746" w:rsidRPr="00AD5EC6" w:rsidRDefault="00E90746" w:rsidP="002D6194">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r>
      <w:tr w:rsidR="00E90746" w:rsidTr="00635DB2">
        <w:tc>
          <w:tcPr>
            <w:tcW w:w="2093" w:type="dxa"/>
          </w:tcPr>
          <w:p w:rsidR="00E90746" w:rsidRDefault="00E90746" w:rsidP="002D6194">
            <w:pPr>
              <w:jc w:val="center"/>
            </w:pPr>
            <w:r w:rsidRPr="008327E4">
              <w:t xml:space="preserve">54 ОП РЗ 54К-4   </w:t>
            </w:r>
          </w:p>
        </w:tc>
        <w:tc>
          <w:tcPr>
            <w:tcW w:w="3544" w:type="dxa"/>
          </w:tcPr>
          <w:p w:rsidR="00E90746" w:rsidRDefault="00E90746" w:rsidP="002D6194">
            <w:pPr>
              <w:jc w:val="center"/>
            </w:pPr>
            <w:r w:rsidRPr="008327E4">
              <w:t xml:space="preserve">А/д Покровское - Верховье  </w:t>
            </w:r>
          </w:p>
          <w:p w:rsidR="00E90746" w:rsidRPr="00BF5110" w:rsidRDefault="00E90746" w:rsidP="002D6194">
            <w:pPr>
              <w:jc w:val="center"/>
            </w:pPr>
            <w:r w:rsidRPr="008327E4">
              <w:t xml:space="preserve">(с 11 + 355 - по 30 + 444)                   </w:t>
            </w:r>
          </w:p>
        </w:tc>
        <w:tc>
          <w:tcPr>
            <w:tcW w:w="1984" w:type="dxa"/>
          </w:tcPr>
          <w:p w:rsidR="00E90746" w:rsidRPr="00BF5110" w:rsidRDefault="00E90746" w:rsidP="002D6194">
            <w:pPr>
              <w:jc w:val="center"/>
            </w:pPr>
            <w:r w:rsidRPr="008327E4">
              <w:t xml:space="preserve">19,089   </w:t>
            </w:r>
          </w:p>
        </w:tc>
        <w:tc>
          <w:tcPr>
            <w:tcW w:w="1985" w:type="dxa"/>
          </w:tcPr>
          <w:p w:rsidR="00E90746" w:rsidRPr="00BF5110" w:rsidRDefault="00E90746" w:rsidP="002D6194">
            <w:pPr>
              <w:jc w:val="center"/>
            </w:pPr>
            <w:r w:rsidRPr="008327E4">
              <w:t xml:space="preserve">19,089   </w:t>
            </w:r>
          </w:p>
        </w:tc>
      </w:tr>
      <w:tr w:rsidR="00E90746" w:rsidTr="00635DB2">
        <w:tc>
          <w:tcPr>
            <w:tcW w:w="2093" w:type="dxa"/>
          </w:tcPr>
          <w:p w:rsidR="00E90746" w:rsidRDefault="00E90746" w:rsidP="002D6194">
            <w:pPr>
              <w:jc w:val="center"/>
            </w:pPr>
            <w:r w:rsidRPr="000B5127">
              <w:t xml:space="preserve">54 ОП РЗ 54К-44  </w:t>
            </w:r>
          </w:p>
        </w:tc>
        <w:tc>
          <w:tcPr>
            <w:tcW w:w="3544" w:type="dxa"/>
          </w:tcPr>
          <w:p w:rsidR="00E90746" w:rsidRPr="00BF5110" w:rsidRDefault="00E90746" w:rsidP="000B5127">
            <w:pPr>
              <w:jc w:val="center"/>
            </w:pPr>
            <w:r w:rsidRPr="000B5127">
              <w:t xml:space="preserve">А/д "Ливны - Русский Брод -Верховье" - Васильевский             (с 0 + 000 - по 1 + 900)             </w:t>
            </w:r>
          </w:p>
        </w:tc>
        <w:tc>
          <w:tcPr>
            <w:tcW w:w="1984" w:type="dxa"/>
          </w:tcPr>
          <w:p w:rsidR="00E90746" w:rsidRDefault="00E90746" w:rsidP="002D6194">
            <w:pPr>
              <w:jc w:val="center"/>
            </w:pPr>
            <w:r>
              <w:t>1,90</w:t>
            </w:r>
          </w:p>
        </w:tc>
        <w:tc>
          <w:tcPr>
            <w:tcW w:w="1985" w:type="dxa"/>
          </w:tcPr>
          <w:p w:rsidR="00E90746" w:rsidRDefault="00E90746" w:rsidP="002D6194">
            <w:pPr>
              <w:jc w:val="center"/>
            </w:pPr>
            <w:r>
              <w:t>1,90</w:t>
            </w:r>
          </w:p>
        </w:tc>
      </w:tr>
      <w:tr w:rsidR="00E90746" w:rsidTr="00635DB2">
        <w:tc>
          <w:tcPr>
            <w:tcW w:w="2093" w:type="dxa"/>
          </w:tcPr>
          <w:p w:rsidR="00E90746" w:rsidRPr="000B5127" w:rsidRDefault="00E90746" w:rsidP="002D6194">
            <w:pPr>
              <w:jc w:val="center"/>
            </w:pPr>
            <w:r w:rsidRPr="000B5127">
              <w:t>54 ОП РЗ 54К-37</w:t>
            </w:r>
          </w:p>
        </w:tc>
        <w:tc>
          <w:tcPr>
            <w:tcW w:w="3544" w:type="dxa"/>
          </w:tcPr>
          <w:p w:rsidR="00E90746" w:rsidRDefault="00E90746" w:rsidP="002D6194">
            <w:pPr>
              <w:jc w:val="center"/>
            </w:pPr>
            <w:r w:rsidRPr="000B5127">
              <w:t xml:space="preserve">А /д Верховье - Большой Синьковец -  Троицкое </w:t>
            </w:r>
          </w:p>
          <w:p w:rsidR="00E90746" w:rsidRPr="000B5127" w:rsidRDefault="00E90746" w:rsidP="002D6194">
            <w:pPr>
              <w:jc w:val="center"/>
            </w:pPr>
            <w:r w:rsidRPr="000B5127">
              <w:t xml:space="preserve">(с 0 + 000 - по 22 + 500)  </w:t>
            </w:r>
          </w:p>
        </w:tc>
        <w:tc>
          <w:tcPr>
            <w:tcW w:w="1984" w:type="dxa"/>
          </w:tcPr>
          <w:p w:rsidR="00E90746" w:rsidRDefault="00E90746" w:rsidP="002D6194">
            <w:pPr>
              <w:jc w:val="center"/>
            </w:pPr>
            <w:r>
              <w:t>22,5</w:t>
            </w:r>
          </w:p>
        </w:tc>
        <w:tc>
          <w:tcPr>
            <w:tcW w:w="1985" w:type="dxa"/>
          </w:tcPr>
          <w:p w:rsidR="00E90746" w:rsidRDefault="00E90746" w:rsidP="002D6194">
            <w:pPr>
              <w:jc w:val="center"/>
            </w:pPr>
            <w:r>
              <w:t>22,5</w:t>
            </w:r>
          </w:p>
        </w:tc>
      </w:tr>
    </w:tbl>
    <w:p w:rsidR="00E90746" w:rsidRDefault="00E90746" w:rsidP="003E25AB">
      <w:pPr>
        <w:ind w:firstLine="708"/>
        <w:jc w:val="both"/>
        <w:rPr>
          <w:kern w:val="0"/>
          <w:u w:val="single"/>
        </w:rPr>
      </w:pPr>
      <w:r>
        <w:t xml:space="preserve">│        </w:t>
      </w:r>
    </w:p>
    <w:p w:rsidR="00E90746" w:rsidRDefault="00E90746" w:rsidP="0023172B">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E90746" w:rsidRDefault="00E90746" w:rsidP="0023172B">
      <w:pPr>
        <w:jc w:val="center"/>
        <w:rPr>
          <w:b/>
          <w:u w:val="single"/>
        </w:rPr>
      </w:pPr>
    </w:p>
    <w:tbl>
      <w:tblPr>
        <w:tblW w:w="8339" w:type="dxa"/>
        <w:tblInd w:w="1101" w:type="dxa"/>
        <w:tblLook w:val="00A0"/>
      </w:tblPr>
      <w:tblGrid>
        <w:gridCol w:w="4360"/>
        <w:gridCol w:w="1620"/>
        <w:gridCol w:w="2359"/>
      </w:tblGrid>
      <w:tr w:rsidR="00E90746" w:rsidRPr="004F4338" w:rsidTr="00121D60">
        <w:trPr>
          <w:trHeight w:val="315"/>
        </w:trPr>
        <w:tc>
          <w:tcPr>
            <w:tcW w:w="8339" w:type="dxa"/>
            <w:gridSpan w:val="3"/>
            <w:tcBorders>
              <w:top w:val="single" w:sz="4" w:space="0" w:color="auto"/>
              <w:left w:val="single" w:sz="8" w:space="0" w:color="auto"/>
              <w:bottom w:val="single" w:sz="4" w:space="0" w:color="auto"/>
              <w:right w:val="single" w:sz="4" w:space="0" w:color="auto"/>
            </w:tcBorders>
            <w:vAlign w:val="center"/>
          </w:tcPr>
          <w:p w:rsidR="00E90746" w:rsidRPr="004F4338" w:rsidRDefault="00E90746" w:rsidP="004F4338">
            <w:pPr>
              <w:widowControl/>
              <w:suppressAutoHyphens w:val="0"/>
              <w:jc w:val="center"/>
              <w:rPr>
                <w:rFonts w:ascii="Arial CYR" w:hAnsi="Arial CYR" w:cs="Arial CYR"/>
                <w:kern w:val="0"/>
                <w:sz w:val="20"/>
                <w:szCs w:val="20"/>
                <w:lang w:eastAsia="ru-RU"/>
              </w:rPr>
            </w:pPr>
            <w:r w:rsidRPr="004F4338">
              <w:rPr>
                <w:rFonts w:ascii="Arial CYR" w:hAnsi="Arial CYR" w:cs="Arial CYR"/>
                <w:kern w:val="0"/>
                <w:sz w:val="20"/>
                <w:szCs w:val="20"/>
                <w:lang w:eastAsia="ru-RU"/>
              </w:rPr>
              <w:t> </w:t>
            </w:r>
          </w:p>
          <w:p w:rsidR="00E90746" w:rsidRPr="004F4338" w:rsidRDefault="00E90746" w:rsidP="004F4338">
            <w:pPr>
              <w:widowControl/>
              <w:suppressAutoHyphens w:val="0"/>
              <w:rPr>
                <w:b/>
                <w:bCs/>
                <w:i/>
                <w:iCs/>
                <w:kern w:val="0"/>
                <w:lang w:eastAsia="ru-RU"/>
              </w:rPr>
            </w:pPr>
            <w:r w:rsidRPr="004F4338">
              <w:rPr>
                <w:b/>
                <w:bCs/>
                <w:i/>
                <w:iCs/>
                <w:kern w:val="0"/>
                <w:lang w:eastAsia="ru-RU"/>
              </w:rPr>
              <w:t>Васильевское сельское поселение</w:t>
            </w:r>
          </w:p>
          <w:p w:rsidR="00E90746" w:rsidRPr="004F4338" w:rsidRDefault="00E90746" w:rsidP="004F4338">
            <w:pPr>
              <w:widowControl/>
              <w:suppressAutoHyphens w:val="0"/>
              <w:jc w:val="center"/>
              <w:rPr>
                <w:kern w:val="0"/>
                <w:lang w:eastAsia="ru-RU"/>
              </w:rPr>
            </w:pPr>
            <w:r w:rsidRPr="004F4338">
              <w:rPr>
                <w:kern w:val="0"/>
                <w:lang w:eastAsia="ru-RU"/>
              </w:rPr>
              <w:t> </w:t>
            </w:r>
            <w:r w:rsidRPr="004F4338">
              <w:rPr>
                <w:rFonts w:ascii="Arial CYR" w:hAnsi="Arial CYR" w:cs="Arial CYR"/>
                <w:kern w:val="0"/>
                <w:sz w:val="20"/>
                <w:szCs w:val="20"/>
                <w:lang w:eastAsia="ru-RU"/>
              </w:rPr>
              <w:t> </w:t>
            </w:r>
          </w:p>
        </w:tc>
      </w:tr>
      <w:tr w:rsidR="00E90746" w:rsidRPr="004F4338" w:rsidTr="00121D60">
        <w:trPr>
          <w:trHeight w:val="30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Васильевка - Ивановка</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1,3</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r w:rsidR="00E90746" w:rsidRPr="004F4338" w:rsidTr="00121D60">
        <w:trPr>
          <w:trHeight w:val="30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Васильевка – М.Синковец</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3,6</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r w:rsidR="00E90746" w:rsidRPr="004F4338" w:rsidTr="00121D60">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Ивановка - Дмитриевка</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2,9</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r w:rsidR="00E90746" w:rsidRPr="004F4338" w:rsidTr="00121D60">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«Ливны-Р.Брод-Верховье»-Хитрово</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3,2</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r w:rsidR="00E90746" w:rsidRPr="004F4338" w:rsidTr="00121D60">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Скорятино-Корытенка-Кутузовка</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10</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r w:rsidR="00E90746" w:rsidRPr="004F4338" w:rsidTr="00121D60">
        <w:trPr>
          <w:trHeight w:val="63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«Верховье-Б.Синковец-Троицкое»-Елагино</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2,1</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r w:rsidR="00E90746" w:rsidRPr="004F4338" w:rsidTr="00121D60">
        <w:trPr>
          <w:trHeight w:val="63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«Верховье-Б.Синковец-Троицкое»-Крутое</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1,1</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асфальтобетон</w:t>
            </w:r>
          </w:p>
        </w:tc>
      </w:tr>
      <w:tr w:rsidR="00E90746" w:rsidRPr="004F4338" w:rsidTr="00121D60">
        <w:trPr>
          <w:trHeight w:val="63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«Верховье-Б.Синковец-Троицкое»-Федоровка</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4,1</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асфальтобетон</w:t>
            </w:r>
          </w:p>
        </w:tc>
      </w:tr>
      <w:tr w:rsidR="00E90746" w:rsidRPr="004F4338" w:rsidTr="00121D60">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4F4338">
            <w:pPr>
              <w:widowControl/>
              <w:suppressAutoHyphens w:val="0"/>
              <w:rPr>
                <w:kern w:val="0"/>
                <w:lang w:eastAsia="ru-RU"/>
              </w:rPr>
            </w:pPr>
            <w:r w:rsidRPr="004F4338">
              <w:rPr>
                <w:kern w:val="0"/>
                <w:lang w:eastAsia="ru-RU"/>
              </w:rPr>
              <w:t>А/д Федоровка - Николаевка</w:t>
            </w:r>
          </w:p>
        </w:tc>
        <w:tc>
          <w:tcPr>
            <w:tcW w:w="1620" w:type="dxa"/>
            <w:tcBorders>
              <w:top w:val="nil"/>
              <w:left w:val="nil"/>
              <w:bottom w:val="single" w:sz="4" w:space="0" w:color="auto"/>
              <w:right w:val="single" w:sz="4" w:space="0" w:color="auto"/>
            </w:tcBorders>
          </w:tcPr>
          <w:p w:rsidR="00E90746" w:rsidRPr="004F4338" w:rsidRDefault="00E90746" w:rsidP="004F4338">
            <w:pPr>
              <w:widowControl/>
              <w:suppressAutoHyphens w:val="0"/>
              <w:jc w:val="center"/>
            </w:pPr>
            <w:r w:rsidRPr="004F4338">
              <w:t>3,3</w:t>
            </w:r>
          </w:p>
        </w:tc>
        <w:tc>
          <w:tcPr>
            <w:tcW w:w="2359" w:type="dxa"/>
            <w:tcBorders>
              <w:top w:val="nil"/>
              <w:left w:val="nil"/>
              <w:bottom w:val="single" w:sz="4" w:space="0" w:color="auto"/>
              <w:right w:val="single" w:sz="4" w:space="0" w:color="auto"/>
            </w:tcBorders>
            <w:vAlign w:val="center"/>
          </w:tcPr>
          <w:p w:rsidR="00E90746" w:rsidRPr="004F4338" w:rsidRDefault="00E90746" w:rsidP="004F4338">
            <w:pPr>
              <w:widowControl/>
              <w:suppressAutoHyphens w:val="0"/>
              <w:jc w:val="center"/>
            </w:pPr>
            <w:r w:rsidRPr="004F4338">
              <w:t>грунт</w:t>
            </w:r>
          </w:p>
        </w:tc>
      </w:tr>
    </w:tbl>
    <w:p w:rsidR="00E90746" w:rsidRDefault="00E90746" w:rsidP="0023172B">
      <w:pPr>
        <w:jc w:val="center"/>
        <w:rPr>
          <w:b/>
          <w:u w:val="single"/>
        </w:rPr>
      </w:pPr>
    </w:p>
    <w:p w:rsidR="00E90746" w:rsidRDefault="00E90746" w:rsidP="00935AF2">
      <w:pPr>
        <w:ind w:firstLine="708"/>
        <w:jc w:val="center"/>
        <w:rPr>
          <w:b/>
          <w:u w:val="single"/>
        </w:rPr>
      </w:pPr>
      <w:r w:rsidRPr="00605B59">
        <w:rPr>
          <w:b/>
          <w:u w:val="single"/>
        </w:rPr>
        <w:t>Автомобильные дороги местного значения, находящиеся в ведении поселений</w:t>
      </w:r>
    </w:p>
    <w:p w:rsidR="00E90746" w:rsidRDefault="00E90746" w:rsidP="00935AF2">
      <w:pPr>
        <w:ind w:firstLine="708"/>
        <w:jc w:val="center"/>
        <w:rPr>
          <w:b/>
          <w:u w:val="single"/>
        </w:rPr>
      </w:pPr>
    </w:p>
    <w:tbl>
      <w:tblPr>
        <w:tblW w:w="9089" w:type="dxa"/>
        <w:tblInd w:w="817" w:type="dxa"/>
        <w:tblLook w:val="00A0"/>
      </w:tblPr>
      <w:tblGrid>
        <w:gridCol w:w="520"/>
        <w:gridCol w:w="4360"/>
        <w:gridCol w:w="2083"/>
        <w:gridCol w:w="2126"/>
      </w:tblGrid>
      <w:tr w:rsidR="00E90746" w:rsidRPr="00711C15" w:rsidTr="00121D60">
        <w:trPr>
          <w:trHeight w:val="315"/>
        </w:trPr>
        <w:tc>
          <w:tcPr>
            <w:tcW w:w="9089" w:type="dxa"/>
            <w:gridSpan w:val="4"/>
            <w:tcBorders>
              <w:top w:val="single" w:sz="4" w:space="0" w:color="auto"/>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 </w:t>
            </w:r>
          </w:p>
          <w:p w:rsidR="00E90746" w:rsidRPr="00711C15" w:rsidRDefault="00E90746" w:rsidP="002546B9">
            <w:pPr>
              <w:widowControl/>
              <w:suppressAutoHyphens w:val="0"/>
              <w:rPr>
                <w:b/>
                <w:bCs/>
                <w:i/>
                <w:iCs/>
                <w:kern w:val="0"/>
                <w:lang w:eastAsia="ru-RU"/>
              </w:rPr>
            </w:pPr>
            <w:r w:rsidRPr="00711C15">
              <w:rPr>
                <w:b/>
                <w:bCs/>
                <w:i/>
                <w:iCs/>
                <w:kern w:val="0"/>
                <w:lang w:eastAsia="ru-RU"/>
              </w:rPr>
              <w:t>Васильевское сельское поселение</w:t>
            </w:r>
            <w:r w:rsidRPr="00711C15">
              <w:rPr>
                <w:rFonts w:ascii="Arial CYR" w:hAnsi="Arial CYR" w:cs="Arial CYR"/>
                <w:kern w:val="0"/>
                <w:sz w:val="20"/>
                <w:szCs w:val="20"/>
                <w:lang w:eastAsia="ru-RU"/>
              </w:rPr>
              <w:t> </w:t>
            </w:r>
          </w:p>
        </w:tc>
      </w:tr>
      <w:tr w:rsidR="00E90746" w:rsidRPr="00711C15" w:rsidTr="00121D60">
        <w:trPr>
          <w:trHeight w:val="510"/>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д.Б.Синковец</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3,7</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асфальтобетон, 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2</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с.Васильевка</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1,5</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асфальтобетон</w:t>
            </w:r>
          </w:p>
        </w:tc>
      </w:tr>
      <w:tr w:rsidR="00E90746" w:rsidRPr="00711C15" w:rsidTr="00121D60">
        <w:trPr>
          <w:trHeight w:val="510"/>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3</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п.Васильевкий</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2,8</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асфальтобетон, 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4</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д.Дмитриевка</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1,8</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5</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д.Елагино</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0,7</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6</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д.Ивановка</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3,2</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single" w:sz="4" w:space="0" w:color="auto"/>
              <w:left w:val="single" w:sz="4"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7</w:t>
            </w:r>
          </w:p>
        </w:tc>
        <w:tc>
          <w:tcPr>
            <w:tcW w:w="4360" w:type="dxa"/>
            <w:tcBorders>
              <w:top w:val="single" w:sz="4" w:space="0" w:color="auto"/>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с.Корытинка</w:t>
            </w:r>
          </w:p>
        </w:tc>
        <w:tc>
          <w:tcPr>
            <w:tcW w:w="2083" w:type="dxa"/>
            <w:tcBorders>
              <w:top w:val="single" w:sz="4" w:space="0" w:color="auto"/>
              <w:left w:val="nil"/>
              <w:bottom w:val="single" w:sz="4" w:space="0" w:color="auto"/>
              <w:right w:val="single" w:sz="4" w:space="0" w:color="auto"/>
            </w:tcBorders>
          </w:tcPr>
          <w:p w:rsidR="00E90746" w:rsidRPr="00711C15" w:rsidRDefault="00E90746" w:rsidP="002546B9">
            <w:pPr>
              <w:widowControl/>
              <w:suppressAutoHyphens w:val="0"/>
              <w:jc w:val="center"/>
            </w:pPr>
            <w:r w:rsidRPr="00711C15">
              <w:t>1,8</w:t>
            </w:r>
          </w:p>
        </w:tc>
        <w:tc>
          <w:tcPr>
            <w:tcW w:w="2126" w:type="dxa"/>
            <w:tcBorders>
              <w:top w:val="single" w:sz="4" w:space="0" w:color="auto"/>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8</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д.Крутое</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1,5</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9</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д.Малый Синковец</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0,8</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10</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п.Никольский</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0,5</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11</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п.Скорятино</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1,8</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12</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д.Федоровка</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1,5</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13</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п.Утренняя Заря</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14</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д.Хитрово</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1,6</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грунт</w:t>
            </w:r>
          </w:p>
        </w:tc>
      </w:tr>
      <w:tr w:rsidR="00E90746" w:rsidRPr="00711C15" w:rsidTr="00121D60">
        <w:trPr>
          <w:trHeight w:val="510"/>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2546B9">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15</w:t>
            </w:r>
          </w:p>
        </w:tc>
        <w:tc>
          <w:tcPr>
            <w:tcW w:w="4360" w:type="dxa"/>
            <w:tcBorders>
              <w:top w:val="nil"/>
              <w:left w:val="nil"/>
              <w:bottom w:val="single" w:sz="4" w:space="0" w:color="auto"/>
              <w:right w:val="single" w:sz="4" w:space="0" w:color="auto"/>
            </w:tcBorders>
          </w:tcPr>
          <w:p w:rsidR="00E90746" w:rsidRPr="00711C15" w:rsidRDefault="00E90746" w:rsidP="002546B9">
            <w:pPr>
              <w:widowControl/>
              <w:suppressAutoHyphens w:val="0"/>
              <w:rPr>
                <w:kern w:val="0"/>
                <w:lang w:eastAsia="ru-RU"/>
              </w:rPr>
            </w:pPr>
            <w:r w:rsidRPr="00711C15">
              <w:rPr>
                <w:kern w:val="0"/>
                <w:lang w:eastAsia="ru-RU"/>
              </w:rPr>
              <w:t>А/д по д.Шатилово</w:t>
            </w:r>
          </w:p>
        </w:tc>
        <w:tc>
          <w:tcPr>
            <w:tcW w:w="2083" w:type="dxa"/>
            <w:tcBorders>
              <w:top w:val="nil"/>
              <w:left w:val="nil"/>
              <w:bottom w:val="single" w:sz="4" w:space="0" w:color="auto"/>
              <w:right w:val="single" w:sz="4" w:space="0" w:color="auto"/>
            </w:tcBorders>
          </w:tcPr>
          <w:p w:rsidR="00E90746" w:rsidRPr="00711C15" w:rsidRDefault="00E90746" w:rsidP="002546B9">
            <w:pPr>
              <w:widowControl/>
              <w:suppressAutoHyphens w:val="0"/>
              <w:jc w:val="center"/>
            </w:pPr>
            <w:r w:rsidRPr="00711C15">
              <w:t>2,9</w:t>
            </w:r>
          </w:p>
        </w:tc>
        <w:tc>
          <w:tcPr>
            <w:tcW w:w="2126" w:type="dxa"/>
            <w:tcBorders>
              <w:top w:val="nil"/>
              <w:left w:val="nil"/>
              <w:bottom w:val="single" w:sz="4" w:space="0" w:color="auto"/>
              <w:right w:val="single" w:sz="4" w:space="0" w:color="auto"/>
            </w:tcBorders>
            <w:vAlign w:val="center"/>
          </w:tcPr>
          <w:p w:rsidR="00E90746" w:rsidRPr="00711C15" w:rsidRDefault="00E90746" w:rsidP="002546B9">
            <w:pPr>
              <w:widowControl/>
              <w:suppressAutoHyphens w:val="0"/>
              <w:jc w:val="center"/>
            </w:pPr>
            <w:r w:rsidRPr="00711C15">
              <w:t>асфальтобетон, грунт</w:t>
            </w:r>
          </w:p>
        </w:tc>
      </w:tr>
    </w:tbl>
    <w:p w:rsidR="00E90746" w:rsidRDefault="00E90746" w:rsidP="00935AF2">
      <w:pPr>
        <w:ind w:firstLine="708"/>
        <w:jc w:val="center"/>
        <w:rPr>
          <w:b/>
          <w:u w:val="single"/>
        </w:rPr>
      </w:pPr>
    </w:p>
    <w:p w:rsidR="00E90746" w:rsidRDefault="00E90746" w:rsidP="00935AF2">
      <w:pPr>
        <w:ind w:firstLine="708"/>
        <w:jc w:val="center"/>
        <w:rPr>
          <w:b/>
          <w:u w:val="single"/>
        </w:rPr>
      </w:pPr>
      <w:r>
        <w:rPr>
          <w:b/>
          <w:u w:val="single"/>
        </w:rPr>
        <w:t>Характеристика транспортного обслуживания</w:t>
      </w:r>
    </w:p>
    <w:p w:rsidR="00E90746" w:rsidRDefault="00E90746" w:rsidP="003B2D71">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2321"/>
        <w:gridCol w:w="2356"/>
        <w:gridCol w:w="1418"/>
        <w:gridCol w:w="1099"/>
      </w:tblGrid>
      <w:tr w:rsidR="00E90746" w:rsidRPr="00AD5EC6" w:rsidTr="00C337C8">
        <w:tc>
          <w:tcPr>
            <w:tcW w:w="2802" w:type="dxa"/>
          </w:tcPr>
          <w:p w:rsidR="00E90746" w:rsidRPr="00AD5EC6" w:rsidRDefault="00E90746" w:rsidP="00AD5EC6">
            <w:pPr>
              <w:jc w:val="center"/>
              <w:rPr>
                <w:b/>
                <w:sz w:val="20"/>
                <w:szCs w:val="20"/>
              </w:rPr>
            </w:pPr>
          </w:p>
          <w:p w:rsidR="00E90746" w:rsidRPr="00AD5EC6" w:rsidRDefault="00E90746" w:rsidP="00AD5EC6">
            <w:pPr>
              <w:jc w:val="center"/>
              <w:rPr>
                <w:b/>
                <w:sz w:val="20"/>
                <w:szCs w:val="20"/>
              </w:rPr>
            </w:pPr>
            <w:r w:rsidRPr="00AD5EC6">
              <w:rPr>
                <w:b/>
                <w:sz w:val="20"/>
                <w:szCs w:val="20"/>
              </w:rPr>
              <w:t>Наименование населенного пункта</w:t>
            </w:r>
          </w:p>
        </w:tc>
        <w:tc>
          <w:tcPr>
            <w:tcW w:w="2321" w:type="dxa"/>
          </w:tcPr>
          <w:p w:rsidR="00E90746" w:rsidRPr="00AD5EC6" w:rsidRDefault="00E90746" w:rsidP="00AD5EC6">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E90746" w:rsidRPr="00AD5EC6" w:rsidRDefault="00E90746" w:rsidP="00CD2668">
            <w:pPr>
              <w:jc w:val="center"/>
              <w:rPr>
                <w:b/>
                <w:sz w:val="20"/>
                <w:szCs w:val="20"/>
              </w:rPr>
            </w:pPr>
            <w:r w:rsidRPr="00AD5EC6">
              <w:rPr>
                <w:b/>
                <w:sz w:val="20"/>
                <w:szCs w:val="20"/>
              </w:rPr>
              <w:t xml:space="preserve">Наличие дорог  с твердым покрытием до </w:t>
            </w:r>
            <w:r>
              <w:rPr>
                <w:b/>
                <w:sz w:val="20"/>
                <w:szCs w:val="20"/>
              </w:rPr>
              <w:t>областного</w:t>
            </w:r>
            <w:r w:rsidRPr="00AD5EC6">
              <w:rPr>
                <w:b/>
                <w:sz w:val="20"/>
                <w:szCs w:val="20"/>
              </w:rPr>
              <w:t xml:space="preserve"> центра, протяженность, км</w:t>
            </w:r>
          </w:p>
        </w:tc>
        <w:tc>
          <w:tcPr>
            <w:tcW w:w="1418" w:type="dxa"/>
          </w:tcPr>
          <w:p w:rsidR="00E90746" w:rsidRPr="00AD5EC6" w:rsidRDefault="00E90746" w:rsidP="00AD5EC6">
            <w:pPr>
              <w:jc w:val="center"/>
              <w:rPr>
                <w:b/>
                <w:sz w:val="20"/>
                <w:szCs w:val="20"/>
              </w:rPr>
            </w:pPr>
            <w:r w:rsidRPr="00AD5EC6">
              <w:rPr>
                <w:b/>
                <w:sz w:val="20"/>
                <w:szCs w:val="20"/>
              </w:rPr>
              <w:t>Наличие железнодорожного сообщения</w:t>
            </w:r>
          </w:p>
        </w:tc>
        <w:tc>
          <w:tcPr>
            <w:tcW w:w="1099" w:type="dxa"/>
          </w:tcPr>
          <w:p w:rsidR="00E90746" w:rsidRPr="00AD5EC6" w:rsidRDefault="00E90746" w:rsidP="00AD5EC6">
            <w:pPr>
              <w:jc w:val="center"/>
              <w:rPr>
                <w:b/>
                <w:sz w:val="20"/>
                <w:szCs w:val="20"/>
              </w:rPr>
            </w:pPr>
            <w:r w:rsidRPr="00AD5EC6">
              <w:rPr>
                <w:b/>
                <w:sz w:val="20"/>
                <w:szCs w:val="20"/>
              </w:rPr>
              <w:t>Наличие автобусного сообщения</w:t>
            </w:r>
          </w:p>
        </w:tc>
      </w:tr>
      <w:tr w:rsidR="00E90746" w:rsidRPr="00AD5EC6" w:rsidTr="00C337C8">
        <w:tc>
          <w:tcPr>
            <w:tcW w:w="2802" w:type="dxa"/>
          </w:tcPr>
          <w:p w:rsidR="00E90746" w:rsidRPr="00464F5E" w:rsidRDefault="00E90746" w:rsidP="00F81A5F">
            <w:pPr>
              <w:jc w:val="both"/>
            </w:pPr>
            <w:r w:rsidRPr="00CA7167">
              <w:rPr>
                <w:rFonts w:cs="Arial"/>
                <w:iCs/>
              </w:rPr>
              <w:t>сел</w:t>
            </w:r>
            <w:r>
              <w:rPr>
                <w:rFonts w:cs="Arial"/>
                <w:iCs/>
              </w:rPr>
              <w:t>о</w:t>
            </w:r>
            <w:r w:rsidRPr="00CA7167">
              <w:rPr>
                <w:rFonts w:ascii="Georgia" w:hAnsi="Georgia" w:cs="Georgia"/>
                <w:b/>
                <w:bCs/>
                <w:i/>
                <w:iCs/>
                <w:kern w:val="0"/>
                <w:lang w:eastAsia="ru-RU"/>
              </w:rPr>
              <w:t xml:space="preserve"> Скорятино</w:t>
            </w:r>
          </w:p>
        </w:tc>
        <w:tc>
          <w:tcPr>
            <w:tcW w:w="2321" w:type="dxa"/>
          </w:tcPr>
          <w:p w:rsidR="00E90746" w:rsidRPr="00464F5E" w:rsidRDefault="00E90746" w:rsidP="00AD5EC6">
            <w:pPr>
              <w:jc w:val="center"/>
            </w:pPr>
            <w:r>
              <w:t>34</w:t>
            </w:r>
          </w:p>
        </w:tc>
        <w:tc>
          <w:tcPr>
            <w:tcW w:w="2356" w:type="dxa"/>
          </w:tcPr>
          <w:p w:rsidR="00E90746" w:rsidRPr="00464F5E" w:rsidRDefault="00E90746" w:rsidP="00AD5EC6">
            <w:pPr>
              <w:jc w:val="center"/>
            </w:pPr>
            <w:r>
              <w:t>110</w:t>
            </w:r>
          </w:p>
        </w:tc>
        <w:tc>
          <w:tcPr>
            <w:tcW w:w="1418" w:type="dxa"/>
          </w:tcPr>
          <w:p w:rsidR="00E90746" w:rsidRPr="00BF5110" w:rsidRDefault="00E90746" w:rsidP="00AD5EC6">
            <w:pPr>
              <w:jc w:val="center"/>
            </w:pPr>
            <w:r>
              <w:t>+</w:t>
            </w:r>
          </w:p>
        </w:tc>
        <w:tc>
          <w:tcPr>
            <w:tcW w:w="1099" w:type="dxa"/>
          </w:tcPr>
          <w:p w:rsidR="00E90746" w:rsidRPr="00BF5110" w:rsidRDefault="00E90746" w:rsidP="00AD5EC6">
            <w:pPr>
              <w:jc w:val="center"/>
            </w:pPr>
            <w:r>
              <w:t>+</w:t>
            </w:r>
          </w:p>
        </w:tc>
      </w:tr>
      <w:tr w:rsidR="00E90746" w:rsidTr="00C337C8">
        <w:tc>
          <w:tcPr>
            <w:tcW w:w="2802" w:type="dxa"/>
          </w:tcPr>
          <w:p w:rsidR="00E90746" w:rsidRDefault="00E90746" w:rsidP="00F81A5F">
            <w:pPr>
              <w:jc w:val="both"/>
              <w:rPr>
                <w:kern w:val="0"/>
                <w:lang w:eastAsia="ru-RU"/>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p>
        </w:tc>
        <w:tc>
          <w:tcPr>
            <w:tcW w:w="2321" w:type="dxa"/>
          </w:tcPr>
          <w:p w:rsidR="00E90746" w:rsidRDefault="00E90746" w:rsidP="00AD5EC6">
            <w:pPr>
              <w:jc w:val="center"/>
            </w:pPr>
            <w:r>
              <w:t>10</w:t>
            </w:r>
          </w:p>
        </w:tc>
        <w:tc>
          <w:tcPr>
            <w:tcW w:w="2356" w:type="dxa"/>
          </w:tcPr>
          <w:p w:rsidR="00E90746" w:rsidRPr="00BF5110" w:rsidRDefault="00E90746" w:rsidP="008B56AB">
            <w:pPr>
              <w:jc w:val="center"/>
            </w:pPr>
            <w:r>
              <w:t>110</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81A5F">
            <w:pPr>
              <w:jc w:val="both"/>
              <w:rPr>
                <w:kern w:val="0"/>
                <w:lang w:eastAsia="ru-RU"/>
              </w:rPr>
            </w:pPr>
            <w:r w:rsidRPr="00CA7167">
              <w:rPr>
                <w:rFonts w:cs="Arial"/>
                <w:iCs/>
              </w:rPr>
              <w:t>сел</w:t>
            </w:r>
            <w:r>
              <w:rPr>
                <w:rFonts w:cs="Arial"/>
                <w:iCs/>
              </w:rPr>
              <w:t>о</w:t>
            </w:r>
            <w:r w:rsidRPr="00CA7167">
              <w:rPr>
                <w:rFonts w:ascii="Georgia" w:hAnsi="Georgia" w:cs="Georgia"/>
                <w:b/>
                <w:bCs/>
                <w:i/>
                <w:iCs/>
                <w:color w:val="A50052"/>
                <w:kern w:val="0"/>
                <w:lang w:eastAsia="ru-RU"/>
              </w:rPr>
              <w:t xml:space="preserve"> </w:t>
            </w:r>
            <w:r w:rsidRPr="00CA7167">
              <w:rPr>
                <w:rFonts w:ascii="Georgia" w:hAnsi="Georgia" w:cs="Georgia"/>
                <w:b/>
                <w:bCs/>
                <w:i/>
                <w:iCs/>
                <w:kern w:val="0"/>
                <w:lang w:eastAsia="ru-RU"/>
              </w:rPr>
              <w:t>Васильевка</w:t>
            </w:r>
          </w:p>
        </w:tc>
        <w:tc>
          <w:tcPr>
            <w:tcW w:w="2321" w:type="dxa"/>
          </w:tcPr>
          <w:p w:rsidR="00E90746" w:rsidRDefault="00E90746" w:rsidP="008B56AB">
            <w:pPr>
              <w:jc w:val="center"/>
            </w:pPr>
            <w:r>
              <w:t>7</w:t>
            </w:r>
          </w:p>
        </w:tc>
        <w:tc>
          <w:tcPr>
            <w:tcW w:w="2356" w:type="dxa"/>
          </w:tcPr>
          <w:p w:rsidR="00E90746" w:rsidRPr="00BF5110" w:rsidRDefault="00E90746" w:rsidP="008B56AB">
            <w:pPr>
              <w:jc w:val="center"/>
            </w:pPr>
            <w:r>
              <w:t>100</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D73A5">
              <w:rPr>
                <w:rFonts w:cs="Arial"/>
                <w:iCs/>
              </w:rPr>
              <w:t>посел</w:t>
            </w:r>
            <w:r>
              <w:rPr>
                <w:rFonts w:cs="Arial"/>
                <w:iCs/>
              </w:rPr>
              <w:t>ок</w:t>
            </w:r>
            <w:r>
              <w:rPr>
                <w:rFonts w:ascii="Georgia" w:hAnsi="Georgia" w:cs="Georgia"/>
                <w:b/>
                <w:bCs/>
                <w:i/>
                <w:iCs/>
                <w:kern w:val="0"/>
                <w:lang w:eastAsia="ru-RU"/>
              </w:rPr>
              <w:t xml:space="preserve"> </w:t>
            </w:r>
            <w:r w:rsidRPr="00375AE3">
              <w:rPr>
                <w:rFonts w:ascii="Georgia" w:hAnsi="Georgia" w:cs="Georgia"/>
                <w:b/>
                <w:bCs/>
                <w:i/>
                <w:iCs/>
                <w:kern w:val="0"/>
                <w:lang w:eastAsia="ru-RU"/>
              </w:rPr>
              <w:t>Васильевкий</w:t>
            </w:r>
          </w:p>
        </w:tc>
        <w:tc>
          <w:tcPr>
            <w:tcW w:w="2321" w:type="dxa"/>
          </w:tcPr>
          <w:p w:rsidR="00E90746" w:rsidRDefault="00E90746" w:rsidP="008B56AB">
            <w:pPr>
              <w:jc w:val="center"/>
            </w:pPr>
            <w:r>
              <w:t>-</w:t>
            </w:r>
          </w:p>
        </w:tc>
        <w:tc>
          <w:tcPr>
            <w:tcW w:w="2356" w:type="dxa"/>
          </w:tcPr>
          <w:p w:rsidR="00E90746" w:rsidRPr="00BF5110" w:rsidRDefault="00E90746" w:rsidP="008B56AB">
            <w:pPr>
              <w:jc w:val="center"/>
            </w:pPr>
            <w:r>
              <w:t>103</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Верхнее Жилино</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Головинка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Грачевка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Дмитриевка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Елагино</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Pr="00CA7167" w:rsidRDefault="00E90746" w:rsidP="00F77077">
            <w:pPr>
              <w:jc w:val="both"/>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Ивановка</w:t>
            </w:r>
          </w:p>
        </w:tc>
        <w:tc>
          <w:tcPr>
            <w:tcW w:w="2321" w:type="dxa"/>
          </w:tcPr>
          <w:p w:rsidR="00E90746" w:rsidRDefault="00E90746" w:rsidP="008B56AB">
            <w:pPr>
              <w:jc w:val="center"/>
            </w:pPr>
            <w:r>
              <w:t>7</w:t>
            </w:r>
          </w:p>
        </w:tc>
        <w:tc>
          <w:tcPr>
            <w:tcW w:w="2356" w:type="dxa"/>
          </w:tcPr>
          <w:p w:rsidR="00E90746" w:rsidRPr="00BF5110" w:rsidRDefault="00E90746" w:rsidP="008B56AB">
            <w:pPr>
              <w:jc w:val="center"/>
            </w:pPr>
            <w:r>
              <w:t>103</w:t>
            </w:r>
          </w:p>
        </w:tc>
        <w:tc>
          <w:tcPr>
            <w:tcW w:w="1418" w:type="dxa"/>
          </w:tcPr>
          <w:p w:rsidR="00E90746" w:rsidRPr="00BF5110" w:rsidRDefault="00E90746" w:rsidP="002546B9">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Ильинка</w:t>
            </w:r>
          </w:p>
        </w:tc>
        <w:tc>
          <w:tcPr>
            <w:tcW w:w="2321" w:type="dxa"/>
          </w:tcPr>
          <w:p w:rsidR="00E90746" w:rsidRDefault="00E90746" w:rsidP="008B56AB">
            <w:pPr>
              <w:jc w:val="center"/>
            </w:pPr>
            <w:r>
              <w:t>3</w:t>
            </w:r>
          </w:p>
        </w:tc>
        <w:tc>
          <w:tcPr>
            <w:tcW w:w="2356" w:type="dxa"/>
          </w:tcPr>
          <w:p w:rsidR="00E90746" w:rsidRPr="00BF5110" w:rsidRDefault="00E90746" w:rsidP="008B56AB">
            <w:pPr>
              <w:jc w:val="center"/>
            </w:pPr>
            <w:r>
              <w:t>107</w:t>
            </w:r>
          </w:p>
        </w:tc>
        <w:tc>
          <w:tcPr>
            <w:tcW w:w="1418" w:type="dxa"/>
          </w:tcPr>
          <w:p w:rsidR="00E90746" w:rsidRPr="00BF5110" w:rsidRDefault="00E90746" w:rsidP="002546B9">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Колодезьский</w:t>
            </w:r>
          </w:p>
        </w:tc>
        <w:tc>
          <w:tcPr>
            <w:tcW w:w="2321" w:type="dxa"/>
          </w:tcPr>
          <w:p w:rsidR="00E90746" w:rsidRDefault="00E90746" w:rsidP="008B56AB">
            <w:pPr>
              <w:jc w:val="center"/>
            </w:pPr>
            <w:r>
              <w:t>2</w:t>
            </w:r>
          </w:p>
        </w:tc>
        <w:tc>
          <w:tcPr>
            <w:tcW w:w="2356" w:type="dxa"/>
          </w:tcPr>
          <w:p w:rsidR="00E90746" w:rsidRPr="00BF5110" w:rsidRDefault="00E90746" w:rsidP="008B56AB">
            <w:pPr>
              <w:jc w:val="center"/>
            </w:pPr>
            <w:r>
              <w:t>112</w:t>
            </w:r>
          </w:p>
        </w:tc>
        <w:tc>
          <w:tcPr>
            <w:tcW w:w="1418" w:type="dxa"/>
          </w:tcPr>
          <w:p w:rsidR="00E90746" w:rsidRPr="00BF5110" w:rsidRDefault="00E90746" w:rsidP="002546B9">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сел</w:t>
            </w:r>
            <w:r>
              <w:rPr>
                <w:rFonts w:cs="Arial"/>
                <w:iCs/>
              </w:rPr>
              <w:t>о</w:t>
            </w:r>
            <w:r w:rsidRPr="00CA7167">
              <w:rPr>
                <w:rFonts w:ascii="Georgia" w:hAnsi="Georgia" w:cs="Georgia"/>
                <w:b/>
                <w:bCs/>
                <w:i/>
                <w:iCs/>
                <w:kern w:val="0"/>
                <w:lang w:eastAsia="ru-RU"/>
              </w:rPr>
              <w:t xml:space="preserve"> Корытенка</w:t>
            </w:r>
          </w:p>
        </w:tc>
        <w:tc>
          <w:tcPr>
            <w:tcW w:w="2321" w:type="dxa"/>
          </w:tcPr>
          <w:p w:rsidR="00E90746" w:rsidRDefault="00E90746" w:rsidP="008B56AB">
            <w:pPr>
              <w:jc w:val="center"/>
            </w:pPr>
            <w:r>
              <w:t>-</w:t>
            </w:r>
          </w:p>
        </w:tc>
        <w:tc>
          <w:tcPr>
            <w:tcW w:w="2356" w:type="dxa"/>
          </w:tcPr>
          <w:p w:rsidR="00E90746" w:rsidRPr="00BF5110" w:rsidRDefault="00E90746" w:rsidP="008B56AB">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Крутое</w:t>
            </w:r>
          </w:p>
        </w:tc>
        <w:tc>
          <w:tcPr>
            <w:tcW w:w="2321" w:type="dxa"/>
          </w:tcPr>
          <w:p w:rsidR="00E90746" w:rsidRDefault="00E90746" w:rsidP="008B56AB">
            <w:pPr>
              <w:jc w:val="center"/>
            </w:pPr>
            <w:r>
              <w:t>30</w:t>
            </w:r>
          </w:p>
        </w:tc>
        <w:tc>
          <w:tcPr>
            <w:tcW w:w="2356" w:type="dxa"/>
          </w:tcPr>
          <w:p w:rsidR="00E90746" w:rsidRPr="00BF5110" w:rsidRDefault="00E90746" w:rsidP="008B56AB">
            <w:pPr>
              <w:jc w:val="center"/>
            </w:pPr>
            <w:r>
              <w:t>110</w:t>
            </w:r>
          </w:p>
        </w:tc>
        <w:tc>
          <w:tcPr>
            <w:tcW w:w="1418" w:type="dxa"/>
          </w:tcPr>
          <w:p w:rsidR="00E90746" w:rsidRPr="00BF5110" w:rsidRDefault="00E90746" w:rsidP="002546B9">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Кутузовка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Малый Синковец</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Михайловский</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Никольский</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Полянская Дача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2546B9">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ascii="Georgia" w:hAnsi="Georgia" w:cs="Georgia"/>
                <w:b/>
                <w:bCs/>
                <w:i/>
                <w:iCs/>
                <w:kern w:val="0"/>
                <w:lang w:eastAsia="ru-RU"/>
              </w:rPr>
              <w:t xml:space="preserve"> Пречистенка</w:t>
            </w:r>
          </w:p>
        </w:tc>
        <w:tc>
          <w:tcPr>
            <w:tcW w:w="2321" w:type="dxa"/>
          </w:tcPr>
          <w:p w:rsidR="00E90746" w:rsidRDefault="00E90746" w:rsidP="008B56AB">
            <w:pPr>
              <w:jc w:val="center"/>
            </w:pPr>
            <w:r>
              <w:t>-</w:t>
            </w:r>
          </w:p>
        </w:tc>
        <w:tc>
          <w:tcPr>
            <w:tcW w:w="2356" w:type="dxa"/>
          </w:tcPr>
          <w:p w:rsidR="00E90746" w:rsidRPr="00BF5110" w:rsidRDefault="00E90746" w:rsidP="008B56AB">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2546B9">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Пушино</w:t>
            </w:r>
          </w:p>
        </w:tc>
        <w:tc>
          <w:tcPr>
            <w:tcW w:w="2321" w:type="dxa"/>
          </w:tcPr>
          <w:p w:rsidR="00E90746" w:rsidRDefault="00E90746" w:rsidP="008B56AB">
            <w:pPr>
              <w:jc w:val="center"/>
            </w:pPr>
            <w:r>
              <w:t>0,5</w:t>
            </w:r>
          </w:p>
        </w:tc>
        <w:tc>
          <w:tcPr>
            <w:tcW w:w="2356" w:type="dxa"/>
          </w:tcPr>
          <w:p w:rsidR="00E90746" w:rsidRPr="00BF5110" w:rsidRDefault="00E90746" w:rsidP="008B56AB">
            <w:pPr>
              <w:jc w:val="center"/>
            </w:pPr>
            <w:r>
              <w:t>110,5</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Толстовка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Default="00E90746" w:rsidP="00F77077">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Утренняя Заря</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Pr="00CA7167" w:rsidRDefault="00E90746" w:rsidP="00F77077">
            <w:pPr>
              <w:jc w:val="both"/>
              <w:rPr>
                <w:rFonts w:cs="Arial"/>
                <w:iCs/>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Федоровка</w:t>
            </w:r>
          </w:p>
        </w:tc>
        <w:tc>
          <w:tcPr>
            <w:tcW w:w="2321" w:type="dxa"/>
          </w:tcPr>
          <w:p w:rsidR="00E90746" w:rsidRPr="00BF5110" w:rsidRDefault="00E90746" w:rsidP="002546B9">
            <w:pPr>
              <w:jc w:val="center"/>
            </w:pPr>
            <w:r>
              <w:t>-</w:t>
            </w:r>
          </w:p>
        </w:tc>
        <w:tc>
          <w:tcPr>
            <w:tcW w:w="2356" w:type="dxa"/>
          </w:tcPr>
          <w:p w:rsidR="00E90746" w:rsidRPr="00BF5110" w:rsidRDefault="00E90746" w:rsidP="002546B9">
            <w:pPr>
              <w:jc w:val="center"/>
            </w:pPr>
            <w:r>
              <w:t>-</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Pr="00CA7167" w:rsidRDefault="00E90746" w:rsidP="00F77077">
            <w:pPr>
              <w:jc w:val="both"/>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Хитрово</w:t>
            </w:r>
          </w:p>
        </w:tc>
        <w:tc>
          <w:tcPr>
            <w:tcW w:w="2321" w:type="dxa"/>
          </w:tcPr>
          <w:p w:rsidR="00E90746" w:rsidRDefault="00E90746" w:rsidP="008B56AB">
            <w:pPr>
              <w:jc w:val="center"/>
            </w:pPr>
            <w:r>
              <w:t>3</w:t>
            </w:r>
          </w:p>
        </w:tc>
        <w:tc>
          <w:tcPr>
            <w:tcW w:w="2356" w:type="dxa"/>
          </w:tcPr>
          <w:p w:rsidR="00E90746" w:rsidRPr="00BF5110" w:rsidRDefault="00E90746" w:rsidP="008B56AB">
            <w:pPr>
              <w:jc w:val="center"/>
            </w:pPr>
            <w:r>
              <w:t>107</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r w:rsidR="00E90746" w:rsidTr="00C337C8">
        <w:tc>
          <w:tcPr>
            <w:tcW w:w="2802" w:type="dxa"/>
          </w:tcPr>
          <w:p w:rsidR="00E90746" w:rsidRPr="00CA7167" w:rsidRDefault="00E90746" w:rsidP="00F77077">
            <w:pPr>
              <w:jc w:val="both"/>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Шатилово</w:t>
            </w:r>
          </w:p>
        </w:tc>
        <w:tc>
          <w:tcPr>
            <w:tcW w:w="2321" w:type="dxa"/>
          </w:tcPr>
          <w:p w:rsidR="00E90746" w:rsidRDefault="00E90746" w:rsidP="008B56AB">
            <w:pPr>
              <w:jc w:val="center"/>
            </w:pPr>
            <w:r>
              <w:t>26</w:t>
            </w:r>
          </w:p>
        </w:tc>
        <w:tc>
          <w:tcPr>
            <w:tcW w:w="2356" w:type="dxa"/>
          </w:tcPr>
          <w:p w:rsidR="00E90746" w:rsidRPr="00BF5110" w:rsidRDefault="00E90746" w:rsidP="008B56AB">
            <w:pPr>
              <w:jc w:val="center"/>
            </w:pPr>
            <w:r>
              <w:t>99</w:t>
            </w:r>
          </w:p>
        </w:tc>
        <w:tc>
          <w:tcPr>
            <w:tcW w:w="1418" w:type="dxa"/>
          </w:tcPr>
          <w:p w:rsidR="00E90746" w:rsidRPr="00BF5110" w:rsidRDefault="00E90746" w:rsidP="008B56AB">
            <w:pPr>
              <w:jc w:val="center"/>
            </w:pPr>
            <w:r>
              <w:t>-</w:t>
            </w:r>
          </w:p>
        </w:tc>
        <w:tc>
          <w:tcPr>
            <w:tcW w:w="1099" w:type="dxa"/>
          </w:tcPr>
          <w:p w:rsidR="00E90746" w:rsidRPr="00BF5110" w:rsidRDefault="00E90746" w:rsidP="008B56AB">
            <w:pPr>
              <w:jc w:val="center"/>
            </w:pPr>
            <w:r>
              <w:t>+</w:t>
            </w:r>
          </w:p>
        </w:tc>
      </w:tr>
    </w:tbl>
    <w:p w:rsidR="00E90746" w:rsidRDefault="00E90746" w:rsidP="003B2D71">
      <w:pPr>
        <w:ind w:firstLine="708"/>
        <w:jc w:val="both"/>
        <w:rPr>
          <w:kern w:val="0"/>
          <w:u w:val="single"/>
        </w:rPr>
      </w:pPr>
    </w:p>
    <w:p w:rsidR="00E90746" w:rsidRPr="00F070D5" w:rsidRDefault="00E90746" w:rsidP="003B2D71">
      <w:pPr>
        <w:ind w:firstLine="708"/>
        <w:jc w:val="both"/>
        <w:rPr>
          <w:kern w:val="0"/>
          <w:u w:val="single"/>
          <w:lang w:eastAsia="ru-RU"/>
        </w:rPr>
      </w:pPr>
      <w:r w:rsidRPr="00F070D5">
        <w:rPr>
          <w:kern w:val="0"/>
          <w:u w:val="single"/>
        </w:rPr>
        <w:t>П</w:t>
      </w:r>
      <w:r w:rsidRPr="00F070D5">
        <w:rPr>
          <w:kern w:val="0"/>
          <w:u w:val="single"/>
          <w:lang w:eastAsia="ru-RU"/>
        </w:rPr>
        <w:t>ланировка и застройка посел</w:t>
      </w:r>
      <w:r>
        <w:rPr>
          <w:kern w:val="0"/>
          <w:u w:val="single"/>
          <w:lang w:eastAsia="ru-RU"/>
        </w:rPr>
        <w:t>ения</w:t>
      </w:r>
      <w:r w:rsidRPr="00F070D5">
        <w:rPr>
          <w:kern w:val="0"/>
          <w:u w:val="single"/>
          <w:lang w:eastAsia="ru-RU"/>
        </w:rPr>
        <w:t xml:space="preserve"> имеет следующие особенности:</w:t>
      </w:r>
    </w:p>
    <w:p w:rsidR="00E90746" w:rsidRPr="009A3615" w:rsidRDefault="00E90746" w:rsidP="00620AE4">
      <w:pPr>
        <w:numPr>
          <w:ilvl w:val="0"/>
          <w:numId w:val="11"/>
        </w:numPr>
        <w:tabs>
          <w:tab w:val="left" w:pos="851"/>
        </w:tabs>
        <w:ind w:firstLine="567"/>
        <w:jc w:val="both"/>
        <w:rPr>
          <w:kern w:val="0"/>
          <w:lang w:eastAsia="ru-RU"/>
        </w:rPr>
      </w:pPr>
      <w:r w:rsidRPr="009A3615">
        <w:rPr>
          <w:kern w:val="0"/>
          <w:lang w:eastAsia="ru-RU"/>
        </w:rPr>
        <w:t>Функциональное зонирование территор</w:t>
      </w:r>
      <w:r>
        <w:rPr>
          <w:kern w:val="0"/>
          <w:lang w:eastAsia="ru-RU"/>
        </w:rPr>
        <w:t>ии выделено недос</w:t>
      </w:r>
      <w:r>
        <w:rPr>
          <w:kern w:val="0"/>
          <w:lang w:eastAsia="ru-RU"/>
        </w:rPr>
        <w:softHyphen/>
        <w:t>таточно четко</w:t>
      </w:r>
      <w:r w:rsidRPr="009A3615">
        <w:rPr>
          <w:kern w:val="0"/>
          <w:lang w:eastAsia="ru-RU"/>
        </w:rPr>
        <w:t xml:space="preserve">. </w:t>
      </w:r>
    </w:p>
    <w:p w:rsidR="00E90746" w:rsidRPr="00ED2A4E" w:rsidRDefault="00E90746" w:rsidP="00620AE4">
      <w:pPr>
        <w:numPr>
          <w:ilvl w:val="0"/>
          <w:numId w:val="11"/>
        </w:numPr>
        <w:tabs>
          <w:tab w:val="left" w:pos="851"/>
        </w:tabs>
        <w:ind w:firstLine="567"/>
        <w:jc w:val="both"/>
        <w:rPr>
          <w:kern w:val="0"/>
          <w:lang w:eastAsia="ru-RU"/>
        </w:rPr>
      </w:pPr>
      <w:r w:rsidRPr="00ED2A4E">
        <w:rPr>
          <w:kern w:val="0"/>
          <w:lang w:eastAsia="ru-RU"/>
        </w:rPr>
        <w:t xml:space="preserve">В </w:t>
      </w:r>
      <w:r>
        <w:rPr>
          <w:kern w:val="0"/>
          <w:lang w:eastAsia="ru-RU"/>
        </w:rPr>
        <w:t>поселение</w:t>
      </w:r>
      <w:r w:rsidRPr="00ED2A4E">
        <w:rPr>
          <w:kern w:val="0"/>
          <w:lang w:eastAsia="ru-RU"/>
        </w:rPr>
        <w:t xml:space="preserve"> отсутствует чет</w:t>
      </w:r>
      <w:r>
        <w:rPr>
          <w:kern w:val="0"/>
          <w:lang w:eastAsia="ru-RU"/>
        </w:rPr>
        <w:t xml:space="preserve">кое функциональное зонирование. </w:t>
      </w:r>
    </w:p>
    <w:p w:rsidR="00E90746" w:rsidRDefault="00E90746" w:rsidP="00620AE4">
      <w:pPr>
        <w:numPr>
          <w:ilvl w:val="0"/>
          <w:numId w:val="11"/>
        </w:numPr>
        <w:tabs>
          <w:tab w:val="left" w:pos="851"/>
        </w:tabs>
        <w:ind w:firstLine="567"/>
        <w:jc w:val="both"/>
        <w:rPr>
          <w:kern w:val="0"/>
          <w:lang w:eastAsia="ru-RU"/>
        </w:rPr>
      </w:pPr>
      <w:r w:rsidRPr="00ED2A4E">
        <w:rPr>
          <w:kern w:val="0"/>
          <w:lang w:eastAsia="ru-RU"/>
        </w:rPr>
        <w:t xml:space="preserve">Общественный центр сформировался </w:t>
      </w:r>
      <w:r>
        <w:rPr>
          <w:kern w:val="0"/>
          <w:lang w:eastAsia="ru-RU"/>
        </w:rPr>
        <w:t>в</w:t>
      </w:r>
      <w:r w:rsidRPr="00FB664B">
        <w:rPr>
          <w:rFonts w:cs="Arial"/>
          <w:iCs/>
        </w:rPr>
        <w:t xml:space="preserve"> </w:t>
      </w:r>
      <w:r w:rsidRPr="00CA7167">
        <w:rPr>
          <w:rFonts w:cs="Arial"/>
          <w:iCs/>
        </w:rPr>
        <w:t>сел</w:t>
      </w:r>
      <w:r>
        <w:rPr>
          <w:rFonts w:cs="Arial"/>
          <w:iCs/>
        </w:rPr>
        <w:t>е</w:t>
      </w:r>
      <w:r w:rsidRPr="00CA7167">
        <w:rPr>
          <w:rFonts w:ascii="Georgia" w:hAnsi="Georgia" w:cs="Georgia"/>
          <w:b/>
          <w:bCs/>
          <w:i/>
          <w:iCs/>
          <w:kern w:val="0"/>
          <w:lang w:eastAsia="ru-RU"/>
        </w:rPr>
        <w:t xml:space="preserve"> Скорятино</w:t>
      </w:r>
      <w:r>
        <w:rPr>
          <w:kern w:val="0"/>
          <w:lang w:eastAsia="ru-RU"/>
        </w:rPr>
        <w:t>,</w:t>
      </w:r>
      <w:r w:rsidRPr="00ED2A4E">
        <w:rPr>
          <w:kern w:val="0"/>
          <w:lang w:eastAsia="ru-RU"/>
        </w:rPr>
        <w:t xml:space="preserve"> здесь расположены основные административные здания, объекты культурно-бытового обслуживания</w:t>
      </w:r>
      <w:r>
        <w:rPr>
          <w:kern w:val="0"/>
          <w:lang w:eastAsia="ru-RU"/>
        </w:rPr>
        <w:t>.</w:t>
      </w:r>
    </w:p>
    <w:p w:rsidR="00E90746" w:rsidRDefault="00E90746" w:rsidP="00620AE4">
      <w:pPr>
        <w:numPr>
          <w:ilvl w:val="0"/>
          <w:numId w:val="11"/>
        </w:numPr>
        <w:tabs>
          <w:tab w:val="left" w:pos="851"/>
        </w:tabs>
        <w:ind w:firstLine="567"/>
        <w:jc w:val="both"/>
        <w:rPr>
          <w:kern w:val="0"/>
          <w:lang w:eastAsia="ru-RU"/>
        </w:rPr>
      </w:pPr>
      <w:r w:rsidRPr="00ED2A4E">
        <w:rPr>
          <w:kern w:val="0"/>
          <w:lang w:eastAsia="ru-RU"/>
        </w:rPr>
        <w:t>Зеленые насаждения размещаются нерав</w:t>
      </w:r>
      <w:r>
        <w:rPr>
          <w:kern w:val="0"/>
          <w:lang w:eastAsia="ru-RU"/>
        </w:rPr>
        <w:t xml:space="preserve">номерно по территории поселения. </w:t>
      </w:r>
      <w:r w:rsidRPr="00ED2A4E">
        <w:rPr>
          <w:kern w:val="0"/>
          <w:lang w:eastAsia="ru-RU"/>
        </w:rPr>
        <w:t>Парков</w:t>
      </w:r>
      <w:r>
        <w:rPr>
          <w:kern w:val="0"/>
          <w:lang w:eastAsia="ru-RU"/>
        </w:rPr>
        <w:t>ая</w:t>
      </w:r>
      <w:r w:rsidRPr="00ED2A4E">
        <w:rPr>
          <w:kern w:val="0"/>
          <w:lang w:eastAsia="ru-RU"/>
        </w:rPr>
        <w:t xml:space="preserve"> зон</w:t>
      </w:r>
      <w:r>
        <w:rPr>
          <w:kern w:val="0"/>
          <w:lang w:eastAsia="ru-RU"/>
        </w:rPr>
        <w:t>а</w:t>
      </w:r>
      <w:r w:rsidRPr="00ED2A4E">
        <w:rPr>
          <w:kern w:val="0"/>
          <w:lang w:eastAsia="ru-RU"/>
        </w:rPr>
        <w:t xml:space="preserve"> </w:t>
      </w:r>
      <w:r>
        <w:rPr>
          <w:kern w:val="0"/>
          <w:lang w:eastAsia="ru-RU"/>
        </w:rPr>
        <w:t>отсутствует</w:t>
      </w:r>
      <w:r w:rsidRPr="00ED2A4E">
        <w:rPr>
          <w:kern w:val="0"/>
          <w:lang w:eastAsia="ru-RU"/>
        </w:rPr>
        <w:t>.</w:t>
      </w:r>
    </w:p>
    <w:p w:rsidR="00E90746" w:rsidRDefault="00E90746" w:rsidP="00620AE4">
      <w:pPr>
        <w:numPr>
          <w:ilvl w:val="0"/>
          <w:numId w:val="11"/>
        </w:numPr>
        <w:tabs>
          <w:tab w:val="left" w:pos="851"/>
        </w:tabs>
        <w:ind w:firstLine="567"/>
        <w:jc w:val="both"/>
        <w:rPr>
          <w:kern w:val="0"/>
          <w:lang w:eastAsia="ru-RU"/>
        </w:rPr>
      </w:pPr>
      <w:r>
        <w:rPr>
          <w:kern w:val="0"/>
          <w:lang w:eastAsia="ru-RU"/>
        </w:rPr>
        <w:t>М</w:t>
      </w:r>
      <w:r w:rsidRPr="00ED2A4E">
        <w:rPr>
          <w:kern w:val="0"/>
          <w:lang w:eastAsia="ru-RU"/>
        </w:rPr>
        <w:t xml:space="preserve">естом отдыха жителей </w:t>
      </w:r>
      <w:r>
        <w:t>Васильевского сельского поселения</w:t>
      </w:r>
      <w:r w:rsidRPr="00ED2A4E">
        <w:rPr>
          <w:kern w:val="0"/>
          <w:lang w:eastAsia="ru-RU"/>
        </w:rPr>
        <w:t xml:space="preserve"> в летнее время служат стихийно-сложившиеся места общественного купания вблизи р</w:t>
      </w:r>
      <w:r>
        <w:rPr>
          <w:kern w:val="0"/>
          <w:lang w:eastAsia="ru-RU"/>
        </w:rPr>
        <w:t>ек и прудов</w:t>
      </w:r>
      <w:r w:rsidRPr="00ED2A4E">
        <w:rPr>
          <w:kern w:val="0"/>
          <w:lang w:eastAsia="ru-RU"/>
        </w:rPr>
        <w:t>.</w:t>
      </w:r>
    </w:p>
    <w:p w:rsidR="00E90746" w:rsidRDefault="00E90746" w:rsidP="00E62F1C">
      <w:pPr>
        <w:rPr>
          <w:b/>
          <w:i/>
          <w:iCs/>
        </w:rPr>
      </w:pPr>
    </w:p>
    <w:p w:rsidR="00E90746" w:rsidRDefault="00E90746" w:rsidP="00E62F1C">
      <w:pPr>
        <w:jc w:val="center"/>
        <w:rPr>
          <w:b/>
          <w:i/>
          <w:iCs/>
        </w:rPr>
      </w:pPr>
      <w:r w:rsidRPr="002E0926">
        <w:rPr>
          <w:b/>
          <w:i/>
          <w:iCs/>
        </w:rPr>
        <w:t>Функциональное зонирование территории</w:t>
      </w:r>
      <w:r w:rsidRPr="008942A3">
        <w:t xml:space="preserve"> </w:t>
      </w:r>
      <w:r>
        <w:rPr>
          <w:b/>
          <w:i/>
          <w:iCs/>
        </w:rPr>
        <w:t xml:space="preserve">Васильевского </w:t>
      </w:r>
      <w:r w:rsidRPr="008942A3">
        <w:rPr>
          <w:b/>
          <w:i/>
          <w:iCs/>
        </w:rPr>
        <w:t>сельского поселения</w:t>
      </w:r>
      <w:r>
        <w:rPr>
          <w:b/>
          <w:i/>
          <w:iCs/>
        </w:rPr>
        <w:t xml:space="preserve"> </w:t>
      </w:r>
      <w:r w:rsidRPr="002E0926">
        <w:rPr>
          <w:b/>
          <w:i/>
          <w:iCs/>
        </w:rPr>
        <w:t xml:space="preserve"> </w:t>
      </w:r>
    </w:p>
    <w:p w:rsidR="00E90746" w:rsidRPr="00E62F1C" w:rsidRDefault="00E90746" w:rsidP="00E62F1C">
      <w:pPr>
        <w:jc w:val="center"/>
        <w:rPr>
          <w:b/>
          <w:i/>
          <w:iCs/>
        </w:rPr>
      </w:pPr>
    </w:p>
    <w:p w:rsidR="00E90746" w:rsidRDefault="00E90746" w:rsidP="002E0926">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E90746" w:rsidRDefault="00E90746" w:rsidP="003363C2">
      <w:pPr>
        <w:jc w:val="both"/>
        <w:rPr>
          <w:rFonts w:cs="Arial"/>
          <w:iCs/>
          <w:spacing w:val="-3"/>
        </w:rPr>
      </w:pPr>
      <w:r>
        <w:tab/>
      </w:r>
      <w:r>
        <w:rPr>
          <w:rFonts w:cs="Arial"/>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E90746" w:rsidRDefault="00E90746" w:rsidP="003363C2">
      <w:pPr>
        <w:pStyle w:val="Standard"/>
        <w:jc w:val="both"/>
      </w:pPr>
      <w:r>
        <w:rPr>
          <w:rFonts w:cs="Arial"/>
          <w:iCs/>
          <w:spacing w:val="-3"/>
        </w:rPr>
        <w:tab/>
      </w:r>
      <w:r>
        <w:t>Функциональная зона – это территория в определенных границах с однородным функциональным назначением.</w:t>
      </w:r>
    </w:p>
    <w:p w:rsidR="00E90746" w:rsidRDefault="00E90746" w:rsidP="003363C2">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E90746" w:rsidRDefault="00E90746" w:rsidP="003363C2">
      <w:pPr>
        <w:pStyle w:val="Standard"/>
        <w:jc w:val="both"/>
      </w:pPr>
      <w:r>
        <w:tab/>
        <w:t>Задачами функционального зонирования территории являются:</w:t>
      </w:r>
    </w:p>
    <w:p w:rsidR="00E90746" w:rsidRDefault="00E90746" w:rsidP="00620AE4">
      <w:pPr>
        <w:pStyle w:val="Standard"/>
        <w:numPr>
          <w:ilvl w:val="0"/>
          <w:numId w:val="9"/>
        </w:numPr>
        <w:tabs>
          <w:tab w:val="left" w:pos="851"/>
        </w:tabs>
        <w:ind w:firstLine="567"/>
        <w:jc w:val="both"/>
      </w:pPr>
      <w:r>
        <w:t>определение номенклатуры и количества функциональных зон, подлежащих выделению на территории  поселения;</w:t>
      </w:r>
    </w:p>
    <w:p w:rsidR="00E90746" w:rsidRDefault="00E90746" w:rsidP="00620AE4">
      <w:pPr>
        <w:pStyle w:val="Standard"/>
        <w:numPr>
          <w:ilvl w:val="0"/>
          <w:numId w:val="9"/>
        </w:numPr>
        <w:tabs>
          <w:tab w:val="left" w:pos="851"/>
        </w:tabs>
        <w:ind w:firstLine="567"/>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E90746" w:rsidRDefault="00E90746" w:rsidP="00620AE4">
      <w:pPr>
        <w:pStyle w:val="Standard"/>
        <w:numPr>
          <w:ilvl w:val="0"/>
          <w:numId w:val="9"/>
        </w:numPr>
        <w:tabs>
          <w:tab w:val="left" w:pos="851"/>
        </w:tabs>
        <w:ind w:firstLine="567"/>
        <w:jc w:val="both"/>
      </w:pPr>
      <w:r>
        <w:t>разработка рекомендаций по оптимизации режима использования территорий в пределах функциональных зон разного типа.</w:t>
      </w:r>
    </w:p>
    <w:p w:rsidR="00E90746" w:rsidRDefault="00E90746" w:rsidP="003363C2">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E90746" w:rsidRDefault="00E90746" w:rsidP="00620AE4">
      <w:pPr>
        <w:pStyle w:val="Standard"/>
        <w:numPr>
          <w:ilvl w:val="0"/>
          <w:numId w:val="10"/>
        </w:numPr>
        <w:tabs>
          <w:tab w:val="left" w:pos="993"/>
        </w:tabs>
        <w:ind w:firstLine="709"/>
        <w:jc w:val="both"/>
      </w:pPr>
      <w:r>
        <w:t>современного использования территории;</w:t>
      </w:r>
    </w:p>
    <w:p w:rsidR="00E90746" w:rsidRDefault="00E90746" w:rsidP="00620AE4">
      <w:pPr>
        <w:pStyle w:val="Standard"/>
        <w:numPr>
          <w:ilvl w:val="0"/>
          <w:numId w:val="8"/>
        </w:numPr>
        <w:tabs>
          <w:tab w:val="left" w:pos="993"/>
        </w:tabs>
        <w:ind w:firstLine="709"/>
        <w:jc w:val="both"/>
      </w:pPr>
      <w:r>
        <w:t>концепции пространственного развития населенных пунктов  поселения;</w:t>
      </w:r>
    </w:p>
    <w:p w:rsidR="00E90746" w:rsidRDefault="00E90746" w:rsidP="00620AE4">
      <w:pPr>
        <w:pStyle w:val="Standard"/>
        <w:numPr>
          <w:ilvl w:val="0"/>
          <w:numId w:val="8"/>
        </w:numPr>
        <w:tabs>
          <w:tab w:val="left" w:pos="993"/>
        </w:tabs>
        <w:ind w:firstLine="709"/>
        <w:jc w:val="both"/>
      </w:pPr>
      <w:r>
        <w:t>градостроительных ограничений использования, определяемых аспектами природного и техногенного характера</w:t>
      </w:r>
    </w:p>
    <w:p w:rsidR="00E90746" w:rsidRDefault="00E90746" w:rsidP="00F113CF">
      <w:pPr>
        <w:ind w:firstLine="708"/>
        <w:jc w:val="both"/>
      </w:pPr>
      <w: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E90746" w:rsidRDefault="00E90746" w:rsidP="003363C2">
      <w:pPr>
        <w:jc w:val="both"/>
        <w:rPr>
          <w:rFonts w:cs="Arial"/>
          <w:iCs/>
          <w:spacing w:val="-3"/>
        </w:rPr>
      </w:pPr>
      <w:r>
        <w:tab/>
      </w:r>
      <w:r>
        <w:rPr>
          <w:rFonts w:cs="Arial"/>
          <w:iCs/>
          <w:spacing w:val="-3"/>
        </w:rPr>
        <w:t xml:space="preserve">Функциональное зонирование территории </w:t>
      </w:r>
      <w:r>
        <w:t>Васильевского сельского поселения</w:t>
      </w:r>
      <w:r>
        <w:rPr>
          <w:rFonts w:cs="Arial"/>
          <w:iCs/>
          <w:spacing w:val="-3"/>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поселения.</w:t>
      </w:r>
    </w:p>
    <w:p w:rsidR="00E90746" w:rsidRDefault="00E90746" w:rsidP="003363C2">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определяется количество и номенклатура функциональных зон территории</w:t>
      </w:r>
      <w:r w:rsidRPr="00881EA8">
        <w:t xml:space="preserve"> </w:t>
      </w:r>
      <w:r>
        <w:t>Васильевского сельского поселения</w:t>
      </w:r>
      <w:r>
        <w:rPr>
          <w:rFonts w:cs="Arial"/>
          <w:color w:val="000000"/>
          <w:spacing w:val="-3"/>
        </w:rPr>
        <w:t>:</w:t>
      </w:r>
    </w:p>
    <w:p w:rsidR="00E90746" w:rsidRDefault="00E90746" w:rsidP="009B6C50">
      <w:pPr>
        <w:pStyle w:val="Standard"/>
        <w:jc w:val="both"/>
      </w:pPr>
      <w:r>
        <w:tab/>
        <w:t>Функциональные зоны в существующих границах населенных пунктов определяются по фактическому использованию.</w:t>
      </w:r>
    </w:p>
    <w:p w:rsidR="00E90746" w:rsidRDefault="00E90746" w:rsidP="009B13B1">
      <w:pPr>
        <w:pStyle w:val="Standard"/>
        <w:jc w:val="both"/>
      </w:pPr>
      <w:r>
        <w:tab/>
      </w:r>
    </w:p>
    <w:p w:rsidR="00E90746" w:rsidRDefault="00E90746" w:rsidP="000844F7">
      <w:pPr>
        <w:pStyle w:val="Standard"/>
        <w:ind w:firstLine="709"/>
        <w:jc w:val="center"/>
        <w:rPr>
          <w:b/>
          <w:bCs/>
        </w:rPr>
      </w:pPr>
      <w:r>
        <w:rPr>
          <w:b/>
          <w:bCs/>
        </w:rPr>
        <w:t>Жилая зона</w:t>
      </w:r>
    </w:p>
    <w:p w:rsidR="00E90746" w:rsidRDefault="00E90746" w:rsidP="000844F7">
      <w:pPr>
        <w:pStyle w:val="Standard"/>
        <w:ind w:firstLine="709"/>
        <w:jc w:val="center"/>
      </w:pPr>
    </w:p>
    <w:p w:rsidR="00E90746" w:rsidRDefault="00E90746" w:rsidP="009B6C50">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E90746" w:rsidRPr="00ED2A4E" w:rsidRDefault="00E90746" w:rsidP="00ED2A4E">
      <w:pPr>
        <w:pStyle w:val="Standard"/>
        <w:jc w:val="both"/>
      </w:pPr>
      <w:r>
        <w:tab/>
      </w:r>
      <w:r w:rsidRPr="00ED2A4E">
        <w:t xml:space="preserve">Жилая зона — территория, предназначенная для застройки жилыми зданиями, а также объектами культурно-бытового и иного назначения. </w:t>
      </w:r>
    </w:p>
    <w:p w:rsidR="00E90746" w:rsidRDefault="00E90746" w:rsidP="009B6C50">
      <w:pPr>
        <w:pStyle w:val="Standard"/>
        <w:jc w:val="both"/>
      </w:pPr>
      <w: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E90746" w:rsidRDefault="00E90746" w:rsidP="003C34E1">
      <w:pPr>
        <w:pStyle w:val="Standard"/>
        <w:jc w:val="both"/>
        <w:rPr>
          <w:color w:val="92D050"/>
        </w:rPr>
      </w:pPr>
      <w:r>
        <w:tab/>
      </w:r>
      <w:r w:rsidRPr="00F707A8">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
    <w:p w:rsidR="00E90746" w:rsidRDefault="00E90746" w:rsidP="00F707A8">
      <w:pPr>
        <w:pStyle w:val="Standard"/>
        <w:ind w:firstLine="709"/>
        <w:jc w:val="both"/>
      </w:pPr>
      <w:r>
        <w:t xml:space="preserve">Жилищное строительство на территории поселения планируется осуществлять в границах населенных пунктов на свободных территориях. Так же генеральным планом предусмотрено </w:t>
      </w:r>
      <w:r w:rsidRPr="00EE1C9D">
        <w:rPr>
          <w:b/>
        </w:rPr>
        <w:t>включение в границы</w:t>
      </w:r>
      <w:r>
        <w:t xml:space="preserve"> населенного пункта</w:t>
      </w:r>
      <w:r w:rsidRPr="00655E2E">
        <w:t xml:space="preserve"> </w:t>
      </w:r>
      <w:r>
        <w:t>одного земельного участка с целью комплексного освоения территории:</w:t>
      </w:r>
    </w:p>
    <w:p w:rsidR="00E90746" w:rsidRPr="00F157CF" w:rsidRDefault="00E90746" w:rsidP="00655E2E">
      <w:pPr>
        <w:pStyle w:val="Standard"/>
        <w:numPr>
          <w:ilvl w:val="0"/>
          <w:numId w:val="30"/>
        </w:numPr>
        <w:jc w:val="both"/>
        <w:rPr>
          <w:b/>
        </w:rPr>
      </w:pPr>
      <w:r w:rsidRPr="00F157CF">
        <w:rPr>
          <w:b/>
        </w:rPr>
        <w:t xml:space="preserve">п. Васильевский -  2,70 га </w:t>
      </w:r>
    </w:p>
    <w:p w:rsidR="00E90746" w:rsidRDefault="00E90746" w:rsidP="00F157CF">
      <w:pPr>
        <w:widowControl/>
        <w:suppressAutoHyphens w:val="0"/>
        <w:autoSpaceDE w:val="0"/>
        <w:autoSpaceDN w:val="0"/>
        <w:adjustRightInd w:val="0"/>
        <w:rPr>
          <w:rFonts w:cs="Tahoma"/>
          <w:b/>
          <w:kern w:val="3"/>
          <w:lang w:eastAsia="ru-RU"/>
        </w:rPr>
      </w:pPr>
      <w:r w:rsidRPr="00F157CF">
        <w:rPr>
          <w:rFonts w:cs="Tahoma"/>
          <w:b/>
          <w:kern w:val="3"/>
          <w:lang w:eastAsia="ru-RU"/>
        </w:rPr>
        <w:tab/>
        <w:t xml:space="preserve"> </w:t>
      </w:r>
    </w:p>
    <w:tbl>
      <w:tblPr>
        <w:tblW w:w="10398"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1"/>
        <w:gridCol w:w="1892"/>
        <w:gridCol w:w="882"/>
        <w:gridCol w:w="882"/>
        <w:gridCol w:w="882"/>
        <w:gridCol w:w="882"/>
        <w:gridCol w:w="882"/>
        <w:gridCol w:w="882"/>
        <w:gridCol w:w="882"/>
        <w:gridCol w:w="882"/>
        <w:gridCol w:w="889"/>
      </w:tblGrid>
      <w:tr w:rsidR="00E90746" w:rsidTr="00694231">
        <w:trPr>
          <w:trHeight w:val="145"/>
        </w:trPr>
        <w:tc>
          <w:tcPr>
            <w:tcW w:w="561" w:type="dxa"/>
            <w:vMerge w:val="restart"/>
          </w:tcPr>
          <w:p w:rsidR="00E90746" w:rsidRDefault="00E90746" w:rsidP="00321C05">
            <w:pPr>
              <w:pStyle w:val="TableContents"/>
              <w:jc w:val="center"/>
              <w:rPr>
                <w:snapToGrid w:val="0"/>
              </w:rPr>
            </w:pPr>
            <w:r>
              <w:rPr>
                <w:snapToGrid w:val="0"/>
              </w:rPr>
              <w:t>№ п/п</w:t>
            </w:r>
          </w:p>
        </w:tc>
        <w:tc>
          <w:tcPr>
            <w:tcW w:w="1892" w:type="dxa"/>
            <w:vMerge w:val="restart"/>
          </w:tcPr>
          <w:p w:rsidR="00E90746" w:rsidRDefault="00E90746" w:rsidP="00321C05">
            <w:pPr>
              <w:pStyle w:val="TableContents"/>
              <w:jc w:val="center"/>
              <w:rPr>
                <w:snapToGrid w:val="0"/>
              </w:rPr>
            </w:pPr>
            <w:r>
              <w:rPr>
                <w:snapToGrid w:val="0"/>
              </w:rPr>
              <w:t>Наименование населенного пункта</w:t>
            </w:r>
          </w:p>
        </w:tc>
        <w:tc>
          <w:tcPr>
            <w:tcW w:w="7945" w:type="dxa"/>
            <w:gridSpan w:val="9"/>
          </w:tcPr>
          <w:p w:rsidR="00E90746" w:rsidRDefault="00E90746" w:rsidP="00321C05">
            <w:pPr>
              <w:pStyle w:val="TableContents"/>
              <w:jc w:val="center"/>
              <w:rPr>
                <w:snapToGrid w:val="0"/>
              </w:rPr>
            </w:pPr>
            <w:r>
              <w:rPr>
                <w:snapToGrid w:val="0"/>
              </w:rPr>
              <w:t>Численность населения, чел.</w:t>
            </w:r>
          </w:p>
        </w:tc>
      </w:tr>
      <w:tr w:rsidR="00E90746" w:rsidTr="00694231">
        <w:trPr>
          <w:trHeight w:val="145"/>
        </w:trPr>
        <w:tc>
          <w:tcPr>
            <w:tcW w:w="561" w:type="dxa"/>
            <w:vMerge/>
          </w:tcPr>
          <w:p w:rsidR="00E90746" w:rsidRDefault="00E90746" w:rsidP="00321C05">
            <w:pPr>
              <w:autoSpaceDE w:val="0"/>
              <w:rPr>
                <w:snapToGrid w:val="0"/>
              </w:rPr>
            </w:pPr>
          </w:p>
        </w:tc>
        <w:tc>
          <w:tcPr>
            <w:tcW w:w="1892" w:type="dxa"/>
            <w:vMerge/>
          </w:tcPr>
          <w:p w:rsidR="00E90746" w:rsidRDefault="00E90746" w:rsidP="00321C05">
            <w:pPr>
              <w:autoSpaceDE w:val="0"/>
              <w:rPr>
                <w:snapToGrid w:val="0"/>
              </w:rPr>
            </w:pPr>
          </w:p>
        </w:tc>
        <w:tc>
          <w:tcPr>
            <w:tcW w:w="882" w:type="dxa"/>
            <w:vMerge w:val="restart"/>
          </w:tcPr>
          <w:p w:rsidR="00E90746" w:rsidRDefault="00E90746" w:rsidP="00321C05">
            <w:pPr>
              <w:pStyle w:val="TableContents"/>
              <w:jc w:val="center"/>
              <w:rPr>
                <w:snapToGrid w:val="0"/>
              </w:rPr>
            </w:pPr>
          </w:p>
          <w:p w:rsidR="00E90746" w:rsidRDefault="00E90746" w:rsidP="00321C05">
            <w:pPr>
              <w:pStyle w:val="TableContents"/>
              <w:rPr>
                <w:i/>
                <w:iCs/>
                <w:smallCaps/>
                <w:snapToGrid w:val="0"/>
              </w:rPr>
            </w:pPr>
            <w:r>
              <w:rPr>
                <w:smallCaps/>
                <w:snapToGrid w:val="0"/>
              </w:rPr>
              <w:t>Всего</w:t>
            </w:r>
          </w:p>
        </w:tc>
        <w:tc>
          <w:tcPr>
            <w:tcW w:w="4410" w:type="dxa"/>
            <w:gridSpan w:val="5"/>
          </w:tcPr>
          <w:p w:rsidR="00E90746" w:rsidRDefault="00E90746" w:rsidP="00321C05">
            <w:pPr>
              <w:pStyle w:val="TableContents"/>
              <w:jc w:val="center"/>
              <w:rPr>
                <w:snapToGrid w:val="0"/>
              </w:rPr>
            </w:pPr>
            <w:r>
              <w:rPr>
                <w:snapToGrid w:val="0"/>
              </w:rPr>
              <w:t>Проживающие в домах по типам жилой застройки</w:t>
            </w:r>
          </w:p>
        </w:tc>
        <w:tc>
          <w:tcPr>
            <w:tcW w:w="1764" w:type="dxa"/>
            <w:gridSpan w:val="2"/>
          </w:tcPr>
          <w:p w:rsidR="00E90746" w:rsidRDefault="00E90746" w:rsidP="00321C05">
            <w:pPr>
              <w:pStyle w:val="TableContents"/>
              <w:jc w:val="center"/>
              <w:rPr>
                <w:snapToGrid w:val="0"/>
              </w:rPr>
            </w:pPr>
            <w:r>
              <w:rPr>
                <w:snapToGrid w:val="0"/>
              </w:rPr>
              <w:t xml:space="preserve">В т.ч. </w:t>
            </w:r>
          </w:p>
        </w:tc>
        <w:tc>
          <w:tcPr>
            <w:tcW w:w="889" w:type="dxa"/>
            <w:vMerge w:val="restart"/>
          </w:tcPr>
          <w:p w:rsidR="00E90746" w:rsidRDefault="00E90746" w:rsidP="00321C05">
            <w:pPr>
              <w:pStyle w:val="TableContents"/>
              <w:jc w:val="center"/>
              <w:rPr>
                <w:snapToGrid w:val="0"/>
                <w:sz w:val="18"/>
                <w:szCs w:val="18"/>
              </w:rPr>
            </w:pPr>
            <w:r>
              <w:rPr>
                <w:snapToGrid w:val="0"/>
                <w:sz w:val="18"/>
                <w:szCs w:val="18"/>
              </w:rPr>
              <w:t>В т.ч., малоимущих граждан / семей, нуждающихся в улучшении жилищных условий</w:t>
            </w:r>
          </w:p>
        </w:tc>
      </w:tr>
      <w:tr w:rsidR="00E90746" w:rsidTr="00694231">
        <w:trPr>
          <w:trHeight w:val="145"/>
        </w:trPr>
        <w:tc>
          <w:tcPr>
            <w:tcW w:w="561" w:type="dxa"/>
            <w:vMerge/>
          </w:tcPr>
          <w:p w:rsidR="00E90746" w:rsidRDefault="00E90746" w:rsidP="00321C05">
            <w:pPr>
              <w:autoSpaceDE w:val="0"/>
              <w:rPr>
                <w:snapToGrid w:val="0"/>
                <w:sz w:val="18"/>
                <w:szCs w:val="18"/>
              </w:rPr>
            </w:pPr>
          </w:p>
        </w:tc>
        <w:tc>
          <w:tcPr>
            <w:tcW w:w="1892" w:type="dxa"/>
            <w:vMerge/>
          </w:tcPr>
          <w:p w:rsidR="00E90746" w:rsidRDefault="00E90746" w:rsidP="00321C05">
            <w:pPr>
              <w:autoSpaceDE w:val="0"/>
              <w:rPr>
                <w:snapToGrid w:val="0"/>
                <w:sz w:val="18"/>
                <w:szCs w:val="18"/>
              </w:rPr>
            </w:pPr>
          </w:p>
        </w:tc>
        <w:tc>
          <w:tcPr>
            <w:tcW w:w="882" w:type="dxa"/>
            <w:vMerge/>
          </w:tcPr>
          <w:p w:rsidR="00E90746" w:rsidRDefault="00E90746" w:rsidP="00321C05">
            <w:pPr>
              <w:autoSpaceDE w:val="0"/>
              <w:rPr>
                <w:snapToGrid w:val="0"/>
                <w:sz w:val="18"/>
                <w:szCs w:val="18"/>
              </w:rPr>
            </w:pPr>
          </w:p>
        </w:tc>
        <w:tc>
          <w:tcPr>
            <w:tcW w:w="882" w:type="dxa"/>
          </w:tcPr>
          <w:p w:rsidR="00E90746" w:rsidRDefault="00E90746" w:rsidP="00321C05">
            <w:pPr>
              <w:pStyle w:val="TableContents"/>
              <w:rPr>
                <w:snapToGrid w:val="0"/>
                <w:sz w:val="18"/>
                <w:szCs w:val="18"/>
              </w:rPr>
            </w:pPr>
            <w:r>
              <w:rPr>
                <w:snapToGrid w:val="0"/>
                <w:sz w:val="18"/>
                <w:szCs w:val="18"/>
              </w:rPr>
              <w:t>Индивидуальная</w:t>
            </w:r>
          </w:p>
        </w:tc>
        <w:tc>
          <w:tcPr>
            <w:tcW w:w="882" w:type="dxa"/>
          </w:tcPr>
          <w:p w:rsidR="00E90746" w:rsidRDefault="00E90746" w:rsidP="00321C05">
            <w:pPr>
              <w:pStyle w:val="TableContents"/>
              <w:rPr>
                <w:snapToGrid w:val="0"/>
                <w:sz w:val="18"/>
                <w:szCs w:val="18"/>
              </w:rPr>
            </w:pPr>
            <w:r>
              <w:rPr>
                <w:snapToGrid w:val="0"/>
                <w:sz w:val="18"/>
                <w:szCs w:val="18"/>
              </w:rPr>
              <w:t>В т.ч., усадебная (площадь приусадебного участка не менее 800 м</w:t>
            </w:r>
            <w:r>
              <w:rPr>
                <w:snapToGrid w:val="0"/>
                <w:position w:val="8"/>
                <w:sz w:val="18"/>
                <w:szCs w:val="18"/>
              </w:rPr>
              <w:t>2</w:t>
            </w:r>
            <w:r>
              <w:rPr>
                <w:snapToGrid w:val="0"/>
                <w:sz w:val="18"/>
                <w:szCs w:val="18"/>
              </w:rPr>
              <w:t>)</w:t>
            </w:r>
          </w:p>
        </w:tc>
        <w:tc>
          <w:tcPr>
            <w:tcW w:w="882" w:type="dxa"/>
          </w:tcPr>
          <w:p w:rsidR="00E90746" w:rsidRDefault="00E90746" w:rsidP="00321C05">
            <w:pPr>
              <w:pStyle w:val="TableContents"/>
              <w:rPr>
                <w:snapToGrid w:val="0"/>
                <w:sz w:val="18"/>
                <w:szCs w:val="18"/>
              </w:rPr>
            </w:pPr>
            <w:r>
              <w:rPr>
                <w:snapToGrid w:val="0"/>
                <w:sz w:val="18"/>
                <w:szCs w:val="18"/>
              </w:rPr>
              <w:t>Многоквартирная малоэтажная (1-2 этажа)</w:t>
            </w:r>
          </w:p>
        </w:tc>
        <w:tc>
          <w:tcPr>
            <w:tcW w:w="882" w:type="dxa"/>
          </w:tcPr>
          <w:p w:rsidR="00E90746" w:rsidRDefault="00E90746" w:rsidP="00321C05">
            <w:pPr>
              <w:pStyle w:val="TableContents"/>
              <w:rPr>
                <w:snapToGrid w:val="0"/>
                <w:sz w:val="18"/>
                <w:szCs w:val="18"/>
              </w:rPr>
            </w:pPr>
            <w:r>
              <w:rPr>
                <w:snapToGrid w:val="0"/>
                <w:sz w:val="18"/>
                <w:szCs w:val="18"/>
              </w:rPr>
              <w:t>Многоквартирная среднеэтажная (3-5 этажей)</w:t>
            </w:r>
          </w:p>
        </w:tc>
        <w:tc>
          <w:tcPr>
            <w:tcW w:w="882" w:type="dxa"/>
          </w:tcPr>
          <w:p w:rsidR="00E90746" w:rsidRDefault="00E90746" w:rsidP="00321C05">
            <w:pPr>
              <w:pStyle w:val="TableContents"/>
              <w:rPr>
                <w:snapToGrid w:val="0"/>
                <w:sz w:val="18"/>
                <w:szCs w:val="18"/>
              </w:rPr>
            </w:pPr>
            <w:r>
              <w:rPr>
                <w:snapToGrid w:val="0"/>
                <w:sz w:val="18"/>
                <w:szCs w:val="18"/>
              </w:rPr>
              <w:t>Многоквартирная многоэтажная (6 и более этажей)</w:t>
            </w:r>
          </w:p>
        </w:tc>
        <w:tc>
          <w:tcPr>
            <w:tcW w:w="882" w:type="dxa"/>
          </w:tcPr>
          <w:p w:rsidR="00E90746" w:rsidRDefault="00E90746" w:rsidP="00321C05">
            <w:pPr>
              <w:pStyle w:val="TableContents"/>
              <w:rPr>
                <w:snapToGrid w:val="0"/>
                <w:sz w:val="18"/>
                <w:szCs w:val="18"/>
              </w:rPr>
            </w:pPr>
            <w:r>
              <w:rPr>
                <w:snapToGrid w:val="0"/>
                <w:sz w:val="18"/>
                <w:szCs w:val="18"/>
              </w:rPr>
              <w:t>Ветхое жилье</w:t>
            </w:r>
          </w:p>
        </w:tc>
        <w:tc>
          <w:tcPr>
            <w:tcW w:w="882" w:type="dxa"/>
          </w:tcPr>
          <w:p w:rsidR="00E90746" w:rsidRDefault="00E90746" w:rsidP="00321C05">
            <w:pPr>
              <w:pStyle w:val="TableContents"/>
              <w:rPr>
                <w:snapToGrid w:val="0"/>
                <w:sz w:val="18"/>
                <w:szCs w:val="18"/>
              </w:rPr>
            </w:pPr>
            <w:r>
              <w:rPr>
                <w:snapToGrid w:val="0"/>
                <w:sz w:val="18"/>
                <w:szCs w:val="18"/>
              </w:rPr>
              <w:t>В т.ч, из ветхого подлежащее сносу (имеется постановление о сносе)</w:t>
            </w:r>
          </w:p>
        </w:tc>
        <w:tc>
          <w:tcPr>
            <w:tcW w:w="889" w:type="dxa"/>
            <w:vMerge/>
          </w:tcPr>
          <w:p w:rsidR="00E90746" w:rsidRDefault="00E90746" w:rsidP="00321C05">
            <w:pPr>
              <w:pStyle w:val="TableContents"/>
              <w:rPr>
                <w:snapToGrid w:val="0"/>
                <w:sz w:val="18"/>
                <w:szCs w:val="18"/>
              </w:rPr>
            </w:pPr>
          </w:p>
        </w:tc>
      </w:tr>
      <w:tr w:rsidR="00E90746" w:rsidTr="00694231">
        <w:trPr>
          <w:trHeight w:val="295"/>
        </w:trPr>
        <w:tc>
          <w:tcPr>
            <w:tcW w:w="561" w:type="dxa"/>
          </w:tcPr>
          <w:p w:rsidR="00E90746" w:rsidRDefault="00E90746" w:rsidP="00321C05">
            <w:pPr>
              <w:pStyle w:val="TableContents"/>
              <w:rPr>
                <w:snapToGrid w:val="0"/>
              </w:rPr>
            </w:pPr>
            <w:r>
              <w:rPr>
                <w:snapToGrid w:val="0"/>
              </w:rPr>
              <w:t>1</w:t>
            </w:r>
          </w:p>
        </w:tc>
        <w:tc>
          <w:tcPr>
            <w:tcW w:w="1892" w:type="dxa"/>
          </w:tcPr>
          <w:p w:rsidR="00E90746" w:rsidRDefault="00E90746" w:rsidP="00321C05">
            <w:pPr>
              <w:pStyle w:val="TableContents"/>
              <w:rPr>
                <w:snapToGrid w:val="0"/>
              </w:rPr>
            </w:pPr>
            <w:r>
              <w:rPr>
                <w:snapToGrid w:val="0"/>
              </w:rPr>
              <w:t>П.Скорятино</w:t>
            </w:r>
          </w:p>
        </w:tc>
        <w:tc>
          <w:tcPr>
            <w:tcW w:w="882" w:type="dxa"/>
          </w:tcPr>
          <w:p w:rsidR="00E90746" w:rsidRDefault="00E90746" w:rsidP="00321C05">
            <w:pPr>
              <w:pStyle w:val="TableContents"/>
              <w:rPr>
                <w:snapToGrid w:val="0"/>
              </w:rPr>
            </w:pPr>
            <w:r>
              <w:rPr>
                <w:snapToGrid w:val="0"/>
              </w:rPr>
              <w:t>168</w:t>
            </w:r>
          </w:p>
        </w:tc>
        <w:tc>
          <w:tcPr>
            <w:tcW w:w="882" w:type="dxa"/>
          </w:tcPr>
          <w:p w:rsidR="00E90746" w:rsidRDefault="00E90746" w:rsidP="00321C05">
            <w:pPr>
              <w:pStyle w:val="TableContents"/>
              <w:rPr>
                <w:snapToGrid w:val="0"/>
              </w:rPr>
            </w:pPr>
            <w:r>
              <w:rPr>
                <w:snapToGrid w:val="0"/>
              </w:rPr>
              <w:t>96</w:t>
            </w:r>
          </w:p>
        </w:tc>
        <w:tc>
          <w:tcPr>
            <w:tcW w:w="882" w:type="dxa"/>
          </w:tcPr>
          <w:p w:rsidR="00E90746" w:rsidRDefault="00E90746" w:rsidP="00321C05">
            <w:pPr>
              <w:pStyle w:val="TableContents"/>
              <w:rPr>
                <w:snapToGrid w:val="0"/>
              </w:rPr>
            </w:pPr>
            <w:r>
              <w:rPr>
                <w:snapToGrid w:val="0"/>
              </w:rPr>
              <w:t>96</w:t>
            </w:r>
          </w:p>
        </w:tc>
        <w:tc>
          <w:tcPr>
            <w:tcW w:w="882" w:type="dxa"/>
          </w:tcPr>
          <w:p w:rsidR="00E90746" w:rsidRDefault="00E90746" w:rsidP="00321C05">
            <w:pPr>
              <w:pStyle w:val="TableContents"/>
              <w:rPr>
                <w:snapToGrid w:val="0"/>
              </w:rPr>
            </w:pPr>
            <w:r>
              <w:rPr>
                <w:snapToGrid w:val="0"/>
              </w:rPr>
              <w:t>72</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2</w:t>
            </w:r>
          </w:p>
        </w:tc>
        <w:tc>
          <w:tcPr>
            <w:tcW w:w="1892" w:type="dxa"/>
          </w:tcPr>
          <w:p w:rsidR="00E90746" w:rsidRDefault="00E90746" w:rsidP="00321C05">
            <w:pPr>
              <w:pStyle w:val="TableContents"/>
              <w:rPr>
                <w:snapToGrid w:val="0"/>
              </w:rPr>
            </w:pPr>
            <w:r>
              <w:rPr>
                <w:snapToGrid w:val="0"/>
              </w:rPr>
              <w:t>Д.Большой Синковец</w:t>
            </w:r>
          </w:p>
        </w:tc>
        <w:tc>
          <w:tcPr>
            <w:tcW w:w="882" w:type="dxa"/>
          </w:tcPr>
          <w:p w:rsidR="00E90746" w:rsidRDefault="00E90746" w:rsidP="00321C05">
            <w:pPr>
              <w:pStyle w:val="TableContents"/>
              <w:rPr>
                <w:snapToGrid w:val="0"/>
              </w:rPr>
            </w:pPr>
            <w:r>
              <w:rPr>
                <w:snapToGrid w:val="0"/>
              </w:rPr>
              <w:t>297</w:t>
            </w:r>
          </w:p>
        </w:tc>
        <w:tc>
          <w:tcPr>
            <w:tcW w:w="882" w:type="dxa"/>
          </w:tcPr>
          <w:p w:rsidR="00E90746" w:rsidRDefault="00E90746" w:rsidP="00321C05">
            <w:pPr>
              <w:pStyle w:val="TableContents"/>
              <w:rPr>
                <w:snapToGrid w:val="0"/>
              </w:rPr>
            </w:pPr>
            <w:r>
              <w:rPr>
                <w:snapToGrid w:val="0"/>
              </w:rPr>
              <w:t>112</w:t>
            </w:r>
          </w:p>
        </w:tc>
        <w:tc>
          <w:tcPr>
            <w:tcW w:w="882" w:type="dxa"/>
          </w:tcPr>
          <w:p w:rsidR="00E90746" w:rsidRDefault="00E90746" w:rsidP="00321C05">
            <w:pPr>
              <w:pStyle w:val="TableContents"/>
              <w:rPr>
                <w:snapToGrid w:val="0"/>
              </w:rPr>
            </w:pPr>
            <w:r>
              <w:rPr>
                <w:snapToGrid w:val="0"/>
              </w:rPr>
              <w:t>112</w:t>
            </w:r>
          </w:p>
        </w:tc>
        <w:tc>
          <w:tcPr>
            <w:tcW w:w="882" w:type="dxa"/>
          </w:tcPr>
          <w:p w:rsidR="00E90746" w:rsidRDefault="00E90746" w:rsidP="00321C05">
            <w:pPr>
              <w:pStyle w:val="TableContents"/>
              <w:rPr>
                <w:snapToGrid w:val="0"/>
              </w:rPr>
            </w:pPr>
            <w:r>
              <w:rPr>
                <w:snapToGrid w:val="0"/>
              </w:rPr>
              <w:t>67</w:t>
            </w:r>
          </w:p>
        </w:tc>
        <w:tc>
          <w:tcPr>
            <w:tcW w:w="882" w:type="dxa"/>
          </w:tcPr>
          <w:p w:rsidR="00E90746" w:rsidRDefault="00E90746" w:rsidP="00321C05">
            <w:pPr>
              <w:pStyle w:val="TableContents"/>
              <w:rPr>
                <w:snapToGrid w:val="0"/>
              </w:rPr>
            </w:pPr>
            <w:r>
              <w:rPr>
                <w:snapToGrid w:val="0"/>
              </w:rPr>
              <w:t>118</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07"/>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3</w:t>
            </w:r>
          </w:p>
        </w:tc>
        <w:tc>
          <w:tcPr>
            <w:tcW w:w="1892" w:type="dxa"/>
          </w:tcPr>
          <w:p w:rsidR="00E90746" w:rsidRDefault="00E90746" w:rsidP="00321C05">
            <w:pPr>
              <w:pStyle w:val="TableContents"/>
              <w:rPr>
                <w:snapToGrid w:val="0"/>
              </w:rPr>
            </w:pPr>
            <w:r>
              <w:rPr>
                <w:snapToGrid w:val="0"/>
              </w:rPr>
              <w:t>Д.Верхнее Жилино</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28"/>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4</w:t>
            </w:r>
          </w:p>
        </w:tc>
        <w:tc>
          <w:tcPr>
            <w:tcW w:w="1892" w:type="dxa"/>
          </w:tcPr>
          <w:p w:rsidR="00E90746" w:rsidRDefault="00E90746" w:rsidP="00321C05">
            <w:pPr>
              <w:pStyle w:val="TableContents"/>
              <w:rPr>
                <w:snapToGrid w:val="0"/>
              </w:rPr>
            </w:pPr>
            <w:r>
              <w:rPr>
                <w:snapToGrid w:val="0"/>
              </w:rPr>
              <w:t xml:space="preserve">П. Васильевский </w:t>
            </w:r>
          </w:p>
        </w:tc>
        <w:tc>
          <w:tcPr>
            <w:tcW w:w="882" w:type="dxa"/>
          </w:tcPr>
          <w:p w:rsidR="00E90746" w:rsidRDefault="00E90746" w:rsidP="00321C05">
            <w:pPr>
              <w:pStyle w:val="TableContents"/>
              <w:rPr>
                <w:snapToGrid w:val="0"/>
              </w:rPr>
            </w:pPr>
            <w:r>
              <w:rPr>
                <w:snapToGrid w:val="0"/>
              </w:rPr>
              <w:t>83</w:t>
            </w:r>
          </w:p>
        </w:tc>
        <w:tc>
          <w:tcPr>
            <w:tcW w:w="882" w:type="dxa"/>
          </w:tcPr>
          <w:p w:rsidR="00E90746" w:rsidRDefault="00E90746" w:rsidP="00321C05">
            <w:pPr>
              <w:pStyle w:val="TableContents"/>
              <w:rPr>
                <w:snapToGrid w:val="0"/>
              </w:rPr>
            </w:pPr>
            <w:r>
              <w:rPr>
                <w:snapToGrid w:val="0"/>
              </w:rPr>
              <w:t>83</w:t>
            </w:r>
          </w:p>
        </w:tc>
        <w:tc>
          <w:tcPr>
            <w:tcW w:w="882" w:type="dxa"/>
          </w:tcPr>
          <w:p w:rsidR="00E90746" w:rsidRDefault="00E90746" w:rsidP="00321C05">
            <w:pPr>
              <w:pStyle w:val="TableContents"/>
              <w:rPr>
                <w:snapToGrid w:val="0"/>
              </w:rPr>
            </w:pPr>
            <w:r>
              <w:rPr>
                <w:snapToGrid w:val="0"/>
              </w:rPr>
              <w:t>83</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0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5</w:t>
            </w:r>
          </w:p>
        </w:tc>
        <w:tc>
          <w:tcPr>
            <w:tcW w:w="1892" w:type="dxa"/>
          </w:tcPr>
          <w:p w:rsidR="00E90746" w:rsidRDefault="00E90746" w:rsidP="00321C05">
            <w:pPr>
              <w:pStyle w:val="TableContents"/>
              <w:rPr>
                <w:snapToGrid w:val="0"/>
              </w:rPr>
            </w:pPr>
            <w:r>
              <w:rPr>
                <w:snapToGrid w:val="0"/>
              </w:rPr>
              <w:t>С.Васльевска</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2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6</w:t>
            </w:r>
          </w:p>
        </w:tc>
        <w:tc>
          <w:tcPr>
            <w:tcW w:w="1892" w:type="dxa"/>
          </w:tcPr>
          <w:p w:rsidR="00E90746" w:rsidRDefault="00E90746" w:rsidP="00321C05">
            <w:pPr>
              <w:pStyle w:val="TableContents"/>
              <w:rPr>
                <w:snapToGrid w:val="0"/>
              </w:rPr>
            </w:pPr>
            <w:r>
              <w:rPr>
                <w:snapToGrid w:val="0"/>
              </w:rPr>
              <w:t>П.Головинка</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7"/>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7</w:t>
            </w:r>
          </w:p>
        </w:tc>
        <w:tc>
          <w:tcPr>
            <w:tcW w:w="1892" w:type="dxa"/>
          </w:tcPr>
          <w:p w:rsidR="00E90746" w:rsidRDefault="00E90746" w:rsidP="00321C05">
            <w:pPr>
              <w:pStyle w:val="TableContents"/>
              <w:rPr>
                <w:snapToGrid w:val="0"/>
              </w:rPr>
            </w:pPr>
            <w:r>
              <w:rPr>
                <w:snapToGrid w:val="0"/>
              </w:rPr>
              <w:t xml:space="preserve">П.Грачевка </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0"/>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8</w:t>
            </w:r>
          </w:p>
        </w:tc>
        <w:tc>
          <w:tcPr>
            <w:tcW w:w="1892" w:type="dxa"/>
          </w:tcPr>
          <w:p w:rsidR="00E90746" w:rsidRDefault="00E90746" w:rsidP="00321C05">
            <w:pPr>
              <w:pStyle w:val="TableContents"/>
              <w:rPr>
                <w:snapToGrid w:val="0"/>
              </w:rPr>
            </w:pPr>
            <w:r>
              <w:rPr>
                <w:snapToGrid w:val="0"/>
              </w:rPr>
              <w:t>Д.Дмитриевка</w:t>
            </w:r>
          </w:p>
        </w:tc>
        <w:tc>
          <w:tcPr>
            <w:tcW w:w="882" w:type="dxa"/>
          </w:tcPr>
          <w:p w:rsidR="00E90746" w:rsidRDefault="00E90746" w:rsidP="00321C05">
            <w:pPr>
              <w:pStyle w:val="TableContents"/>
              <w:rPr>
                <w:snapToGrid w:val="0"/>
              </w:rPr>
            </w:pPr>
            <w:r>
              <w:rPr>
                <w:snapToGrid w:val="0"/>
              </w:rPr>
              <w:t>9</w:t>
            </w:r>
          </w:p>
        </w:tc>
        <w:tc>
          <w:tcPr>
            <w:tcW w:w="882" w:type="dxa"/>
          </w:tcPr>
          <w:p w:rsidR="00E90746" w:rsidRDefault="00E90746" w:rsidP="00321C05">
            <w:pPr>
              <w:pStyle w:val="TableContents"/>
              <w:rPr>
                <w:snapToGrid w:val="0"/>
              </w:rPr>
            </w:pPr>
            <w:r>
              <w:rPr>
                <w:snapToGrid w:val="0"/>
              </w:rPr>
              <w:t>9</w:t>
            </w:r>
          </w:p>
        </w:tc>
        <w:tc>
          <w:tcPr>
            <w:tcW w:w="882" w:type="dxa"/>
          </w:tcPr>
          <w:p w:rsidR="00E90746" w:rsidRDefault="00E90746" w:rsidP="00321C05">
            <w:pPr>
              <w:pStyle w:val="TableContents"/>
              <w:rPr>
                <w:snapToGrid w:val="0"/>
              </w:rPr>
            </w:pPr>
            <w:r>
              <w:rPr>
                <w:snapToGrid w:val="0"/>
              </w:rPr>
              <w:t>9</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9</w:t>
            </w:r>
          </w:p>
        </w:tc>
        <w:tc>
          <w:tcPr>
            <w:tcW w:w="1892" w:type="dxa"/>
          </w:tcPr>
          <w:p w:rsidR="00E90746" w:rsidRDefault="00E90746" w:rsidP="00321C05">
            <w:pPr>
              <w:pStyle w:val="TableContents"/>
              <w:rPr>
                <w:snapToGrid w:val="0"/>
              </w:rPr>
            </w:pPr>
            <w:r>
              <w:rPr>
                <w:snapToGrid w:val="0"/>
              </w:rPr>
              <w:t>Д.Елагино</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10</w:t>
            </w:r>
          </w:p>
        </w:tc>
        <w:tc>
          <w:tcPr>
            <w:tcW w:w="1892" w:type="dxa"/>
          </w:tcPr>
          <w:p w:rsidR="00E90746" w:rsidRDefault="00E90746" w:rsidP="00321C05">
            <w:pPr>
              <w:pStyle w:val="TableContents"/>
              <w:rPr>
                <w:snapToGrid w:val="0"/>
              </w:rPr>
            </w:pPr>
            <w:r>
              <w:rPr>
                <w:snapToGrid w:val="0"/>
              </w:rPr>
              <w:t>Д.Ивановка</w:t>
            </w:r>
          </w:p>
        </w:tc>
        <w:tc>
          <w:tcPr>
            <w:tcW w:w="882" w:type="dxa"/>
          </w:tcPr>
          <w:p w:rsidR="00E90746" w:rsidRDefault="00E90746" w:rsidP="00321C05">
            <w:pPr>
              <w:pStyle w:val="TableContents"/>
              <w:rPr>
                <w:snapToGrid w:val="0"/>
              </w:rPr>
            </w:pPr>
            <w:r>
              <w:rPr>
                <w:snapToGrid w:val="0"/>
              </w:rPr>
              <w:t>39</w:t>
            </w:r>
          </w:p>
        </w:tc>
        <w:tc>
          <w:tcPr>
            <w:tcW w:w="882" w:type="dxa"/>
          </w:tcPr>
          <w:p w:rsidR="00E90746" w:rsidRDefault="00E90746" w:rsidP="00321C05">
            <w:pPr>
              <w:pStyle w:val="TableContents"/>
              <w:rPr>
                <w:snapToGrid w:val="0"/>
              </w:rPr>
            </w:pPr>
            <w:r>
              <w:rPr>
                <w:snapToGrid w:val="0"/>
              </w:rPr>
              <w:t>39</w:t>
            </w:r>
          </w:p>
        </w:tc>
        <w:tc>
          <w:tcPr>
            <w:tcW w:w="882" w:type="dxa"/>
          </w:tcPr>
          <w:p w:rsidR="00E90746" w:rsidRDefault="00E90746" w:rsidP="00321C05">
            <w:pPr>
              <w:pStyle w:val="TableContents"/>
              <w:rPr>
                <w:snapToGrid w:val="0"/>
              </w:rPr>
            </w:pPr>
            <w:r>
              <w:rPr>
                <w:snapToGrid w:val="0"/>
              </w:rPr>
              <w:t>39</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11</w:t>
            </w:r>
          </w:p>
        </w:tc>
        <w:tc>
          <w:tcPr>
            <w:tcW w:w="1892" w:type="dxa"/>
          </w:tcPr>
          <w:p w:rsidR="00E90746" w:rsidRDefault="00E90746" w:rsidP="00321C05">
            <w:pPr>
              <w:pStyle w:val="TableContents"/>
              <w:rPr>
                <w:snapToGrid w:val="0"/>
              </w:rPr>
            </w:pPr>
            <w:r>
              <w:rPr>
                <w:snapToGrid w:val="0"/>
              </w:rPr>
              <w:t>Д.Ильинка</w:t>
            </w:r>
          </w:p>
        </w:tc>
        <w:tc>
          <w:tcPr>
            <w:tcW w:w="882" w:type="dxa"/>
          </w:tcPr>
          <w:p w:rsidR="00E90746" w:rsidRDefault="00E90746" w:rsidP="00321C05">
            <w:pPr>
              <w:pStyle w:val="TableContents"/>
              <w:rPr>
                <w:snapToGrid w:val="0"/>
              </w:rPr>
            </w:pPr>
            <w:r>
              <w:rPr>
                <w:snapToGrid w:val="0"/>
              </w:rPr>
              <w:t>15</w:t>
            </w:r>
          </w:p>
        </w:tc>
        <w:tc>
          <w:tcPr>
            <w:tcW w:w="882" w:type="dxa"/>
          </w:tcPr>
          <w:p w:rsidR="00E90746" w:rsidRDefault="00E90746" w:rsidP="00321C05">
            <w:pPr>
              <w:pStyle w:val="TableContents"/>
              <w:rPr>
                <w:snapToGrid w:val="0"/>
              </w:rPr>
            </w:pPr>
            <w:r>
              <w:rPr>
                <w:snapToGrid w:val="0"/>
              </w:rPr>
              <w:t>15</w:t>
            </w:r>
          </w:p>
        </w:tc>
        <w:tc>
          <w:tcPr>
            <w:tcW w:w="882" w:type="dxa"/>
          </w:tcPr>
          <w:p w:rsidR="00E90746" w:rsidRDefault="00E90746" w:rsidP="00321C05">
            <w:pPr>
              <w:pStyle w:val="TableContents"/>
              <w:rPr>
                <w:snapToGrid w:val="0"/>
              </w:rPr>
            </w:pPr>
            <w:r>
              <w:rPr>
                <w:snapToGrid w:val="0"/>
              </w:rPr>
              <w:t>15</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5"/>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12</w:t>
            </w:r>
          </w:p>
        </w:tc>
        <w:tc>
          <w:tcPr>
            <w:tcW w:w="1892" w:type="dxa"/>
          </w:tcPr>
          <w:p w:rsidR="00E90746" w:rsidRDefault="00E90746" w:rsidP="00321C05">
            <w:pPr>
              <w:pStyle w:val="TableContents"/>
              <w:rPr>
                <w:snapToGrid w:val="0"/>
              </w:rPr>
            </w:pPr>
            <w:r>
              <w:rPr>
                <w:snapToGrid w:val="0"/>
              </w:rPr>
              <w:t>Д.Корытенка</w:t>
            </w:r>
          </w:p>
        </w:tc>
        <w:tc>
          <w:tcPr>
            <w:tcW w:w="882" w:type="dxa"/>
          </w:tcPr>
          <w:p w:rsidR="00E90746" w:rsidRDefault="00E90746" w:rsidP="00321C05">
            <w:pPr>
              <w:pStyle w:val="TableContents"/>
              <w:rPr>
                <w:snapToGrid w:val="0"/>
              </w:rPr>
            </w:pPr>
            <w:r>
              <w:rPr>
                <w:snapToGrid w:val="0"/>
              </w:rPr>
              <w:t>19</w:t>
            </w:r>
          </w:p>
        </w:tc>
        <w:tc>
          <w:tcPr>
            <w:tcW w:w="882" w:type="dxa"/>
          </w:tcPr>
          <w:p w:rsidR="00E90746" w:rsidRDefault="00E90746" w:rsidP="00321C05">
            <w:pPr>
              <w:pStyle w:val="TableContents"/>
              <w:rPr>
                <w:snapToGrid w:val="0"/>
              </w:rPr>
            </w:pPr>
            <w:r>
              <w:rPr>
                <w:snapToGrid w:val="0"/>
              </w:rPr>
              <w:t>19</w:t>
            </w:r>
          </w:p>
        </w:tc>
        <w:tc>
          <w:tcPr>
            <w:tcW w:w="882" w:type="dxa"/>
          </w:tcPr>
          <w:p w:rsidR="00E90746" w:rsidRDefault="00E90746" w:rsidP="00321C05">
            <w:pPr>
              <w:pStyle w:val="TableContents"/>
              <w:rPr>
                <w:snapToGrid w:val="0"/>
              </w:rPr>
            </w:pPr>
            <w:r>
              <w:rPr>
                <w:snapToGrid w:val="0"/>
              </w:rPr>
              <w:t>19</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21"/>
        </w:trPr>
        <w:tc>
          <w:tcPr>
            <w:tcW w:w="561" w:type="dxa"/>
          </w:tcPr>
          <w:p w:rsidR="00E90746" w:rsidRPr="00A91F47" w:rsidRDefault="00E90746" w:rsidP="00321C05">
            <w:pPr>
              <w:widowControl/>
              <w:rPr>
                <w:color w:val="000000"/>
                <w:sz w:val="20"/>
                <w:szCs w:val="20"/>
                <w:lang w:eastAsia="ru-RU"/>
              </w:rPr>
            </w:pPr>
            <w:r>
              <w:rPr>
                <w:color w:val="000000"/>
                <w:sz w:val="20"/>
                <w:szCs w:val="20"/>
                <w:lang w:eastAsia="ru-RU"/>
              </w:rPr>
              <w:t>13</w:t>
            </w:r>
          </w:p>
        </w:tc>
        <w:tc>
          <w:tcPr>
            <w:tcW w:w="1892" w:type="dxa"/>
          </w:tcPr>
          <w:p w:rsidR="00E90746" w:rsidRDefault="00E90746" w:rsidP="00321C05">
            <w:pPr>
              <w:pStyle w:val="TableContents"/>
              <w:rPr>
                <w:snapToGrid w:val="0"/>
              </w:rPr>
            </w:pPr>
            <w:r>
              <w:rPr>
                <w:snapToGrid w:val="0"/>
              </w:rPr>
              <w:t>Д.Кутузовка</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14</w:t>
            </w:r>
          </w:p>
        </w:tc>
        <w:tc>
          <w:tcPr>
            <w:tcW w:w="1892" w:type="dxa"/>
          </w:tcPr>
          <w:p w:rsidR="00E90746" w:rsidRDefault="00E90746" w:rsidP="00321C05">
            <w:pPr>
              <w:pStyle w:val="TableContents"/>
              <w:rPr>
                <w:snapToGrid w:val="0"/>
              </w:rPr>
            </w:pPr>
            <w:r>
              <w:rPr>
                <w:snapToGrid w:val="0"/>
              </w:rPr>
              <w:t>П.Колодезский</w:t>
            </w:r>
          </w:p>
        </w:tc>
        <w:tc>
          <w:tcPr>
            <w:tcW w:w="882" w:type="dxa"/>
          </w:tcPr>
          <w:p w:rsidR="00E90746" w:rsidRDefault="00E90746" w:rsidP="00321C05">
            <w:pPr>
              <w:pStyle w:val="TableContents"/>
              <w:rPr>
                <w:snapToGrid w:val="0"/>
              </w:rPr>
            </w:pPr>
            <w:r>
              <w:rPr>
                <w:snapToGrid w:val="0"/>
              </w:rPr>
              <w:t>2</w:t>
            </w:r>
          </w:p>
        </w:tc>
        <w:tc>
          <w:tcPr>
            <w:tcW w:w="882" w:type="dxa"/>
          </w:tcPr>
          <w:p w:rsidR="00E90746" w:rsidRDefault="00E90746" w:rsidP="00321C05">
            <w:pPr>
              <w:pStyle w:val="TableContents"/>
              <w:rPr>
                <w:snapToGrid w:val="0"/>
              </w:rPr>
            </w:pPr>
            <w:r>
              <w:rPr>
                <w:snapToGrid w:val="0"/>
              </w:rPr>
              <w:t>2</w:t>
            </w:r>
          </w:p>
        </w:tc>
        <w:tc>
          <w:tcPr>
            <w:tcW w:w="882" w:type="dxa"/>
          </w:tcPr>
          <w:p w:rsidR="00E90746" w:rsidRDefault="00E90746" w:rsidP="00321C05">
            <w:pPr>
              <w:pStyle w:val="TableContents"/>
              <w:rPr>
                <w:snapToGrid w:val="0"/>
              </w:rPr>
            </w:pPr>
            <w:r>
              <w:rPr>
                <w:snapToGrid w:val="0"/>
              </w:rPr>
              <w:t>2</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15</w:t>
            </w:r>
          </w:p>
        </w:tc>
        <w:tc>
          <w:tcPr>
            <w:tcW w:w="1892" w:type="dxa"/>
          </w:tcPr>
          <w:p w:rsidR="00E90746" w:rsidRDefault="00E90746" w:rsidP="00321C05">
            <w:pPr>
              <w:pStyle w:val="TableContents"/>
              <w:rPr>
                <w:snapToGrid w:val="0"/>
              </w:rPr>
            </w:pPr>
            <w:r>
              <w:rPr>
                <w:snapToGrid w:val="0"/>
              </w:rPr>
              <w:t>Д.Крутое</w:t>
            </w:r>
          </w:p>
        </w:tc>
        <w:tc>
          <w:tcPr>
            <w:tcW w:w="882" w:type="dxa"/>
          </w:tcPr>
          <w:p w:rsidR="00E90746" w:rsidRDefault="00E90746" w:rsidP="00321C05">
            <w:pPr>
              <w:pStyle w:val="TableContents"/>
              <w:rPr>
                <w:snapToGrid w:val="0"/>
              </w:rPr>
            </w:pPr>
            <w:r>
              <w:rPr>
                <w:snapToGrid w:val="0"/>
              </w:rPr>
              <w:t>6</w:t>
            </w:r>
          </w:p>
        </w:tc>
        <w:tc>
          <w:tcPr>
            <w:tcW w:w="882" w:type="dxa"/>
          </w:tcPr>
          <w:p w:rsidR="00E90746" w:rsidRDefault="00E90746" w:rsidP="00321C05">
            <w:pPr>
              <w:pStyle w:val="TableContents"/>
              <w:rPr>
                <w:snapToGrid w:val="0"/>
              </w:rPr>
            </w:pPr>
            <w:r>
              <w:rPr>
                <w:snapToGrid w:val="0"/>
              </w:rPr>
              <w:t>6</w:t>
            </w:r>
          </w:p>
        </w:tc>
        <w:tc>
          <w:tcPr>
            <w:tcW w:w="882" w:type="dxa"/>
          </w:tcPr>
          <w:p w:rsidR="00E90746" w:rsidRDefault="00E90746" w:rsidP="00321C05">
            <w:pPr>
              <w:pStyle w:val="TableContents"/>
              <w:rPr>
                <w:snapToGrid w:val="0"/>
              </w:rPr>
            </w:pPr>
            <w:r>
              <w:rPr>
                <w:snapToGrid w:val="0"/>
              </w:rPr>
              <w:t>6</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16</w:t>
            </w:r>
          </w:p>
        </w:tc>
        <w:tc>
          <w:tcPr>
            <w:tcW w:w="1892" w:type="dxa"/>
          </w:tcPr>
          <w:p w:rsidR="00E90746" w:rsidRDefault="00E90746" w:rsidP="00321C05">
            <w:pPr>
              <w:pStyle w:val="TableContents"/>
              <w:rPr>
                <w:snapToGrid w:val="0"/>
              </w:rPr>
            </w:pPr>
            <w:r>
              <w:rPr>
                <w:snapToGrid w:val="0"/>
              </w:rPr>
              <w:t>П.Колодезский</w:t>
            </w:r>
          </w:p>
        </w:tc>
        <w:tc>
          <w:tcPr>
            <w:tcW w:w="882" w:type="dxa"/>
          </w:tcPr>
          <w:p w:rsidR="00E90746" w:rsidRDefault="00E90746" w:rsidP="00321C05">
            <w:pPr>
              <w:pStyle w:val="TableContents"/>
              <w:rPr>
                <w:snapToGrid w:val="0"/>
              </w:rPr>
            </w:pPr>
            <w:r>
              <w:rPr>
                <w:snapToGrid w:val="0"/>
              </w:rPr>
              <w:t>3</w:t>
            </w:r>
          </w:p>
        </w:tc>
        <w:tc>
          <w:tcPr>
            <w:tcW w:w="882" w:type="dxa"/>
          </w:tcPr>
          <w:p w:rsidR="00E90746" w:rsidRDefault="00E90746" w:rsidP="00321C05">
            <w:pPr>
              <w:pStyle w:val="TableContents"/>
              <w:rPr>
                <w:snapToGrid w:val="0"/>
              </w:rPr>
            </w:pPr>
            <w:r>
              <w:rPr>
                <w:snapToGrid w:val="0"/>
              </w:rPr>
              <w:t>3</w:t>
            </w:r>
          </w:p>
        </w:tc>
        <w:tc>
          <w:tcPr>
            <w:tcW w:w="882" w:type="dxa"/>
          </w:tcPr>
          <w:p w:rsidR="00E90746" w:rsidRDefault="00E90746" w:rsidP="00321C05">
            <w:pPr>
              <w:pStyle w:val="TableContents"/>
              <w:rPr>
                <w:snapToGrid w:val="0"/>
              </w:rPr>
            </w:pPr>
            <w:r>
              <w:rPr>
                <w:snapToGrid w:val="0"/>
              </w:rPr>
              <w:t>3</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17</w:t>
            </w:r>
          </w:p>
        </w:tc>
        <w:tc>
          <w:tcPr>
            <w:tcW w:w="1892" w:type="dxa"/>
          </w:tcPr>
          <w:p w:rsidR="00E90746" w:rsidRDefault="00E90746" w:rsidP="00321C05">
            <w:pPr>
              <w:pStyle w:val="TableContents"/>
              <w:rPr>
                <w:snapToGrid w:val="0"/>
              </w:rPr>
            </w:pPr>
            <w:r>
              <w:rPr>
                <w:snapToGrid w:val="0"/>
              </w:rPr>
              <w:t>П.Михайловский</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18</w:t>
            </w:r>
          </w:p>
        </w:tc>
        <w:tc>
          <w:tcPr>
            <w:tcW w:w="1892" w:type="dxa"/>
          </w:tcPr>
          <w:p w:rsidR="00E90746" w:rsidRDefault="00E90746" w:rsidP="00321C05">
            <w:pPr>
              <w:pStyle w:val="TableContents"/>
              <w:rPr>
                <w:snapToGrid w:val="0"/>
              </w:rPr>
            </w:pPr>
            <w:r>
              <w:rPr>
                <w:snapToGrid w:val="0"/>
              </w:rPr>
              <w:t>П.Никольский</w:t>
            </w:r>
          </w:p>
        </w:tc>
        <w:tc>
          <w:tcPr>
            <w:tcW w:w="882" w:type="dxa"/>
          </w:tcPr>
          <w:p w:rsidR="00E90746" w:rsidRDefault="00E90746" w:rsidP="00321C05">
            <w:pPr>
              <w:pStyle w:val="TableContents"/>
              <w:rPr>
                <w:snapToGrid w:val="0"/>
              </w:rPr>
            </w:pPr>
            <w:r>
              <w:rPr>
                <w:snapToGrid w:val="0"/>
              </w:rPr>
              <w:t>7</w:t>
            </w:r>
          </w:p>
        </w:tc>
        <w:tc>
          <w:tcPr>
            <w:tcW w:w="882" w:type="dxa"/>
          </w:tcPr>
          <w:p w:rsidR="00E90746" w:rsidRDefault="00E90746" w:rsidP="00321C05">
            <w:pPr>
              <w:pStyle w:val="TableContents"/>
              <w:rPr>
                <w:snapToGrid w:val="0"/>
              </w:rPr>
            </w:pPr>
            <w:r>
              <w:rPr>
                <w:snapToGrid w:val="0"/>
              </w:rPr>
              <w:t>7</w:t>
            </w:r>
          </w:p>
        </w:tc>
        <w:tc>
          <w:tcPr>
            <w:tcW w:w="882" w:type="dxa"/>
          </w:tcPr>
          <w:p w:rsidR="00E90746" w:rsidRDefault="00E90746" w:rsidP="00321C05">
            <w:pPr>
              <w:pStyle w:val="TableContents"/>
              <w:rPr>
                <w:snapToGrid w:val="0"/>
              </w:rPr>
            </w:pPr>
            <w:r>
              <w:rPr>
                <w:snapToGrid w:val="0"/>
              </w:rPr>
              <w:t>7</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19</w:t>
            </w:r>
          </w:p>
        </w:tc>
        <w:tc>
          <w:tcPr>
            <w:tcW w:w="1892" w:type="dxa"/>
          </w:tcPr>
          <w:p w:rsidR="00E90746" w:rsidRDefault="00E90746" w:rsidP="00321C05">
            <w:pPr>
              <w:pStyle w:val="TableContents"/>
              <w:rPr>
                <w:snapToGrid w:val="0"/>
              </w:rPr>
            </w:pPr>
            <w:r>
              <w:rPr>
                <w:snapToGrid w:val="0"/>
              </w:rPr>
              <w:t>П.Пречистинка</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20</w:t>
            </w:r>
          </w:p>
        </w:tc>
        <w:tc>
          <w:tcPr>
            <w:tcW w:w="1892" w:type="dxa"/>
          </w:tcPr>
          <w:p w:rsidR="00E90746" w:rsidRDefault="00E90746" w:rsidP="00321C05">
            <w:pPr>
              <w:pStyle w:val="TableContents"/>
              <w:rPr>
                <w:snapToGrid w:val="0"/>
              </w:rPr>
            </w:pPr>
            <w:r>
              <w:rPr>
                <w:snapToGrid w:val="0"/>
              </w:rPr>
              <w:t>П.Полянская Дача</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r>
              <w:rPr>
                <w:snapToGrid w:val="0"/>
              </w:rPr>
              <w:t>4</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21</w:t>
            </w:r>
          </w:p>
        </w:tc>
        <w:tc>
          <w:tcPr>
            <w:tcW w:w="1892" w:type="dxa"/>
          </w:tcPr>
          <w:p w:rsidR="00E90746" w:rsidRDefault="00E90746" w:rsidP="00321C05">
            <w:pPr>
              <w:pStyle w:val="TableContents"/>
              <w:rPr>
                <w:snapToGrid w:val="0"/>
              </w:rPr>
            </w:pPr>
            <w:r>
              <w:rPr>
                <w:snapToGrid w:val="0"/>
              </w:rPr>
              <w:t>П.Пушино</w:t>
            </w:r>
          </w:p>
        </w:tc>
        <w:tc>
          <w:tcPr>
            <w:tcW w:w="882" w:type="dxa"/>
          </w:tcPr>
          <w:p w:rsidR="00E90746" w:rsidRDefault="00E90746" w:rsidP="00321C05">
            <w:pPr>
              <w:pStyle w:val="TableContents"/>
              <w:rPr>
                <w:snapToGrid w:val="0"/>
              </w:rPr>
            </w:pPr>
            <w:r>
              <w:rPr>
                <w:snapToGrid w:val="0"/>
              </w:rPr>
              <w:t>5</w:t>
            </w:r>
          </w:p>
        </w:tc>
        <w:tc>
          <w:tcPr>
            <w:tcW w:w="882" w:type="dxa"/>
          </w:tcPr>
          <w:p w:rsidR="00E90746" w:rsidRDefault="00E90746" w:rsidP="00321C05">
            <w:pPr>
              <w:pStyle w:val="TableContents"/>
              <w:rPr>
                <w:snapToGrid w:val="0"/>
              </w:rPr>
            </w:pPr>
            <w:r>
              <w:rPr>
                <w:snapToGrid w:val="0"/>
              </w:rPr>
              <w:t>5</w:t>
            </w:r>
          </w:p>
        </w:tc>
        <w:tc>
          <w:tcPr>
            <w:tcW w:w="882" w:type="dxa"/>
          </w:tcPr>
          <w:p w:rsidR="00E90746" w:rsidRDefault="00E90746" w:rsidP="00321C05">
            <w:pPr>
              <w:pStyle w:val="TableContents"/>
              <w:rPr>
                <w:snapToGrid w:val="0"/>
              </w:rPr>
            </w:pPr>
            <w:r>
              <w:rPr>
                <w:snapToGrid w:val="0"/>
              </w:rPr>
              <w:t>5</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22</w:t>
            </w:r>
          </w:p>
        </w:tc>
        <w:tc>
          <w:tcPr>
            <w:tcW w:w="1892" w:type="dxa"/>
          </w:tcPr>
          <w:p w:rsidR="00E90746" w:rsidRDefault="00E90746" w:rsidP="00321C05">
            <w:pPr>
              <w:pStyle w:val="TableContents"/>
              <w:rPr>
                <w:snapToGrid w:val="0"/>
              </w:rPr>
            </w:pPr>
            <w:r>
              <w:rPr>
                <w:snapToGrid w:val="0"/>
              </w:rPr>
              <w:t>П,Толстовка</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r>
              <w:rPr>
                <w:snapToGrid w:val="0"/>
              </w:rPr>
              <w:t>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23</w:t>
            </w:r>
          </w:p>
        </w:tc>
        <w:tc>
          <w:tcPr>
            <w:tcW w:w="1892" w:type="dxa"/>
          </w:tcPr>
          <w:p w:rsidR="00E90746" w:rsidRDefault="00E90746" w:rsidP="00321C05">
            <w:pPr>
              <w:pStyle w:val="TableContents"/>
              <w:rPr>
                <w:snapToGrid w:val="0"/>
              </w:rPr>
            </w:pPr>
            <w:r>
              <w:rPr>
                <w:snapToGrid w:val="0"/>
              </w:rPr>
              <w:t>П.Красная Заря</w:t>
            </w:r>
          </w:p>
        </w:tc>
        <w:tc>
          <w:tcPr>
            <w:tcW w:w="882" w:type="dxa"/>
          </w:tcPr>
          <w:p w:rsidR="00E90746" w:rsidRDefault="00E90746" w:rsidP="00321C05">
            <w:pPr>
              <w:pStyle w:val="TableContents"/>
              <w:rPr>
                <w:snapToGrid w:val="0"/>
              </w:rPr>
            </w:pPr>
            <w:r>
              <w:rPr>
                <w:snapToGrid w:val="0"/>
              </w:rPr>
              <w:t>29</w:t>
            </w:r>
          </w:p>
        </w:tc>
        <w:tc>
          <w:tcPr>
            <w:tcW w:w="882" w:type="dxa"/>
          </w:tcPr>
          <w:p w:rsidR="00E90746" w:rsidRDefault="00E90746" w:rsidP="00321C05">
            <w:pPr>
              <w:pStyle w:val="TableContents"/>
              <w:rPr>
                <w:snapToGrid w:val="0"/>
              </w:rPr>
            </w:pPr>
            <w:r>
              <w:rPr>
                <w:snapToGrid w:val="0"/>
              </w:rPr>
              <w:t>29</w:t>
            </w:r>
          </w:p>
        </w:tc>
        <w:tc>
          <w:tcPr>
            <w:tcW w:w="882" w:type="dxa"/>
          </w:tcPr>
          <w:p w:rsidR="00E90746" w:rsidRDefault="00E90746" w:rsidP="00321C05">
            <w:pPr>
              <w:pStyle w:val="TableContents"/>
              <w:rPr>
                <w:snapToGrid w:val="0"/>
              </w:rPr>
            </w:pPr>
            <w:r>
              <w:rPr>
                <w:snapToGrid w:val="0"/>
              </w:rPr>
              <w:t>29</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24</w:t>
            </w:r>
          </w:p>
        </w:tc>
        <w:tc>
          <w:tcPr>
            <w:tcW w:w="1892" w:type="dxa"/>
          </w:tcPr>
          <w:p w:rsidR="00E90746" w:rsidRDefault="00E90746" w:rsidP="00321C05">
            <w:pPr>
              <w:pStyle w:val="TableContents"/>
              <w:rPr>
                <w:snapToGrid w:val="0"/>
              </w:rPr>
            </w:pPr>
            <w:r>
              <w:rPr>
                <w:snapToGrid w:val="0"/>
              </w:rPr>
              <w:t>Д.Федоровка</w:t>
            </w:r>
          </w:p>
        </w:tc>
        <w:tc>
          <w:tcPr>
            <w:tcW w:w="882" w:type="dxa"/>
          </w:tcPr>
          <w:p w:rsidR="00E90746" w:rsidRDefault="00E90746" w:rsidP="00321C05">
            <w:pPr>
              <w:pStyle w:val="TableContents"/>
              <w:rPr>
                <w:snapToGrid w:val="0"/>
              </w:rPr>
            </w:pPr>
            <w:r>
              <w:rPr>
                <w:snapToGrid w:val="0"/>
              </w:rPr>
              <w:t>11</w:t>
            </w:r>
          </w:p>
        </w:tc>
        <w:tc>
          <w:tcPr>
            <w:tcW w:w="882" w:type="dxa"/>
          </w:tcPr>
          <w:p w:rsidR="00E90746" w:rsidRDefault="00E90746" w:rsidP="00321C05">
            <w:pPr>
              <w:pStyle w:val="TableContents"/>
              <w:rPr>
                <w:snapToGrid w:val="0"/>
              </w:rPr>
            </w:pPr>
            <w:r>
              <w:rPr>
                <w:snapToGrid w:val="0"/>
              </w:rPr>
              <w:t>11</w:t>
            </w:r>
          </w:p>
        </w:tc>
        <w:tc>
          <w:tcPr>
            <w:tcW w:w="882" w:type="dxa"/>
          </w:tcPr>
          <w:p w:rsidR="00E90746" w:rsidRDefault="00E90746" w:rsidP="00321C05">
            <w:pPr>
              <w:pStyle w:val="TableContents"/>
              <w:rPr>
                <w:snapToGrid w:val="0"/>
              </w:rPr>
            </w:pPr>
            <w:r>
              <w:rPr>
                <w:snapToGrid w:val="0"/>
              </w:rPr>
              <w:t>11</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25</w:t>
            </w:r>
          </w:p>
        </w:tc>
        <w:tc>
          <w:tcPr>
            <w:tcW w:w="1892" w:type="dxa"/>
          </w:tcPr>
          <w:p w:rsidR="00E90746" w:rsidRDefault="00E90746" w:rsidP="00321C05">
            <w:pPr>
              <w:pStyle w:val="TableContents"/>
              <w:rPr>
                <w:snapToGrid w:val="0"/>
              </w:rPr>
            </w:pPr>
            <w:r>
              <w:rPr>
                <w:snapToGrid w:val="0"/>
              </w:rPr>
              <w:t>Д.Хитрово</w:t>
            </w:r>
          </w:p>
        </w:tc>
        <w:tc>
          <w:tcPr>
            <w:tcW w:w="882" w:type="dxa"/>
          </w:tcPr>
          <w:p w:rsidR="00E90746" w:rsidRDefault="00E90746" w:rsidP="00321C05">
            <w:pPr>
              <w:pStyle w:val="TableContents"/>
              <w:rPr>
                <w:snapToGrid w:val="0"/>
              </w:rPr>
            </w:pPr>
            <w:r>
              <w:rPr>
                <w:snapToGrid w:val="0"/>
              </w:rPr>
              <w:t>14</w:t>
            </w:r>
          </w:p>
        </w:tc>
        <w:tc>
          <w:tcPr>
            <w:tcW w:w="882" w:type="dxa"/>
          </w:tcPr>
          <w:p w:rsidR="00E90746" w:rsidRDefault="00E90746" w:rsidP="00321C05">
            <w:pPr>
              <w:pStyle w:val="TableContents"/>
              <w:rPr>
                <w:snapToGrid w:val="0"/>
              </w:rPr>
            </w:pPr>
            <w:r>
              <w:rPr>
                <w:snapToGrid w:val="0"/>
              </w:rPr>
              <w:t>14</w:t>
            </w:r>
          </w:p>
        </w:tc>
        <w:tc>
          <w:tcPr>
            <w:tcW w:w="882" w:type="dxa"/>
          </w:tcPr>
          <w:p w:rsidR="00E90746" w:rsidRDefault="00E90746" w:rsidP="00321C05">
            <w:pPr>
              <w:pStyle w:val="TableContents"/>
              <w:rPr>
                <w:snapToGrid w:val="0"/>
              </w:rPr>
            </w:pPr>
            <w:r>
              <w:rPr>
                <w:snapToGrid w:val="0"/>
              </w:rPr>
              <w:t>14</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r w:rsidR="00E90746" w:rsidTr="00694231">
        <w:trPr>
          <w:trHeight w:val="313"/>
        </w:trPr>
        <w:tc>
          <w:tcPr>
            <w:tcW w:w="561" w:type="dxa"/>
          </w:tcPr>
          <w:p w:rsidR="00E90746" w:rsidRDefault="00E90746" w:rsidP="00321C05">
            <w:pPr>
              <w:pStyle w:val="TableContents"/>
              <w:rPr>
                <w:snapToGrid w:val="0"/>
              </w:rPr>
            </w:pPr>
            <w:r>
              <w:rPr>
                <w:snapToGrid w:val="0"/>
              </w:rPr>
              <w:t>26</w:t>
            </w:r>
          </w:p>
        </w:tc>
        <w:tc>
          <w:tcPr>
            <w:tcW w:w="1892" w:type="dxa"/>
          </w:tcPr>
          <w:p w:rsidR="00E90746" w:rsidRDefault="00E90746" w:rsidP="00321C05">
            <w:pPr>
              <w:pStyle w:val="TableContents"/>
              <w:rPr>
                <w:snapToGrid w:val="0"/>
              </w:rPr>
            </w:pPr>
            <w:r>
              <w:rPr>
                <w:snapToGrid w:val="0"/>
              </w:rPr>
              <w:t>Д.Шатилово</w:t>
            </w:r>
          </w:p>
        </w:tc>
        <w:tc>
          <w:tcPr>
            <w:tcW w:w="882" w:type="dxa"/>
          </w:tcPr>
          <w:p w:rsidR="00E90746" w:rsidRDefault="00E90746" w:rsidP="00321C05">
            <w:pPr>
              <w:pStyle w:val="TableContents"/>
              <w:rPr>
                <w:snapToGrid w:val="0"/>
              </w:rPr>
            </w:pPr>
            <w:r>
              <w:rPr>
                <w:snapToGrid w:val="0"/>
              </w:rPr>
              <w:t>14</w:t>
            </w:r>
          </w:p>
        </w:tc>
        <w:tc>
          <w:tcPr>
            <w:tcW w:w="882" w:type="dxa"/>
          </w:tcPr>
          <w:p w:rsidR="00E90746" w:rsidRDefault="00E90746" w:rsidP="00321C05">
            <w:pPr>
              <w:pStyle w:val="TableContents"/>
              <w:rPr>
                <w:snapToGrid w:val="0"/>
              </w:rPr>
            </w:pPr>
            <w:r>
              <w:rPr>
                <w:snapToGrid w:val="0"/>
              </w:rPr>
              <w:t>14</w:t>
            </w:r>
          </w:p>
        </w:tc>
        <w:tc>
          <w:tcPr>
            <w:tcW w:w="882" w:type="dxa"/>
          </w:tcPr>
          <w:p w:rsidR="00E90746" w:rsidRDefault="00E90746" w:rsidP="00321C05">
            <w:pPr>
              <w:pStyle w:val="TableContents"/>
              <w:rPr>
                <w:snapToGrid w:val="0"/>
              </w:rPr>
            </w:pPr>
            <w:r>
              <w:rPr>
                <w:snapToGrid w:val="0"/>
              </w:rPr>
              <w:t>14</w:t>
            </w: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2" w:type="dxa"/>
          </w:tcPr>
          <w:p w:rsidR="00E90746" w:rsidRDefault="00E90746" w:rsidP="00321C05">
            <w:pPr>
              <w:pStyle w:val="TableContents"/>
              <w:rPr>
                <w:snapToGrid w:val="0"/>
              </w:rPr>
            </w:pPr>
          </w:p>
        </w:tc>
        <w:tc>
          <w:tcPr>
            <w:tcW w:w="889" w:type="dxa"/>
          </w:tcPr>
          <w:p w:rsidR="00E90746" w:rsidRDefault="00E90746" w:rsidP="00321C05">
            <w:pPr>
              <w:pStyle w:val="TableContents"/>
              <w:rPr>
                <w:snapToGrid w:val="0"/>
              </w:rPr>
            </w:pPr>
          </w:p>
        </w:tc>
      </w:tr>
    </w:tbl>
    <w:p w:rsidR="00E90746" w:rsidRDefault="00E90746" w:rsidP="00F157CF">
      <w:pPr>
        <w:widowControl/>
        <w:suppressAutoHyphens w:val="0"/>
        <w:autoSpaceDE w:val="0"/>
        <w:autoSpaceDN w:val="0"/>
        <w:adjustRightInd w:val="0"/>
      </w:pPr>
    </w:p>
    <w:p w:rsidR="00E90746" w:rsidRDefault="00E90746" w:rsidP="000844F7">
      <w:pPr>
        <w:pStyle w:val="Standard"/>
        <w:ind w:firstLine="709"/>
        <w:jc w:val="center"/>
        <w:rPr>
          <w:b/>
          <w:bCs/>
        </w:rPr>
      </w:pPr>
      <w:r>
        <w:rPr>
          <w:b/>
          <w:bCs/>
        </w:rPr>
        <w:t>Общественно-деловая зона</w:t>
      </w:r>
    </w:p>
    <w:p w:rsidR="00E90746" w:rsidRDefault="00E90746" w:rsidP="000844F7">
      <w:pPr>
        <w:pStyle w:val="Standard"/>
        <w:ind w:firstLine="709"/>
        <w:jc w:val="center"/>
      </w:pPr>
    </w:p>
    <w:p w:rsidR="00E90746" w:rsidRDefault="00E90746" w:rsidP="009B6C50">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E90746" w:rsidRDefault="00E90746" w:rsidP="003C34E1">
      <w:pPr>
        <w:pStyle w:val="Standard"/>
        <w:ind w:firstLine="709"/>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 поселения. </w:t>
      </w:r>
      <w:r w:rsidRPr="00BD6EAE">
        <w:t>Общественные зоны сформированы не во всех населенных пунктах сельского поселения. Основная часть общественно-деловых зон сосредоточена в</w:t>
      </w:r>
      <w:r w:rsidRPr="00961BE0">
        <w:rPr>
          <w:rFonts w:cs="Arial"/>
          <w:iCs/>
        </w:rPr>
        <w:t xml:space="preserve"> </w:t>
      </w:r>
      <w:r w:rsidRPr="00CA7167">
        <w:rPr>
          <w:rFonts w:cs="Arial"/>
          <w:iCs/>
        </w:rPr>
        <w:t>сел</w:t>
      </w:r>
      <w:r>
        <w:rPr>
          <w:rFonts w:cs="Arial"/>
          <w:iCs/>
        </w:rPr>
        <w:t>е</w:t>
      </w:r>
      <w:r w:rsidRPr="00CA7167">
        <w:rPr>
          <w:rFonts w:ascii="Georgia" w:hAnsi="Georgia" w:cs="Georgia"/>
          <w:b/>
          <w:bCs/>
          <w:i/>
          <w:iCs/>
          <w:kern w:val="0"/>
        </w:rPr>
        <w:t xml:space="preserve"> Скорятино</w:t>
      </w:r>
      <w:r w:rsidRPr="00425181">
        <w:rPr>
          <w:b/>
        </w:rPr>
        <w:t>.</w:t>
      </w:r>
      <w:r w:rsidRPr="00FA2BE2">
        <w:t xml:space="preserve"> Генеральным планом предусмотрено развитие общественно-деловых зон на свободных территориях населенных пунктов</w:t>
      </w:r>
      <w:r>
        <w:t>.</w:t>
      </w:r>
    </w:p>
    <w:p w:rsidR="00E90746" w:rsidRDefault="00E90746" w:rsidP="00866862">
      <w:pPr>
        <w:pStyle w:val="Standard"/>
        <w:jc w:val="center"/>
        <w:rPr>
          <w:b/>
          <w:bCs/>
        </w:rPr>
      </w:pPr>
      <w:r>
        <w:rPr>
          <w:b/>
          <w:bCs/>
        </w:rPr>
        <w:t>Производственная зона</w:t>
      </w:r>
    </w:p>
    <w:p w:rsidR="00E90746" w:rsidRDefault="00E90746" w:rsidP="00866862">
      <w:pPr>
        <w:pStyle w:val="Standard"/>
        <w:jc w:val="center"/>
      </w:pPr>
    </w:p>
    <w:p w:rsidR="00E90746" w:rsidRPr="00EF20FA" w:rsidRDefault="00E90746" w:rsidP="009B6C50">
      <w:pPr>
        <w:pStyle w:val="Standard"/>
        <w:jc w:val="both"/>
      </w:pPr>
      <w:r>
        <w:tab/>
      </w:r>
      <w:r w:rsidRPr="00EF20FA">
        <w:rPr>
          <w:b/>
          <w:bCs/>
        </w:rPr>
        <w:t>Производственные зоны</w:t>
      </w:r>
      <w:r w:rsidRPr="00EF20FA">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E90746" w:rsidRDefault="00E90746" w:rsidP="002B6A7E">
      <w:pPr>
        <w:widowControl/>
        <w:suppressAutoHyphens w:val="0"/>
        <w:autoSpaceDE w:val="0"/>
        <w:autoSpaceDN w:val="0"/>
        <w:adjustRightInd w:val="0"/>
        <w:rPr>
          <w:rFonts w:ascii="Georgia" w:hAnsi="Georgia" w:cs="Georgia"/>
          <w:i/>
          <w:iCs/>
          <w:color w:val="000000"/>
          <w:kern w:val="0"/>
          <w:lang w:eastAsia="ru-RU"/>
        </w:rPr>
      </w:pPr>
      <w:r w:rsidRPr="00EF20FA">
        <w:tab/>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Производственные зоны сформированы</w:t>
      </w:r>
      <w:r w:rsidRPr="00EF20FA">
        <w:rPr>
          <w:b/>
          <w:kern w:val="0"/>
        </w:rPr>
        <w:t xml:space="preserve"> </w:t>
      </w:r>
      <w:r w:rsidRPr="00307AEF">
        <w:rPr>
          <w:rFonts w:cs="Arial"/>
          <w:iCs/>
        </w:rPr>
        <w:t>в</w:t>
      </w:r>
      <w:r w:rsidRPr="00EF20FA">
        <w:rPr>
          <w:b/>
          <w:kern w:val="0"/>
        </w:rPr>
        <w:t xml:space="preserve"> </w:t>
      </w:r>
      <w:r w:rsidRPr="00CA7167">
        <w:rPr>
          <w:rFonts w:cs="Arial"/>
          <w:iCs/>
        </w:rPr>
        <w:t>сел</w:t>
      </w:r>
      <w:r>
        <w:rPr>
          <w:rFonts w:cs="Arial"/>
          <w:iCs/>
        </w:rPr>
        <w:t>е</w:t>
      </w:r>
      <w:r w:rsidRPr="00CA7167">
        <w:rPr>
          <w:rFonts w:ascii="Georgia" w:hAnsi="Georgia" w:cs="Georgia"/>
          <w:b/>
          <w:bCs/>
          <w:i/>
          <w:iCs/>
          <w:kern w:val="0"/>
          <w:lang w:eastAsia="ru-RU"/>
        </w:rPr>
        <w:t xml:space="preserve"> Скорятино</w:t>
      </w:r>
      <w:r w:rsidRPr="00EF20FA">
        <w:t xml:space="preserve"> и представляет собой территорию промышленных, коммунально-складских и сельскохозяйственных предприятий. Генеральным планом предусмотрено резервирование производственных площадок с размещением предприятий IV класса опасности -</w:t>
      </w:r>
      <w:r w:rsidRPr="00EF20FA">
        <w:rPr>
          <w:rFonts w:ascii="Georgia" w:hAnsi="Georgia" w:cs="Georgia"/>
          <w:i/>
          <w:iCs/>
          <w:color w:val="000000"/>
          <w:kern w:val="0"/>
          <w:lang w:eastAsia="ru-RU"/>
        </w:rPr>
        <w:t xml:space="preserve"> </w:t>
      </w:r>
      <w:r>
        <w:rPr>
          <w:rFonts w:ascii="Georgia" w:hAnsi="Georgia" w:cs="Georgia"/>
          <w:b/>
          <w:bCs/>
          <w:i/>
          <w:iCs/>
          <w:kern w:val="0"/>
          <w:lang w:eastAsia="ru-RU"/>
        </w:rPr>
        <w:t>о</w:t>
      </w:r>
      <w:r w:rsidRPr="002B6A7E">
        <w:rPr>
          <w:rFonts w:ascii="Georgia" w:hAnsi="Georgia" w:cs="Georgia"/>
          <w:b/>
          <w:bCs/>
          <w:i/>
          <w:iCs/>
          <w:kern w:val="0"/>
          <w:lang w:eastAsia="ru-RU"/>
        </w:rPr>
        <w:t>ткорм КРС до 300 голов - п. Васильевский.</w:t>
      </w:r>
      <w:r>
        <w:rPr>
          <w:rFonts w:ascii="Georgia" w:hAnsi="Georgia" w:cs="Georgia"/>
          <w:i/>
          <w:iCs/>
          <w:color w:val="000000"/>
          <w:kern w:val="0"/>
          <w:lang w:eastAsia="ru-RU"/>
        </w:rPr>
        <w:t xml:space="preserve"> </w:t>
      </w:r>
    </w:p>
    <w:p w:rsidR="00E90746" w:rsidRPr="00EF20FA" w:rsidRDefault="00E90746" w:rsidP="009B6C50">
      <w:pPr>
        <w:pStyle w:val="Standard"/>
        <w:jc w:val="both"/>
      </w:pPr>
    </w:p>
    <w:p w:rsidR="00E90746" w:rsidRDefault="00E90746" w:rsidP="002E44D6">
      <w:pPr>
        <w:pStyle w:val="Standard"/>
        <w:ind w:firstLine="708"/>
        <w:jc w:val="center"/>
        <w:rPr>
          <w:b/>
          <w:bCs/>
        </w:rPr>
      </w:pPr>
      <w:r>
        <w:rPr>
          <w:b/>
          <w:bCs/>
        </w:rPr>
        <w:t>Зоны инженерной и транспортной инфраструктур</w:t>
      </w:r>
    </w:p>
    <w:p w:rsidR="00E90746" w:rsidRPr="0001102A" w:rsidRDefault="00E90746" w:rsidP="002E44D6">
      <w:pPr>
        <w:pStyle w:val="Standard"/>
        <w:ind w:firstLine="708"/>
        <w:jc w:val="center"/>
        <w:rPr>
          <w:color w:val="92D050"/>
        </w:rPr>
      </w:pPr>
    </w:p>
    <w:p w:rsidR="00E90746" w:rsidRDefault="00E90746" w:rsidP="005F0BF0">
      <w:pPr>
        <w:rPr>
          <w:b/>
        </w:rPr>
      </w:pPr>
      <w:r>
        <w:tab/>
      </w:r>
      <w:r>
        <w:rPr>
          <w:b/>
          <w:bCs/>
        </w:rPr>
        <w:t>Зоны инженерной и транспортной инфраструктур</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 По территории поселения </w:t>
      </w:r>
      <w:r w:rsidRPr="00064197">
        <w:t>проход</w:t>
      </w:r>
      <w:r>
        <w:t>я</w:t>
      </w:r>
      <w:r w:rsidRPr="00064197">
        <w:t xml:space="preserve">т </w:t>
      </w:r>
      <w:r w:rsidRPr="003B42C6">
        <w:t>автомобильн</w:t>
      </w:r>
      <w:r>
        <w:t>ые</w:t>
      </w:r>
      <w:r w:rsidRPr="003B42C6">
        <w:t xml:space="preserve"> дорог</w:t>
      </w:r>
      <w:r>
        <w:t>и</w:t>
      </w:r>
      <w:r w:rsidRPr="003B42C6">
        <w:t xml:space="preserve"> регионального значения</w:t>
      </w:r>
      <w:r>
        <w:t xml:space="preserve">  </w:t>
      </w:r>
      <w:r w:rsidRPr="008B4E68">
        <w:rPr>
          <w:b/>
        </w:rPr>
        <w:t xml:space="preserve">А/д </w:t>
      </w:r>
      <w:r>
        <w:rPr>
          <w:b/>
        </w:rPr>
        <w:t>«</w:t>
      </w:r>
      <w:r w:rsidRPr="008B4E68">
        <w:rPr>
          <w:b/>
        </w:rPr>
        <w:t xml:space="preserve">Ливны - Русский Брод </w:t>
      </w:r>
      <w:r>
        <w:rPr>
          <w:b/>
        </w:rPr>
        <w:t>–</w:t>
      </w:r>
      <w:r w:rsidRPr="008B4E68">
        <w:rPr>
          <w:b/>
        </w:rPr>
        <w:t xml:space="preserve"> Верховье</w:t>
      </w:r>
      <w:r>
        <w:rPr>
          <w:b/>
        </w:rPr>
        <w:t>»,</w:t>
      </w:r>
      <w:r w:rsidRPr="008B4E68">
        <w:rPr>
          <w:b/>
        </w:rPr>
        <w:t xml:space="preserve"> А/д </w:t>
      </w:r>
      <w:r>
        <w:rPr>
          <w:b/>
        </w:rPr>
        <w:t>«</w:t>
      </w:r>
      <w:r w:rsidRPr="008B4E68">
        <w:rPr>
          <w:b/>
        </w:rPr>
        <w:t xml:space="preserve">Ливны - Русский Брод </w:t>
      </w:r>
      <w:r>
        <w:rPr>
          <w:b/>
        </w:rPr>
        <w:t>–</w:t>
      </w:r>
      <w:r w:rsidRPr="008B4E68">
        <w:rPr>
          <w:b/>
        </w:rPr>
        <w:t xml:space="preserve"> </w:t>
      </w:r>
      <w:r>
        <w:rPr>
          <w:b/>
        </w:rPr>
        <w:t>Верховье»</w:t>
      </w:r>
      <w:r w:rsidRPr="008B4E68">
        <w:rPr>
          <w:b/>
        </w:rPr>
        <w:t xml:space="preserve"> - Васильевский</w:t>
      </w:r>
      <w:r>
        <w:rPr>
          <w:b/>
        </w:rPr>
        <w:t>,</w:t>
      </w:r>
      <w:r w:rsidRPr="008B4E68">
        <w:rPr>
          <w:b/>
        </w:rPr>
        <w:t xml:space="preserve">  А/д </w:t>
      </w:r>
      <w:r>
        <w:rPr>
          <w:b/>
        </w:rPr>
        <w:t>«</w:t>
      </w:r>
      <w:r w:rsidRPr="008B4E68">
        <w:rPr>
          <w:b/>
        </w:rPr>
        <w:t xml:space="preserve">Верховье - Большой Синьковец </w:t>
      </w:r>
      <w:r>
        <w:rPr>
          <w:b/>
        </w:rPr>
        <w:t>–</w:t>
      </w:r>
      <w:r w:rsidRPr="008B4E68">
        <w:rPr>
          <w:b/>
        </w:rPr>
        <w:t xml:space="preserve"> Троицкое</w:t>
      </w:r>
      <w:r>
        <w:rPr>
          <w:b/>
        </w:rPr>
        <w:t>».</w:t>
      </w:r>
    </w:p>
    <w:p w:rsidR="00E90746" w:rsidRDefault="00E90746" w:rsidP="009B6C50">
      <w:pPr>
        <w:pStyle w:val="Standard"/>
        <w:jc w:val="both"/>
      </w:pPr>
      <w:r>
        <w:tab/>
      </w:r>
      <w:r w:rsidRPr="009A3615">
        <w:t xml:space="preserve">По территории </w:t>
      </w:r>
      <w:r>
        <w:t>поселения</w:t>
      </w:r>
      <w:r w:rsidRPr="009A3615">
        <w:t xml:space="preserve"> проходят коридоры ЛЭП,</w:t>
      </w:r>
      <w:r>
        <w:t xml:space="preserve"> газопроводов,</w:t>
      </w:r>
      <w:r w:rsidRPr="009A3615">
        <w:t xml:space="preserve"> отвод</w:t>
      </w:r>
      <w:r>
        <w:t>ов</w:t>
      </w:r>
      <w:r w:rsidRPr="009A3615">
        <w:t xml:space="preserve"> от газопроводов,</w:t>
      </w:r>
      <w:r>
        <w:t xml:space="preserve"> </w:t>
      </w:r>
      <w:r w:rsidRPr="009A3615">
        <w:t>автомобильных дорог регионального значения.</w:t>
      </w:r>
    </w:p>
    <w:p w:rsidR="00E90746" w:rsidRDefault="00E90746" w:rsidP="009B6C50">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E90746" w:rsidRDefault="00E90746" w:rsidP="009B6C50">
      <w:pPr>
        <w:pStyle w:val="Standard"/>
        <w:jc w:val="both"/>
      </w:pPr>
    </w:p>
    <w:p w:rsidR="00E90746" w:rsidRPr="009B6B6F" w:rsidRDefault="00E90746" w:rsidP="00380179">
      <w:pPr>
        <w:pStyle w:val="Standard"/>
        <w:jc w:val="center"/>
        <w:rPr>
          <w:b/>
          <w:bCs/>
        </w:rPr>
      </w:pPr>
      <w:r w:rsidRPr="009B6B6F">
        <w:rPr>
          <w:b/>
          <w:bCs/>
        </w:rPr>
        <w:t>Зона сельскохозяйственного использования территории</w:t>
      </w:r>
    </w:p>
    <w:p w:rsidR="00E90746" w:rsidRPr="009B6B6F" w:rsidRDefault="00E90746" w:rsidP="00380179">
      <w:pPr>
        <w:pStyle w:val="Standard"/>
        <w:jc w:val="center"/>
        <w:rPr>
          <w:b/>
          <w:bCs/>
        </w:rPr>
      </w:pPr>
    </w:p>
    <w:p w:rsidR="00E90746" w:rsidRPr="009B6B6F" w:rsidRDefault="00E90746" w:rsidP="008302C3">
      <w:pPr>
        <w:pStyle w:val="Standard"/>
        <w:jc w:val="both"/>
      </w:pPr>
      <w:r w:rsidRPr="009B6B6F">
        <w:tab/>
        <w:t xml:space="preserve">В состав </w:t>
      </w:r>
      <w:r w:rsidRPr="009B6B6F">
        <w:rPr>
          <w:b/>
        </w:rPr>
        <w:t>зон сельскохозяйственного использования</w:t>
      </w:r>
      <w:r w:rsidRPr="009B6B6F">
        <w:t xml:space="preserve"> могут включаться:</w:t>
      </w:r>
    </w:p>
    <w:p w:rsidR="00E90746" w:rsidRPr="009B6B6F" w:rsidRDefault="00E90746" w:rsidP="008302C3">
      <w:pPr>
        <w:pStyle w:val="Standard"/>
        <w:jc w:val="both"/>
      </w:pPr>
      <w:r w:rsidRPr="009B6B6F">
        <w:tab/>
        <w:t>• зоны сельскохозяйственных угодий — пашни, сенокосы, пастбища, залежи, земли, занятые многолетними насаждениями (садами, виноградниками и др.);</w:t>
      </w:r>
    </w:p>
    <w:p w:rsidR="00E90746" w:rsidRPr="009B6B6F" w:rsidRDefault="00E90746" w:rsidP="008302C3">
      <w:pPr>
        <w:pStyle w:val="Standard"/>
        <w:jc w:val="both"/>
      </w:pPr>
      <w:r w:rsidRPr="009B6B6F">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90746" w:rsidRDefault="00E90746" w:rsidP="008302C3">
      <w:pPr>
        <w:pStyle w:val="Standard"/>
        <w:jc w:val="both"/>
      </w:pPr>
      <w:r w:rsidRPr="009B6B6F">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p>
    <w:p w:rsidR="00E90746" w:rsidRDefault="00E90746" w:rsidP="00127484">
      <w:pPr>
        <w:pStyle w:val="Standard"/>
        <w:jc w:val="center"/>
      </w:pPr>
    </w:p>
    <w:p w:rsidR="00E90746" w:rsidRDefault="00E90746" w:rsidP="00127484">
      <w:pPr>
        <w:pStyle w:val="Standard"/>
        <w:jc w:val="center"/>
        <w:rPr>
          <w:b/>
          <w:bCs/>
        </w:rPr>
      </w:pPr>
      <w:r>
        <w:rPr>
          <w:b/>
          <w:bCs/>
        </w:rPr>
        <w:t>Зоны рекреационного назначения</w:t>
      </w:r>
    </w:p>
    <w:p w:rsidR="00E90746" w:rsidRDefault="00E90746" w:rsidP="00127484">
      <w:pPr>
        <w:pStyle w:val="Standard"/>
        <w:jc w:val="center"/>
        <w:rPr>
          <w:b/>
          <w:bCs/>
        </w:rPr>
      </w:pPr>
    </w:p>
    <w:p w:rsidR="00E90746" w:rsidRDefault="00E90746" w:rsidP="00DB11A7">
      <w:pPr>
        <w:pStyle w:val="Standard"/>
        <w:ind w:firstLine="709"/>
        <w:jc w:val="both"/>
      </w:pPr>
      <w:r w:rsidRPr="00DD6885">
        <w:rPr>
          <w:b/>
        </w:rPr>
        <w:t>Рекреационные зоны</w:t>
      </w:r>
      <w: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E90746" w:rsidRPr="002A4F55" w:rsidRDefault="00E90746" w:rsidP="00DB11A7">
      <w:pPr>
        <w:pStyle w:val="Standard"/>
        <w:jc w:val="both"/>
      </w:pPr>
      <w:r>
        <w:tab/>
      </w:r>
      <w:r w:rsidRPr="002A4F55">
        <w:t xml:space="preserve">В </w:t>
      </w:r>
      <w:r>
        <w:t>г</w:t>
      </w:r>
      <w:r w:rsidRPr="002A4F55">
        <w:t>раниц</w:t>
      </w:r>
      <w:r>
        <w:t xml:space="preserve">е </w:t>
      </w:r>
      <w:r w:rsidRPr="00CA7167">
        <w:rPr>
          <w:rFonts w:ascii="Georgia" w:hAnsi="Georgia" w:cs="Georgia"/>
          <w:b/>
          <w:bCs/>
          <w:i/>
          <w:iCs/>
          <w:kern w:val="0"/>
        </w:rPr>
        <w:t>Большой Синковец</w:t>
      </w:r>
      <w:r>
        <w:rPr>
          <w:rFonts w:ascii="Georgia" w:hAnsi="Georgia" w:cs="Georgia"/>
          <w:b/>
          <w:bCs/>
          <w:i/>
          <w:iCs/>
          <w:kern w:val="0"/>
        </w:rPr>
        <w:t>,</w:t>
      </w:r>
      <w:r w:rsidRPr="00F469F5">
        <w:rPr>
          <w:rFonts w:ascii="Georgia" w:hAnsi="Georgia" w:cs="Georgia"/>
          <w:b/>
          <w:bCs/>
          <w:i/>
          <w:iCs/>
          <w:kern w:val="0"/>
        </w:rPr>
        <w:t xml:space="preserve"> </w:t>
      </w:r>
      <w:r w:rsidRPr="00CA7167">
        <w:rPr>
          <w:rFonts w:ascii="Georgia" w:hAnsi="Georgia" w:cs="Georgia"/>
          <w:b/>
          <w:bCs/>
          <w:i/>
          <w:iCs/>
          <w:kern w:val="0"/>
        </w:rPr>
        <w:t>Дмитриевка</w:t>
      </w:r>
      <w:r>
        <w:rPr>
          <w:rFonts w:ascii="Georgia" w:hAnsi="Georgia" w:cs="Georgia"/>
          <w:b/>
          <w:bCs/>
          <w:i/>
          <w:iCs/>
          <w:kern w:val="0"/>
        </w:rPr>
        <w:t>,</w:t>
      </w:r>
      <w:r w:rsidRPr="005F3C5D">
        <w:rPr>
          <w:rFonts w:ascii="Georgia" w:hAnsi="Georgia" w:cs="Georgia"/>
          <w:b/>
          <w:bCs/>
          <w:i/>
          <w:iCs/>
          <w:kern w:val="0"/>
        </w:rPr>
        <w:t xml:space="preserve"> </w:t>
      </w:r>
      <w:r w:rsidRPr="00CA7167">
        <w:rPr>
          <w:rFonts w:ascii="Georgia" w:hAnsi="Georgia" w:cs="Georgia"/>
          <w:b/>
          <w:bCs/>
          <w:i/>
          <w:iCs/>
          <w:kern w:val="0"/>
        </w:rPr>
        <w:t>Корытенка</w:t>
      </w:r>
      <w:r w:rsidRPr="00977B0C">
        <w:t xml:space="preserve"> присутству</w:t>
      </w:r>
      <w:r>
        <w:t>е</w:t>
      </w:r>
      <w:r w:rsidRPr="00977B0C">
        <w:t>т</w:t>
      </w:r>
      <w:r w:rsidRPr="00683D90">
        <w:t xml:space="preserve"> </w:t>
      </w:r>
      <w:r w:rsidRPr="002A4F55">
        <w:t>рекреационн</w:t>
      </w:r>
      <w:r>
        <w:t>ая</w:t>
      </w:r>
      <w:r w:rsidRPr="002A4F55">
        <w:t xml:space="preserve"> зон</w:t>
      </w:r>
      <w:r>
        <w:t>а (</w:t>
      </w:r>
      <w:r w:rsidRPr="00514D5F">
        <w:t>зеленые насаждения общего пользования</w:t>
      </w:r>
      <w:r>
        <w:t>), в остальных</w:t>
      </w:r>
      <w:r w:rsidRPr="002A4F55">
        <w:t xml:space="preserve"> границах населённых пунктов рекреационные зоны отсутствуют.</w:t>
      </w:r>
    </w:p>
    <w:p w:rsidR="00E90746" w:rsidRPr="00401E38" w:rsidRDefault="00E90746" w:rsidP="00657A7F">
      <w:pPr>
        <w:widowControl/>
        <w:suppressAutoHyphens w:val="0"/>
        <w:autoSpaceDE w:val="0"/>
        <w:autoSpaceDN w:val="0"/>
        <w:adjustRightInd w:val="0"/>
        <w:rPr>
          <w:rFonts w:ascii="Georgia" w:hAnsi="Georgia" w:cs="Georgia"/>
          <w:b/>
          <w:bCs/>
          <w:i/>
          <w:iCs/>
          <w:kern w:val="0"/>
          <w:lang w:eastAsia="ru-RU"/>
        </w:rPr>
      </w:pPr>
      <w:r w:rsidRPr="002A4F55">
        <w:t xml:space="preserve"> </w:t>
      </w:r>
      <w:r>
        <w:t xml:space="preserve">         </w:t>
      </w:r>
      <w:r w:rsidRPr="002A4F55">
        <w:t xml:space="preserve">Генеральным планом предусмотрено </w:t>
      </w:r>
      <w:r>
        <w:t xml:space="preserve">также </w:t>
      </w:r>
      <w:r w:rsidRPr="00AD2E80">
        <w:t xml:space="preserve">благоустройство территории </w:t>
      </w:r>
      <w:r w:rsidRPr="006F1CF6">
        <w:rPr>
          <w:rFonts w:cs="Tahoma"/>
          <w:kern w:val="3"/>
          <w:lang w:eastAsia="ru-RU"/>
        </w:rPr>
        <w:t xml:space="preserve">рекреационных зон. </w:t>
      </w:r>
      <w:r>
        <w:rPr>
          <w:rFonts w:ascii="Georgia" w:hAnsi="Georgia" w:cs="Georgia"/>
          <w:i/>
          <w:iCs/>
          <w:color w:val="000000"/>
          <w:kern w:val="0"/>
          <w:lang w:eastAsia="ru-RU"/>
        </w:rPr>
        <w:t xml:space="preserve">Организация официального места массового отдыха - </w:t>
      </w:r>
      <w:r w:rsidRPr="00401E38">
        <w:rPr>
          <w:rFonts w:ascii="Georgia" w:hAnsi="Georgia" w:cs="Georgia"/>
          <w:b/>
          <w:bCs/>
          <w:i/>
          <w:iCs/>
          <w:kern w:val="0"/>
          <w:lang w:eastAsia="ru-RU"/>
        </w:rPr>
        <w:t xml:space="preserve">д. Шатилово, пруд </w:t>
      </w:r>
    </w:p>
    <w:p w:rsidR="00E90746" w:rsidRPr="00401E38" w:rsidRDefault="00E90746" w:rsidP="00657A7F">
      <w:pPr>
        <w:widowControl/>
        <w:suppressAutoHyphens w:val="0"/>
        <w:autoSpaceDE w:val="0"/>
        <w:autoSpaceDN w:val="0"/>
        <w:adjustRightInd w:val="0"/>
        <w:rPr>
          <w:rFonts w:ascii="Georgia" w:hAnsi="Georgia" w:cs="Georgia"/>
          <w:b/>
          <w:bCs/>
          <w:i/>
          <w:iCs/>
          <w:kern w:val="0"/>
          <w:lang w:eastAsia="ru-RU"/>
        </w:rPr>
      </w:pPr>
      <w:r w:rsidRPr="00401E38">
        <w:rPr>
          <w:rFonts w:ascii="Georgia" w:hAnsi="Georgia" w:cs="Georgia"/>
          <w:b/>
          <w:bCs/>
          <w:i/>
          <w:iCs/>
          <w:kern w:val="0"/>
          <w:lang w:eastAsia="ru-RU"/>
        </w:rPr>
        <w:t>рядом с д.  Дмитриевка</w:t>
      </w:r>
    </w:p>
    <w:p w:rsidR="00E90746" w:rsidRDefault="00E90746" w:rsidP="006F1CF6">
      <w:pPr>
        <w:widowControl/>
        <w:suppressAutoHyphens w:val="0"/>
        <w:autoSpaceDE w:val="0"/>
        <w:autoSpaceDN w:val="0"/>
        <w:adjustRightInd w:val="0"/>
        <w:ind w:firstLine="709"/>
        <w:rPr>
          <w:rFonts w:ascii="Georgia" w:hAnsi="Georgia" w:cs="Georgia"/>
          <w:i/>
          <w:iCs/>
          <w:color w:val="000000"/>
          <w:kern w:val="0"/>
          <w:lang w:eastAsia="ru-RU"/>
        </w:rPr>
      </w:pPr>
    </w:p>
    <w:p w:rsidR="00E90746" w:rsidRDefault="00E90746" w:rsidP="001C7C90">
      <w:pPr>
        <w:pStyle w:val="Standard"/>
        <w:jc w:val="center"/>
      </w:pPr>
      <w:r>
        <w:rPr>
          <w:b/>
          <w:bCs/>
        </w:rPr>
        <w:t>Зоны специального</w:t>
      </w:r>
      <w:r>
        <w:t xml:space="preserve"> </w:t>
      </w:r>
      <w:r w:rsidRPr="00E05515">
        <w:rPr>
          <w:b/>
        </w:rPr>
        <w:t>назначения</w:t>
      </w:r>
    </w:p>
    <w:p w:rsidR="00E90746" w:rsidRDefault="00E90746" w:rsidP="009B6C50">
      <w:pPr>
        <w:pStyle w:val="Standard"/>
        <w:jc w:val="both"/>
      </w:pPr>
      <w:r>
        <w:tab/>
      </w:r>
    </w:p>
    <w:p w:rsidR="00E90746" w:rsidRDefault="00E90746" w:rsidP="009B6C50">
      <w:pPr>
        <w:pStyle w:val="Standard"/>
        <w:jc w:val="both"/>
      </w:pPr>
      <w:r>
        <w:tab/>
      </w:r>
      <w:r>
        <w:rPr>
          <w:b/>
          <w:bCs/>
        </w:rPr>
        <w:t>Зоны специального</w:t>
      </w:r>
      <w:r>
        <w:t xml:space="preserve"> </w:t>
      </w:r>
      <w:r w:rsidRPr="00E05515">
        <w:rPr>
          <w:b/>
        </w:rPr>
        <w:t>назначения</w:t>
      </w:r>
      <w: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На территории поселения расположены кладбища. </w:t>
      </w:r>
    </w:p>
    <w:p w:rsidR="00E90746" w:rsidRDefault="00E90746" w:rsidP="009B6C50">
      <w:pPr>
        <w:pStyle w:val="Standard"/>
        <w:jc w:val="both"/>
      </w:pPr>
    </w:p>
    <w:tbl>
      <w:tblPr>
        <w:tblW w:w="100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32"/>
        <w:gridCol w:w="958"/>
        <w:gridCol w:w="2348"/>
        <w:gridCol w:w="2596"/>
        <w:gridCol w:w="2008"/>
      </w:tblGrid>
      <w:tr w:rsidR="00E90746" w:rsidTr="00401E38">
        <w:trPr>
          <w:trHeight w:val="756"/>
        </w:trPr>
        <w:tc>
          <w:tcPr>
            <w:tcW w:w="2132" w:type="dxa"/>
          </w:tcPr>
          <w:p w:rsidR="00E90746" w:rsidRPr="00401E38" w:rsidRDefault="00E90746" w:rsidP="002546B9">
            <w:pPr>
              <w:autoSpaceDE w:val="0"/>
              <w:jc w:val="center"/>
              <w:rPr>
                <w:b/>
                <w:snapToGrid w:val="0"/>
                <w:kern w:val="3"/>
                <w:sz w:val="22"/>
                <w:szCs w:val="22"/>
                <w:lang w:eastAsia="ru-RU"/>
              </w:rPr>
            </w:pPr>
            <w:r w:rsidRPr="00401E38">
              <w:rPr>
                <w:b/>
                <w:snapToGrid w:val="0"/>
                <w:kern w:val="3"/>
                <w:sz w:val="22"/>
                <w:szCs w:val="22"/>
                <w:lang w:eastAsia="ru-RU"/>
              </w:rPr>
              <w:t>Населенный пункт</w:t>
            </w:r>
          </w:p>
        </w:tc>
        <w:tc>
          <w:tcPr>
            <w:tcW w:w="958" w:type="dxa"/>
          </w:tcPr>
          <w:p w:rsidR="00E90746" w:rsidRPr="00401E38" w:rsidRDefault="00E90746" w:rsidP="002546B9">
            <w:pPr>
              <w:pStyle w:val="TableContents"/>
              <w:jc w:val="center"/>
              <w:rPr>
                <w:rFonts w:cs="Times New Roman"/>
                <w:b/>
                <w:snapToGrid w:val="0"/>
                <w:sz w:val="22"/>
                <w:szCs w:val="22"/>
              </w:rPr>
            </w:pPr>
            <w:r w:rsidRPr="00401E38">
              <w:rPr>
                <w:rFonts w:cs="Times New Roman"/>
                <w:b/>
                <w:snapToGrid w:val="0"/>
                <w:sz w:val="22"/>
                <w:szCs w:val="22"/>
              </w:rPr>
              <w:t>кол-во кладбищ</w:t>
            </w:r>
          </w:p>
        </w:tc>
        <w:tc>
          <w:tcPr>
            <w:tcW w:w="2348" w:type="dxa"/>
          </w:tcPr>
          <w:p w:rsidR="00E90746" w:rsidRPr="00401E38" w:rsidRDefault="00E90746" w:rsidP="002546B9">
            <w:pPr>
              <w:pStyle w:val="TableContents"/>
              <w:jc w:val="center"/>
              <w:rPr>
                <w:rFonts w:cs="Times New Roman"/>
                <w:b/>
                <w:snapToGrid w:val="0"/>
                <w:sz w:val="22"/>
                <w:szCs w:val="22"/>
              </w:rPr>
            </w:pPr>
            <w:r w:rsidRPr="00401E38">
              <w:rPr>
                <w:rFonts w:cs="Times New Roman"/>
                <w:b/>
                <w:snapToGrid w:val="0"/>
                <w:sz w:val="22"/>
                <w:szCs w:val="22"/>
              </w:rPr>
              <w:t>Площадь каждого кладбища</w:t>
            </w:r>
          </w:p>
        </w:tc>
        <w:tc>
          <w:tcPr>
            <w:tcW w:w="2596" w:type="dxa"/>
          </w:tcPr>
          <w:p w:rsidR="00E90746" w:rsidRPr="00401E38" w:rsidRDefault="00E90746" w:rsidP="002546B9">
            <w:pPr>
              <w:pStyle w:val="TableContents"/>
              <w:jc w:val="center"/>
              <w:rPr>
                <w:rFonts w:cs="Times New Roman"/>
                <w:b/>
                <w:snapToGrid w:val="0"/>
                <w:sz w:val="22"/>
                <w:szCs w:val="22"/>
              </w:rPr>
            </w:pPr>
            <w:r w:rsidRPr="00401E38">
              <w:rPr>
                <w:rFonts w:cs="Times New Roman"/>
                <w:b/>
                <w:snapToGrid w:val="0"/>
                <w:sz w:val="22"/>
                <w:szCs w:val="22"/>
              </w:rPr>
              <w:t>закрытое/действующее (если закрыто, указать дату последнего захоронения</w:t>
            </w:r>
          </w:p>
        </w:tc>
        <w:tc>
          <w:tcPr>
            <w:tcW w:w="2008" w:type="dxa"/>
          </w:tcPr>
          <w:p w:rsidR="00E90746" w:rsidRPr="00401E38" w:rsidRDefault="00E90746" w:rsidP="002546B9">
            <w:pPr>
              <w:pStyle w:val="TableContents"/>
              <w:jc w:val="center"/>
              <w:rPr>
                <w:rFonts w:cs="Times New Roman"/>
                <w:b/>
                <w:snapToGrid w:val="0"/>
                <w:sz w:val="22"/>
                <w:szCs w:val="22"/>
              </w:rPr>
            </w:pPr>
            <w:r w:rsidRPr="00401E38">
              <w:rPr>
                <w:rFonts w:cs="Times New Roman"/>
                <w:b/>
                <w:snapToGrid w:val="0"/>
                <w:sz w:val="22"/>
                <w:szCs w:val="22"/>
              </w:rPr>
              <w:t>расстояние до ближайшего населенного пункта</w:t>
            </w:r>
          </w:p>
        </w:tc>
      </w:tr>
      <w:tr w:rsidR="00E90746" w:rsidTr="00401E38">
        <w:trPr>
          <w:trHeight w:val="790"/>
        </w:trPr>
        <w:tc>
          <w:tcPr>
            <w:tcW w:w="2132" w:type="dxa"/>
          </w:tcPr>
          <w:p w:rsidR="00E90746" w:rsidRPr="00741A56" w:rsidRDefault="00E90746" w:rsidP="002546B9">
            <w:pPr>
              <w:autoSpaceDE w:val="0"/>
              <w:jc w:val="center"/>
              <w:rPr>
                <w:snapToGrid w:val="0"/>
                <w:sz w:val="22"/>
                <w:szCs w:val="22"/>
              </w:rPr>
            </w:pPr>
            <w:r>
              <w:rPr>
                <w:snapToGrid w:val="0"/>
                <w:sz w:val="22"/>
                <w:szCs w:val="22"/>
              </w:rPr>
              <w:t>С. Корытенка</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5000 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200 м</w:t>
            </w:r>
          </w:p>
        </w:tc>
      </w:tr>
      <w:tr w:rsidR="00E90746" w:rsidTr="00401E38">
        <w:trPr>
          <w:trHeight w:val="591"/>
        </w:trPr>
        <w:tc>
          <w:tcPr>
            <w:tcW w:w="2132" w:type="dxa"/>
          </w:tcPr>
          <w:p w:rsidR="00E90746" w:rsidRPr="00741A56" w:rsidRDefault="00E90746" w:rsidP="002546B9">
            <w:pPr>
              <w:autoSpaceDE w:val="0"/>
              <w:jc w:val="center"/>
              <w:rPr>
                <w:snapToGrid w:val="0"/>
                <w:sz w:val="22"/>
                <w:szCs w:val="22"/>
              </w:rPr>
            </w:pPr>
            <w:r>
              <w:rPr>
                <w:snapToGrid w:val="0"/>
                <w:sz w:val="22"/>
                <w:szCs w:val="22"/>
              </w:rPr>
              <w:t>Д. Хитрово</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3000 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250 м</w:t>
            </w:r>
          </w:p>
        </w:tc>
      </w:tr>
      <w:tr w:rsidR="00E90746" w:rsidTr="00401E38">
        <w:trPr>
          <w:trHeight w:val="600"/>
        </w:trPr>
        <w:tc>
          <w:tcPr>
            <w:tcW w:w="2132" w:type="dxa"/>
          </w:tcPr>
          <w:p w:rsidR="00E90746" w:rsidRPr="00741A56" w:rsidRDefault="00E90746" w:rsidP="002546B9">
            <w:pPr>
              <w:autoSpaceDE w:val="0"/>
              <w:rPr>
                <w:snapToGrid w:val="0"/>
                <w:sz w:val="22"/>
                <w:szCs w:val="22"/>
              </w:rPr>
            </w:pPr>
            <w:r>
              <w:rPr>
                <w:snapToGrid w:val="0"/>
                <w:sz w:val="22"/>
                <w:szCs w:val="22"/>
              </w:rPr>
              <w:t xml:space="preserve">        П.Васильевский</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5000м2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 xml:space="preserve">Действующее </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50м</w:t>
            </w:r>
          </w:p>
        </w:tc>
      </w:tr>
      <w:tr w:rsidR="00E90746" w:rsidTr="00401E38">
        <w:trPr>
          <w:trHeight w:val="629"/>
        </w:trPr>
        <w:tc>
          <w:tcPr>
            <w:tcW w:w="2132" w:type="dxa"/>
          </w:tcPr>
          <w:p w:rsidR="00E90746" w:rsidRPr="00741A56" w:rsidRDefault="00E90746" w:rsidP="002546B9">
            <w:pPr>
              <w:autoSpaceDE w:val="0"/>
              <w:jc w:val="center"/>
              <w:rPr>
                <w:snapToGrid w:val="0"/>
                <w:sz w:val="22"/>
                <w:szCs w:val="22"/>
              </w:rPr>
            </w:pPr>
            <w:r>
              <w:rPr>
                <w:snapToGrid w:val="0"/>
                <w:sz w:val="22"/>
                <w:szCs w:val="22"/>
              </w:rPr>
              <w:t>Д. Шатилово</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2500м2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300 м</w:t>
            </w:r>
          </w:p>
        </w:tc>
      </w:tr>
      <w:tr w:rsidR="00E90746" w:rsidTr="00401E38">
        <w:trPr>
          <w:trHeight w:val="564"/>
        </w:trPr>
        <w:tc>
          <w:tcPr>
            <w:tcW w:w="2132" w:type="dxa"/>
          </w:tcPr>
          <w:p w:rsidR="00E90746" w:rsidRPr="00741A56" w:rsidRDefault="00E90746" w:rsidP="002546B9">
            <w:pPr>
              <w:autoSpaceDE w:val="0"/>
              <w:jc w:val="center"/>
              <w:rPr>
                <w:snapToGrid w:val="0"/>
                <w:sz w:val="22"/>
                <w:szCs w:val="22"/>
              </w:rPr>
            </w:pPr>
            <w:r>
              <w:rPr>
                <w:snapToGrid w:val="0"/>
                <w:sz w:val="22"/>
                <w:szCs w:val="22"/>
              </w:rPr>
              <w:t>Д.Крутое</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2000 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 xml:space="preserve">Действующее </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300м</w:t>
            </w:r>
          </w:p>
        </w:tc>
      </w:tr>
      <w:tr w:rsidR="00E90746" w:rsidTr="00401E38">
        <w:trPr>
          <w:trHeight w:val="589"/>
        </w:trPr>
        <w:tc>
          <w:tcPr>
            <w:tcW w:w="2132" w:type="dxa"/>
          </w:tcPr>
          <w:p w:rsidR="00E90746" w:rsidRPr="00741A56" w:rsidRDefault="00E90746" w:rsidP="002546B9">
            <w:pPr>
              <w:autoSpaceDE w:val="0"/>
              <w:jc w:val="center"/>
              <w:rPr>
                <w:snapToGrid w:val="0"/>
                <w:sz w:val="22"/>
                <w:szCs w:val="22"/>
              </w:rPr>
            </w:pPr>
            <w:r>
              <w:rPr>
                <w:snapToGrid w:val="0"/>
                <w:sz w:val="22"/>
                <w:szCs w:val="22"/>
              </w:rPr>
              <w:t>Д.Елагино</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2500 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200 м</w:t>
            </w:r>
          </w:p>
        </w:tc>
      </w:tr>
      <w:tr w:rsidR="00E90746" w:rsidTr="00401E38">
        <w:trPr>
          <w:trHeight w:val="589"/>
        </w:trPr>
        <w:tc>
          <w:tcPr>
            <w:tcW w:w="2132" w:type="dxa"/>
          </w:tcPr>
          <w:p w:rsidR="00E90746" w:rsidRPr="00741A56" w:rsidRDefault="00E90746" w:rsidP="002546B9">
            <w:pPr>
              <w:autoSpaceDE w:val="0"/>
              <w:jc w:val="center"/>
              <w:rPr>
                <w:snapToGrid w:val="0"/>
                <w:sz w:val="22"/>
                <w:szCs w:val="22"/>
              </w:rPr>
            </w:pPr>
            <w:r>
              <w:rPr>
                <w:snapToGrid w:val="0"/>
                <w:sz w:val="22"/>
                <w:szCs w:val="22"/>
              </w:rPr>
              <w:t>Д.Федоровка</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2000 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500 м</w:t>
            </w:r>
          </w:p>
        </w:tc>
      </w:tr>
      <w:tr w:rsidR="00E90746" w:rsidTr="00401E38">
        <w:trPr>
          <w:trHeight w:val="589"/>
        </w:trPr>
        <w:tc>
          <w:tcPr>
            <w:tcW w:w="2132" w:type="dxa"/>
          </w:tcPr>
          <w:p w:rsidR="00E90746" w:rsidRPr="00741A56" w:rsidRDefault="00E90746" w:rsidP="002546B9">
            <w:pPr>
              <w:autoSpaceDE w:val="0"/>
              <w:jc w:val="center"/>
              <w:rPr>
                <w:snapToGrid w:val="0"/>
                <w:sz w:val="22"/>
                <w:szCs w:val="22"/>
              </w:rPr>
            </w:pPr>
            <w:r>
              <w:rPr>
                <w:snapToGrid w:val="0"/>
                <w:sz w:val="22"/>
                <w:szCs w:val="22"/>
              </w:rPr>
              <w:t>Д.Большой Синковец</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2</w:t>
            </w:r>
          </w:p>
        </w:tc>
        <w:tc>
          <w:tcPr>
            <w:tcW w:w="2348" w:type="dxa"/>
          </w:tcPr>
          <w:p w:rsidR="00E90746" w:rsidRDefault="00E90746" w:rsidP="002546B9">
            <w:pPr>
              <w:pStyle w:val="TableContents"/>
              <w:jc w:val="center"/>
              <w:rPr>
                <w:snapToGrid w:val="0"/>
                <w:sz w:val="22"/>
                <w:szCs w:val="22"/>
              </w:rPr>
            </w:pPr>
            <w:r>
              <w:rPr>
                <w:snapToGrid w:val="0"/>
                <w:sz w:val="22"/>
                <w:szCs w:val="22"/>
              </w:rPr>
              <w:t>4500 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Default="00E90746" w:rsidP="002546B9">
            <w:pPr>
              <w:pStyle w:val="TableContents"/>
              <w:jc w:val="center"/>
              <w:rPr>
                <w:snapToGrid w:val="0"/>
                <w:sz w:val="22"/>
                <w:szCs w:val="22"/>
              </w:rPr>
            </w:pPr>
            <w:r>
              <w:rPr>
                <w:snapToGrid w:val="0"/>
                <w:sz w:val="22"/>
                <w:szCs w:val="22"/>
              </w:rPr>
              <w:t>200 м</w:t>
            </w:r>
          </w:p>
          <w:p w:rsidR="00E90746" w:rsidRPr="00741A56" w:rsidRDefault="00E90746" w:rsidP="002546B9">
            <w:pPr>
              <w:pStyle w:val="TableContents"/>
              <w:jc w:val="center"/>
              <w:rPr>
                <w:snapToGrid w:val="0"/>
                <w:sz w:val="22"/>
                <w:szCs w:val="22"/>
              </w:rPr>
            </w:pPr>
            <w:r>
              <w:rPr>
                <w:snapToGrid w:val="0"/>
                <w:sz w:val="22"/>
                <w:szCs w:val="22"/>
              </w:rPr>
              <w:t>500 м</w:t>
            </w:r>
          </w:p>
        </w:tc>
      </w:tr>
      <w:tr w:rsidR="00E90746" w:rsidTr="00401E38">
        <w:trPr>
          <w:trHeight w:val="589"/>
        </w:trPr>
        <w:tc>
          <w:tcPr>
            <w:tcW w:w="2132" w:type="dxa"/>
          </w:tcPr>
          <w:p w:rsidR="00E90746" w:rsidRPr="00741A56" w:rsidRDefault="00E90746" w:rsidP="002546B9">
            <w:pPr>
              <w:autoSpaceDE w:val="0"/>
              <w:jc w:val="center"/>
              <w:rPr>
                <w:snapToGrid w:val="0"/>
                <w:sz w:val="22"/>
                <w:szCs w:val="22"/>
              </w:rPr>
            </w:pPr>
            <w:r>
              <w:rPr>
                <w:snapToGrid w:val="0"/>
                <w:sz w:val="22"/>
                <w:szCs w:val="22"/>
              </w:rPr>
              <w:t>Д.Николаевка</w:t>
            </w:r>
          </w:p>
        </w:tc>
        <w:tc>
          <w:tcPr>
            <w:tcW w:w="958" w:type="dxa"/>
          </w:tcPr>
          <w:p w:rsidR="00E90746" w:rsidRPr="00741A56" w:rsidRDefault="00E90746" w:rsidP="002546B9">
            <w:pPr>
              <w:pStyle w:val="TableContents"/>
              <w:jc w:val="center"/>
              <w:rPr>
                <w:snapToGrid w:val="0"/>
                <w:sz w:val="22"/>
                <w:szCs w:val="22"/>
              </w:rPr>
            </w:pPr>
            <w:r>
              <w:rPr>
                <w:snapToGrid w:val="0"/>
                <w:sz w:val="22"/>
                <w:szCs w:val="22"/>
              </w:rPr>
              <w:t>1</w:t>
            </w:r>
          </w:p>
        </w:tc>
        <w:tc>
          <w:tcPr>
            <w:tcW w:w="2348" w:type="dxa"/>
          </w:tcPr>
          <w:p w:rsidR="00E90746" w:rsidRDefault="00E90746" w:rsidP="002546B9">
            <w:pPr>
              <w:pStyle w:val="TableContents"/>
              <w:jc w:val="center"/>
              <w:rPr>
                <w:snapToGrid w:val="0"/>
                <w:sz w:val="22"/>
                <w:szCs w:val="22"/>
              </w:rPr>
            </w:pPr>
            <w:r>
              <w:rPr>
                <w:snapToGrid w:val="0"/>
                <w:sz w:val="22"/>
                <w:szCs w:val="22"/>
              </w:rPr>
              <w:t>1500м2</w:t>
            </w:r>
          </w:p>
        </w:tc>
        <w:tc>
          <w:tcPr>
            <w:tcW w:w="2596" w:type="dxa"/>
          </w:tcPr>
          <w:p w:rsidR="00E90746" w:rsidRPr="00741A56" w:rsidRDefault="00E90746" w:rsidP="002546B9">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2546B9">
            <w:pPr>
              <w:pStyle w:val="TableContents"/>
              <w:jc w:val="center"/>
              <w:rPr>
                <w:snapToGrid w:val="0"/>
                <w:sz w:val="22"/>
                <w:szCs w:val="22"/>
              </w:rPr>
            </w:pPr>
            <w:r>
              <w:rPr>
                <w:snapToGrid w:val="0"/>
                <w:sz w:val="22"/>
                <w:szCs w:val="22"/>
              </w:rPr>
              <w:t>4000 м</w:t>
            </w:r>
          </w:p>
        </w:tc>
      </w:tr>
    </w:tbl>
    <w:p w:rsidR="00E90746" w:rsidRDefault="00E90746" w:rsidP="00D50EB7">
      <w:pPr>
        <w:ind w:firstLine="709"/>
        <w:jc w:val="center"/>
        <w:rPr>
          <w:b/>
        </w:rPr>
      </w:pPr>
    </w:p>
    <w:p w:rsidR="00E90746" w:rsidRDefault="00E90746" w:rsidP="00D50EB7">
      <w:pPr>
        <w:ind w:firstLine="709"/>
        <w:jc w:val="center"/>
        <w:rPr>
          <w:b/>
        </w:rPr>
      </w:pPr>
      <w:r w:rsidRPr="00D50EB7">
        <w:rPr>
          <w:b/>
        </w:rPr>
        <w:t xml:space="preserve">На территории </w:t>
      </w:r>
      <w:r>
        <w:rPr>
          <w:b/>
        </w:rPr>
        <w:t>Васильевского</w:t>
      </w:r>
      <w:r w:rsidRPr="00D50EB7">
        <w:rPr>
          <w:b/>
        </w:rPr>
        <w:t xml:space="preserve"> сельского поселения располагается </w:t>
      </w:r>
      <w:r>
        <w:rPr>
          <w:b/>
        </w:rPr>
        <w:t xml:space="preserve">три </w:t>
      </w:r>
      <w:r w:rsidRPr="00D50EB7">
        <w:rPr>
          <w:b/>
        </w:rPr>
        <w:t>законсервированных недействующих скотомогильника</w:t>
      </w:r>
      <w:r>
        <w:rPr>
          <w:b/>
        </w:rPr>
        <w:t xml:space="preserve"> </w:t>
      </w:r>
    </w:p>
    <w:p w:rsidR="00E90746" w:rsidRPr="00D50EB7" w:rsidRDefault="00E90746" w:rsidP="00D50EB7">
      <w:pPr>
        <w:ind w:firstLine="709"/>
        <w:jc w:val="center"/>
        <w:rPr>
          <w:b/>
        </w:rPr>
      </w:pPr>
      <w:r w:rsidRPr="00D50EB7">
        <w:rPr>
          <w:b/>
        </w:rPr>
        <w:t>(по данным БУОО «Верховская райСББЖ»).</w:t>
      </w:r>
    </w:p>
    <w:p w:rsidR="00E90746" w:rsidRPr="0068487E" w:rsidRDefault="00E90746" w:rsidP="00022571"/>
    <w:p w:rsidR="00E90746" w:rsidRPr="00BD0F42" w:rsidRDefault="00E90746" w:rsidP="00FB7300">
      <w:pPr>
        <w:ind w:firstLine="708"/>
        <w:jc w:val="center"/>
      </w:pPr>
      <w:r w:rsidRPr="00BD0F42">
        <w:rPr>
          <w:b/>
        </w:rPr>
        <w:t>В Васильевском сельском поселении имеются три скотомогильника</w:t>
      </w:r>
      <w:r w:rsidRPr="00BD0F42">
        <w:t>:</w:t>
      </w:r>
    </w:p>
    <w:p w:rsidR="00E90746" w:rsidRDefault="00E90746" w:rsidP="00FB7300">
      <w:r w:rsidRPr="00BD0F42">
        <w:t xml:space="preserve">                          </w:t>
      </w:r>
    </w:p>
    <w:p w:rsidR="00E90746" w:rsidRPr="00BD0F42" w:rsidRDefault="00E90746" w:rsidP="00FB7300">
      <w:pPr>
        <w:rPr>
          <w:b/>
        </w:rPr>
      </w:pPr>
      <w:r w:rsidRPr="00BD0F42">
        <w:t xml:space="preserve"> </w:t>
      </w:r>
      <w:r w:rsidRPr="00BD0F42">
        <w:rPr>
          <w:b/>
        </w:rPr>
        <w:t>Скотомогильник №</w:t>
      </w:r>
      <w:r>
        <w:rPr>
          <w:b/>
        </w:rPr>
        <w:t xml:space="preserve"> </w:t>
      </w:r>
      <w:r w:rsidRPr="00BD0F42">
        <w:rPr>
          <w:b/>
        </w:rPr>
        <w:t>6 д. Николаевка.</w:t>
      </w:r>
    </w:p>
    <w:p w:rsidR="00E90746" w:rsidRPr="00BD0F42" w:rsidRDefault="00E90746" w:rsidP="00FB7300">
      <w:r w:rsidRPr="00BD0F42">
        <w:t xml:space="preserve"> - Законсервированный.</w:t>
      </w:r>
    </w:p>
    <w:p w:rsidR="00E90746" w:rsidRPr="00BD0F42" w:rsidRDefault="00E90746" w:rsidP="00FB7300">
      <w:r w:rsidRPr="00BD0F42">
        <w:t xml:space="preserve"> - Недействующий.</w:t>
      </w:r>
    </w:p>
    <w:p w:rsidR="00E90746" w:rsidRPr="00BD0F42" w:rsidRDefault="00E90746" w:rsidP="00FB7300">
      <w:r w:rsidRPr="00BD0F42">
        <w:t xml:space="preserve"> - Животное, павшее от сибирской язвы захоронено в 1983 году.</w:t>
      </w:r>
    </w:p>
    <w:p w:rsidR="00E90746" w:rsidRPr="00BD0F42" w:rsidRDefault="00E90746" w:rsidP="00FB7300">
      <w:r w:rsidRPr="00BD0F42">
        <w:t xml:space="preserve"> - Населённый пункт, вблизи которого расположен скотомогильник, д. Николаевка.</w:t>
      </w:r>
    </w:p>
    <w:p w:rsidR="00E90746" w:rsidRPr="00BD0F42" w:rsidRDefault="00E90746" w:rsidP="00FB7300">
      <w:r w:rsidRPr="00BD0F42">
        <w:t xml:space="preserve"> - Количество скотомогильников – один.</w:t>
      </w:r>
    </w:p>
    <w:p w:rsidR="00E90746" w:rsidRPr="00BD0F42" w:rsidRDefault="00E90746" w:rsidP="00FB7300">
      <w:r w:rsidRPr="00BD0F42">
        <w:t xml:space="preserve"> - Расстояние до жилой застройки 4000м.</w:t>
      </w:r>
    </w:p>
    <w:p w:rsidR="00E90746" w:rsidRPr="00BD0F42" w:rsidRDefault="00E90746" w:rsidP="00FB7300">
      <w:r w:rsidRPr="00BD0F42">
        <w:t xml:space="preserve"> - Дата открытия 1951 год, закрытия 1983 год.</w:t>
      </w:r>
    </w:p>
    <w:p w:rsidR="00E90746" w:rsidRDefault="00E90746" w:rsidP="00FB7300">
      <w:r w:rsidRPr="00BD0F42">
        <w:t xml:space="preserve"> - Размер СЗЗ</w:t>
      </w:r>
      <w:r>
        <w:t xml:space="preserve">  -</w:t>
      </w:r>
      <w:r w:rsidRPr="00BD0F42">
        <w:t xml:space="preserve"> 600кв.м., (вынесен в натуру).</w:t>
      </w:r>
    </w:p>
    <w:p w:rsidR="00E90746" w:rsidRPr="00BD0F42" w:rsidRDefault="00E90746" w:rsidP="00FB7300"/>
    <w:p w:rsidR="00E90746" w:rsidRPr="00BD0F42" w:rsidRDefault="00E90746" w:rsidP="00FB7300">
      <w:r>
        <w:t xml:space="preserve"> </w:t>
      </w:r>
      <w:r w:rsidRPr="00BD0F42">
        <w:rPr>
          <w:b/>
        </w:rPr>
        <w:t>Скотомогильник №</w:t>
      </w:r>
      <w:r>
        <w:rPr>
          <w:b/>
        </w:rPr>
        <w:t xml:space="preserve"> </w:t>
      </w:r>
      <w:r w:rsidRPr="00BD0F42">
        <w:rPr>
          <w:b/>
        </w:rPr>
        <w:t>7 д. Елагино</w:t>
      </w:r>
    </w:p>
    <w:p w:rsidR="00E90746" w:rsidRPr="00BD0F42" w:rsidRDefault="00E90746" w:rsidP="00FB7300">
      <w:r w:rsidRPr="00BD0F42">
        <w:t>- Законсервированный.</w:t>
      </w:r>
    </w:p>
    <w:p w:rsidR="00E90746" w:rsidRPr="00BD0F42" w:rsidRDefault="00E90746" w:rsidP="00FB7300">
      <w:r w:rsidRPr="00BD0F42">
        <w:t xml:space="preserve"> - Недействующий.</w:t>
      </w:r>
    </w:p>
    <w:p w:rsidR="00E90746" w:rsidRPr="00BD0F42" w:rsidRDefault="00E90746" w:rsidP="00FB7300">
      <w:r w:rsidRPr="00BD0F42">
        <w:t xml:space="preserve"> - Животное, павшее от сибирской язвы захоронено в 1975 году.</w:t>
      </w:r>
    </w:p>
    <w:p w:rsidR="00E90746" w:rsidRPr="00BD0F42" w:rsidRDefault="00E90746" w:rsidP="00FB7300">
      <w:r w:rsidRPr="00BD0F42">
        <w:t xml:space="preserve"> - Населённый пункт, вблизи которого расположен скотомогильник, д. Елагино.</w:t>
      </w:r>
    </w:p>
    <w:p w:rsidR="00E90746" w:rsidRPr="00BD0F42" w:rsidRDefault="00E90746" w:rsidP="00FB7300">
      <w:r w:rsidRPr="00BD0F42">
        <w:t xml:space="preserve"> - Количество скотомогильников – один.</w:t>
      </w:r>
    </w:p>
    <w:p w:rsidR="00E90746" w:rsidRPr="00BD0F42" w:rsidRDefault="00E90746" w:rsidP="00FB7300">
      <w:r w:rsidRPr="00BD0F42">
        <w:t xml:space="preserve"> - Расстояние до жилой застройки 5000м.</w:t>
      </w:r>
    </w:p>
    <w:p w:rsidR="00E90746" w:rsidRPr="00BD0F42" w:rsidRDefault="00E90746" w:rsidP="00FB7300">
      <w:r w:rsidRPr="00BD0F42">
        <w:t xml:space="preserve"> - Дата открытия 1975 год, закрытия 1975 год.</w:t>
      </w:r>
    </w:p>
    <w:p w:rsidR="00E90746" w:rsidRDefault="00E90746" w:rsidP="00FB7300">
      <w:r w:rsidRPr="00BD0F42">
        <w:t xml:space="preserve"> - Размер СЗЗ </w:t>
      </w:r>
      <w:r>
        <w:t xml:space="preserve">– </w:t>
      </w:r>
      <w:r w:rsidRPr="00BD0F42">
        <w:t>300</w:t>
      </w:r>
      <w:r>
        <w:t xml:space="preserve"> </w:t>
      </w:r>
      <w:r w:rsidRPr="00BD0F42">
        <w:t>кв.м., (вынесен в натуру).</w:t>
      </w:r>
    </w:p>
    <w:p w:rsidR="00E90746" w:rsidRDefault="00E90746" w:rsidP="00FB7300"/>
    <w:p w:rsidR="00E90746" w:rsidRPr="00BD0F42" w:rsidRDefault="00E90746" w:rsidP="00FB7300">
      <w:r w:rsidRPr="00BD0F42">
        <w:rPr>
          <w:b/>
        </w:rPr>
        <w:t>Скотомогильник №</w:t>
      </w:r>
      <w:r>
        <w:rPr>
          <w:b/>
        </w:rPr>
        <w:t xml:space="preserve"> </w:t>
      </w:r>
      <w:r w:rsidRPr="00BD0F42">
        <w:rPr>
          <w:b/>
        </w:rPr>
        <w:t>8 д. Крутое</w:t>
      </w:r>
    </w:p>
    <w:p w:rsidR="00E90746" w:rsidRPr="00BD0F42" w:rsidRDefault="00E90746" w:rsidP="00FB7300">
      <w:pPr>
        <w:ind w:left="360"/>
        <w:jc w:val="both"/>
      </w:pPr>
      <w:r w:rsidRPr="00BD0F42">
        <w:t>- Законсервированный</w:t>
      </w:r>
    </w:p>
    <w:p w:rsidR="00E90746" w:rsidRPr="00BD0F42" w:rsidRDefault="00E90746" w:rsidP="00FB7300">
      <w:pPr>
        <w:ind w:left="360"/>
        <w:jc w:val="both"/>
      </w:pPr>
      <w:r w:rsidRPr="00BD0F42">
        <w:t>- Недействующий</w:t>
      </w:r>
    </w:p>
    <w:p w:rsidR="00E90746" w:rsidRPr="00BD0F42" w:rsidRDefault="00E90746" w:rsidP="00FB7300">
      <w:pPr>
        <w:ind w:left="360"/>
        <w:jc w:val="both"/>
      </w:pPr>
      <w:r w:rsidRPr="00BD0F42">
        <w:t xml:space="preserve">- Животное, павшее от сибирской язвы, </w:t>
      </w:r>
      <w:r w:rsidRPr="00BD0F42">
        <w:rPr>
          <w:b/>
        </w:rPr>
        <w:t xml:space="preserve"> </w:t>
      </w:r>
      <w:r w:rsidRPr="00BD0F42">
        <w:t>захоронено в 1980 году.</w:t>
      </w:r>
    </w:p>
    <w:p w:rsidR="00E90746" w:rsidRPr="00BD0F42" w:rsidRDefault="00E90746" w:rsidP="00FB7300">
      <w:pPr>
        <w:ind w:left="360"/>
        <w:jc w:val="both"/>
        <w:rPr>
          <w:b/>
        </w:rPr>
      </w:pPr>
      <w:r w:rsidRPr="00BD0F42">
        <w:t>- Населённый пункт, вблизи которого расположен, д. Крутое.</w:t>
      </w:r>
    </w:p>
    <w:p w:rsidR="00E90746" w:rsidRPr="00BD0F42" w:rsidRDefault="00E90746" w:rsidP="00FB7300">
      <w:pPr>
        <w:ind w:left="360"/>
        <w:jc w:val="both"/>
        <w:rPr>
          <w:b/>
        </w:rPr>
      </w:pPr>
      <w:r w:rsidRPr="00BD0F42">
        <w:t>- Кол-во скотомогильников, один.</w:t>
      </w:r>
    </w:p>
    <w:p w:rsidR="00E90746" w:rsidRPr="00BD0F42" w:rsidRDefault="00E90746" w:rsidP="00FB7300">
      <w:pPr>
        <w:ind w:left="360"/>
        <w:jc w:val="both"/>
      </w:pPr>
      <w:r w:rsidRPr="00BD0F42">
        <w:t>- Расстояние до жилой застройки 1500м.</w:t>
      </w:r>
    </w:p>
    <w:p w:rsidR="00E90746" w:rsidRPr="00BD0F42" w:rsidRDefault="00E90746" w:rsidP="00FB7300">
      <w:pPr>
        <w:ind w:left="360"/>
        <w:jc w:val="both"/>
      </w:pPr>
      <w:r w:rsidRPr="00BD0F42">
        <w:t>- Дата открытия 1948 году, закрытия скотомогилиника 1980 году.</w:t>
      </w:r>
    </w:p>
    <w:p w:rsidR="00E90746" w:rsidRPr="00BD0F42" w:rsidRDefault="00E90746" w:rsidP="00FB7300">
      <w:pPr>
        <w:ind w:left="360"/>
        <w:jc w:val="both"/>
      </w:pPr>
      <w:r w:rsidRPr="00BD0F42">
        <w:t xml:space="preserve">- Размер СЗЗ </w:t>
      </w:r>
      <w:r>
        <w:t xml:space="preserve">- </w:t>
      </w:r>
      <w:r w:rsidRPr="00BD0F42">
        <w:rPr>
          <w:b/>
        </w:rPr>
        <w:t xml:space="preserve">600 </w:t>
      </w:r>
      <w:r w:rsidRPr="00BD0F42">
        <w:t>кв.м., (вынесена ли в натуру – вынесено</w:t>
      </w:r>
      <w:r w:rsidRPr="00BD0F42">
        <w:rPr>
          <w:b/>
        </w:rPr>
        <w:t>)</w:t>
      </w:r>
    </w:p>
    <w:p w:rsidR="00E90746" w:rsidRDefault="00E90746" w:rsidP="0068487E">
      <w:pPr>
        <w:ind w:firstLine="709"/>
      </w:pPr>
    </w:p>
    <w:p w:rsidR="00E90746" w:rsidRDefault="00E90746" w:rsidP="0068487E">
      <w:pPr>
        <w:ind w:firstLine="709"/>
      </w:pPr>
      <w:r>
        <w:t>Вывоз ТБО осуществляется на официальный полигон на территории Галичинского сельского поселения.</w:t>
      </w:r>
    </w:p>
    <w:p w:rsidR="00E90746" w:rsidRPr="000C7152" w:rsidRDefault="00E90746" w:rsidP="00F17AC4">
      <w:pPr>
        <w:ind w:firstLine="709"/>
      </w:pPr>
    </w:p>
    <w:p w:rsidR="00E90746" w:rsidRPr="00E62F1C" w:rsidRDefault="00E90746" w:rsidP="00E62F1C">
      <w:pPr>
        <w:ind w:firstLine="708"/>
        <w:jc w:val="both"/>
        <w:rPr>
          <w:b/>
          <w:i/>
          <w:iCs/>
        </w:rPr>
      </w:pPr>
      <w:r w:rsidRPr="00004615">
        <w:t xml:space="preserve"> </w:t>
      </w:r>
      <w:r w:rsidRPr="00E44E22">
        <w:rPr>
          <w:b/>
          <w:i/>
          <w:iCs/>
        </w:rPr>
        <w:t>1.</w:t>
      </w:r>
      <w:r>
        <w:rPr>
          <w:b/>
          <w:i/>
          <w:iCs/>
        </w:rPr>
        <w:t>8</w:t>
      </w:r>
      <w:r w:rsidRPr="00E44E22">
        <w:rPr>
          <w:b/>
          <w:i/>
          <w:iCs/>
        </w:rPr>
        <w:t>.2. Зоны ограничений и зоны с особыми условиями использования территории</w:t>
      </w:r>
    </w:p>
    <w:p w:rsidR="00E90746" w:rsidRDefault="00E90746" w:rsidP="002E0926">
      <w:pPr>
        <w:ind w:firstLine="708"/>
        <w:jc w:val="both"/>
      </w:pPr>
      <w:r>
        <w:t>При разработке генерального плана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поселения, используются следующие ограничения:</w:t>
      </w:r>
    </w:p>
    <w:p w:rsidR="00E90746" w:rsidRDefault="00E90746" w:rsidP="002E0926">
      <w:pPr>
        <w:jc w:val="both"/>
        <w:rPr>
          <w:i/>
          <w:iCs/>
        </w:rPr>
      </w:pPr>
      <w:r>
        <w:tab/>
      </w:r>
      <w:r>
        <w:rPr>
          <w:i/>
          <w:iCs/>
        </w:rPr>
        <w:t>1) Охранные зоны  инженерно-транспортных коммуникаций;</w:t>
      </w:r>
    </w:p>
    <w:p w:rsidR="00E90746" w:rsidRDefault="00E90746" w:rsidP="002E0926">
      <w:pPr>
        <w:jc w:val="both"/>
        <w:rPr>
          <w:i/>
          <w:iCs/>
        </w:rPr>
      </w:pPr>
      <w:r>
        <w:rPr>
          <w:i/>
          <w:iCs/>
        </w:rPr>
        <w:tab/>
        <w:t>2) Охранные зоны объектов промышленности, специального назначения;</w:t>
      </w:r>
    </w:p>
    <w:p w:rsidR="00E90746" w:rsidRDefault="00E90746" w:rsidP="002E0926">
      <w:pPr>
        <w:jc w:val="both"/>
        <w:rPr>
          <w:i/>
          <w:iCs/>
        </w:rPr>
      </w:pPr>
      <w:r>
        <w:rPr>
          <w:i/>
          <w:iCs/>
        </w:rPr>
        <w:tab/>
        <w:t>3) Зоны санитарной охраны источников питьевого водоснабжения;</w:t>
      </w:r>
    </w:p>
    <w:p w:rsidR="00E90746" w:rsidRDefault="00E90746" w:rsidP="002E0926">
      <w:pPr>
        <w:jc w:val="both"/>
        <w:rPr>
          <w:i/>
          <w:iCs/>
        </w:rPr>
      </w:pPr>
      <w:r>
        <w:rPr>
          <w:i/>
          <w:iCs/>
        </w:rPr>
        <w:tab/>
        <w:t>4) Водоохранные зоны и прибрежные защитные полосы;</w:t>
      </w:r>
    </w:p>
    <w:p w:rsidR="00E90746" w:rsidRDefault="00E90746" w:rsidP="002E0926">
      <w:pPr>
        <w:jc w:val="both"/>
        <w:rPr>
          <w:i/>
          <w:iCs/>
        </w:rPr>
      </w:pPr>
      <w:r>
        <w:rPr>
          <w:i/>
          <w:iCs/>
        </w:rPr>
        <w:tab/>
        <w:t>5) Охранные зоны объектов культурного наследия;</w:t>
      </w:r>
    </w:p>
    <w:p w:rsidR="00E90746" w:rsidRDefault="00E90746" w:rsidP="002E0926">
      <w:pPr>
        <w:jc w:val="both"/>
        <w:rPr>
          <w:i/>
          <w:iCs/>
        </w:rPr>
      </w:pPr>
      <w:r>
        <w:rPr>
          <w:i/>
          <w:iCs/>
        </w:rPr>
        <w:tab/>
        <w:t>6)Ограничения по воздействию на строительство природных и техногенных факторов.</w:t>
      </w:r>
    </w:p>
    <w:p w:rsidR="00E90746" w:rsidRPr="00E62F1C" w:rsidRDefault="00E90746" w:rsidP="00E62F1C">
      <w:pPr>
        <w:ind w:firstLine="709"/>
        <w:jc w:val="both"/>
        <w:rPr>
          <w:b/>
          <w:bCs/>
          <w:i/>
          <w:iCs/>
        </w:rPr>
      </w:pPr>
      <w:r>
        <w:rPr>
          <w:b/>
          <w:bCs/>
          <w:i/>
          <w:iCs/>
        </w:rPr>
        <w:t>1) Охранные зоны  инженерно-транспортных коммуникаций</w:t>
      </w:r>
    </w:p>
    <w:p w:rsidR="00E90746" w:rsidRDefault="00E90746" w:rsidP="002E0926">
      <w:pPr>
        <w:jc w:val="both"/>
        <w:rPr>
          <w:i/>
          <w:iCs/>
        </w:rPr>
      </w:pPr>
      <w:r>
        <w:rPr>
          <w:i/>
          <w:iCs/>
        </w:rPr>
        <w:tab/>
        <w:t xml:space="preserve">-придорожная полоса автомобильных дорог вне застроенных территорий; </w:t>
      </w:r>
    </w:p>
    <w:p w:rsidR="00E90746" w:rsidRDefault="00E90746" w:rsidP="002E0926">
      <w:pPr>
        <w:jc w:val="both"/>
        <w:rPr>
          <w:i/>
          <w:iCs/>
        </w:rPr>
      </w:pPr>
      <w:r>
        <w:rPr>
          <w:i/>
          <w:iCs/>
        </w:rPr>
        <w:tab/>
        <w:t xml:space="preserve">-охранная зона магистральных газо- и нефтепроводов; </w:t>
      </w:r>
    </w:p>
    <w:p w:rsidR="00E90746" w:rsidRDefault="00E90746" w:rsidP="002E0926">
      <w:pPr>
        <w:jc w:val="both"/>
        <w:rPr>
          <w:i/>
          <w:iCs/>
        </w:rPr>
      </w:pPr>
      <w:r>
        <w:rPr>
          <w:i/>
          <w:iCs/>
        </w:rPr>
        <w:tab/>
        <w:t>-охранная зона воздушных линий электропередач;</w:t>
      </w:r>
    </w:p>
    <w:p w:rsidR="00E90746" w:rsidRDefault="00E90746" w:rsidP="002E0926">
      <w:pPr>
        <w:jc w:val="both"/>
        <w:rPr>
          <w:i/>
          <w:iCs/>
        </w:rPr>
      </w:pPr>
      <w:r>
        <w:rPr>
          <w:i/>
          <w:iCs/>
        </w:rPr>
        <w:tab/>
        <w:t xml:space="preserve">-охранная зона железной дороги; </w:t>
      </w:r>
    </w:p>
    <w:p w:rsidR="00E90746" w:rsidRDefault="00E90746" w:rsidP="002E0926">
      <w:pPr>
        <w:jc w:val="both"/>
        <w:rPr>
          <w:b/>
          <w:bCs/>
          <w:i/>
          <w:iCs/>
          <w:color w:val="000000"/>
          <w:spacing w:val="-3"/>
        </w:rPr>
      </w:pPr>
    </w:p>
    <w:p w:rsidR="00E90746" w:rsidRDefault="00E90746" w:rsidP="00B077DF">
      <w:pPr>
        <w:ind w:firstLine="708"/>
        <w:jc w:val="both"/>
      </w:pPr>
      <w:r w:rsidRPr="00EA5918">
        <w:t xml:space="preserve">На территории  </w:t>
      </w:r>
      <w:r>
        <w:t>Васильевского сельского поселения</w:t>
      </w:r>
      <w:r>
        <w:rPr>
          <w:rFonts w:cs="Arial"/>
          <w:color w:val="000000"/>
          <w:spacing w:val="-3"/>
        </w:rPr>
        <w:t xml:space="preserve"> </w:t>
      </w:r>
      <w:r w:rsidRPr="00EA5918">
        <w:t>имеются следующие  инженерно-транспортные коммуникации:</w:t>
      </w:r>
    </w:p>
    <w:p w:rsidR="00E90746" w:rsidRPr="009A3615" w:rsidRDefault="00E90746" w:rsidP="00041977">
      <w:pPr>
        <w:jc w:val="both"/>
        <w:rPr>
          <w:rFonts w:cs="Arial"/>
          <w:bCs/>
          <w:color w:val="000000"/>
        </w:rPr>
      </w:pPr>
      <w:r w:rsidRPr="00EA5918">
        <w:rPr>
          <w:rFonts w:cs="Arial"/>
          <w:bCs/>
          <w:color w:val="000000"/>
        </w:rPr>
        <w:tab/>
      </w:r>
      <w:r w:rsidRPr="009A3615">
        <w:rPr>
          <w:b/>
          <w:bCs/>
          <w:i/>
          <w:iCs/>
        </w:rPr>
        <w:t xml:space="preserve">- </w:t>
      </w:r>
      <w:r w:rsidRPr="009A3615">
        <w:rPr>
          <w:i/>
          <w:iCs/>
        </w:rPr>
        <w:t>Автомобильные дороги регионального значения</w:t>
      </w:r>
      <w:r w:rsidRPr="009A3615">
        <w:t xml:space="preserve"> (ширина придорожных полос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E90746" w:rsidRPr="00810E1A" w:rsidRDefault="00E90746" w:rsidP="00BF01FB">
      <w:pPr>
        <w:tabs>
          <w:tab w:val="left" w:pos="3700"/>
        </w:tabs>
        <w:ind w:firstLine="709"/>
        <w:jc w:val="both"/>
        <w:rPr>
          <w:rFonts w:cs="Arial"/>
          <w:color w:val="000000"/>
          <w:spacing w:val="-3"/>
        </w:rPr>
      </w:pPr>
      <w:r w:rsidRPr="0007195E">
        <w:t xml:space="preserve">- </w:t>
      </w:r>
      <w:r w:rsidRPr="0007195E">
        <w:rPr>
          <w:rFonts w:cs="Arial"/>
          <w:color w:val="000000"/>
          <w:spacing w:val="-3"/>
        </w:rPr>
        <w:t xml:space="preserve">При разработке генерального плана учитывались </w:t>
      </w:r>
      <w:r w:rsidRPr="00BF01FB">
        <w:rPr>
          <w:i/>
          <w:iCs/>
          <w:color w:val="000000"/>
          <w:spacing w:val="-3"/>
        </w:rPr>
        <w:t>охранные зоны трубопроводов и</w:t>
      </w:r>
      <w:r w:rsidRPr="0007195E">
        <w:rPr>
          <w:rFonts w:cs="Arial"/>
          <w:color w:val="000000"/>
          <w:spacing w:val="-3"/>
        </w:rPr>
        <w:t xml:space="preserve"> </w:t>
      </w:r>
      <w:r w:rsidRPr="0007195E">
        <w:rPr>
          <w:rFonts w:cs="Arial"/>
          <w:i/>
          <w:iCs/>
          <w:color w:val="000000"/>
          <w:spacing w:val="-3"/>
        </w:rPr>
        <w:t>з</w:t>
      </w:r>
      <w:r w:rsidRPr="0007195E">
        <w:rPr>
          <w:i/>
          <w:iCs/>
          <w:color w:val="000000"/>
          <w:spacing w:val="-3"/>
        </w:rPr>
        <w:t>оны минимально допустимых расстояний от оси трубопроводов до населенных пунктов</w:t>
      </w:r>
      <w:r w:rsidRPr="0007195E">
        <w:rPr>
          <w:color w:val="000000"/>
          <w:spacing w:val="-3"/>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w:t>
      </w:r>
      <w:r w:rsidRPr="00810E1A">
        <w:t>с п.4  «Правила охраны магистральных трубопроводов» (утверждены Постановлением Госгортехнадзора РФ № 9 от 22.04.1992 г.) в охранных зонах трубопроводов запрещается производить всякого рода действии, могущие нарушить нормальную эксплуатацию трубопроводов, либо привести к их повреждению, в частности</w:t>
      </w:r>
      <w:r w:rsidRPr="00810E1A">
        <w:rPr>
          <w:rFonts w:cs="Arial"/>
          <w:color w:val="000000"/>
          <w:spacing w:val="-3"/>
        </w:rPr>
        <w:t xml:space="preserve"> (карта № 2 (</w:t>
      </w:r>
      <w:r w:rsidRPr="00810E1A">
        <w:rPr>
          <w:rFonts w:cs="Arial"/>
          <w:color w:val="000000"/>
          <w:spacing w:val="-3"/>
          <w:lang w:val="en-US"/>
        </w:rPr>
        <w:t>II</w:t>
      </w:r>
      <w:r w:rsidRPr="00810E1A">
        <w:rPr>
          <w:rFonts w:cs="Arial"/>
          <w:color w:val="000000"/>
          <w:spacing w:val="-3"/>
        </w:rPr>
        <w:t xml:space="preserve"> том):</w:t>
      </w:r>
      <w:r w:rsidRPr="00810E1A">
        <w:rPr>
          <w:rFonts w:cs="Arial"/>
          <w:color w:val="000000"/>
          <w:spacing w:val="-3"/>
        </w:rPr>
        <w:tab/>
      </w:r>
    </w:p>
    <w:p w:rsidR="00E90746" w:rsidRPr="00810E1A" w:rsidRDefault="00E9074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Перемещать, засыпать и ломать опознавательные и сигнальные  знаки, контрольно – измерительные пункты;</w:t>
      </w:r>
    </w:p>
    <w:p w:rsidR="00E90746" w:rsidRPr="00810E1A" w:rsidRDefault="00E9074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90746" w:rsidRPr="00810E1A" w:rsidRDefault="00E9074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Устраивать всякого рода свалки, выливать растворы кислот, солей и щелочей;</w:t>
      </w:r>
    </w:p>
    <w:p w:rsidR="00E90746" w:rsidRPr="00810E1A" w:rsidRDefault="00E9074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прилегающую территорию и окружающую местность  –  от аварийного разлива транспортируемой продукции;</w:t>
      </w:r>
    </w:p>
    <w:p w:rsidR="00E90746" w:rsidRPr="00810E1A" w:rsidRDefault="00E9074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E90746" w:rsidRPr="00810E1A" w:rsidRDefault="00E90746" w:rsidP="00B662AC">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Разводить огонь и размещать какие-либо открытые или закрытые источники огня.</w:t>
      </w:r>
    </w:p>
    <w:p w:rsidR="00E90746" w:rsidRPr="00810E1A" w:rsidRDefault="00E90746" w:rsidP="00F8452E">
      <w:pPr>
        <w:ind w:firstLine="284"/>
      </w:pPr>
      <w:r w:rsidRPr="00810E1A">
        <w:t xml:space="preserve">  В охранных зонах магистральных трубопроводов, ГРС, КС без письменного  разрешения предприятий трубопроводного транспорта запрещается:</w:t>
      </w:r>
    </w:p>
    <w:p w:rsidR="00E90746" w:rsidRPr="00810E1A" w:rsidRDefault="00E9074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Возводить любые постройки и сооружения;</w:t>
      </w:r>
    </w:p>
    <w:p w:rsidR="00E90746" w:rsidRPr="00810E1A" w:rsidRDefault="00E9074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90746" w:rsidRPr="00810E1A" w:rsidRDefault="00E9074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 xml:space="preserve">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90746" w:rsidRPr="00810E1A" w:rsidRDefault="00E9074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мелиоративные земляные работы, сооружать оросительные и осушительные системы;</w:t>
      </w:r>
    </w:p>
    <w:p w:rsidR="00E90746" w:rsidRPr="00810E1A" w:rsidRDefault="00E90746" w:rsidP="00B662AC">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всякого рода открытые и подземные, горные, строительные, монтажные и взрывные работы, планировку грунта.</w:t>
      </w:r>
    </w:p>
    <w:p w:rsidR="00E90746" w:rsidRPr="00810E1A" w:rsidRDefault="00E90746" w:rsidP="00F8452E">
      <w:pPr>
        <w:ind w:firstLine="426"/>
      </w:pPr>
      <w:r w:rsidRPr="00810E1A">
        <w:t>Минимальные расстояния от оси подземных и наземных (в насыпи) трубопроводов, газораспределительных станций (ГРС), компрессорных станций (КС)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п. 3.16, 3.17; табл.4*, табл.5* СНиП  2.05.06-85</w:t>
      </w:r>
      <w:r w:rsidRPr="00810E1A">
        <w:rPr>
          <w:vertAlign w:val="superscript"/>
        </w:rPr>
        <w:t>*</w:t>
      </w:r>
      <w:r w:rsidRPr="00810E1A">
        <w:t xml:space="preserve"> «Магистральные трубопроводы».</w:t>
      </w:r>
    </w:p>
    <w:p w:rsidR="00E90746" w:rsidRPr="00810E1A" w:rsidRDefault="00E90746" w:rsidP="00F8452E">
      <w:pPr>
        <w:ind w:firstLine="426"/>
      </w:pPr>
      <w:r w:rsidRPr="00810E1A">
        <w:t xml:space="preserve">Согласование границ территорий под размещение объектов любого назначения и выдачу разрешений на строительство данных объектов в охранных зонах и зонах минимальных расстояний от объектов магистральных газопроводов проводить с участием </w:t>
      </w:r>
      <w:r>
        <w:t>обслуживающих организаций</w:t>
      </w:r>
      <w:r w:rsidRPr="00810E1A">
        <w:t xml:space="preserve">. Изменение границ населенных пунктов производить с учетом наличия на территории </w:t>
      </w:r>
      <w:r>
        <w:t>поселения</w:t>
      </w:r>
      <w:r w:rsidRPr="00810E1A">
        <w:t xml:space="preserve"> магистральных газопроводов, ГРС, КС, а также норм, указанных в п. 3.16, 3.17; табл.4*, табл.5* СНиП  2.05.06-85</w:t>
      </w:r>
      <w:r w:rsidRPr="00810E1A">
        <w:rPr>
          <w:vertAlign w:val="superscript"/>
        </w:rPr>
        <w:t>*</w:t>
      </w:r>
      <w:r w:rsidRPr="00810E1A">
        <w:t xml:space="preserve"> «Магистральные трубопроводы».</w:t>
      </w:r>
    </w:p>
    <w:p w:rsidR="00E90746" w:rsidRPr="00810E1A" w:rsidRDefault="00E90746" w:rsidP="00F8452E">
      <w:pPr>
        <w:autoSpaceDE w:val="0"/>
        <w:autoSpaceDN w:val="0"/>
        <w:adjustRightInd w:val="0"/>
        <w:ind w:right="213" w:firstLine="567"/>
        <w:jc w:val="both"/>
      </w:pPr>
      <w:r w:rsidRPr="00810E1A">
        <w:t xml:space="preserve">Кроме того, в соответствии с п.7.1.1. п.28 СанПиН 2.2.1/2.1.1.1200-03 "Санитарно-защитные зоны и санитарная классификация предприятий, сооружений и иных объектов" ГРС магистральных газопроводов с одоризационными установками меркаптана относятся к объектам </w:t>
      </w:r>
      <w:r w:rsidRPr="00810E1A">
        <w:rPr>
          <w:lang w:val="en-US"/>
        </w:rPr>
        <w:t>III</w:t>
      </w:r>
      <w:r w:rsidRPr="00810E1A">
        <w:t xml:space="preserve"> класса с ориентировочной санитарно-защитной зоной 300 метров.</w:t>
      </w:r>
    </w:p>
    <w:p w:rsidR="00E90746" w:rsidRPr="00023882" w:rsidRDefault="00E90746" w:rsidP="00810E1A">
      <w:pPr>
        <w:ind w:firstLine="567"/>
        <w:jc w:val="both"/>
      </w:pPr>
      <w:bookmarkStart w:id="1" w:name="sub_10501"/>
      <w:r w:rsidRPr="00810E1A">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bookmarkEnd w:id="1"/>
    <w:p w:rsidR="00E90746" w:rsidRPr="0007195E" w:rsidRDefault="00E90746" w:rsidP="00810E1A">
      <w:pPr>
        <w:ind w:firstLine="567"/>
        <w:jc w:val="both"/>
        <w:rPr>
          <w:color w:val="000000"/>
          <w:spacing w:val="-3"/>
        </w:rPr>
      </w:pPr>
      <w:r w:rsidRPr="0007195E">
        <w:rPr>
          <w:rFonts w:cs="Arial"/>
          <w:color w:val="000000"/>
          <w:spacing w:val="-3"/>
        </w:rPr>
        <w:t xml:space="preserve"> </w:t>
      </w:r>
      <w:r>
        <w:rPr>
          <w:rFonts w:cs="Arial"/>
          <w:color w:val="000000"/>
          <w:spacing w:val="-3"/>
        </w:rPr>
        <w:t>О</w:t>
      </w:r>
      <w:r w:rsidRPr="0007195E">
        <w:rPr>
          <w:rFonts w:cs="Arial"/>
          <w:color w:val="000000"/>
          <w:spacing w:val="-3"/>
        </w:rPr>
        <w:t>т осей трубопроводов в каждую сторону наряду с з</w:t>
      </w:r>
      <w:r w:rsidRPr="0007195E">
        <w:rPr>
          <w:color w:val="000000"/>
          <w:spacing w:val="-3"/>
        </w:rPr>
        <w:t>оной минимально допустимых расстояний от оси трубопроводов до населенных пун</w:t>
      </w:r>
      <w:r>
        <w:rPr>
          <w:color w:val="000000"/>
          <w:spacing w:val="-3"/>
        </w:rPr>
        <w:t xml:space="preserve">ктов, которая имеет размеры </w:t>
      </w:r>
      <w:r w:rsidRPr="0007195E">
        <w:rPr>
          <w:color w:val="000000"/>
          <w:spacing w:val="-3"/>
        </w:rPr>
        <w:t>150</w:t>
      </w:r>
      <w:r>
        <w:rPr>
          <w:color w:val="000000"/>
          <w:spacing w:val="-3"/>
        </w:rPr>
        <w:t xml:space="preserve"> и 100</w:t>
      </w:r>
      <w:r w:rsidRPr="0007195E">
        <w:rPr>
          <w:color w:val="000000"/>
          <w:spacing w:val="-3"/>
        </w:rPr>
        <w:t xml:space="preserve"> метров для </w:t>
      </w:r>
      <w:r>
        <w:rPr>
          <w:rFonts w:cs="Arial"/>
          <w:color w:val="000000"/>
          <w:spacing w:val="-3"/>
        </w:rPr>
        <w:t>магистрального газопровода,</w:t>
      </w:r>
      <w:r>
        <w:rPr>
          <w:color w:val="000000"/>
          <w:spacing w:val="-3"/>
        </w:rPr>
        <w:t xml:space="preserve"> </w:t>
      </w:r>
      <w:r w:rsidRPr="0007195E">
        <w:rPr>
          <w:color w:val="000000"/>
          <w:spacing w:val="-3"/>
        </w:rPr>
        <w:t>газопроводов высокого давления и  газопроводов отводов соответственно</w:t>
      </w:r>
      <w:r>
        <w:rPr>
          <w:color w:val="000000"/>
          <w:spacing w:val="-3"/>
        </w:rPr>
        <w:t>,</w:t>
      </w:r>
      <w:r w:rsidRPr="00922D82">
        <w:rPr>
          <w:rFonts w:cs="Arial"/>
          <w:color w:val="000000"/>
          <w:spacing w:val="-3"/>
        </w:rPr>
        <w:t xml:space="preserve"> </w:t>
      </w:r>
      <w:r>
        <w:rPr>
          <w:rFonts w:cs="Arial"/>
          <w:color w:val="000000"/>
          <w:spacing w:val="-3"/>
        </w:rPr>
        <w:t>200 метров - от магистрального нефтепровода</w:t>
      </w:r>
      <w:r w:rsidRPr="0007195E">
        <w:rPr>
          <w:color w:val="000000"/>
          <w:spacing w:val="-3"/>
        </w:rPr>
        <w:t>.</w:t>
      </w:r>
    </w:p>
    <w:p w:rsidR="00E90746" w:rsidRPr="0007195E" w:rsidRDefault="00E90746" w:rsidP="00B54B4A">
      <w:pPr>
        <w:jc w:val="both"/>
        <w:rPr>
          <w:color w:val="000000"/>
          <w:spacing w:val="-3"/>
        </w:rPr>
      </w:pPr>
      <w:r w:rsidRPr="0007195E">
        <w:rPr>
          <w:color w:val="000000"/>
          <w:spacing w:val="-3"/>
        </w:rPr>
        <w:tab/>
        <w:t xml:space="preserve">- В целях защиты населения от воздействия электрического поля, создаваемого </w:t>
      </w:r>
      <w:r w:rsidRPr="0007195E">
        <w:rPr>
          <w:i/>
          <w:iCs/>
          <w:color w:val="000000"/>
          <w:spacing w:val="-3"/>
        </w:rPr>
        <w:t>воздушными линиями электропередач,</w:t>
      </w:r>
      <w:r w:rsidRPr="0007195E">
        <w:rPr>
          <w:color w:val="000000"/>
          <w:spacing w:val="-3"/>
        </w:rPr>
        <w:t xml:space="preserve"> устанавливаются санитарные разрывы в соответствии с «Правилами охраны электрических сетей напряжением свыше 1000 </w:t>
      </w:r>
      <w:r>
        <w:rPr>
          <w:color w:val="000000"/>
          <w:spacing w:val="-3"/>
        </w:rPr>
        <w:t>В</w:t>
      </w:r>
      <w:r w:rsidRPr="0007195E">
        <w:rPr>
          <w:color w:val="000000"/>
          <w:spacing w:val="-3"/>
        </w:rPr>
        <w:t xml:space="preserve">ольт»: ЛЭП </w:t>
      </w:r>
      <w:r>
        <w:rPr>
          <w:color w:val="000000"/>
          <w:spacing w:val="-3"/>
        </w:rPr>
        <w:t>35</w:t>
      </w:r>
      <w:r w:rsidRPr="0007195E">
        <w:rPr>
          <w:color w:val="000000"/>
          <w:spacing w:val="-3"/>
        </w:rPr>
        <w:t xml:space="preserve"> кВ </w:t>
      </w:r>
      <w:r>
        <w:rPr>
          <w:color w:val="000000"/>
          <w:spacing w:val="-3"/>
        </w:rPr>
        <w:t>–</w:t>
      </w:r>
      <w:r w:rsidRPr="0007195E">
        <w:rPr>
          <w:color w:val="000000"/>
          <w:spacing w:val="-3"/>
        </w:rPr>
        <w:t xml:space="preserve"> </w:t>
      </w:r>
      <w:r>
        <w:rPr>
          <w:color w:val="000000"/>
          <w:spacing w:val="-3"/>
        </w:rPr>
        <w:t>15 м.</w:t>
      </w:r>
      <w:r w:rsidRPr="0007195E">
        <w:rPr>
          <w:color w:val="000000"/>
          <w:spacing w:val="-3"/>
        </w:rPr>
        <w:t>, ЛЭП 10 кВ — 10 м</w:t>
      </w:r>
      <w:r>
        <w:rPr>
          <w:color w:val="000000"/>
          <w:spacing w:val="-3"/>
        </w:rPr>
        <w:t>.</w:t>
      </w:r>
      <w:r w:rsidRPr="0007195E">
        <w:rPr>
          <w:color w:val="000000"/>
          <w:spacing w:val="-3"/>
        </w:rPr>
        <w:t xml:space="preserve"> от проекции крайних проводов.</w:t>
      </w:r>
    </w:p>
    <w:p w:rsidR="00E90746" w:rsidRDefault="00E90746" w:rsidP="002E0926">
      <w:pPr>
        <w:jc w:val="both"/>
        <w:rPr>
          <w:color w:val="000000"/>
          <w:spacing w:val="-3"/>
          <w:highlight w:val="yellow"/>
        </w:rPr>
      </w:pPr>
    </w:p>
    <w:p w:rsidR="00E90746" w:rsidRPr="00E62F1C" w:rsidRDefault="00E90746" w:rsidP="00E62F1C">
      <w:pPr>
        <w:ind w:firstLine="708"/>
        <w:jc w:val="both"/>
        <w:rPr>
          <w:b/>
          <w:bCs/>
          <w:i/>
          <w:iCs/>
        </w:rPr>
      </w:pPr>
      <w:r w:rsidRPr="0007195E">
        <w:rPr>
          <w:b/>
          <w:bCs/>
          <w:i/>
          <w:iCs/>
          <w:color w:val="000000"/>
          <w:spacing w:val="-3"/>
        </w:rPr>
        <w:t xml:space="preserve">2) </w:t>
      </w:r>
      <w:r w:rsidRPr="0007195E">
        <w:rPr>
          <w:b/>
          <w:bCs/>
          <w:i/>
          <w:iCs/>
        </w:rPr>
        <w:t>Охранные зоны объектов промышленности, специального назначения.</w:t>
      </w:r>
    </w:p>
    <w:p w:rsidR="00E90746" w:rsidRPr="0007195E" w:rsidRDefault="00E90746" w:rsidP="002E0926">
      <w:pPr>
        <w:jc w:val="both"/>
        <w:rPr>
          <w:i/>
          <w:iCs/>
        </w:rPr>
      </w:pPr>
      <w:r w:rsidRPr="0007195E">
        <w:rPr>
          <w:i/>
          <w:iCs/>
        </w:rPr>
        <w:tab/>
        <w:t>- санитарно-защитные зоны  промышленных предприятий;</w:t>
      </w:r>
    </w:p>
    <w:p w:rsidR="00E90746" w:rsidRPr="0007195E" w:rsidRDefault="00E90746" w:rsidP="002E0926">
      <w:pPr>
        <w:jc w:val="both"/>
        <w:rPr>
          <w:i/>
          <w:iCs/>
        </w:rPr>
      </w:pPr>
      <w:r w:rsidRPr="0007195E">
        <w:rPr>
          <w:i/>
          <w:iCs/>
        </w:rPr>
        <w:tab/>
        <w:t>- санитарно-защитные зоны кладбищ, скотомогильников, полигонов ТБО;</w:t>
      </w:r>
    </w:p>
    <w:p w:rsidR="00E90746" w:rsidRPr="0007195E" w:rsidRDefault="00E90746" w:rsidP="002E0926">
      <w:pPr>
        <w:tabs>
          <w:tab w:val="left" w:pos="700"/>
        </w:tabs>
        <w:ind w:firstLine="738"/>
        <w:jc w:val="both"/>
      </w:pPr>
    </w:p>
    <w:p w:rsidR="00E90746" w:rsidRPr="0007195E" w:rsidRDefault="00E90746" w:rsidP="002E0926">
      <w:pPr>
        <w:tabs>
          <w:tab w:val="left" w:pos="700"/>
        </w:tabs>
        <w:ind w:firstLine="738"/>
        <w:jc w:val="both"/>
      </w:pPr>
      <w:r w:rsidRPr="0007195E">
        <w:rPr>
          <w:b/>
          <w:bCs/>
          <w:i/>
          <w:iCs/>
        </w:rPr>
        <w:t>Санитарно-защитные зоны промышленных предприятий</w:t>
      </w:r>
      <w:r w:rsidRPr="0007195E">
        <w:t xml:space="preserve">. В соответствии с </w:t>
      </w:r>
      <w:r>
        <w:t>СанПиН</w:t>
      </w:r>
      <w:r w:rsidRPr="0007195E">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E90746" w:rsidRPr="0007195E" w:rsidRDefault="00E90746" w:rsidP="002E0926">
      <w:pPr>
        <w:tabs>
          <w:tab w:val="left" w:pos="700"/>
        </w:tabs>
        <w:ind w:firstLine="738"/>
        <w:jc w:val="both"/>
      </w:pPr>
      <w:r w:rsidRPr="0007195E">
        <w:t>Территория санитарно-защитной зоны предназначена для:</w:t>
      </w:r>
    </w:p>
    <w:p w:rsidR="00E90746" w:rsidRPr="0007195E" w:rsidRDefault="00E90746" w:rsidP="00620AE4">
      <w:pPr>
        <w:numPr>
          <w:ilvl w:val="0"/>
          <w:numId w:val="12"/>
        </w:numPr>
        <w:tabs>
          <w:tab w:val="left" w:pos="19852"/>
          <w:tab w:val="left" w:pos="20552"/>
        </w:tabs>
        <w:ind w:firstLine="709"/>
        <w:jc w:val="both"/>
      </w:pPr>
      <w:r w:rsidRPr="0007195E">
        <w:t>обеспечения снижения уровня воздействия до требуемых гигиенических нормативов по всем факторам воздействия за ее пределами (ПДК, ПДУ);</w:t>
      </w:r>
    </w:p>
    <w:p w:rsidR="00E90746" w:rsidRPr="0007195E" w:rsidRDefault="00E90746" w:rsidP="00620AE4">
      <w:pPr>
        <w:numPr>
          <w:ilvl w:val="0"/>
          <w:numId w:val="12"/>
        </w:numPr>
        <w:tabs>
          <w:tab w:val="left" w:pos="19852"/>
          <w:tab w:val="left" w:pos="20552"/>
        </w:tabs>
        <w:ind w:firstLine="709"/>
        <w:jc w:val="both"/>
      </w:pPr>
      <w:r w:rsidRPr="0007195E">
        <w:t>создания санитарно-защитного барьера между территорией предприятия (группы предприятий) и территорией жилой застройки;</w:t>
      </w:r>
    </w:p>
    <w:p w:rsidR="00E90746" w:rsidRPr="00E62F1C" w:rsidRDefault="00E90746" w:rsidP="00620AE4">
      <w:pPr>
        <w:numPr>
          <w:ilvl w:val="0"/>
          <w:numId w:val="12"/>
        </w:numPr>
        <w:tabs>
          <w:tab w:val="left" w:pos="19852"/>
          <w:tab w:val="left" w:pos="20552"/>
        </w:tabs>
        <w:ind w:firstLine="709"/>
        <w:jc w:val="both"/>
      </w:pPr>
      <w:r w:rsidRPr="0007195E">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E90746" w:rsidRPr="0007195E" w:rsidRDefault="00E90746" w:rsidP="003931B4">
      <w:pPr>
        <w:jc w:val="both"/>
      </w:pPr>
      <w:r w:rsidRPr="0007195E">
        <w:tab/>
        <w:t xml:space="preserve">Промышленные предприятия должны иметь утвержденные проекты санитарно-защитных зон. </w:t>
      </w:r>
    </w:p>
    <w:p w:rsidR="00E90746" w:rsidRPr="00873F4C" w:rsidRDefault="00E90746" w:rsidP="003931B4">
      <w:pPr>
        <w:jc w:val="both"/>
      </w:pPr>
      <w:r w:rsidRPr="0007195E">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t>СанПиН</w:t>
      </w:r>
      <w:r w:rsidRPr="0007195E">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w:t>
      </w:r>
    </w:p>
    <w:p w:rsidR="00E90746" w:rsidRPr="00826715" w:rsidRDefault="00E90746" w:rsidP="003931B4">
      <w:pPr>
        <w:jc w:val="both"/>
      </w:pPr>
      <w:r w:rsidRPr="0007195E">
        <w:tab/>
      </w:r>
      <w:r w:rsidRPr="00A17971">
        <w:t xml:space="preserve">В проекте учитывалось </w:t>
      </w:r>
      <w:r>
        <w:t>наличие</w:t>
      </w:r>
      <w:r w:rsidRPr="00A17971">
        <w:t xml:space="preserve"> скотомогильник</w:t>
      </w:r>
      <w:r>
        <w:t>ов</w:t>
      </w:r>
      <w:r w:rsidRPr="00A17971">
        <w:t xml:space="preserve">. </w:t>
      </w:r>
    </w:p>
    <w:p w:rsidR="00E90746" w:rsidRDefault="00E90746" w:rsidP="00300D60">
      <w:pPr>
        <w:jc w:val="center"/>
        <w:rPr>
          <w:b/>
        </w:rPr>
      </w:pPr>
    </w:p>
    <w:p w:rsidR="00E90746" w:rsidRDefault="00E90746" w:rsidP="002612EB">
      <w:pPr>
        <w:jc w:val="center"/>
        <w:rPr>
          <w:b/>
        </w:rPr>
      </w:pPr>
      <w:r w:rsidRPr="00300D60">
        <w:rPr>
          <w:b/>
        </w:rPr>
        <w:t>Реестр предприятий и санитарно-защитных зон</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693"/>
        <w:gridCol w:w="2410"/>
        <w:gridCol w:w="2551"/>
      </w:tblGrid>
      <w:tr w:rsidR="00E90746" w:rsidTr="007E27BA">
        <w:tc>
          <w:tcPr>
            <w:tcW w:w="2802" w:type="dxa"/>
          </w:tcPr>
          <w:p w:rsidR="00E90746" w:rsidRPr="007E27BA" w:rsidRDefault="00E90746" w:rsidP="007E27BA">
            <w:pPr>
              <w:widowControl/>
              <w:suppressAutoHyphens w:val="0"/>
              <w:autoSpaceDE w:val="0"/>
              <w:autoSpaceDN w:val="0"/>
              <w:adjustRightInd w:val="0"/>
              <w:ind w:hanging="706"/>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Наименование</w:t>
            </w:r>
          </w:p>
          <w:p w:rsidR="00E90746" w:rsidRPr="007E27BA" w:rsidRDefault="00E90746" w:rsidP="007E27BA">
            <w:pPr>
              <w:widowControl/>
              <w:suppressAutoHyphens w:val="0"/>
              <w:autoSpaceDE w:val="0"/>
              <w:autoSpaceDN w:val="0"/>
              <w:adjustRightInd w:val="0"/>
              <w:ind w:hanging="322"/>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объекта</w:t>
            </w:r>
          </w:p>
          <w:p w:rsidR="00E90746" w:rsidRPr="007E27BA" w:rsidRDefault="00E90746" w:rsidP="007E27BA">
            <w:pPr>
              <w:ind w:left="360"/>
              <w:jc w:val="center"/>
              <w:rPr>
                <w:color w:val="000000"/>
              </w:rPr>
            </w:pPr>
          </w:p>
        </w:tc>
        <w:tc>
          <w:tcPr>
            <w:tcW w:w="2693" w:type="dxa"/>
          </w:tcPr>
          <w:p w:rsidR="00E90746" w:rsidRPr="007E27BA" w:rsidRDefault="00E90746" w:rsidP="007E27BA">
            <w:pPr>
              <w:widowControl/>
              <w:suppressAutoHyphens w:val="0"/>
              <w:autoSpaceDE w:val="0"/>
              <w:autoSpaceDN w:val="0"/>
              <w:adjustRightInd w:val="0"/>
              <w:ind w:firstLine="35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Класс</w:t>
            </w:r>
          </w:p>
          <w:p w:rsidR="00E90746" w:rsidRPr="007E27BA" w:rsidRDefault="00E90746" w:rsidP="007E27BA">
            <w:pPr>
              <w:widowControl/>
              <w:suppressAutoHyphens w:val="0"/>
              <w:autoSpaceDE w:val="0"/>
              <w:autoSpaceDN w:val="0"/>
              <w:adjustRightInd w:val="0"/>
              <w:ind w:firstLine="49"/>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опасности</w:t>
            </w:r>
          </w:p>
          <w:p w:rsidR="00E90746" w:rsidRPr="007E27BA" w:rsidRDefault="00E90746" w:rsidP="007E27BA">
            <w:pPr>
              <w:widowControl/>
              <w:suppressAutoHyphens w:val="0"/>
              <w:autoSpaceDE w:val="0"/>
              <w:autoSpaceDN w:val="0"/>
              <w:adjustRightInd w:val="0"/>
              <w:ind w:firstLine="134"/>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СЗЗ (I-V)</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c>
          <w:tcPr>
            <w:tcW w:w="2410" w:type="dxa"/>
          </w:tcPr>
          <w:p w:rsidR="00E90746" w:rsidRPr="007E27BA" w:rsidRDefault="00E90746" w:rsidP="007E27BA">
            <w:pPr>
              <w:widowControl/>
              <w:suppressAutoHyphens w:val="0"/>
              <w:autoSpaceDE w:val="0"/>
              <w:autoSpaceDN w:val="0"/>
              <w:adjustRightInd w:val="0"/>
              <w:ind w:firstLine="35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Класс</w:t>
            </w:r>
          </w:p>
          <w:p w:rsidR="00E90746" w:rsidRPr="007E27BA" w:rsidRDefault="00E90746" w:rsidP="007E27BA">
            <w:pPr>
              <w:widowControl/>
              <w:suppressAutoHyphens w:val="0"/>
              <w:autoSpaceDE w:val="0"/>
              <w:autoSpaceDN w:val="0"/>
              <w:adjustRightInd w:val="0"/>
              <w:ind w:firstLine="49"/>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опасности</w:t>
            </w:r>
          </w:p>
          <w:p w:rsidR="00E90746" w:rsidRPr="007E27BA" w:rsidRDefault="00E90746" w:rsidP="007E27BA">
            <w:pPr>
              <w:widowControl/>
              <w:suppressAutoHyphens w:val="0"/>
              <w:autoSpaceDE w:val="0"/>
              <w:autoSpaceDN w:val="0"/>
              <w:adjustRightInd w:val="0"/>
              <w:ind w:firstLine="134"/>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СЗЗ (I-V)</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c>
          <w:tcPr>
            <w:tcW w:w="2551" w:type="dxa"/>
          </w:tcPr>
          <w:p w:rsidR="00E90746" w:rsidRPr="007E27BA" w:rsidRDefault="00E90746" w:rsidP="007E27BA">
            <w:pPr>
              <w:widowControl/>
              <w:suppressAutoHyphens w:val="0"/>
              <w:autoSpaceDE w:val="0"/>
              <w:autoSpaceDN w:val="0"/>
              <w:adjustRightInd w:val="0"/>
              <w:ind w:firstLine="9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СЗЗ по СанПин</w:t>
            </w:r>
          </w:p>
          <w:p w:rsidR="00E90746" w:rsidRPr="007E27BA" w:rsidRDefault="00E90746" w:rsidP="007E27BA">
            <w:pPr>
              <w:widowControl/>
              <w:suppressAutoHyphens w:val="0"/>
              <w:autoSpaceDE w:val="0"/>
              <w:autoSpaceDN w:val="0"/>
              <w:adjustRightInd w:val="0"/>
              <w:ind w:firstLine="445"/>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2.2.1/2.11.</w:t>
            </w:r>
          </w:p>
          <w:p w:rsidR="00E90746" w:rsidRPr="007E27BA" w:rsidRDefault="00E90746" w:rsidP="007E27BA">
            <w:pPr>
              <w:widowControl/>
              <w:suppressAutoHyphens w:val="0"/>
              <w:autoSpaceDE w:val="0"/>
              <w:autoSpaceDN w:val="0"/>
              <w:adjustRightInd w:val="0"/>
              <w:ind w:firstLine="538"/>
              <w:jc w:val="center"/>
              <w:rPr>
                <w:rFonts w:ascii="Georgia" w:hAnsi="Georgia" w:cs="Georgia"/>
                <w:b/>
                <w:bCs/>
                <w:i/>
                <w:iCs/>
                <w:color w:val="000000"/>
                <w:kern w:val="0"/>
                <w:lang w:eastAsia="ru-RU"/>
              </w:rPr>
            </w:pPr>
            <w:r w:rsidRPr="007E27BA">
              <w:rPr>
                <w:rFonts w:ascii="Georgia" w:hAnsi="Georgia" w:cs="Georgia"/>
                <w:b/>
                <w:bCs/>
                <w:i/>
                <w:iCs/>
                <w:color w:val="000000"/>
                <w:kern w:val="0"/>
                <w:lang w:eastAsia="ru-RU"/>
              </w:rPr>
              <w:t>1200-03</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r>
      <w:tr w:rsidR="00E90746" w:rsidTr="007E27BA">
        <w:tc>
          <w:tcPr>
            <w:tcW w:w="2802" w:type="dxa"/>
          </w:tcPr>
          <w:p w:rsidR="00E90746" w:rsidRPr="007E27BA" w:rsidRDefault="00E90746" w:rsidP="007E27BA">
            <w:pPr>
              <w:ind w:left="360"/>
              <w:rPr>
                <w:i/>
                <w:iCs/>
                <w:color w:val="000000"/>
                <w:kern w:val="0"/>
                <w:lang w:eastAsia="ru-RU"/>
              </w:rPr>
            </w:pPr>
            <w:r w:rsidRPr="007E27BA">
              <w:rPr>
                <w:i/>
                <w:iCs/>
                <w:color w:val="000000"/>
                <w:kern w:val="0"/>
                <w:lang w:eastAsia="ru-RU"/>
              </w:rPr>
              <w:t>ИП "Филатова Р.А."</w:t>
            </w:r>
          </w:p>
          <w:p w:rsidR="00E90746" w:rsidRPr="007E27BA" w:rsidRDefault="00E90746" w:rsidP="007E27BA">
            <w:pPr>
              <w:jc w:val="center"/>
              <w:rPr>
                <w:i/>
                <w:iCs/>
                <w:color w:val="000000"/>
                <w:kern w:val="0"/>
                <w:lang w:eastAsia="ru-RU"/>
              </w:rPr>
            </w:pPr>
          </w:p>
        </w:tc>
        <w:tc>
          <w:tcPr>
            <w:tcW w:w="2693"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склад зерна объемом 1 тыс. тонн</w:t>
            </w:r>
          </w:p>
          <w:p w:rsidR="00E90746" w:rsidRPr="007E27BA" w:rsidRDefault="00E90746" w:rsidP="007E27BA">
            <w:pPr>
              <w:jc w:val="center"/>
              <w:rPr>
                <w:b/>
                <w:bCs/>
              </w:rPr>
            </w:pPr>
          </w:p>
        </w:tc>
        <w:tc>
          <w:tcPr>
            <w:tcW w:w="2410"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IV</w:t>
            </w:r>
          </w:p>
          <w:p w:rsidR="00E90746" w:rsidRPr="007E27BA" w:rsidRDefault="00E90746" w:rsidP="007E27BA">
            <w:pPr>
              <w:jc w:val="center"/>
              <w:rPr>
                <w:b/>
                <w:bCs/>
              </w:rPr>
            </w:pPr>
          </w:p>
        </w:tc>
        <w:tc>
          <w:tcPr>
            <w:tcW w:w="2551"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100</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r>
      <w:tr w:rsidR="00E90746" w:rsidTr="007E27BA">
        <w:tc>
          <w:tcPr>
            <w:tcW w:w="2802" w:type="dxa"/>
          </w:tcPr>
          <w:p w:rsidR="00E90746" w:rsidRPr="007E27BA" w:rsidRDefault="00E90746" w:rsidP="007E27BA">
            <w:pPr>
              <w:ind w:left="360"/>
              <w:rPr>
                <w:i/>
                <w:iCs/>
                <w:color w:val="000000"/>
                <w:kern w:val="0"/>
                <w:lang w:eastAsia="ru-RU"/>
              </w:rPr>
            </w:pPr>
            <w:r w:rsidRPr="007E27BA">
              <w:rPr>
                <w:i/>
                <w:iCs/>
                <w:color w:val="000000"/>
                <w:kern w:val="0"/>
                <w:lang w:eastAsia="ru-RU"/>
              </w:rPr>
              <w:t>ИП "Парфенов А.М."</w:t>
            </w:r>
          </w:p>
          <w:p w:rsidR="00E90746" w:rsidRPr="007E27BA" w:rsidRDefault="00E90746" w:rsidP="007E27BA">
            <w:pPr>
              <w:jc w:val="center"/>
              <w:rPr>
                <w:i/>
                <w:iCs/>
                <w:color w:val="000000"/>
                <w:kern w:val="0"/>
                <w:lang w:eastAsia="ru-RU"/>
              </w:rPr>
            </w:pPr>
          </w:p>
        </w:tc>
        <w:tc>
          <w:tcPr>
            <w:tcW w:w="2693"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склад зерна объемом 1 тыс. тонн</w:t>
            </w:r>
          </w:p>
          <w:p w:rsidR="00E90746" w:rsidRPr="007E27BA" w:rsidRDefault="00E90746" w:rsidP="007E27BA">
            <w:pPr>
              <w:jc w:val="center"/>
              <w:rPr>
                <w:b/>
                <w:bCs/>
              </w:rPr>
            </w:pPr>
          </w:p>
        </w:tc>
        <w:tc>
          <w:tcPr>
            <w:tcW w:w="2410"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IV</w:t>
            </w:r>
          </w:p>
          <w:p w:rsidR="00E90746" w:rsidRPr="007E27BA" w:rsidRDefault="00E90746" w:rsidP="007E27BA">
            <w:pPr>
              <w:jc w:val="center"/>
              <w:rPr>
                <w:b/>
                <w:bCs/>
              </w:rPr>
            </w:pPr>
          </w:p>
        </w:tc>
        <w:tc>
          <w:tcPr>
            <w:tcW w:w="2551"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100</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r>
      <w:tr w:rsidR="00E90746" w:rsidTr="007E27BA">
        <w:tc>
          <w:tcPr>
            <w:tcW w:w="2802" w:type="dxa"/>
          </w:tcPr>
          <w:p w:rsidR="00E90746" w:rsidRPr="007E27BA" w:rsidRDefault="00E90746" w:rsidP="007E27BA">
            <w:pPr>
              <w:ind w:left="360"/>
              <w:rPr>
                <w:i/>
                <w:iCs/>
                <w:color w:val="000000"/>
                <w:kern w:val="0"/>
                <w:lang w:eastAsia="ru-RU"/>
              </w:rPr>
            </w:pPr>
            <w:r w:rsidRPr="007E27BA">
              <w:rPr>
                <w:i/>
                <w:iCs/>
                <w:color w:val="000000"/>
                <w:kern w:val="0"/>
                <w:lang w:eastAsia="ru-RU"/>
              </w:rPr>
              <w:t>ООО "Пульс-Агро"</w:t>
            </w:r>
          </w:p>
          <w:p w:rsidR="00E90746" w:rsidRPr="007E27BA" w:rsidRDefault="00E90746" w:rsidP="007E27BA">
            <w:pPr>
              <w:jc w:val="center"/>
              <w:rPr>
                <w:i/>
                <w:iCs/>
                <w:color w:val="000000"/>
                <w:kern w:val="0"/>
                <w:lang w:eastAsia="ru-RU"/>
              </w:rPr>
            </w:pPr>
          </w:p>
        </w:tc>
        <w:tc>
          <w:tcPr>
            <w:tcW w:w="2693"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склад зерна объемом 3 тыс. тонн</w:t>
            </w:r>
          </w:p>
          <w:p w:rsidR="00E90746" w:rsidRPr="007E27BA" w:rsidRDefault="00E90746" w:rsidP="007E27BA">
            <w:pPr>
              <w:jc w:val="center"/>
              <w:rPr>
                <w:b/>
                <w:bCs/>
              </w:rPr>
            </w:pPr>
          </w:p>
        </w:tc>
        <w:tc>
          <w:tcPr>
            <w:tcW w:w="2410"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IV</w:t>
            </w:r>
          </w:p>
          <w:p w:rsidR="00E90746" w:rsidRPr="007E27BA" w:rsidRDefault="00E90746" w:rsidP="007E27BA">
            <w:pPr>
              <w:jc w:val="center"/>
              <w:rPr>
                <w:b/>
                <w:bCs/>
              </w:rPr>
            </w:pPr>
          </w:p>
        </w:tc>
        <w:tc>
          <w:tcPr>
            <w:tcW w:w="2551" w:type="dxa"/>
          </w:tcPr>
          <w:p w:rsidR="00E90746" w:rsidRPr="007E27BA" w:rsidRDefault="00E90746" w:rsidP="007E27BA">
            <w:pPr>
              <w:widowControl/>
              <w:suppressAutoHyphens w:val="0"/>
              <w:autoSpaceDE w:val="0"/>
              <w:autoSpaceDN w:val="0"/>
              <w:adjustRightInd w:val="0"/>
              <w:jc w:val="center"/>
              <w:rPr>
                <w:i/>
                <w:iCs/>
                <w:color w:val="000000"/>
                <w:kern w:val="0"/>
                <w:lang w:eastAsia="ru-RU"/>
              </w:rPr>
            </w:pPr>
            <w:r w:rsidRPr="007E27BA">
              <w:rPr>
                <w:i/>
                <w:iCs/>
                <w:color w:val="000000"/>
                <w:kern w:val="0"/>
                <w:lang w:eastAsia="ru-RU"/>
              </w:rPr>
              <w:t>100</w:t>
            </w:r>
          </w:p>
          <w:p w:rsidR="00E90746" w:rsidRPr="007E27BA" w:rsidRDefault="00E90746" w:rsidP="007E27BA">
            <w:pPr>
              <w:widowControl/>
              <w:suppressAutoHyphens w:val="0"/>
              <w:autoSpaceDE w:val="0"/>
              <w:autoSpaceDN w:val="0"/>
              <w:adjustRightInd w:val="0"/>
              <w:jc w:val="center"/>
              <w:rPr>
                <w:i/>
                <w:iCs/>
                <w:color w:val="000000"/>
                <w:kern w:val="0"/>
                <w:lang w:eastAsia="ru-RU"/>
              </w:rPr>
            </w:pPr>
          </w:p>
        </w:tc>
      </w:tr>
    </w:tbl>
    <w:p w:rsidR="00E90746" w:rsidRDefault="00E90746" w:rsidP="002612EB">
      <w:pPr>
        <w:jc w:val="center"/>
        <w:rPr>
          <w:b/>
        </w:rPr>
      </w:pPr>
    </w:p>
    <w:p w:rsidR="00E90746" w:rsidRDefault="00E90746" w:rsidP="002E0926">
      <w:pPr>
        <w:ind w:firstLine="708"/>
        <w:jc w:val="both"/>
        <w:rPr>
          <w:b/>
          <w:bCs/>
          <w:i/>
          <w:iCs/>
        </w:rPr>
      </w:pPr>
      <w:r>
        <w:rPr>
          <w:b/>
          <w:bCs/>
          <w:i/>
          <w:iCs/>
        </w:rPr>
        <w:t>3) Зона санитарной охраны источников питьевого водоснабжения</w:t>
      </w:r>
    </w:p>
    <w:p w:rsidR="00E90746" w:rsidRDefault="00E90746" w:rsidP="002E0926">
      <w:pPr>
        <w:jc w:val="both"/>
      </w:pPr>
      <w:r>
        <w:rPr>
          <w:i/>
          <w:iCs/>
        </w:rPr>
        <w:tab/>
      </w:r>
      <w: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E90746" w:rsidRPr="00150352" w:rsidRDefault="00E90746" w:rsidP="002E0926">
      <w:pPr>
        <w:jc w:val="both"/>
      </w:pPr>
      <w:r>
        <w:tab/>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w:t>
      </w:r>
      <w:r w:rsidRPr="00150352">
        <w:t>ограничений) включают территорию, предназначенную для предупреждения загрязнения воды источников водоснабжения.</w:t>
      </w:r>
    </w:p>
    <w:p w:rsidR="00E90746" w:rsidRPr="00150352" w:rsidRDefault="00E90746" w:rsidP="002E0926">
      <w:pPr>
        <w:jc w:val="both"/>
      </w:pPr>
      <w:r w:rsidRPr="00150352">
        <w:tab/>
        <w:t>В каждом из трех поясов, а также в пределах санитарно-защитной полосы,</w:t>
      </w:r>
      <w:r w:rsidRPr="00150352">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30-50 м. Границы второго пояса зоны санитарной охраны подземных источников водоснабжения устанавливают расчетом. </w:t>
      </w:r>
    </w:p>
    <w:p w:rsidR="00E90746" w:rsidRPr="00150352" w:rsidRDefault="00E90746" w:rsidP="002E0926">
      <w:pPr>
        <w:jc w:val="both"/>
      </w:pPr>
      <w:r w:rsidRPr="00150352">
        <w:tab/>
        <w:t>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E90746" w:rsidRPr="00150352" w:rsidRDefault="00E90746" w:rsidP="002E0926">
      <w:pPr>
        <w:jc w:val="both"/>
        <w:rPr>
          <w:b/>
          <w:bCs/>
          <w:i/>
          <w:iCs/>
        </w:rPr>
      </w:pPr>
    </w:p>
    <w:p w:rsidR="00E90746" w:rsidRPr="00150352" w:rsidRDefault="00E90746" w:rsidP="00E62F1C">
      <w:pPr>
        <w:ind w:firstLine="708"/>
        <w:jc w:val="both"/>
        <w:rPr>
          <w:b/>
          <w:bCs/>
          <w:i/>
          <w:iCs/>
        </w:rPr>
      </w:pPr>
      <w:r w:rsidRPr="00150352">
        <w:rPr>
          <w:b/>
          <w:bCs/>
          <w:i/>
          <w:iCs/>
        </w:rPr>
        <w:t>4) Водоохранные зоны и прибрежные защитные полосы.</w:t>
      </w:r>
    </w:p>
    <w:p w:rsidR="00E90746" w:rsidRPr="00115336" w:rsidRDefault="00E90746" w:rsidP="00115336">
      <w:r w:rsidRPr="00150352">
        <w:rPr>
          <w:color w:val="000000"/>
          <w:kern w:val="0"/>
        </w:rPr>
        <w:t>Поверхностные водные объекты, находящиеся в государственной или муниципальной собственности, являются водными объектами общего пользования. На территории поселения п</w:t>
      </w:r>
      <w:r w:rsidRPr="00150352">
        <w:t>оверхностные воды представлены</w:t>
      </w:r>
      <w:r w:rsidRPr="00115336">
        <w:t xml:space="preserve"> </w:t>
      </w:r>
      <w:r w:rsidRPr="00F66F82">
        <w:t>рек</w:t>
      </w:r>
      <w:r>
        <w:t>ой</w:t>
      </w:r>
      <w:r w:rsidRPr="006933B3">
        <w:rPr>
          <w:i/>
          <w:iCs/>
          <w:color w:val="000000"/>
          <w:kern w:val="0"/>
          <w:lang w:eastAsia="ru-RU"/>
        </w:rPr>
        <w:t xml:space="preserve"> </w:t>
      </w:r>
      <w:r>
        <w:rPr>
          <w:i/>
          <w:iCs/>
          <w:color w:val="000000"/>
          <w:kern w:val="0"/>
          <w:lang w:eastAsia="ru-RU"/>
        </w:rPr>
        <w:t>Труды</w:t>
      </w:r>
      <w:r w:rsidRPr="000E26E1">
        <w:t>,</w:t>
      </w:r>
      <w:r w:rsidRPr="006933B3">
        <w:t xml:space="preserve"> </w:t>
      </w:r>
      <w:r w:rsidRPr="00F66F82">
        <w:t>рек</w:t>
      </w:r>
      <w:r>
        <w:t>ой</w:t>
      </w:r>
      <w:r w:rsidRPr="00F66F82">
        <w:t xml:space="preserve"> </w:t>
      </w:r>
      <w:r>
        <w:rPr>
          <w:i/>
          <w:iCs/>
          <w:color w:val="000000"/>
          <w:kern w:val="0"/>
          <w:lang w:eastAsia="ru-RU"/>
        </w:rPr>
        <w:t>Любовша,</w:t>
      </w:r>
      <w:r w:rsidRPr="006933B3">
        <w:t xml:space="preserve"> </w:t>
      </w:r>
      <w:r w:rsidRPr="00F66F82">
        <w:t>рек</w:t>
      </w:r>
      <w:r>
        <w:t xml:space="preserve">ой </w:t>
      </w:r>
      <w:r w:rsidRPr="00DD2CC9">
        <w:t xml:space="preserve"> </w:t>
      </w:r>
      <w:r>
        <w:rPr>
          <w:i/>
          <w:iCs/>
          <w:color w:val="000000"/>
          <w:kern w:val="0"/>
          <w:lang w:eastAsia="ru-RU"/>
        </w:rPr>
        <w:t xml:space="preserve">Синьковец </w:t>
      </w:r>
      <w:r w:rsidRPr="00DD2F5E">
        <w:t xml:space="preserve">и </w:t>
      </w:r>
      <w:r w:rsidRPr="00F66F82">
        <w:t xml:space="preserve"> руч</w:t>
      </w:r>
      <w:r>
        <w:t>ьями</w:t>
      </w:r>
      <w:r w:rsidRPr="00150352">
        <w:t>,</w:t>
      </w:r>
      <w:r w:rsidRPr="00150352">
        <w:rPr>
          <w:color w:val="000000"/>
          <w:kern w:val="0"/>
        </w:rPr>
        <w:t xml:space="preserve"> а также небольшие водотоки, частично пересыхающие. Все вышеперечисленные водные объекты относятся к водным объектам общего пользования.</w:t>
      </w:r>
    </w:p>
    <w:p w:rsidR="00E90746" w:rsidRPr="004010D2" w:rsidRDefault="00E90746"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E90746" w:rsidRPr="004010D2" w:rsidRDefault="00E90746"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E90746" w:rsidRPr="00825A08" w:rsidRDefault="00E90746" w:rsidP="00825A08">
      <w:pPr>
        <w:pStyle w:val="Standard"/>
        <w:jc w:val="both"/>
        <w:rPr>
          <w:rFonts w:cs="Times New Roman"/>
          <w:color w:val="000000"/>
          <w:kern w:val="0"/>
          <w:lang w:eastAsia="ar-SA"/>
        </w:rPr>
      </w:pPr>
      <w:r w:rsidRPr="004010D2">
        <w:rPr>
          <w:rFonts w:cs="Times New Roman"/>
          <w:color w:val="000000"/>
          <w:kern w:val="0"/>
          <w:lang w:eastAsia="ar-SA"/>
        </w:rPr>
        <w:tab/>
        <w:t>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w:t>
      </w:r>
      <w:r w:rsidRPr="00825A08">
        <w:rPr>
          <w:rFonts w:cs="Times New Roman"/>
          <w:color w:val="000000"/>
          <w:kern w:val="0"/>
          <w:lang w:eastAsia="ar-SA"/>
        </w:rPr>
        <w:t xml:space="preserve">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E90746" w:rsidRPr="00B22464" w:rsidRDefault="00E90746" w:rsidP="00825A08">
      <w:pPr>
        <w:pStyle w:val="Standard"/>
        <w:jc w:val="both"/>
        <w:rPr>
          <w:color w:val="000000"/>
          <w:kern w:val="0"/>
        </w:rPr>
      </w:pPr>
      <w:r w:rsidRPr="003F692F">
        <w:rPr>
          <w:color w:val="92D050"/>
        </w:rPr>
        <w:tab/>
      </w:r>
      <w:r w:rsidRPr="00B22464">
        <w:rPr>
          <w:color w:val="000000"/>
          <w:kern w:val="0"/>
        </w:rPr>
        <w:t>В соответствии с пунктом 4 статьи 65</w:t>
      </w:r>
      <w:r>
        <w:rPr>
          <w:color w:val="000000"/>
          <w:kern w:val="0"/>
        </w:rPr>
        <w:t xml:space="preserve"> В</w:t>
      </w:r>
      <w:r w:rsidRPr="00B22464">
        <w:rPr>
          <w:color w:val="000000"/>
          <w:kern w:val="0"/>
        </w:rPr>
        <w:t>одного кодекса РФ ширина водоохраной зоны рек или ручьев устанавливается от их истока</w:t>
      </w:r>
      <w:r>
        <w:rPr>
          <w:color w:val="000000"/>
          <w:kern w:val="0"/>
        </w:rPr>
        <w:t xml:space="preserve"> </w:t>
      </w:r>
      <w:r w:rsidRPr="00B22464">
        <w:rPr>
          <w:color w:val="000000"/>
          <w:kern w:val="0"/>
        </w:rPr>
        <w:t>для рек или ручьев протяженностью: до 10 километров - в размере 50 метров; от 10 до 50</w:t>
      </w:r>
      <w:r>
        <w:rPr>
          <w:color w:val="000000"/>
          <w:kern w:val="0"/>
        </w:rPr>
        <w:t xml:space="preserve"> </w:t>
      </w:r>
      <w:r w:rsidRPr="00B22464">
        <w:rPr>
          <w:color w:val="000000"/>
          <w:kern w:val="0"/>
        </w:rPr>
        <w:t>километров — в размере 100 метров; от 50 километров и более - в размере 200 метров.</w:t>
      </w:r>
    </w:p>
    <w:p w:rsidR="00E90746" w:rsidRDefault="00E90746" w:rsidP="00FD719C">
      <w:pPr>
        <w:widowControl/>
        <w:suppressAutoHyphens w:val="0"/>
        <w:autoSpaceDE w:val="0"/>
        <w:autoSpaceDN w:val="0"/>
        <w:adjustRightInd w:val="0"/>
        <w:ind w:firstLine="567"/>
        <w:jc w:val="both"/>
        <w:rPr>
          <w:color w:val="000000"/>
          <w:kern w:val="0"/>
        </w:rPr>
      </w:pPr>
      <w:r w:rsidRPr="00B22464">
        <w:rPr>
          <w:color w:val="000000"/>
          <w:kern w:val="0"/>
        </w:rPr>
        <w:t>Полоса земли вдоль береговой линии водного объекта общего пользования (береговая</w:t>
      </w:r>
      <w:r>
        <w:rPr>
          <w:color w:val="000000"/>
          <w:kern w:val="0"/>
        </w:rPr>
        <w:t xml:space="preserve"> </w:t>
      </w:r>
      <w:r w:rsidRPr="00B22464">
        <w:rPr>
          <w:color w:val="000000"/>
          <w:kern w:val="0"/>
        </w:rPr>
        <w:t>полоса) предназначается для общего пользования. В пределах береговой полосы,</w:t>
      </w:r>
      <w:r>
        <w:rPr>
          <w:color w:val="000000"/>
          <w:kern w:val="0"/>
        </w:rPr>
        <w:t xml:space="preserve"> </w:t>
      </w:r>
      <w:r w:rsidRPr="00B22464">
        <w:rPr>
          <w:color w:val="000000"/>
          <w:kern w:val="0"/>
        </w:rPr>
        <w:t>установленной в соответствии с Водным кодексом Российской Федерации, запрещается</w:t>
      </w:r>
      <w:r>
        <w:rPr>
          <w:color w:val="000000"/>
          <w:kern w:val="0"/>
        </w:rPr>
        <w:t xml:space="preserve"> </w:t>
      </w:r>
      <w:r w:rsidRPr="00B22464">
        <w:rPr>
          <w:color w:val="000000"/>
          <w:kern w:val="0"/>
        </w:rPr>
        <w:t>приватизация земельных участков.</w:t>
      </w:r>
    </w:p>
    <w:p w:rsidR="00E90746" w:rsidRDefault="00E90746" w:rsidP="00FD719C">
      <w:pPr>
        <w:widowControl/>
        <w:suppressAutoHyphens w:val="0"/>
        <w:autoSpaceDE w:val="0"/>
        <w:autoSpaceDN w:val="0"/>
        <w:adjustRightInd w:val="0"/>
        <w:ind w:firstLine="567"/>
        <w:jc w:val="both"/>
        <w:rPr>
          <w:color w:val="000000"/>
          <w:kern w:val="0"/>
        </w:rPr>
      </w:pPr>
    </w:p>
    <w:p w:rsidR="00E90746" w:rsidRPr="00BB455D" w:rsidRDefault="00E90746" w:rsidP="00FD719C">
      <w:pPr>
        <w:pStyle w:val="BodyTextIndent"/>
        <w:ind w:left="-425"/>
        <w:jc w:val="center"/>
        <w:rPr>
          <w:b/>
          <w:i/>
        </w:rPr>
      </w:pPr>
      <w:r w:rsidRPr="00BB455D">
        <w:rPr>
          <w:b/>
          <w:i/>
        </w:rPr>
        <w:t xml:space="preserve">Размеры водоохранных </w:t>
      </w:r>
      <w:r>
        <w:rPr>
          <w:b/>
          <w:i/>
        </w:rPr>
        <w:t>зон и прибрежных защитных полос</w:t>
      </w:r>
    </w:p>
    <w:tbl>
      <w:tblPr>
        <w:tblW w:w="994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4890"/>
        <w:gridCol w:w="1843"/>
        <w:gridCol w:w="1701"/>
        <w:gridCol w:w="1496"/>
      </w:tblGrid>
      <w:tr w:rsidR="00E90746" w:rsidRPr="00BB455D" w:rsidTr="00614C73">
        <w:trPr>
          <w:gridBefore w:val="1"/>
          <w:wBefore w:w="11" w:type="dxa"/>
          <w:trHeight w:val="632"/>
          <w:jc w:val="center"/>
        </w:trPr>
        <w:tc>
          <w:tcPr>
            <w:tcW w:w="4890" w:type="dxa"/>
            <w:vAlign w:val="center"/>
          </w:tcPr>
          <w:p w:rsidR="00E90746" w:rsidRPr="001B1112" w:rsidRDefault="00E90746" w:rsidP="00E06F93">
            <w:pPr>
              <w:jc w:val="center"/>
              <w:rPr>
                <w:b/>
                <w:sz w:val="20"/>
                <w:szCs w:val="20"/>
              </w:rPr>
            </w:pPr>
            <w:r w:rsidRPr="001B1112">
              <w:rPr>
                <w:b/>
                <w:sz w:val="20"/>
                <w:szCs w:val="20"/>
              </w:rPr>
              <w:t>Название водного объекта</w:t>
            </w:r>
          </w:p>
        </w:tc>
        <w:tc>
          <w:tcPr>
            <w:tcW w:w="1843" w:type="dxa"/>
            <w:vAlign w:val="center"/>
          </w:tcPr>
          <w:p w:rsidR="00E90746" w:rsidRPr="001B1112" w:rsidRDefault="00E90746" w:rsidP="00E06F93">
            <w:pPr>
              <w:jc w:val="center"/>
              <w:rPr>
                <w:b/>
                <w:sz w:val="20"/>
                <w:szCs w:val="20"/>
              </w:rPr>
            </w:pPr>
            <w:r w:rsidRPr="001B1112">
              <w:rPr>
                <w:b/>
                <w:sz w:val="20"/>
                <w:szCs w:val="20"/>
              </w:rPr>
              <w:t>Размер прибрежной защитной зоны, м</w:t>
            </w:r>
          </w:p>
        </w:tc>
        <w:tc>
          <w:tcPr>
            <w:tcW w:w="1701" w:type="dxa"/>
            <w:vAlign w:val="center"/>
          </w:tcPr>
          <w:p w:rsidR="00E90746" w:rsidRPr="001B1112" w:rsidRDefault="00E90746" w:rsidP="00E06F93">
            <w:pPr>
              <w:jc w:val="center"/>
              <w:rPr>
                <w:b/>
                <w:sz w:val="20"/>
                <w:szCs w:val="20"/>
              </w:rPr>
            </w:pPr>
            <w:r w:rsidRPr="001B1112">
              <w:rPr>
                <w:b/>
                <w:sz w:val="20"/>
                <w:szCs w:val="20"/>
              </w:rPr>
              <w:t>Размер водоохраной зоны, м</w:t>
            </w:r>
          </w:p>
        </w:tc>
        <w:tc>
          <w:tcPr>
            <w:tcW w:w="1496" w:type="dxa"/>
            <w:vAlign w:val="center"/>
          </w:tcPr>
          <w:p w:rsidR="00E90746" w:rsidRPr="001B1112" w:rsidRDefault="00E90746" w:rsidP="00E06F93">
            <w:pPr>
              <w:jc w:val="center"/>
              <w:rPr>
                <w:b/>
                <w:sz w:val="20"/>
                <w:szCs w:val="20"/>
              </w:rPr>
            </w:pPr>
            <w:r w:rsidRPr="001B1112">
              <w:rPr>
                <w:b/>
                <w:sz w:val="20"/>
                <w:szCs w:val="20"/>
              </w:rPr>
              <w:t>Размер береговой полосы, м</w:t>
            </w:r>
          </w:p>
        </w:tc>
      </w:tr>
      <w:tr w:rsidR="00E90746" w:rsidRPr="00BB455D" w:rsidTr="00614C73">
        <w:trPr>
          <w:trHeight w:val="322"/>
          <w:jc w:val="center"/>
        </w:trPr>
        <w:tc>
          <w:tcPr>
            <w:tcW w:w="4901" w:type="dxa"/>
            <w:gridSpan w:val="2"/>
            <w:vAlign w:val="center"/>
          </w:tcPr>
          <w:p w:rsidR="00E90746" w:rsidRPr="00C64A07" w:rsidRDefault="00E90746" w:rsidP="00C64A07">
            <w:pPr>
              <w:widowControl/>
              <w:suppressAutoHyphens w:val="0"/>
              <w:autoSpaceDE w:val="0"/>
              <w:autoSpaceDN w:val="0"/>
              <w:adjustRightInd w:val="0"/>
              <w:jc w:val="center"/>
              <w:rPr>
                <w:b/>
                <w:i/>
                <w:iCs/>
                <w:color w:val="000000"/>
                <w:kern w:val="0"/>
                <w:lang w:eastAsia="ru-RU"/>
              </w:rPr>
            </w:pPr>
            <w:r w:rsidRPr="00C64A07">
              <w:rPr>
                <w:b/>
                <w:i/>
                <w:iCs/>
                <w:color w:val="000000"/>
                <w:kern w:val="0"/>
                <w:lang w:eastAsia="ru-RU"/>
              </w:rPr>
              <w:t>р.Труды/р.Любовша</w:t>
            </w:r>
          </w:p>
          <w:p w:rsidR="00E90746" w:rsidRPr="00C64A07" w:rsidRDefault="00E90746" w:rsidP="00C64A07">
            <w:pPr>
              <w:widowControl/>
              <w:suppressAutoHyphens w:val="0"/>
              <w:autoSpaceDE w:val="0"/>
              <w:autoSpaceDN w:val="0"/>
              <w:adjustRightInd w:val="0"/>
              <w:jc w:val="center"/>
              <w:rPr>
                <w:b/>
                <w:i/>
                <w:iCs/>
                <w:lang w:eastAsia="ru-RU"/>
              </w:rPr>
            </w:pPr>
          </w:p>
        </w:tc>
        <w:tc>
          <w:tcPr>
            <w:tcW w:w="1843" w:type="dxa"/>
            <w:vAlign w:val="center"/>
          </w:tcPr>
          <w:p w:rsidR="00E90746" w:rsidRPr="00614C73" w:rsidRDefault="00E90746" w:rsidP="00C64A07">
            <w:pPr>
              <w:ind w:firstLine="21"/>
              <w:jc w:val="center"/>
              <w:rPr>
                <w:i/>
                <w:iCs/>
                <w:color w:val="000000"/>
                <w:kern w:val="0"/>
                <w:lang w:eastAsia="ru-RU"/>
              </w:rPr>
            </w:pPr>
            <w:r>
              <w:rPr>
                <w:i/>
                <w:iCs/>
                <w:color w:val="000000"/>
                <w:kern w:val="0"/>
                <w:lang w:eastAsia="ru-RU"/>
              </w:rPr>
              <w:t>50</w:t>
            </w:r>
          </w:p>
        </w:tc>
        <w:tc>
          <w:tcPr>
            <w:tcW w:w="1701" w:type="dxa"/>
            <w:vAlign w:val="center"/>
          </w:tcPr>
          <w:p w:rsidR="00E90746" w:rsidRPr="00614C73" w:rsidRDefault="00E90746" w:rsidP="00C64A07">
            <w:pPr>
              <w:ind w:firstLine="21"/>
              <w:jc w:val="center"/>
              <w:rPr>
                <w:i/>
                <w:iCs/>
                <w:color w:val="000000"/>
                <w:kern w:val="0"/>
                <w:lang w:eastAsia="ru-RU"/>
              </w:rPr>
            </w:pPr>
            <w:r>
              <w:rPr>
                <w:i/>
                <w:iCs/>
                <w:color w:val="000000"/>
                <w:kern w:val="0"/>
                <w:lang w:eastAsia="ru-RU"/>
              </w:rPr>
              <w:t>200/200</w:t>
            </w:r>
          </w:p>
        </w:tc>
        <w:tc>
          <w:tcPr>
            <w:tcW w:w="1496" w:type="dxa"/>
          </w:tcPr>
          <w:p w:rsidR="00E90746" w:rsidRDefault="00E90746" w:rsidP="00C64A07">
            <w:pPr>
              <w:ind w:firstLine="21"/>
              <w:jc w:val="center"/>
              <w:rPr>
                <w:i/>
                <w:iCs/>
                <w:color w:val="000000"/>
                <w:kern w:val="0"/>
                <w:lang w:eastAsia="ru-RU"/>
              </w:rPr>
            </w:pPr>
          </w:p>
          <w:p w:rsidR="00E90746" w:rsidRPr="00614C73" w:rsidRDefault="00E90746" w:rsidP="00C64A07">
            <w:pPr>
              <w:ind w:firstLine="21"/>
              <w:jc w:val="center"/>
              <w:rPr>
                <w:i/>
                <w:iCs/>
                <w:color w:val="000000"/>
                <w:kern w:val="0"/>
                <w:lang w:eastAsia="ru-RU"/>
              </w:rPr>
            </w:pPr>
            <w:r w:rsidRPr="00614C73">
              <w:rPr>
                <w:i/>
                <w:iCs/>
                <w:color w:val="000000"/>
                <w:kern w:val="0"/>
                <w:lang w:eastAsia="ru-RU"/>
              </w:rPr>
              <w:t>20</w:t>
            </w:r>
          </w:p>
        </w:tc>
      </w:tr>
      <w:tr w:rsidR="00E90746" w:rsidRPr="00BB455D" w:rsidTr="00CB6314">
        <w:trPr>
          <w:gridBefore w:val="1"/>
          <w:wBefore w:w="11" w:type="dxa"/>
          <w:trHeight w:val="806"/>
          <w:jc w:val="center"/>
        </w:trPr>
        <w:tc>
          <w:tcPr>
            <w:tcW w:w="4890" w:type="dxa"/>
            <w:vAlign w:val="center"/>
          </w:tcPr>
          <w:p w:rsidR="00E90746" w:rsidRPr="00C64A07" w:rsidRDefault="00E90746" w:rsidP="00C64A07">
            <w:pPr>
              <w:widowControl/>
              <w:suppressAutoHyphens w:val="0"/>
              <w:autoSpaceDE w:val="0"/>
              <w:autoSpaceDN w:val="0"/>
              <w:adjustRightInd w:val="0"/>
              <w:jc w:val="center"/>
              <w:rPr>
                <w:b/>
                <w:i/>
                <w:iCs/>
                <w:color w:val="000000"/>
                <w:kern w:val="0"/>
                <w:lang w:eastAsia="ru-RU"/>
              </w:rPr>
            </w:pPr>
            <w:r w:rsidRPr="00C64A07">
              <w:rPr>
                <w:b/>
                <w:i/>
                <w:iCs/>
                <w:color w:val="000000"/>
                <w:kern w:val="0"/>
                <w:lang w:eastAsia="ru-RU"/>
              </w:rPr>
              <w:t>р.Синьковец</w:t>
            </w:r>
          </w:p>
          <w:p w:rsidR="00E90746" w:rsidRPr="00C64A07" w:rsidRDefault="00E90746" w:rsidP="00C64A07">
            <w:pPr>
              <w:widowControl/>
              <w:suppressAutoHyphens w:val="0"/>
              <w:autoSpaceDE w:val="0"/>
              <w:autoSpaceDN w:val="0"/>
              <w:adjustRightInd w:val="0"/>
              <w:ind w:left="184" w:hanging="184"/>
              <w:jc w:val="center"/>
              <w:rPr>
                <w:b/>
                <w:i/>
                <w:iCs/>
                <w:lang w:eastAsia="ru-RU"/>
              </w:rPr>
            </w:pPr>
          </w:p>
        </w:tc>
        <w:tc>
          <w:tcPr>
            <w:tcW w:w="1843" w:type="dxa"/>
            <w:vAlign w:val="center"/>
          </w:tcPr>
          <w:p w:rsidR="00E90746" w:rsidRPr="00614C73" w:rsidRDefault="00E90746" w:rsidP="00C64A07">
            <w:pPr>
              <w:ind w:firstLine="21"/>
              <w:jc w:val="center"/>
              <w:rPr>
                <w:i/>
                <w:iCs/>
                <w:color w:val="000000"/>
                <w:kern w:val="0"/>
                <w:lang w:eastAsia="ru-RU"/>
              </w:rPr>
            </w:pPr>
            <w:r>
              <w:rPr>
                <w:i/>
                <w:iCs/>
                <w:color w:val="000000"/>
                <w:kern w:val="0"/>
                <w:lang w:eastAsia="ru-RU"/>
              </w:rPr>
              <w:t>50</w:t>
            </w:r>
          </w:p>
        </w:tc>
        <w:tc>
          <w:tcPr>
            <w:tcW w:w="1701" w:type="dxa"/>
            <w:vAlign w:val="center"/>
          </w:tcPr>
          <w:p w:rsidR="00E90746" w:rsidRDefault="00E90746" w:rsidP="00C64A07">
            <w:pPr>
              <w:widowControl/>
              <w:suppressAutoHyphens w:val="0"/>
              <w:autoSpaceDE w:val="0"/>
              <w:autoSpaceDN w:val="0"/>
              <w:adjustRightInd w:val="0"/>
              <w:ind w:left="184" w:hanging="184"/>
              <w:jc w:val="center"/>
              <w:rPr>
                <w:i/>
                <w:iCs/>
                <w:color w:val="000000"/>
                <w:kern w:val="0"/>
                <w:lang w:eastAsia="ru-RU"/>
              </w:rPr>
            </w:pPr>
            <w:r>
              <w:rPr>
                <w:i/>
                <w:iCs/>
                <w:color w:val="000000"/>
                <w:kern w:val="0"/>
                <w:lang w:eastAsia="ru-RU"/>
              </w:rPr>
              <w:t>100</w:t>
            </w:r>
          </w:p>
          <w:p w:rsidR="00E90746" w:rsidRPr="00614C73" w:rsidRDefault="00E90746" w:rsidP="00C64A07">
            <w:pPr>
              <w:widowControl/>
              <w:suppressAutoHyphens w:val="0"/>
              <w:autoSpaceDE w:val="0"/>
              <w:autoSpaceDN w:val="0"/>
              <w:adjustRightInd w:val="0"/>
              <w:ind w:left="184" w:hanging="184"/>
              <w:jc w:val="center"/>
              <w:rPr>
                <w:i/>
                <w:iCs/>
                <w:color w:val="000000"/>
                <w:kern w:val="0"/>
                <w:lang w:eastAsia="ru-RU"/>
              </w:rPr>
            </w:pPr>
          </w:p>
        </w:tc>
        <w:tc>
          <w:tcPr>
            <w:tcW w:w="1496" w:type="dxa"/>
          </w:tcPr>
          <w:p w:rsidR="00E90746" w:rsidRDefault="00E90746" w:rsidP="00C64A07">
            <w:pPr>
              <w:jc w:val="center"/>
              <w:rPr>
                <w:i/>
                <w:iCs/>
                <w:color w:val="000000"/>
                <w:kern w:val="0"/>
                <w:lang w:eastAsia="ru-RU"/>
              </w:rPr>
            </w:pPr>
          </w:p>
          <w:p w:rsidR="00E90746" w:rsidRPr="00614C73" w:rsidRDefault="00E90746" w:rsidP="00C64A07">
            <w:pPr>
              <w:jc w:val="center"/>
              <w:rPr>
                <w:i/>
                <w:iCs/>
                <w:color w:val="000000"/>
                <w:kern w:val="0"/>
                <w:lang w:eastAsia="ru-RU"/>
              </w:rPr>
            </w:pPr>
            <w:r>
              <w:rPr>
                <w:i/>
                <w:iCs/>
                <w:color w:val="000000"/>
                <w:kern w:val="0"/>
                <w:lang w:eastAsia="ru-RU"/>
              </w:rPr>
              <w:t>20</w:t>
            </w:r>
          </w:p>
        </w:tc>
      </w:tr>
      <w:tr w:rsidR="00E90746" w:rsidRPr="00BB455D" w:rsidTr="00CB6314">
        <w:trPr>
          <w:gridBefore w:val="1"/>
          <w:wBefore w:w="11" w:type="dxa"/>
          <w:trHeight w:val="806"/>
          <w:jc w:val="center"/>
        </w:trPr>
        <w:tc>
          <w:tcPr>
            <w:tcW w:w="4890" w:type="dxa"/>
            <w:vAlign w:val="center"/>
          </w:tcPr>
          <w:p w:rsidR="00E90746" w:rsidRPr="00C64A07" w:rsidRDefault="00E90746" w:rsidP="00C64A07">
            <w:pPr>
              <w:widowControl/>
              <w:suppressAutoHyphens w:val="0"/>
              <w:autoSpaceDE w:val="0"/>
              <w:autoSpaceDN w:val="0"/>
              <w:adjustRightInd w:val="0"/>
              <w:ind w:left="184" w:hanging="184"/>
              <w:jc w:val="center"/>
              <w:rPr>
                <w:b/>
                <w:i/>
                <w:iCs/>
                <w:color w:val="000000"/>
                <w:kern w:val="0"/>
                <w:lang w:eastAsia="ru-RU"/>
              </w:rPr>
            </w:pPr>
            <w:r w:rsidRPr="00C64A07">
              <w:rPr>
                <w:b/>
                <w:i/>
                <w:iCs/>
                <w:color w:val="000000"/>
                <w:kern w:val="0"/>
                <w:lang w:eastAsia="ru-RU"/>
              </w:rPr>
              <w:t>ручьи</w:t>
            </w:r>
          </w:p>
        </w:tc>
        <w:tc>
          <w:tcPr>
            <w:tcW w:w="1843" w:type="dxa"/>
            <w:vAlign w:val="center"/>
          </w:tcPr>
          <w:p w:rsidR="00E90746" w:rsidRPr="00614C73" w:rsidRDefault="00E90746" w:rsidP="00C64A07">
            <w:pPr>
              <w:ind w:firstLine="21"/>
              <w:jc w:val="center"/>
              <w:rPr>
                <w:i/>
                <w:iCs/>
                <w:color w:val="000000"/>
                <w:kern w:val="0"/>
                <w:lang w:eastAsia="ru-RU"/>
              </w:rPr>
            </w:pPr>
            <w:r>
              <w:rPr>
                <w:i/>
                <w:iCs/>
                <w:color w:val="000000"/>
                <w:kern w:val="0"/>
                <w:lang w:eastAsia="ru-RU"/>
              </w:rPr>
              <w:t>50</w:t>
            </w:r>
          </w:p>
        </w:tc>
        <w:tc>
          <w:tcPr>
            <w:tcW w:w="1701" w:type="dxa"/>
            <w:vAlign w:val="center"/>
          </w:tcPr>
          <w:p w:rsidR="00E90746" w:rsidRPr="00614C73" w:rsidRDefault="00E90746" w:rsidP="00C64A07">
            <w:pPr>
              <w:widowControl/>
              <w:suppressAutoHyphens w:val="0"/>
              <w:autoSpaceDE w:val="0"/>
              <w:autoSpaceDN w:val="0"/>
              <w:adjustRightInd w:val="0"/>
              <w:ind w:left="184" w:hanging="184"/>
              <w:jc w:val="center"/>
              <w:rPr>
                <w:i/>
                <w:iCs/>
                <w:color w:val="000000"/>
                <w:kern w:val="0"/>
                <w:lang w:eastAsia="ru-RU"/>
              </w:rPr>
            </w:pPr>
            <w:r>
              <w:rPr>
                <w:i/>
                <w:iCs/>
                <w:color w:val="000000"/>
                <w:kern w:val="0"/>
                <w:lang w:eastAsia="ru-RU"/>
              </w:rPr>
              <w:t>50</w:t>
            </w:r>
          </w:p>
        </w:tc>
        <w:tc>
          <w:tcPr>
            <w:tcW w:w="1496" w:type="dxa"/>
          </w:tcPr>
          <w:p w:rsidR="00E90746" w:rsidRDefault="00E90746" w:rsidP="00C64A07">
            <w:pPr>
              <w:jc w:val="center"/>
              <w:rPr>
                <w:i/>
                <w:iCs/>
                <w:color w:val="000000"/>
                <w:kern w:val="0"/>
                <w:lang w:eastAsia="ru-RU"/>
              </w:rPr>
            </w:pPr>
          </w:p>
          <w:p w:rsidR="00E90746" w:rsidRDefault="00E90746" w:rsidP="00C64A07">
            <w:pPr>
              <w:jc w:val="center"/>
              <w:rPr>
                <w:i/>
                <w:iCs/>
                <w:color w:val="000000"/>
                <w:kern w:val="0"/>
                <w:lang w:eastAsia="ru-RU"/>
              </w:rPr>
            </w:pPr>
            <w:r>
              <w:rPr>
                <w:i/>
                <w:iCs/>
                <w:color w:val="000000"/>
                <w:kern w:val="0"/>
                <w:lang w:eastAsia="ru-RU"/>
              </w:rPr>
              <w:t>5</w:t>
            </w:r>
          </w:p>
        </w:tc>
      </w:tr>
    </w:tbl>
    <w:p w:rsidR="00E90746" w:rsidRDefault="00E90746" w:rsidP="00FD719C">
      <w:pPr>
        <w:widowControl/>
        <w:suppressAutoHyphens w:val="0"/>
        <w:autoSpaceDE w:val="0"/>
        <w:autoSpaceDN w:val="0"/>
        <w:adjustRightInd w:val="0"/>
        <w:ind w:firstLine="567"/>
        <w:jc w:val="both"/>
        <w:rPr>
          <w:color w:val="000000"/>
          <w:kern w:val="0"/>
        </w:rPr>
      </w:pP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Для реки, ручья протяженностью менее десяти километров от истока до устья</w:t>
      </w:r>
      <w:r>
        <w:rPr>
          <w:bCs/>
          <w:color w:val="000000"/>
          <w:kern w:val="0"/>
        </w:rPr>
        <w:t xml:space="preserve"> </w:t>
      </w:r>
      <w:r w:rsidRPr="00B22464">
        <w:rPr>
          <w:bCs/>
          <w:color w:val="000000"/>
          <w:kern w:val="0"/>
        </w:rPr>
        <w:t>водоохранная зона совпадает с прибрежной защитной полосой. Радиус водоохранной зоны</w:t>
      </w:r>
      <w:r>
        <w:rPr>
          <w:bCs/>
          <w:color w:val="000000"/>
          <w:kern w:val="0"/>
        </w:rPr>
        <w:t xml:space="preserve"> </w:t>
      </w:r>
      <w:r w:rsidRPr="00B22464">
        <w:rPr>
          <w:bCs/>
          <w:color w:val="000000"/>
          <w:kern w:val="0"/>
        </w:rPr>
        <w:t>для истоков реки, ручья устанавливается в размере пятидесяти метров.</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Ширина водоохранной зоны озера, пруда, водохранилища, с акваторией более 0,5</w:t>
      </w:r>
      <w:r>
        <w:rPr>
          <w:bCs/>
          <w:color w:val="000000"/>
          <w:kern w:val="0"/>
        </w:rPr>
        <w:t xml:space="preserve"> </w:t>
      </w:r>
      <w:r w:rsidRPr="00B22464">
        <w:rPr>
          <w:bCs/>
          <w:color w:val="000000"/>
          <w:kern w:val="0"/>
        </w:rPr>
        <w:t>квадратного километра, устанавливается в размере пятидесяти метров. Ширина</w:t>
      </w:r>
      <w:r>
        <w:rPr>
          <w:bCs/>
          <w:color w:val="000000"/>
          <w:kern w:val="0"/>
        </w:rPr>
        <w:t xml:space="preserve"> </w:t>
      </w:r>
      <w:r w:rsidRPr="00B22464">
        <w:rPr>
          <w:bCs/>
          <w:color w:val="000000"/>
          <w:kern w:val="0"/>
        </w:rPr>
        <w:t>водоохранной зоны водохранилища, расположенного на водотоке, устанавливается равной</w:t>
      </w:r>
      <w:r>
        <w:rPr>
          <w:bCs/>
          <w:color w:val="000000"/>
          <w:kern w:val="0"/>
        </w:rPr>
        <w:t xml:space="preserve"> </w:t>
      </w:r>
      <w:r w:rsidRPr="00B22464">
        <w:rPr>
          <w:bCs/>
          <w:color w:val="000000"/>
          <w:kern w:val="0"/>
        </w:rPr>
        <w:t>ширине водоохранной зоны этого водотока.</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Водоохранные зоны могут быть использованы в градостроительных целях по</w:t>
      </w:r>
      <w:r>
        <w:rPr>
          <w:bCs/>
          <w:color w:val="000000"/>
          <w:kern w:val="0"/>
        </w:rPr>
        <w:t xml:space="preserve"> </w:t>
      </w:r>
      <w:r w:rsidRPr="00B22464">
        <w:rPr>
          <w:bCs/>
          <w:color w:val="000000"/>
          <w:kern w:val="0"/>
        </w:rPr>
        <w:t>согласованию со специально уполномоченным органом управления использования и охраны</w:t>
      </w:r>
      <w:r>
        <w:rPr>
          <w:bCs/>
          <w:color w:val="000000"/>
          <w:kern w:val="0"/>
        </w:rPr>
        <w:t xml:space="preserve"> </w:t>
      </w:r>
      <w:r w:rsidRPr="00B22464">
        <w:rPr>
          <w:bCs/>
          <w:color w:val="000000"/>
          <w:kern w:val="0"/>
        </w:rPr>
        <w:t>водного фонда. На территории прибрежных защитных полос рекомендуется посадка или</w:t>
      </w:r>
      <w:r>
        <w:rPr>
          <w:bCs/>
          <w:color w:val="000000"/>
          <w:kern w:val="0"/>
        </w:rPr>
        <w:t xml:space="preserve"> </w:t>
      </w:r>
      <w:r w:rsidRPr="00B22464">
        <w:rPr>
          <w:bCs/>
          <w:color w:val="000000"/>
          <w:kern w:val="0"/>
        </w:rPr>
        <w:t>сохранение древесно-кустарниковой или луговой растительности.</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водоохранных зон запрещаются:</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1) использование сточных вод для удобрения почв;</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кладбищ, скотомогильников, мест захоронения отходов производства и</w:t>
      </w:r>
      <w:r>
        <w:rPr>
          <w:bCs/>
          <w:color w:val="000000"/>
          <w:kern w:val="0"/>
        </w:rPr>
        <w:t xml:space="preserve"> </w:t>
      </w:r>
      <w:r w:rsidRPr="00B22464">
        <w:rPr>
          <w:bCs/>
          <w:color w:val="000000"/>
          <w:kern w:val="0"/>
        </w:rPr>
        <w:t>потребления, радиоактивных, химических, взрывчатых, токсичных, отравляющих и ядовитых</w:t>
      </w:r>
      <w:r>
        <w:rPr>
          <w:bCs/>
          <w:color w:val="000000"/>
          <w:kern w:val="0"/>
        </w:rPr>
        <w:t xml:space="preserve"> </w:t>
      </w:r>
      <w:r w:rsidRPr="00B22464">
        <w:rPr>
          <w:bCs/>
          <w:color w:val="000000"/>
          <w:kern w:val="0"/>
        </w:rPr>
        <w:t>веществ;</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3) осуществление авиационных мер по борьбе с вредителями и болезнями растений;</w:t>
      </w:r>
    </w:p>
    <w:p w:rsidR="00E90746" w:rsidRPr="00B22464" w:rsidRDefault="00E90746" w:rsidP="00FD719C">
      <w:pPr>
        <w:widowControl/>
        <w:suppressAutoHyphens w:val="0"/>
        <w:autoSpaceDE w:val="0"/>
        <w:autoSpaceDN w:val="0"/>
        <w:adjustRightInd w:val="0"/>
        <w:ind w:firstLine="567"/>
        <w:jc w:val="both"/>
        <w:rPr>
          <w:bCs/>
          <w:color w:val="000000"/>
          <w:kern w:val="0"/>
        </w:rPr>
      </w:pPr>
      <w:r>
        <w:rPr>
          <w:bCs/>
          <w:color w:val="000000"/>
          <w:kern w:val="0"/>
        </w:rPr>
        <w:t xml:space="preserve">4) </w:t>
      </w:r>
      <w:r w:rsidRPr="00B22464">
        <w:rPr>
          <w:bCs/>
          <w:color w:val="000000"/>
          <w:kern w:val="0"/>
        </w:rPr>
        <w:t>движение и стоянка транспортных средств (кроме специальных транспортных</w:t>
      </w:r>
      <w:r>
        <w:rPr>
          <w:bCs/>
          <w:color w:val="000000"/>
          <w:kern w:val="0"/>
        </w:rPr>
        <w:t xml:space="preserve"> </w:t>
      </w:r>
      <w:r w:rsidRPr="00B22464">
        <w:rPr>
          <w:bCs/>
          <w:color w:val="000000"/>
          <w:kern w:val="0"/>
        </w:rPr>
        <w:t>средств), за исключением их движения по дорогам и стоянки на дорогах и в специально</w:t>
      </w:r>
      <w:r>
        <w:rPr>
          <w:bCs/>
          <w:color w:val="000000"/>
          <w:kern w:val="0"/>
        </w:rPr>
        <w:t xml:space="preserve"> </w:t>
      </w:r>
      <w:r w:rsidRPr="00B22464">
        <w:rPr>
          <w:bCs/>
          <w:color w:val="000000"/>
          <w:kern w:val="0"/>
        </w:rPr>
        <w:t>оборудованных местах, имеющих твердое покрытие.</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прибрежных защитных полос ограничениями запрещаются:</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1) распашка земель;</w:t>
      </w:r>
    </w:p>
    <w:p w:rsidR="00E90746" w:rsidRPr="00B22464"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отвалов размываемых грунтов;</w:t>
      </w:r>
    </w:p>
    <w:p w:rsidR="00E90746" w:rsidRDefault="00E90746" w:rsidP="00FD719C">
      <w:pPr>
        <w:widowControl/>
        <w:suppressAutoHyphens w:val="0"/>
        <w:autoSpaceDE w:val="0"/>
        <w:autoSpaceDN w:val="0"/>
        <w:adjustRightInd w:val="0"/>
        <w:ind w:firstLine="567"/>
        <w:jc w:val="both"/>
        <w:rPr>
          <w:bCs/>
          <w:color w:val="000000"/>
          <w:kern w:val="0"/>
        </w:rPr>
      </w:pPr>
      <w:r w:rsidRPr="00B22464">
        <w:rPr>
          <w:bCs/>
          <w:color w:val="000000"/>
          <w:kern w:val="0"/>
        </w:rPr>
        <w:t>3) выпас сельскохозяйственных животных и организация для них летних лагерей,</w:t>
      </w:r>
      <w:r>
        <w:rPr>
          <w:bCs/>
          <w:color w:val="000000"/>
          <w:kern w:val="0"/>
        </w:rPr>
        <w:t xml:space="preserve"> </w:t>
      </w:r>
      <w:r w:rsidRPr="00B22464">
        <w:rPr>
          <w:bCs/>
          <w:color w:val="000000"/>
          <w:kern w:val="0"/>
        </w:rPr>
        <w:t>ванн.</w:t>
      </w:r>
    </w:p>
    <w:p w:rsidR="00E90746" w:rsidRDefault="00E90746" w:rsidP="00FD719C">
      <w:pPr>
        <w:widowControl/>
        <w:suppressAutoHyphens w:val="0"/>
        <w:autoSpaceDE w:val="0"/>
        <w:autoSpaceDN w:val="0"/>
        <w:adjustRightInd w:val="0"/>
        <w:ind w:firstLine="567"/>
        <w:jc w:val="both"/>
        <w:rPr>
          <w:bCs/>
          <w:color w:val="000000"/>
          <w:kern w:val="0"/>
        </w:rPr>
      </w:pPr>
      <w:r w:rsidRPr="008613C3">
        <w:rPr>
          <w:bCs/>
          <w:color w:val="000000"/>
          <w:kern w:val="0"/>
        </w:rPr>
        <w:t>Федеральным законом от 03.06.2006 г. № 73-ФЗ (ред. 14.07.2008 г.) «О введения в</w:t>
      </w:r>
      <w:r>
        <w:rPr>
          <w:bCs/>
          <w:color w:val="000000"/>
          <w:kern w:val="0"/>
        </w:rPr>
        <w:t xml:space="preserve"> </w:t>
      </w:r>
      <w:r w:rsidRPr="008613C3">
        <w:rPr>
          <w:bCs/>
          <w:color w:val="000000"/>
          <w:kern w:val="0"/>
        </w:rPr>
        <w:t>действие Водного кодекса Российской Федерации» ст.14 п.8 «Запрещается приватизация</w:t>
      </w:r>
      <w:r>
        <w:rPr>
          <w:bCs/>
          <w:color w:val="000000"/>
          <w:kern w:val="0"/>
        </w:rPr>
        <w:t xml:space="preserve"> </w:t>
      </w:r>
      <w:r w:rsidRPr="008613C3">
        <w:rPr>
          <w:bCs/>
          <w:color w:val="000000"/>
          <w:kern w:val="0"/>
        </w:rPr>
        <w:t>земельных участков в пределах береговой полосы</w:t>
      </w:r>
      <w:r>
        <w:rPr>
          <w:bCs/>
          <w:color w:val="000000"/>
          <w:kern w:val="0"/>
        </w:rPr>
        <w:t xml:space="preserve">, установленной в соответствии с </w:t>
      </w:r>
      <w:r w:rsidRPr="008613C3">
        <w:rPr>
          <w:bCs/>
          <w:color w:val="000000"/>
          <w:kern w:val="0"/>
        </w:rPr>
        <w:t>Водным кодексом Российской Федерации».</w:t>
      </w:r>
    </w:p>
    <w:p w:rsidR="00E90746" w:rsidRDefault="00E90746" w:rsidP="002E0926">
      <w:pPr>
        <w:tabs>
          <w:tab w:val="left" w:pos="700"/>
        </w:tabs>
        <w:jc w:val="both"/>
        <w:rPr>
          <w:rFonts w:cs="Arial"/>
          <w:b/>
          <w:bCs/>
          <w:i/>
          <w:iCs/>
          <w:color w:val="000000"/>
        </w:rPr>
      </w:pPr>
      <w:r>
        <w:rPr>
          <w:rFonts w:cs="Arial"/>
          <w:b/>
          <w:bCs/>
          <w:i/>
          <w:iCs/>
          <w:color w:val="000000"/>
        </w:rPr>
        <w:tab/>
      </w:r>
    </w:p>
    <w:p w:rsidR="00E90746" w:rsidRPr="00214E26" w:rsidRDefault="00E90746" w:rsidP="002E0926">
      <w:pPr>
        <w:tabs>
          <w:tab w:val="left" w:pos="700"/>
        </w:tabs>
        <w:jc w:val="both"/>
        <w:rPr>
          <w:rFonts w:cs="Arial"/>
          <w:b/>
          <w:bCs/>
          <w:i/>
          <w:iCs/>
          <w:color w:val="000000"/>
        </w:rPr>
      </w:pPr>
      <w:r>
        <w:rPr>
          <w:rFonts w:cs="Arial"/>
          <w:b/>
          <w:bCs/>
          <w:i/>
          <w:iCs/>
          <w:color w:val="000000"/>
        </w:rPr>
        <w:tab/>
      </w:r>
      <w:r w:rsidRPr="00214E26">
        <w:rPr>
          <w:rFonts w:cs="Arial"/>
          <w:b/>
          <w:bCs/>
          <w:i/>
          <w:iCs/>
          <w:color w:val="000000"/>
        </w:rPr>
        <w:t xml:space="preserve">5) Охрана объектов культурного наследия: </w:t>
      </w:r>
    </w:p>
    <w:p w:rsidR="00E90746" w:rsidRPr="00214E26" w:rsidRDefault="00E90746" w:rsidP="002E0926">
      <w:pPr>
        <w:tabs>
          <w:tab w:val="left" w:pos="19852"/>
          <w:tab w:val="left" w:pos="20552"/>
        </w:tabs>
        <w:ind w:left="709"/>
        <w:jc w:val="both"/>
        <w:rPr>
          <w:rFonts w:cs="Arial"/>
          <w:i/>
          <w:color w:val="000000"/>
        </w:rPr>
      </w:pPr>
      <w:r w:rsidRPr="00214E26">
        <w:rPr>
          <w:rFonts w:cs="Arial"/>
          <w:i/>
          <w:color w:val="000000"/>
        </w:rPr>
        <w:t xml:space="preserve">территория объекта культурного наследия; </w:t>
      </w:r>
    </w:p>
    <w:p w:rsidR="00E90746" w:rsidRPr="00214E26" w:rsidRDefault="00E90746" w:rsidP="002E0926">
      <w:pPr>
        <w:tabs>
          <w:tab w:val="left" w:pos="19852"/>
          <w:tab w:val="left" w:pos="20552"/>
        </w:tabs>
        <w:ind w:left="709"/>
        <w:jc w:val="both"/>
        <w:rPr>
          <w:rFonts w:cs="Arial"/>
          <w:i/>
          <w:color w:val="000000"/>
        </w:rPr>
      </w:pPr>
      <w:r w:rsidRPr="00214E26">
        <w:rPr>
          <w:rFonts w:cs="Arial"/>
          <w:i/>
          <w:color w:val="000000"/>
        </w:rPr>
        <w:t xml:space="preserve">охранная зона объекта культурного наследия; </w:t>
      </w:r>
    </w:p>
    <w:p w:rsidR="00E90746" w:rsidRPr="00214E26" w:rsidRDefault="00E90746" w:rsidP="002E0926">
      <w:pPr>
        <w:tabs>
          <w:tab w:val="left" w:pos="19852"/>
          <w:tab w:val="left" w:pos="20552"/>
        </w:tabs>
        <w:ind w:left="709"/>
        <w:jc w:val="both"/>
        <w:rPr>
          <w:i/>
          <w:iCs/>
        </w:rPr>
      </w:pPr>
      <w:r w:rsidRPr="00214E26">
        <w:rPr>
          <w:i/>
          <w:iCs/>
        </w:rPr>
        <w:t xml:space="preserve">охранная зона культурного слоя. </w:t>
      </w:r>
    </w:p>
    <w:p w:rsidR="00E90746" w:rsidRPr="00214E26" w:rsidRDefault="00E90746" w:rsidP="002E0926">
      <w:pPr>
        <w:jc w:val="both"/>
      </w:pPr>
    </w:p>
    <w:p w:rsidR="00E90746" w:rsidRPr="00203E4B" w:rsidRDefault="00E90746" w:rsidP="002E0926">
      <w:pPr>
        <w:jc w:val="both"/>
      </w:pPr>
      <w:r w:rsidRPr="00214E26">
        <w:tab/>
        <w:t xml:space="preserve">Список объектов культурного наследия, расположенных на территории поселения, </w:t>
      </w:r>
      <w:r w:rsidRPr="00203E4B">
        <w:t xml:space="preserve">приводится в пункте «1.3. Краткий историко-градостроительный анализ территории  </w:t>
      </w:r>
      <w:r>
        <w:t>Васильевского сельского поселения</w:t>
      </w:r>
      <w:r w:rsidRPr="00203E4B">
        <w:t>» настоящего тома.</w:t>
      </w:r>
    </w:p>
    <w:p w:rsidR="00E90746" w:rsidRPr="00214E26" w:rsidRDefault="00E90746" w:rsidP="002E0926">
      <w:pPr>
        <w:jc w:val="both"/>
      </w:pPr>
      <w:r w:rsidRPr="00203E4B">
        <w:tab/>
        <w:t>Для сохранения объектов культурного наследия поселения, в целях территориального планирования</w:t>
      </w:r>
      <w:r w:rsidRPr="00214E26">
        <w:t xml:space="preserve">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E90746" w:rsidRPr="00214E26" w:rsidRDefault="00E90746" w:rsidP="002E0926">
      <w:pPr>
        <w:jc w:val="both"/>
      </w:pPr>
      <w:r w:rsidRPr="00214E26">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90746" w:rsidRPr="00214E26" w:rsidRDefault="00E90746" w:rsidP="002E0926">
      <w:pPr>
        <w:jc w:val="both"/>
      </w:pPr>
      <w:r w:rsidRPr="00214E26">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w:t>
      </w:r>
      <w:r>
        <w:t xml:space="preserve">ьности человека, </w:t>
      </w:r>
      <w:r w:rsidRPr="00214E26">
        <w:t>содержат остатки исторической материальной культуры и являются памятником археологии.</w:t>
      </w:r>
    </w:p>
    <w:p w:rsidR="00E90746" w:rsidRPr="00214E26" w:rsidRDefault="00E90746" w:rsidP="002E0926">
      <w:pPr>
        <w:jc w:val="both"/>
      </w:pPr>
      <w:r w:rsidRPr="00214E26">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E90746" w:rsidRDefault="00E90746" w:rsidP="002E0926">
      <w:pPr>
        <w:jc w:val="both"/>
      </w:pPr>
      <w:r w:rsidRPr="00214E26">
        <w:tab/>
        <w:t>Для объектов историко-культурного наследия, выявленных на территории</w:t>
      </w:r>
      <w:r w:rsidRPr="00203E4B">
        <w:t xml:space="preserve"> </w:t>
      </w:r>
      <w:r>
        <w:t>Васильевского сельского поселения</w:t>
      </w:r>
      <w:r w:rsidRPr="00214E26">
        <w:t>,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E90746" w:rsidRDefault="00E90746" w:rsidP="002E0926"/>
    <w:p w:rsidR="00E90746" w:rsidRPr="00214E26" w:rsidRDefault="00E90746" w:rsidP="002E0926">
      <w:pPr>
        <w:jc w:val="both"/>
        <w:rPr>
          <w:b/>
          <w:bCs/>
          <w:i/>
          <w:iCs/>
          <w:color w:val="000000"/>
          <w:spacing w:val="-3"/>
        </w:rPr>
      </w:pPr>
      <w:r>
        <w:rPr>
          <w:b/>
          <w:bCs/>
          <w:i/>
          <w:iCs/>
          <w:spacing w:val="-3"/>
        </w:rPr>
        <w:tab/>
      </w:r>
      <w:r w:rsidRPr="00214E26">
        <w:rPr>
          <w:b/>
          <w:bCs/>
          <w:i/>
          <w:iCs/>
          <w:spacing w:val="-3"/>
        </w:rPr>
        <w:t>6) Ограничения по воздейст</w:t>
      </w:r>
      <w:r w:rsidRPr="00214E26">
        <w:rPr>
          <w:b/>
          <w:bCs/>
          <w:i/>
          <w:iCs/>
          <w:color w:val="000000"/>
          <w:spacing w:val="-3"/>
        </w:rPr>
        <w:t>вию на строительство природных и техногенных факторов:</w:t>
      </w:r>
    </w:p>
    <w:p w:rsidR="00E90746" w:rsidRPr="00214E26" w:rsidRDefault="00E90746" w:rsidP="002E0926">
      <w:pPr>
        <w:tabs>
          <w:tab w:val="left" w:pos="19852"/>
          <w:tab w:val="left" w:pos="20561"/>
          <w:tab w:val="left" w:pos="22479"/>
        </w:tabs>
        <w:ind w:left="709"/>
        <w:jc w:val="both"/>
        <w:rPr>
          <w:i/>
          <w:iCs/>
        </w:rPr>
      </w:pPr>
      <w:r w:rsidRPr="00214E26">
        <w:rPr>
          <w:i/>
          <w:iCs/>
        </w:rPr>
        <w:t xml:space="preserve">-зона затопления паводком 1-% ной обеспеченности; </w:t>
      </w:r>
    </w:p>
    <w:p w:rsidR="00E90746" w:rsidRPr="00214E26" w:rsidRDefault="00E90746" w:rsidP="002E0926">
      <w:pPr>
        <w:tabs>
          <w:tab w:val="left" w:pos="19852"/>
          <w:tab w:val="left" w:pos="20561"/>
          <w:tab w:val="left" w:pos="22479"/>
        </w:tabs>
        <w:ind w:left="709"/>
        <w:jc w:val="both"/>
        <w:rPr>
          <w:i/>
          <w:iCs/>
        </w:rPr>
      </w:pPr>
      <w:r w:rsidRPr="00214E26">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E90746" w:rsidRPr="00214E26" w:rsidRDefault="00E90746" w:rsidP="002E0926">
      <w:pPr>
        <w:tabs>
          <w:tab w:val="left" w:pos="19852"/>
          <w:tab w:val="left" w:pos="20561"/>
          <w:tab w:val="left" w:pos="22479"/>
        </w:tabs>
        <w:ind w:left="709"/>
        <w:jc w:val="both"/>
        <w:rPr>
          <w:i/>
          <w:iCs/>
        </w:rPr>
      </w:pPr>
      <w:r w:rsidRPr="00214E26">
        <w:rPr>
          <w:i/>
          <w:iCs/>
        </w:rPr>
        <w:t xml:space="preserve">-заболоченные территории; </w:t>
      </w:r>
    </w:p>
    <w:p w:rsidR="00E90746" w:rsidRPr="00E62F1C" w:rsidRDefault="00E90746" w:rsidP="002E0926">
      <w:pPr>
        <w:jc w:val="both"/>
        <w:rPr>
          <w:i/>
          <w:iCs/>
        </w:rPr>
      </w:pPr>
      <w:r w:rsidRPr="00214E26">
        <w:rPr>
          <w:i/>
          <w:iCs/>
        </w:rPr>
        <w:tab/>
        <w:t xml:space="preserve">-нарушенные территории. </w:t>
      </w:r>
    </w:p>
    <w:p w:rsidR="00E90746" w:rsidRPr="00214E26" w:rsidRDefault="00E90746" w:rsidP="002E0926">
      <w:pPr>
        <w:ind w:firstLine="708"/>
        <w:jc w:val="both"/>
      </w:pPr>
      <w:r w:rsidRPr="00214E26">
        <w:t>-</w:t>
      </w:r>
      <w:r w:rsidRPr="00214E26">
        <w:rPr>
          <w:i/>
          <w:iCs/>
        </w:rPr>
        <w:t xml:space="preserve">Зона затопления паводком 1% обеспеченности. </w:t>
      </w:r>
      <w:r w:rsidRPr="00214E26">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Зоны затопления на территории поселка не зарегистрированы.</w:t>
      </w:r>
    </w:p>
    <w:p w:rsidR="00E90746" w:rsidRPr="00214E26" w:rsidRDefault="00E90746" w:rsidP="002E0926">
      <w:pPr>
        <w:ind w:firstLine="708"/>
        <w:jc w:val="both"/>
      </w:pPr>
      <w:r w:rsidRPr="00214E26">
        <w:t>-</w:t>
      </w:r>
      <w:r w:rsidRPr="00214E26">
        <w:rPr>
          <w:i/>
          <w:iCs/>
        </w:rPr>
        <w:t xml:space="preserve">Овражные территории, территории подверженные экзогенным геологическим процессам (карсты, оползни, и т.д.) - </w:t>
      </w:r>
      <w:r w:rsidRPr="00214E26">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E90746" w:rsidRPr="00214E26" w:rsidRDefault="00E90746" w:rsidP="002E0926">
      <w:pPr>
        <w:ind w:firstLine="708"/>
        <w:jc w:val="both"/>
      </w:pPr>
      <w:r w:rsidRPr="00214E26">
        <w:rPr>
          <w:i/>
          <w:iCs/>
        </w:rPr>
        <w:t xml:space="preserve">-Заболоченные территории - </w:t>
      </w:r>
      <w:r w:rsidRPr="00214E26">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E90746" w:rsidRDefault="00E90746" w:rsidP="002E0926">
      <w:pPr>
        <w:jc w:val="both"/>
      </w:pPr>
      <w:r w:rsidRPr="00214E26">
        <w:tab/>
      </w:r>
      <w:r w:rsidRPr="00214E26">
        <w:rPr>
          <w:i/>
          <w:iCs/>
        </w:rPr>
        <w:t>- Нарушенные территории</w:t>
      </w:r>
      <w:r w:rsidRPr="00214E26">
        <w:t xml:space="preserve"> - территории отработанных карьеров строительных материалов, техногенные нарушения рельефа, отвалы грунта и пр.</w:t>
      </w:r>
    </w:p>
    <w:p w:rsidR="00E90746" w:rsidRDefault="00E90746" w:rsidP="00D32F7B">
      <w:pPr>
        <w:tabs>
          <w:tab w:val="left" w:pos="700"/>
        </w:tabs>
        <w:jc w:val="both"/>
        <w:rPr>
          <w:rFonts w:cs="Arial"/>
          <w:b/>
          <w:bCs/>
          <w:color w:val="000000"/>
        </w:rPr>
      </w:pPr>
    </w:p>
    <w:p w:rsidR="00E90746" w:rsidRPr="00C73297" w:rsidRDefault="00E90746" w:rsidP="00E5748E">
      <w:pPr>
        <w:tabs>
          <w:tab w:val="left" w:pos="700"/>
        </w:tabs>
        <w:ind w:firstLine="738"/>
        <w:jc w:val="both"/>
        <w:rPr>
          <w:rFonts w:cs="Arial"/>
          <w:b/>
          <w:bCs/>
          <w:color w:val="000000"/>
        </w:rPr>
      </w:pPr>
      <w:r w:rsidRPr="00C73297">
        <w:rPr>
          <w:rFonts w:cs="Arial"/>
          <w:b/>
          <w:bCs/>
          <w:color w:val="000000"/>
        </w:rPr>
        <w:t>Выводы:</w:t>
      </w:r>
    </w:p>
    <w:p w:rsidR="00E90746" w:rsidRDefault="00E90746" w:rsidP="00E62F1C">
      <w:pPr>
        <w:autoSpaceDE w:val="0"/>
        <w:ind w:firstLine="708"/>
        <w:jc w:val="both"/>
        <w:rPr>
          <w:bCs/>
          <w:i/>
          <w:color w:val="000000"/>
        </w:rPr>
      </w:pPr>
      <w:r w:rsidRPr="00C73297">
        <w:rPr>
          <w:bCs/>
          <w:i/>
          <w:color w:val="000000"/>
        </w:rPr>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E90746" w:rsidRPr="00C73297" w:rsidRDefault="00E90746" w:rsidP="00E62F1C">
      <w:pPr>
        <w:autoSpaceDE w:val="0"/>
        <w:ind w:firstLine="708"/>
        <w:jc w:val="both"/>
        <w:rPr>
          <w:bCs/>
          <w:i/>
          <w:color w:val="000000"/>
        </w:rPr>
      </w:pPr>
    </w:p>
    <w:p w:rsidR="00E90746" w:rsidRDefault="00E90746" w:rsidP="007325D8">
      <w:pPr>
        <w:autoSpaceDE w:val="0"/>
        <w:ind w:firstLine="708"/>
        <w:jc w:val="both"/>
        <w:rPr>
          <w:bCs/>
          <w:i/>
          <w:color w:val="000000"/>
        </w:rPr>
      </w:pPr>
      <w:r w:rsidRPr="00C73297">
        <w:rPr>
          <w:color w:val="000000"/>
        </w:rPr>
        <w:t xml:space="preserve">1. </w:t>
      </w:r>
      <w:r>
        <w:rPr>
          <w:color w:val="000000"/>
        </w:rPr>
        <w:t>О</w:t>
      </w:r>
      <w:r w:rsidRPr="00C73297">
        <w:rPr>
          <w:color w:val="000000"/>
        </w:rPr>
        <w:t xml:space="preserve">граничения по охранным зонам  инженерно-транспортных коммуникаций, расположенных на территории </w:t>
      </w:r>
      <w:r>
        <w:t xml:space="preserve">Васильевского </w:t>
      </w:r>
      <w:r w:rsidRPr="00C73297">
        <w:t xml:space="preserve">сельского </w:t>
      </w:r>
      <w:r w:rsidRPr="00C73297">
        <w:rPr>
          <w:color w:val="000000"/>
        </w:rPr>
        <w:t>поселения, требования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w:t>
      </w:r>
      <w:r>
        <w:rPr>
          <w:color w:val="000000"/>
        </w:rPr>
        <w:t>одного и техногенного характера,</w:t>
      </w:r>
      <w:r w:rsidRPr="00D54746">
        <w:rPr>
          <w:color w:val="000000"/>
        </w:rPr>
        <w:t xml:space="preserve"> </w:t>
      </w:r>
      <w:r w:rsidRPr="00C73297">
        <w:rPr>
          <w:color w:val="000000"/>
        </w:rPr>
        <w:t>определены</w:t>
      </w:r>
      <w:r w:rsidRPr="00D54746">
        <w:rPr>
          <w:color w:val="000000"/>
        </w:rPr>
        <w:t xml:space="preserve"> </w:t>
      </w:r>
      <w:r w:rsidRPr="00C73297">
        <w:rPr>
          <w:color w:val="000000"/>
        </w:rPr>
        <w:t>в составе</w:t>
      </w:r>
      <w:r w:rsidRPr="00D54746">
        <w:rPr>
          <w:color w:val="000000"/>
        </w:rPr>
        <w:t xml:space="preserve"> </w:t>
      </w:r>
      <w:r w:rsidRPr="00C73297">
        <w:rPr>
          <w:color w:val="000000"/>
        </w:rPr>
        <w:t>утвержденны</w:t>
      </w:r>
      <w:r>
        <w:rPr>
          <w:color w:val="000000"/>
        </w:rPr>
        <w:t>х</w:t>
      </w:r>
      <w:r w:rsidRPr="00C73297">
        <w:rPr>
          <w:color w:val="000000"/>
        </w:rPr>
        <w:t xml:space="preserve"> документ</w:t>
      </w:r>
      <w:r>
        <w:rPr>
          <w:color w:val="000000"/>
        </w:rPr>
        <w:t>ов</w:t>
      </w:r>
      <w:r w:rsidRPr="00C73297">
        <w:rPr>
          <w:color w:val="000000"/>
        </w:rPr>
        <w:t xml:space="preserve"> территориального планирования вышестоящего уровня: схем территориального планирования Российской Федерации,  Орловской области, Верховского муниципального района</w:t>
      </w:r>
      <w:r>
        <w:rPr>
          <w:color w:val="000000"/>
        </w:rPr>
        <w:t>.</w:t>
      </w:r>
    </w:p>
    <w:p w:rsidR="00E90746" w:rsidRPr="00C73297" w:rsidRDefault="00E90746" w:rsidP="00B64D8C">
      <w:pPr>
        <w:autoSpaceDE w:val="0"/>
        <w:ind w:firstLine="708"/>
        <w:jc w:val="both"/>
        <w:rPr>
          <w:color w:val="000000"/>
        </w:rPr>
      </w:pPr>
      <w:r w:rsidRPr="00C73297">
        <w:rPr>
          <w:color w:val="000000"/>
        </w:rPr>
        <w:t xml:space="preserve">Генеральный план  поселения может подвергаться корректуре по мере разработки и утверждения соответствующей градостроительной документации.  </w:t>
      </w:r>
    </w:p>
    <w:p w:rsidR="00E90746" w:rsidRPr="00C73297" w:rsidRDefault="00E90746" w:rsidP="00B64D8C">
      <w:pPr>
        <w:tabs>
          <w:tab w:val="left" w:pos="360"/>
          <w:tab w:val="left" w:pos="700"/>
        </w:tabs>
        <w:jc w:val="both"/>
      </w:pPr>
      <w:r w:rsidRPr="00C73297">
        <w:tab/>
      </w:r>
      <w:r w:rsidRPr="00C73297">
        <w:tab/>
        <w:t xml:space="preserve">2. Требуется разработка и утверждение проектов санитарно-защитных зон промышленных предприятий, расположенных на территории </w:t>
      </w:r>
      <w:r>
        <w:t xml:space="preserve">Васильевского </w:t>
      </w:r>
      <w:r w:rsidRPr="00C73297">
        <w:t>сельского  поселения.</w:t>
      </w:r>
    </w:p>
    <w:p w:rsidR="00E90746" w:rsidRPr="00C73297" w:rsidRDefault="00E90746" w:rsidP="00B64D8C">
      <w:pPr>
        <w:autoSpaceDE w:val="0"/>
        <w:jc w:val="both"/>
        <w:rPr>
          <w:color w:val="000000"/>
        </w:rPr>
      </w:pPr>
      <w:r w:rsidRPr="00C73297">
        <w:rPr>
          <w:color w:val="000000"/>
        </w:rPr>
        <w:tab/>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поселения как единое целое. </w:t>
      </w:r>
    </w:p>
    <w:p w:rsidR="00E90746" w:rsidRPr="00C73297" w:rsidRDefault="00E90746" w:rsidP="00B62704">
      <w:pPr>
        <w:autoSpaceDE w:val="0"/>
        <w:jc w:val="both"/>
        <w:rPr>
          <w:rFonts w:cs="Tahoma"/>
        </w:rPr>
      </w:pPr>
      <w:r w:rsidRPr="00C73297">
        <w:rPr>
          <w:rFonts w:cs="Tahoma"/>
          <w:color w:val="000000"/>
        </w:rPr>
        <w:tab/>
        <w:t>5.</w:t>
      </w:r>
      <w:r w:rsidRPr="00C73297">
        <w:rPr>
          <w:rFonts w:cs="Tahoma"/>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E90746" w:rsidRPr="00C73297" w:rsidRDefault="00E90746" w:rsidP="00B62704">
      <w:pPr>
        <w:autoSpaceDE w:val="0"/>
        <w:ind w:firstLine="708"/>
        <w:jc w:val="both"/>
        <w:rPr>
          <w:rFonts w:cs="Tahoma"/>
        </w:rPr>
      </w:pPr>
      <w:r w:rsidRPr="00C73297">
        <w:rPr>
          <w:rFonts w:cs="Tahoma"/>
        </w:rPr>
        <w:t xml:space="preserve">6. Усиление планировочной связей в меридиональном направлении окажет благоприятное воздействие на формирование единого планировочного каркаса поселка. </w:t>
      </w:r>
    </w:p>
    <w:p w:rsidR="00E90746" w:rsidRPr="00C73297" w:rsidRDefault="00E90746" w:rsidP="002E0926">
      <w:pPr>
        <w:autoSpaceDE w:val="0"/>
        <w:jc w:val="both"/>
        <w:rPr>
          <w:color w:val="000000"/>
        </w:rPr>
      </w:pPr>
      <w:r w:rsidRPr="00C73297">
        <w:rPr>
          <w:color w:val="000000"/>
        </w:rPr>
        <w:tab/>
      </w:r>
    </w:p>
    <w:p w:rsidR="00E90746" w:rsidRPr="00C73297" w:rsidRDefault="00E90746" w:rsidP="00E62F1C">
      <w:pPr>
        <w:autoSpaceDE w:val="0"/>
        <w:ind w:firstLine="708"/>
        <w:jc w:val="both"/>
        <w:rPr>
          <w:b/>
          <w:bCs/>
          <w:color w:val="000000"/>
        </w:rPr>
      </w:pPr>
      <w:r w:rsidRPr="00C73297">
        <w:rPr>
          <w:b/>
          <w:bCs/>
          <w:color w:val="000000"/>
        </w:rPr>
        <w:t xml:space="preserve">Главными факторами, определяющими существующую планировочную структуру </w:t>
      </w:r>
      <w:r>
        <w:rPr>
          <w:b/>
          <w:bCs/>
          <w:color w:val="000000"/>
        </w:rPr>
        <w:t xml:space="preserve">Васильевского </w:t>
      </w:r>
      <w:r w:rsidRPr="00C73297">
        <w:rPr>
          <w:b/>
          <w:bCs/>
          <w:color w:val="000000"/>
        </w:rPr>
        <w:t>сельского поселения, являются:</w:t>
      </w:r>
    </w:p>
    <w:p w:rsidR="00E90746" w:rsidRPr="00C73297" w:rsidRDefault="00E90746" w:rsidP="002E0926">
      <w:pPr>
        <w:pStyle w:val="a"/>
        <w:jc w:val="both"/>
      </w:pPr>
      <w:r w:rsidRPr="00C73297">
        <w:tab/>
        <w:t>1. Хорошо развитые внешние транспортные связи.</w:t>
      </w:r>
    </w:p>
    <w:p w:rsidR="00E90746" w:rsidRPr="00C73297" w:rsidRDefault="00E90746" w:rsidP="002E0926">
      <w:pPr>
        <w:pStyle w:val="a"/>
        <w:jc w:val="both"/>
      </w:pPr>
      <w:r>
        <w:tab/>
        <w:t>2.</w:t>
      </w:r>
      <w:r w:rsidRPr="00C73297">
        <w:t xml:space="preserve">Наличие планировочных ограничений (коридоры инженерных и транспортных </w:t>
      </w:r>
      <w:r w:rsidRPr="00C73297">
        <w:tab/>
        <w:t>коммуникаций, санитарно-защитные зоны и др.).</w:t>
      </w:r>
    </w:p>
    <w:p w:rsidR="00E90746" w:rsidRPr="00657F08" w:rsidRDefault="00E90746" w:rsidP="00657F08">
      <w:pPr>
        <w:pStyle w:val="a"/>
        <w:jc w:val="both"/>
      </w:pPr>
      <w:r>
        <w:tab/>
        <w:t>3.</w:t>
      </w:r>
      <w:r w:rsidRPr="00C73297">
        <w:t>Исторически-сложившаяся планировочная структура</w:t>
      </w:r>
      <w:r w:rsidRPr="00657F08">
        <w:t xml:space="preserve"> и зонирование населенного пункта. </w:t>
      </w:r>
    </w:p>
    <w:p w:rsidR="00E90746" w:rsidRDefault="00E90746" w:rsidP="002E0926">
      <w:pPr>
        <w:tabs>
          <w:tab w:val="left" w:pos="700"/>
        </w:tabs>
        <w:ind w:firstLine="738"/>
        <w:jc w:val="both"/>
        <w:rPr>
          <w:rFonts w:cs="Arial"/>
          <w:color w:val="000000"/>
          <w:shd w:val="clear" w:color="auto" w:fill="FFFF00"/>
        </w:rPr>
      </w:pPr>
    </w:p>
    <w:p w:rsidR="00E90746" w:rsidRPr="00E62F1C" w:rsidRDefault="00E90746" w:rsidP="002E0926">
      <w:pPr>
        <w:jc w:val="both"/>
        <w:rPr>
          <w:b/>
          <w:bCs/>
        </w:rPr>
      </w:pPr>
      <w:r>
        <w:rPr>
          <w:b/>
          <w:bCs/>
        </w:rPr>
        <w:tab/>
        <w:t>1.10. Объекты капитального строительства местного значения</w:t>
      </w:r>
    </w:p>
    <w:p w:rsidR="00E90746" w:rsidRDefault="00E90746" w:rsidP="002E0926">
      <w:pPr>
        <w:jc w:val="both"/>
      </w:pPr>
      <w:r>
        <w:rPr>
          <w:b/>
          <w:bCs/>
          <w:i/>
          <w:iCs/>
        </w:rPr>
        <w:tab/>
      </w:r>
      <w:r>
        <w:t>Содержание разделов и карт (схем) генерального плана</w:t>
      </w:r>
      <w:r w:rsidRPr="00490C1F">
        <w:t xml:space="preserve"> </w:t>
      </w:r>
      <w:r>
        <w:t>Васильевского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90746" w:rsidRDefault="00E90746"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E90746" w:rsidRPr="00941F51" w:rsidRDefault="00E90746" w:rsidP="00E62F1C">
      <w:pPr>
        <w:pageBreakBefore/>
        <w:ind w:firstLine="708"/>
        <w:jc w:val="center"/>
        <w:rPr>
          <w:b/>
          <w:bCs/>
          <w:i/>
          <w:iCs/>
        </w:rPr>
      </w:pPr>
      <w:r w:rsidRPr="00941F51">
        <w:rPr>
          <w:b/>
          <w:bCs/>
          <w:i/>
          <w:iCs/>
        </w:rPr>
        <w:t>1.10.1. Инженерная инфраструктура</w:t>
      </w:r>
    </w:p>
    <w:p w:rsidR="00E90746" w:rsidRDefault="00E90746" w:rsidP="00AC0737">
      <w:pPr>
        <w:suppressAutoHyphens w:val="0"/>
        <w:ind w:left="540" w:hanging="540"/>
        <w:jc w:val="center"/>
        <w:rPr>
          <w:b/>
          <w:shd w:val="clear" w:color="auto" w:fill="FFFFFF"/>
        </w:rPr>
      </w:pPr>
    </w:p>
    <w:p w:rsidR="00E90746" w:rsidRDefault="00E90746" w:rsidP="00AC0737">
      <w:pPr>
        <w:suppressAutoHyphens w:val="0"/>
        <w:ind w:left="540" w:hanging="540"/>
        <w:jc w:val="center"/>
        <w:rPr>
          <w:b/>
          <w:shd w:val="clear" w:color="auto" w:fill="FFFFFF"/>
        </w:rPr>
      </w:pPr>
      <w:r w:rsidRPr="00941F51">
        <w:rPr>
          <w:b/>
          <w:shd w:val="clear" w:color="auto" w:fill="FFFFFF"/>
        </w:rPr>
        <w:t>Водоснабжение.</w:t>
      </w:r>
    </w:p>
    <w:p w:rsidR="00E90746" w:rsidRPr="00941F51" w:rsidRDefault="00E90746" w:rsidP="00691592">
      <w:pPr>
        <w:suppressAutoHyphens w:val="0"/>
        <w:jc w:val="both"/>
        <w:rPr>
          <w:shd w:val="clear" w:color="auto" w:fill="FFFFFF"/>
        </w:rPr>
      </w:pPr>
      <w:r w:rsidRPr="00941F51">
        <w:rPr>
          <w:shd w:val="clear" w:color="auto" w:fill="FFFFFF"/>
        </w:rPr>
        <w:t xml:space="preserve">           В настоящее время ответственность за водоснабжение </w:t>
      </w:r>
      <w:r>
        <w:rPr>
          <w:shd w:val="clear" w:color="auto" w:fill="FFFFFF"/>
        </w:rPr>
        <w:t>Васильевского</w:t>
      </w:r>
      <w:r w:rsidRPr="00941F51">
        <w:rPr>
          <w:shd w:val="clear" w:color="auto" w:fill="FFFFFF"/>
        </w:rPr>
        <w:t xml:space="preserve"> сельского поселения лежит на администрации поселения.</w:t>
      </w:r>
    </w:p>
    <w:p w:rsidR="00E90746" w:rsidRPr="00941F51" w:rsidRDefault="00E90746" w:rsidP="00691592">
      <w:pPr>
        <w:tabs>
          <w:tab w:val="left" w:pos="6367"/>
        </w:tabs>
        <w:suppressAutoHyphens w:val="0"/>
        <w:jc w:val="both"/>
        <w:rPr>
          <w:shd w:val="clear" w:color="auto" w:fill="FFFFFF"/>
        </w:rPr>
      </w:pPr>
      <w:r w:rsidRPr="00941F51">
        <w:rPr>
          <w:shd w:val="clear" w:color="auto" w:fill="FFFFFF"/>
        </w:rPr>
        <w:t xml:space="preserve">           Источником водоснабжения в поселении являются подземные воды. </w:t>
      </w:r>
    </w:p>
    <w:p w:rsidR="00E90746" w:rsidRPr="00941F51" w:rsidRDefault="00E90746" w:rsidP="00691592">
      <w:pPr>
        <w:suppressAutoHyphens w:val="0"/>
        <w:jc w:val="both"/>
        <w:rPr>
          <w:color w:val="000000"/>
          <w:shd w:val="clear" w:color="auto" w:fill="FFFFFF"/>
        </w:rPr>
      </w:pPr>
      <w:r w:rsidRPr="00941F51">
        <w:rPr>
          <w:color w:val="000000"/>
          <w:shd w:val="clear" w:color="auto" w:fill="FFFFFF"/>
        </w:rPr>
        <w:tab/>
        <w:t xml:space="preserve">В настоящее время водоотбор идет из </w:t>
      </w:r>
      <w:r>
        <w:rPr>
          <w:color w:val="000000"/>
          <w:shd w:val="clear" w:color="auto" w:fill="FFFFFF"/>
        </w:rPr>
        <w:t xml:space="preserve">8 </w:t>
      </w:r>
      <w:r w:rsidRPr="00941F51">
        <w:rPr>
          <w:color w:val="000000"/>
          <w:shd w:val="clear" w:color="auto" w:fill="FFFFFF"/>
        </w:rPr>
        <w:t>эксплуатационных скважин</w:t>
      </w:r>
      <w:r>
        <w:rPr>
          <w:color w:val="000000"/>
          <w:shd w:val="clear" w:color="auto" w:fill="FFFFFF"/>
        </w:rPr>
        <w:t xml:space="preserve"> и 9</w:t>
      </w:r>
      <w:r w:rsidRPr="006E364E">
        <w:rPr>
          <w:color w:val="000000"/>
          <w:shd w:val="clear" w:color="auto" w:fill="FFFFFF"/>
        </w:rPr>
        <w:t xml:space="preserve"> водонапорных башен (Рожновского)</w:t>
      </w:r>
      <w:r w:rsidRPr="00941F51">
        <w:rPr>
          <w:color w:val="000000"/>
          <w:shd w:val="clear" w:color="auto" w:fill="FFFFFF"/>
        </w:rPr>
        <w:t xml:space="preserve">. Основным оборудованием являются погружные </w:t>
      </w:r>
      <w:r w:rsidRPr="00AE7D46">
        <w:rPr>
          <w:color w:val="000000"/>
          <w:shd w:val="clear" w:color="auto" w:fill="FFFFFF"/>
        </w:rPr>
        <w:t>насосы ЭЦВ6-6,5-120, ЭЦВ6-6,5-85.</w:t>
      </w:r>
      <w:r w:rsidRPr="00941F51">
        <w:rPr>
          <w:color w:val="000000"/>
          <w:shd w:val="clear" w:color="auto" w:fill="FFFFFF"/>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30-50 метров. </w:t>
      </w:r>
    </w:p>
    <w:p w:rsidR="00E90746" w:rsidRPr="00941F51" w:rsidRDefault="00E90746" w:rsidP="00691592">
      <w:pPr>
        <w:jc w:val="center"/>
        <w:rPr>
          <w:b/>
          <w:bCs/>
        </w:rPr>
      </w:pPr>
      <w:r w:rsidRPr="00941F51">
        <w:rPr>
          <w:b/>
          <w:bCs/>
        </w:rPr>
        <w:t xml:space="preserve">Сведения об инженерном обеспечении </w:t>
      </w:r>
      <w:r>
        <w:rPr>
          <w:b/>
          <w:bCs/>
        </w:rPr>
        <w:t>скважин</w:t>
      </w:r>
      <w:r w:rsidRPr="00941F51">
        <w:rPr>
          <w:b/>
          <w:bCs/>
        </w:rPr>
        <w:t>:</w:t>
      </w:r>
    </w:p>
    <w:p w:rsidR="00E90746" w:rsidRPr="00941F51" w:rsidRDefault="00E90746" w:rsidP="00691592">
      <w:pPr>
        <w:jc w:val="center"/>
        <w:rPr>
          <w:b/>
          <w:bCs/>
        </w:rPr>
      </w:pPr>
    </w:p>
    <w:tbl>
      <w:tblPr>
        <w:tblW w:w="10179" w:type="dxa"/>
        <w:tblInd w:w="108" w:type="dxa"/>
        <w:tblLayout w:type="fixed"/>
        <w:tblLook w:val="0000"/>
      </w:tblPr>
      <w:tblGrid>
        <w:gridCol w:w="2037"/>
        <w:gridCol w:w="1480"/>
        <w:gridCol w:w="1418"/>
        <w:gridCol w:w="1559"/>
        <w:gridCol w:w="1843"/>
        <w:gridCol w:w="1842"/>
      </w:tblGrid>
      <w:tr w:rsidR="00E90746" w:rsidRPr="00941F51" w:rsidTr="00BF7474">
        <w:trPr>
          <w:trHeight w:val="221"/>
        </w:trPr>
        <w:tc>
          <w:tcPr>
            <w:tcW w:w="2037" w:type="dxa"/>
            <w:vMerge w:val="restart"/>
            <w:tcBorders>
              <w:top w:val="single" w:sz="4" w:space="0" w:color="000000"/>
              <w:left w:val="single" w:sz="4" w:space="0" w:color="000000"/>
              <w:bottom w:val="single" w:sz="4" w:space="0" w:color="000000"/>
            </w:tcBorders>
          </w:tcPr>
          <w:p w:rsidR="00E90746" w:rsidRPr="00941F51" w:rsidRDefault="00E90746" w:rsidP="00B22AC9">
            <w:pPr>
              <w:snapToGrid w:val="0"/>
              <w:jc w:val="center"/>
              <w:rPr>
                <w:b/>
                <w:shd w:val="clear" w:color="auto" w:fill="FFFFFF"/>
              </w:rPr>
            </w:pPr>
          </w:p>
          <w:p w:rsidR="00E90746" w:rsidRDefault="00E90746" w:rsidP="00B22AC9">
            <w:pPr>
              <w:snapToGrid w:val="0"/>
              <w:jc w:val="center"/>
              <w:rPr>
                <w:b/>
                <w:shd w:val="clear" w:color="auto" w:fill="FFFFFF"/>
              </w:rPr>
            </w:pPr>
          </w:p>
          <w:p w:rsidR="00E90746" w:rsidRPr="00941F51" w:rsidRDefault="00E90746" w:rsidP="00B22AC9">
            <w:pPr>
              <w:snapToGrid w:val="0"/>
              <w:jc w:val="center"/>
              <w:rPr>
                <w:b/>
                <w:shd w:val="clear" w:color="auto" w:fill="FFFFFF"/>
              </w:rPr>
            </w:pPr>
            <w:r w:rsidRPr="00B37F28">
              <w:rPr>
                <w:b/>
                <w:sz w:val="22"/>
                <w:szCs w:val="22"/>
                <w:shd w:val="clear" w:color="auto" w:fill="FFFFFF"/>
              </w:rPr>
              <w:t>Населенные пункты</w:t>
            </w:r>
          </w:p>
        </w:tc>
        <w:tc>
          <w:tcPr>
            <w:tcW w:w="2898" w:type="dxa"/>
            <w:gridSpan w:val="2"/>
            <w:tcBorders>
              <w:top w:val="single" w:sz="4" w:space="0" w:color="000000"/>
              <w:left w:val="single" w:sz="4" w:space="0" w:color="000000"/>
              <w:bottom w:val="single" w:sz="4" w:space="0" w:color="000000"/>
            </w:tcBorders>
          </w:tcPr>
          <w:p w:rsidR="00E90746" w:rsidRPr="00941F51" w:rsidRDefault="00E90746" w:rsidP="00B22AC9">
            <w:pPr>
              <w:snapToGrid w:val="0"/>
              <w:jc w:val="center"/>
              <w:rPr>
                <w:b/>
                <w:shd w:val="clear" w:color="auto" w:fill="FFFFFF"/>
              </w:rPr>
            </w:pPr>
            <w:r w:rsidRPr="00941F51">
              <w:rPr>
                <w:b/>
                <w:sz w:val="22"/>
                <w:szCs w:val="22"/>
                <w:shd w:val="clear" w:color="auto" w:fill="FFFFFF"/>
              </w:rPr>
              <w:t>Наличие собственных водозаборов</w:t>
            </w:r>
          </w:p>
        </w:tc>
        <w:tc>
          <w:tcPr>
            <w:tcW w:w="1559" w:type="dxa"/>
            <w:vMerge w:val="restart"/>
            <w:tcBorders>
              <w:top w:val="single" w:sz="4" w:space="0" w:color="000000"/>
              <w:left w:val="single" w:sz="4" w:space="0" w:color="000000"/>
              <w:bottom w:val="single" w:sz="4" w:space="0" w:color="000000"/>
              <w:right w:val="single" w:sz="4" w:space="0" w:color="000000"/>
            </w:tcBorders>
          </w:tcPr>
          <w:p w:rsidR="00E90746" w:rsidRPr="005E76CF" w:rsidRDefault="00E90746" w:rsidP="00B22AC9">
            <w:pPr>
              <w:snapToGrid w:val="0"/>
              <w:jc w:val="center"/>
              <w:rPr>
                <w:b/>
                <w:shd w:val="clear" w:color="auto" w:fill="FFFFFF"/>
              </w:rPr>
            </w:pPr>
            <w:r w:rsidRPr="005E76CF">
              <w:rPr>
                <w:b/>
                <w:sz w:val="22"/>
                <w:szCs w:val="22"/>
                <w:shd w:val="clear" w:color="auto" w:fill="FFFFFF"/>
              </w:rPr>
              <w:t>Год постройки или постановки на учет</w:t>
            </w:r>
          </w:p>
        </w:tc>
        <w:tc>
          <w:tcPr>
            <w:tcW w:w="1843" w:type="dxa"/>
            <w:vMerge w:val="restart"/>
            <w:tcBorders>
              <w:top w:val="single" w:sz="4" w:space="0" w:color="000000"/>
              <w:left w:val="single" w:sz="4" w:space="0" w:color="000000"/>
              <w:right w:val="single" w:sz="4" w:space="0" w:color="000000"/>
            </w:tcBorders>
          </w:tcPr>
          <w:p w:rsidR="00E90746" w:rsidRDefault="00E90746" w:rsidP="00B22AC9">
            <w:pPr>
              <w:snapToGrid w:val="0"/>
              <w:jc w:val="center"/>
              <w:rPr>
                <w:b/>
                <w:shd w:val="clear" w:color="auto" w:fill="FFFFFF"/>
              </w:rPr>
            </w:pPr>
          </w:p>
          <w:p w:rsidR="00E90746" w:rsidRPr="003C0AAE" w:rsidRDefault="00E90746" w:rsidP="00B22AC9">
            <w:pPr>
              <w:snapToGrid w:val="0"/>
              <w:jc w:val="center"/>
              <w:rPr>
                <w:b/>
                <w:u w:val="single"/>
                <w:shd w:val="clear" w:color="auto" w:fill="FFFFFF"/>
              </w:rPr>
            </w:pPr>
            <w:r w:rsidRPr="003C0AAE">
              <w:rPr>
                <w:b/>
                <w:sz w:val="22"/>
                <w:szCs w:val="22"/>
                <w:u w:val="single"/>
                <w:shd w:val="clear" w:color="auto" w:fill="FFFFFF"/>
              </w:rPr>
              <w:t>Глубина</w:t>
            </w:r>
          </w:p>
          <w:p w:rsidR="00E90746" w:rsidRPr="00941F51" w:rsidRDefault="00E90746" w:rsidP="00B22AC9">
            <w:pPr>
              <w:snapToGrid w:val="0"/>
              <w:jc w:val="center"/>
              <w:rPr>
                <w:b/>
                <w:shd w:val="clear" w:color="auto" w:fill="FFFFFF"/>
              </w:rPr>
            </w:pPr>
            <w:r>
              <w:rPr>
                <w:b/>
                <w:sz w:val="22"/>
                <w:szCs w:val="22"/>
                <w:shd w:val="clear" w:color="auto" w:fill="FFFFFF"/>
              </w:rPr>
              <w:t>диаметр, м</w:t>
            </w:r>
          </w:p>
        </w:tc>
        <w:tc>
          <w:tcPr>
            <w:tcW w:w="1842" w:type="dxa"/>
            <w:vMerge w:val="restart"/>
            <w:tcBorders>
              <w:top w:val="single" w:sz="4" w:space="0" w:color="000000"/>
              <w:left w:val="single" w:sz="4" w:space="0" w:color="000000"/>
              <w:right w:val="single" w:sz="4" w:space="0" w:color="000000"/>
            </w:tcBorders>
          </w:tcPr>
          <w:p w:rsidR="00E90746" w:rsidRPr="00941F51" w:rsidRDefault="00E90746" w:rsidP="00B22AC9">
            <w:pPr>
              <w:snapToGrid w:val="0"/>
              <w:jc w:val="center"/>
              <w:rPr>
                <w:b/>
                <w:shd w:val="clear" w:color="auto" w:fill="FFFFFF"/>
              </w:rPr>
            </w:pPr>
            <w:r w:rsidRPr="00941F51">
              <w:rPr>
                <w:b/>
                <w:sz w:val="22"/>
                <w:szCs w:val="22"/>
                <w:shd w:val="clear" w:color="auto" w:fill="FFFFFF"/>
              </w:rPr>
              <w:t>Процент получаемый из центрального водопровода</w:t>
            </w:r>
          </w:p>
        </w:tc>
      </w:tr>
      <w:tr w:rsidR="00E90746" w:rsidRPr="00941F51" w:rsidTr="00BF7474">
        <w:trPr>
          <w:trHeight w:val="221"/>
        </w:trPr>
        <w:tc>
          <w:tcPr>
            <w:tcW w:w="2037" w:type="dxa"/>
            <w:vMerge/>
            <w:tcBorders>
              <w:top w:val="single" w:sz="4" w:space="0" w:color="000000"/>
              <w:left w:val="single" w:sz="4" w:space="0" w:color="000000"/>
              <w:bottom w:val="single" w:sz="4" w:space="0" w:color="000000"/>
            </w:tcBorders>
          </w:tcPr>
          <w:p w:rsidR="00E90746" w:rsidRPr="00941F51" w:rsidRDefault="00E90746" w:rsidP="00B22AC9"/>
        </w:tc>
        <w:tc>
          <w:tcPr>
            <w:tcW w:w="1480" w:type="dxa"/>
            <w:tcBorders>
              <w:top w:val="single" w:sz="4" w:space="0" w:color="000000"/>
              <w:left w:val="single" w:sz="4" w:space="0" w:color="000000"/>
              <w:bottom w:val="single" w:sz="4" w:space="0" w:color="000000"/>
            </w:tcBorders>
          </w:tcPr>
          <w:p w:rsidR="00E90746" w:rsidRPr="00941F51" w:rsidRDefault="00E90746" w:rsidP="00B22AC9">
            <w:pPr>
              <w:snapToGrid w:val="0"/>
              <w:jc w:val="center"/>
              <w:rPr>
                <w:b/>
                <w:shd w:val="clear" w:color="auto" w:fill="FFFFFF"/>
              </w:rPr>
            </w:pPr>
          </w:p>
          <w:p w:rsidR="00E90746" w:rsidRPr="00941F51" w:rsidRDefault="00E90746" w:rsidP="00B22AC9">
            <w:pPr>
              <w:snapToGrid w:val="0"/>
              <w:jc w:val="center"/>
              <w:rPr>
                <w:b/>
                <w:shd w:val="clear" w:color="auto" w:fill="FFFFFF"/>
              </w:rPr>
            </w:pPr>
            <w:r w:rsidRPr="00941F51">
              <w:rPr>
                <w:b/>
                <w:sz w:val="22"/>
                <w:szCs w:val="22"/>
                <w:shd w:val="clear" w:color="auto" w:fill="FFFFFF"/>
              </w:rPr>
              <w:t>Количество скважин</w:t>
            </w:r>
          </w:p>
        </w:tc>
        <w:tc>
          <w:tcPr>
            <w:tcW w:w="1418" w:type="dxa"/>
            <w:tcBorders>
              <w:top w:val="single" w:sz="4" w:space="0" w:color="000000"/>
              <w:left w:val="single" w:sz="4" w:space="0" w:color="000000"/>
              <w:bottom w:val="single" w:sz="4" w:space="0" w:color="000000"/>
            </w:tcBorders>
          </w:tcPr>
          <w:p w:rsidR="00E90746" w:rsidRPr="00941F51" w:rsidRDefault="00E90746" w:rsidP="00B22AC9">
            <w:pPr>
              <w:snapToGrid w:val="0"/>
              <w:jc w:val="center"/>
              <w:rPr>
                <w:b/>
                <w:shd w:val="clear" w:color="auto" w:fill="FFFFFF"/>
              </w:rPr>
            </w:pPr>
          </w:p>
          <w:p w:rsidR="00E90746" w:rsidRPr="00941F51" w:rsidRDefault="00E90746" w:rsidP="00B22AC9">
            <w:pPr>
              <w:snapToGrid w:val="0"/>
              <w:jc w:val="center"/>
              <w:rPr>
                <w:b/>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559" w:type="dxa"/>
            <w:vMerge/>
            <w:tcBorders>
              <w:top w:val="single" w:sz="4" w:space="0" w:color="000000"/>
              <w:left w:val="single" w:sz="4" w:space="0" w:color="000000"/>
              <w:bottom w:val="single" w:sz="4" w:space="0" w:color="000000"/>
              <w:right w:val="single" w:sz="4" w:space="0" w:color="000000"/>
            </w:tcBorders>
          </w:tcPr>
          <w:p w:rsidR="00E90746" w:rsidRPr="00941F51" w:rsidRDefault="00E90746" w:rsidP="00B22AC9"/>
        </w:tc>
        <w:tc>
          <w:tcPr>
            <w:tcW w:w="1843" w:type="dxa"/>
            <w:vMerge/>
            <w:tcBorders>
              <w:left w:val="single" w:sz="4" w:space="0" w:color="000000"/>
              <w:bottom w:val="single" w:sz="4" w:space="0" w:color="000000"/>
              <w:right w:val="single" w:sz="4" w:space="0" w:color="000000"/>
            </w:tcBorders>
          </w:tcPr>
          <w:p w:rsidR="00E90746" w:rsidRPr="00941F51" w:rsidRDefault="00E90746" w:rsidP="00B22AC9"/>
        </w:tc>
        <w:tc>
          <w:tcPr>
            <w:tcW w:w="1842" w:type="dxa"/>
            <w:vMerge/>
            <w:tcBorders>
              <w:left w:val="single" w:sz="4" w:space="0" w:color="000000"/>
              <w:bottom w:val="single" w:sz="4" w:space="0" w:color="000000"/>
              <w:right w:val="single" w:sz="4" w:space="0" w:color="000000"/>
            </w:tcBorders>
          </w:tcPr>
          <w:p w:rsidR="00E90746" w:rsidRPr="00941F51" w:rsidRDefault="00E90746" w:rsidP="00B22AC9"/>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941F51" w:rsidRDefault="00E90746" w:rsidP="00D80091">
            <w:pPr>
              <w:suppressAutoHyphens w:val="0"/>
              <w:rPr>
                <w:shd w:val="clear" w:color="auto" w:fill="FFFFFF"/>
              </w:rPr>
            </w:pPr>
            <w:r w:rsidRPr="00CA7167">
              <w:rPr>
                <w:rFonts w:cs="Arial"/>
                <w:iCs/>
              </w:rPr>
              <w:t>деревн</w:t>
            </w:r>
            <w:r>
              <w:rPr>
                <w:rFonts w:cs="Arial"/>
                <w:iCs/>
              </w:rPr>
              <w:t>я</w:t>
            </w:r>
            <w:r w:rsidRPr="00CA7167">
              <w:rPr>
                <w:rFonts w:ascii="Georgia" w:hAnsi="Georgia" w:cs="Georgia"/>
                <w:b/>
                <w:bCs/>
                <w:i/>
                <w:iCs/>
                <w:kern w:val="0"/>
                <w:lang w:eastAsia="ru-RU"/>
              </w:rPr>
              <w:t xml:space="preserve"> Кутузовка</w:t>
            </w:r>
          </w:p>
        </w:tc>
        <w:tc>
          <w:tcPr>
            <w:tcW w:w="1480" w:type="dxa"/>
            <w:tcBorders>
              <w:top w:val="single" w:sz="4" w:space="0" w:color="000000"/>
              <w:left w:val="single" w:sz="4" w:space="0" w:color="000000"/>
              <w:bottom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34</w:t>
            </w:r>
          </w:p>
        </w:tc>
        <w:tc>
          <w:tcPr>
            <w:tcW w:w="1559" w:type="dxa"/>
            <w:tcBorders>
              <w:top w:val="single" w:sz="4" w:space="0" w:color="000000"/>
              <w:left w:val="single" w:sz="4" w:space="0" w:color="000000"/>
              <w:bottom w:val="single" w:sz="4" w:space="0" w:color="000000"/>
              <w:right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1971</w:t>
            </w:r>
          </w:p>
        </w:tc>
        <w:tc>
          <w:tcPr>
            <w:tcW w:w="1843" w:type="dxa"/>
            <w:tcBorders>
              <w:top w:val="single" w:sz="4" w:space="0" w:color="000000"/>
              <w:left w:val="single" w:sz="4" w:space="0" w:color="000000"/>
              <w:bottom w:val="single" w:sz="4" w:space="0" w:color="000000"/>
              <w:right w:val="single" w:sz="4" w:space="0" w:color="000000"/>
            </w:tcBorders>
          </w:tcPr>
          <w:p w:rsidR="00E90746" w:rsidRPr="00941F51" w:rsidRDefault="00E90746" w:rsidP="00F753C6">
            <w:pPr>
              <w:suppressAutoHyphens w:val="0"/>
              <w:jc w:val="center"/>
              <w:rPr>
                <w:shd w:val="clear" w:color="auto" w:fill="FFFFFF"/>
              </w:rPr>
            </w:pPr>
            <w:r>
              <w:rPr>
                <w:shd w:val="clear" w:color="auto" w:fill="FFFFFF"/>
              </w:rPr>
              <w:t>112/209</w:t>
            </w:r>
          </w:p>
        </w:tc>
        <w:tc>
          <w:tcPr>
            <w:tcW w:w="1842" w:type="dxa"/>
            <w:tcBorders>
              <w:top w:val="single" w:sz="4" w:space="0" w:color="000000"/>
              <w:left w:val="single" w:sz="4" w:space="0" w:color="000000"/>
              <w:bottom w:val="single" w:sz="4" w:space="0" w:color="000000"/>
              <w:right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100</w:t>
            </w:r>
          </w:p>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941F51" w:rsidRDefault="00E90746" w:rsidP="00D80091">
            <w:pPr>
              <w:suppressAutoHyphens w:val="0"/>
              <w:rPr>
                <w:shd w:val="clear" w:color="auto" w:fill="FFFFFF"/>
              </w:rPr>
            </w:pPr>
            <w:r w:rsidRPr="00CA7167">
              <w:rPr>
                <w:rFonts w:cs="Arial"/>
                <w:iCs/>
              </w:rPr>
              <w:t>деревн</w:t>
            </w:r>
            <w:r>
              <w:rPr>
                <w:rFonts w:cs="Arial"/>
                <w:iCs/>
              </w:rPr>
              <w:t>я</w:t>
            </w:r>
            <w:r w:rsidRPr="00CA7167">
              <w:rPr>
                <w:rFonts w:ascii="Georgia" w:hAnsi="Georgia" w:cs="Georgia"/>
                <w:b/>
                <w:bCs/>
                <w:i/>
                <w:iCs/>
                <w:kern w:val="0"/>
                <w:lang w:eastAsia="ru-RU"/>
              </w:rPr>
              <w:t xml:space="preserve"> Шатилово</w:t>
            </w:r>
          </w:p>
        </w:tc>
        <w:tc>
          <w:tcPr>
            <w:tcW w:w="1480" w:type="dxa"/>
            <w:tcBorders>
              <w:top w:val="single" w:sz="4" w:space="0" w:color="000000"/>
              <w:left w:val="single" w:sz="4" w:space="0" w:color="000000"/>
              <w:bottom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33</w:t>
            </w:r>
          </w:p>
        </w:tc>
        <w:tc>
          <w:tcPr>
            <w:tcW w:w="1559" w:type="dxa"/>
            <w:tcBorders>
              <w:top w:val="single" w:sz="4" w:space="0" w:color="000000"/>
              <w:left w:val="single" w:sz="4" w:space="0" w:color="000000"/>
              <w:bottom w:val="single" w:sz="4" w:space="0" w:color="000000"/>
              <w:right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1972</w:t>
            </w:r>
          </w:p>
        </w:tc>
        <w:tc>
          <w:tcPr>
            <w:tcW w:w="1843" w:type="dxa"/>
            <w:tcBorders>
              <w:top w:val="single" w:sz="4" w:space="0" w:color="000000"/>
              <w:left w:val="single" w:sz="4" w:space="0" w:color="000000"/>
              <w:bottom w:val="single" w:sz="4" w:space="0" w:color="000000"/>
              <w:right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85/209</w:t>
            </w:r>
          </w:p>
        </w:tc>
        <w:tc>
          <w:tcPr>
            <w:tcW w:w="1842" w:type="dxa"/>
            <w:tcBorders>
              <w:top w:val="single" w:sz="4" w:space="0" w:color="000000"/>
              <w:left w:val="single" w:sz="4" w:space="0" w:color="000000"/>
              <w:bottom w:val="single" w:sz="4" w:space="0" w:color="000000"/>
              <w:right w:val="single" w:sz="4" w:space="0" w:color="000000"/>
            </w:tcBorders>
          </w:tcPr>
          <w:p w:rsidR="00E90746" w:rsidRPr="00941F51" w:rsidRDefault="00E90746" w:rsidP="00B22AC9">
            <w:pPr>
              <w:suppressAutoHyphens w:val="0"/>
              <w:jc w:val="center"/>
              <w:rPr>
                <w:shd w:val="clear" w:color="auto" w:fill="FFFFFF"/>
              </w:rPr>
            </w:pPr>
            <w:r>
              <w:rPr>
                <w:shd w:val="clear" w:color="auto" w:fill="FFFFFF"/>
              </w:rPr>
              <w:t>100</w:t>
            </w:r>
          </w:p>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CA7167" w:rsidRDefault="00E90746" w:rsidP="002D744B">
            <w:pPr>
              <w:suppressAutoHyphens w:val="0"/>
              <w:rPr>
                <w:rFonts w:cs="Arial"/>
                <w:iCs/>
              </w:rPr>
            </w:pPr>
            <w:r w:rsidRPr="00CA7167">
              <w:rPr>
                <w:rFonts w:cs="Arial"/>
                <w:iCs/>
              </w:rPr>
              <w:t>сел</w:t>
            </w:r>
            <w:r>
              <w:rPr>
                <w:rFonts w:cs="Arial"/>
                <w:iCs/>
              </w:rPr>
              <w:t>о</w:t>
            </w:r>
            <w:r w:rsidRPr="00CA7167">
              <w:rPr>
                <w:rFonts w:ascii="Georgia" w:hAnsi="Georgia" w:cs="Georgia"/>
                <w:b/>
                <w:bCs/>
                <w:i/>
                <w:iCs/>
                <w:kern w:val="0"/>
                <w:lang w:eastAsia="ru-RU"/>
              </w:rPr>
              <w:t xml:space="preserve"> Корытенка</w:t>
            </w:r>
          </w:p>
        </w:tc>
        <w:tc>
          <w:tcPr>
            <w:tcW w:w="1480" w:type="dxa"/>
            <w:tcBorders>
              <w:top w:val="single" w:sz="4" w:space="0" w:color="000000"/>
              <w:left w:val="single" w:sz="4" w:space="0" w:color="000000"/>
              <w:bottom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Default="00E90746" w:rsidP="00B22AC9">
            <w:pPr>
              <w:suppressAutoHyphens w:val="0"/>
              <w:jc w:val="center"/>
              <w:rPr>
                <w:shd w:val="clear" w:color="auto" w:fill="FFFFFF"/>
              </w:rPr>
            </w:pPr>
            <w:r>
              <w:rPr>
                <w:shd w:val="clear" w:color="auto" w:fill="FFFFFF"/>
              </w:rPr>
              <w:t>40</w:t>
            </w:r>
          </w:p>
        </w:tc>
        <w:tc>
          <w:tcPr>
            <w:tcW w:w="1559"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1965</w:t>
            </w:r>
          </w:p>
        </w:tc>
        <w:tc>
          <w:tcPr>
            <w:tcW w:w="1843"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110/209</w:t>
            </w:r>
          </w:p>
        </w:tc>
        <w:tc>
          <w:tcPr>
            <w:tcW w:w="1842" w:type="dxa"/>
            <w:tcBorders>
              <w:top w:val="single" w:sz="4" w:space="0" w:color="000000"/>
              <w:left w:val="single" w:sz="4" w:space="0" w:color="000000"/>
              <w:bottom w:val="single" w:sz="4" w:space="0" w:color="000000"/>
              <w:right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100</w:t>
            </w:r>
          </w:p>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CA7167" w:rsidRDefault="00E90746" w:rsidP="00EF6B8B">
            <w:pPr>
              <w:suppressAutoHyphens w:val="0"/>
              <w:rPr>
                <w:rFonts w:cs="Arial"/>
                <w:iCs/>
              </w:rPr>
            </w:pPr>
            <w:r w:rsidRPr="00CA7167">
              <w:rPr>
                <w:rFonts w:cs="Arial"/>
                <w:iCs/>
              </w:rPr>
              <w:t>сел</w:t>
            </w:r>
            <w:r>
              <w:rPr>
                <w:rFonts w:cs="Arial"/>
                <w:iCs/>
              </w:rPr>
              <w:t>о</w:t>
            </w:r>
            <w:r w:rsidRPr="00CA7167">
              <w:rPr>
                <w:rFonts w:ascii="Georgia" w:hAnsi="Georgia" w:cs="Georgia"/>
                <w:b/>
                <w:bCs/>
                <w:i/>
                <w:iCs/>
                <w:kern w:val="0"/>
                <w:lang w:eastAsia="ru-RU"/>
              </w:rPr>
              <w:t xml:space="preserve"> Скорятино</w:t>
            </w:r>
          </w:p>
        </w:tc>
        <w:tc>
          <w:tcPr>
            <w:tcW w:w="1480" w:type="dxa"/>
            <w:tcBorders>
              <w:top w:val="single" w:sz="4" w:space="0" w:color="000000"/>
              <w:left w:val="single" w:sz="4" w:space="0" w:color="000000"/>
              <w:bottom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Default="00E90746" w:rsidP="00B22AC9">
            <w:pPr>
              <w:suppressAutoHyphens w:val="0"/>
              <w:jc w:val="center"/>
              <w:rPr>
                <w:shd w:val="clear" w:color="auto" w:fill="FFFFFF"/>
              </w:rPr>
            </w:pPr>
            <w:r>
              <w:rPr>
                <w:shd w:val="clear" w:color="auto" w:fill="FFFFFF"/>
              </w:rPr>
              <w:t>17</w:t>
            </w:r>
          </w:p>
        </w:tc>
        <w:tc>
          <w:tcPr>
            <w:tcW w:w="1559"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1988</w:t>
            </w:r>
          </w:p>
        </w:tc>
        <w:tc>
          <w:tcPr>
            <w:tcW w:w="1843"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145/200</w:t>
            </w:r>
          </w:p>
        </w:tc>
        <w:tc>
          <w:tcPr>
            <w:tcW w:w="1842" w:type="dxa"/>
            <w:tcBorders>
              <w:top w:val="single" w:sz="4" w:space="0" w:color="000000"/>
              <w:left w:val="single" w:sz="4" w:space="0" w:color="000000"/>
              <w:bottom w:val="single" w:sz="4" w:space="0" w:color="000000"/>
              <w:right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100</w:t>
            </w:r>
          </w:p>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CA7167" w:rsidRDefault="00E90746" w:rsidP="002D744B">
            <w:pPr>
              <w:suppressAutoHyphens w:val="0"/>
              <w:rPr>
                <w:rFonts w:cs="Arial"/>
                <w:iCs/>
              </w:rPr>
            </w:pPr>
            <w:r>
              <w:rPr>
                <w:rFonts w:cs="Arial"/>
                <w:iCs/>
              </w:rPr>
              <w:t>с</w:t>
            </w:r>
            <w:r w:rsidRPr="00CA7167">
              <w:rPr>
                <w:rFonts w:cs="Arial"/>
                <w:iCs/>
              </w:rPr>
              <w:t>ел</w:t>
            </w:r>
            <w:r>
              <w:rPr>
                <w:rFonts w:cs="Arial"/>
                <w:iCs/>
              </w:rPr>
              <w:t xml:space="preserve">о </w:t>
            </w:r>
            <w:r w:rsidRPr="00CA7167">
              <w:rPr>
                <w:rFonts w:ascii="Georgia" w:hAnsi="Georgia" w:cs="Georgia"/>
                <w:b/>
                <w:bCs/>
                <w:i/>
                <w:iCs/>
                <w:kern w:val="0"/>
                <w:lang w:eastAsia="ru-RU"/>
              </w:rPr>
              <w:t>Васильевка</w:t>
            </w:r>
          </w:p>
        </w:tc>
        <w:tc>
          <w:tcPr>
            <w:tcW w:w="1480" w:type="dxa"/>
            <w:tcBorders>
              <w:top w:val="single" w:sz="4" w:space="0" w:color="000000"/>
              <w:left w:val="single" w:sz="4" w:space="0" w:color="000000"/>
              <w:bottom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Default="00E90746" w:rsidP="00B22AC9">
            <w:pPr>
              <w:suppressAutoHyphens w:val="0"/>
              <w:jc w:val="center"/>
              <w:rPr>
                <w:shd w:val="clear" w:color="auto" w:fill="FFFFFF"/>
              </w:rPr>
            </w:pPr>
            <w:r>
              <w:rPr>
                <w:shd w:val="clear" w:color="auto" w:fill="FFFFFF"/>
              </w:rPr>
              <w:t>27</w:t>
            </w:r>
          </w:p>
        </w:tc>
        <w:tc>
          <w:tcPr>
            <w:tcW w:w="1559"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1978</w:t>
            </w:r>
          </w:p>
        </w:tc>
        <w:tc>
          <w:tcPr>
            <w:tcW w:w="1843"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140/200</w:t>
            </w:r>
          </w:p>
        </w:tc>
        <w:tc>
          <w:tcPr>
            <w:tcW w:w="1842" w:type="dxa"/>
            <w:tcBorders>
              <w:top w:val="single" w:sz="4" w:space="0" w:color="000000"/>
              <w:left w:val="single" w:sz="4" w:space="0" w:color="000000"/>
              <w:bottom w:val="single" w:sz="4" w:space="0" w:color="000000"/>
              <w:right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100</w:t>
            </w:r>
          </w:p>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CA7167" w:rsidRDefault="00E90746" w:rsidP="002D744B">
            <w:pPr>
              <w:suppressAutoHyphens w:val="0"/>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Ивановка</w:t>
            </w:r>
          </w:p>
        </w:tc>
        <w:tc>
          <w:tcPr>
            <w:tcW w:w="1480" w:type="dxa"/>
            <w:tcBorders>
              <w:top w:val="single" w:sz="4" w:space="0" w:color="000000"/>
              <w:left w:val="single" w:sz="4" w:space="0" w:color="000000"/>
              <w:bottom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Default="00E90746" w:rsidP="00B22AC9">
            <w:pPr>
              <w:suppressAutoHyphens w:val="0"/>
              <w:jc w:val="center"/>
              <w:rPr>
                <w:shd w:val="clear" w:color="auto" w:fill="FFFFFF"/>
              </w:rPr>
            </w:pPr>
            <w:r>
              <w:rPr>
                <w:shd w:val="clear" w:color="auto" w:fill="FFFFFF"/>
              </w:rPr>
              <w:t>27</w:t>
            </w:r>
          </w:p>
        </w:tc>
        <w:tc>
          <w:tcPr>
            <w:tcW w:w="1559"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1978</w:t>
            </w:r>
          </w:p>
        </w:tc>
        <w:tc>
          <w:tcPr>
            <w:tcW w:w="1843"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101/209</w:t>
            </w:r>
          </w:p>
        </w:tc>
        <w:tc>
          <w:tcPr>
            <w:tcW w:w="1842" w:type="dxa"/>
            <w:tcBorders>
              <w:top w:val="single" w:sz="4" w:space="0" w:color="000000"/>
              <w:left w:val="single" w:sz="4" w:space="0" w:color="000000"/>
              <w:bottom w:val="single" w:sz="4" w:space="0" w:color="000000"/>
              <w:right w:val="single" w:sz="4" w:space="0" w:color="000000"/>
            </w:tcBorders>
          </w:tcPr>
          <w:p w:rsidR="00E90746" w:rsidRPr="00941F51" w:rsidRDefault="00E90746" w:rsidP="00321C05">
            <w:pPr>
              <w:suppressAutoHyphens w:val="0"/>
              <w:jc w:val="center"/>
              <w:rPr>
                <w:shd w:val="clear" w:color="auto" w:fill="FFFFFF"/>
              </w:rPr>
            </w:pPr>
            <w:r>
              <w:rPr>
                <w:shd w:val="clear" w:color="auto" w:fill="FFFFFF"/>
              </w:rPr>
              <w:t>100</w:t>
            </w:r>
          </w:p>
        </w:tc>
      </w:tr>
      <w:tr w:rsidR="00E90746" w:rsidRPr="00941F51" w:rsidTr="00BF7474">
        <w:trPr>
          <w:trHeight w:val="437"/>
        </w:trPr>
        <w:tc>
          <w:tcPr>
            <w:tcW w:w="2037" w:type="dxa"/>
            <w:tcBorders>
              <w:top w:val="single" w:sz="4" w:space="0" w:color="000000"/>
              <w:left w:val="single" w:sz="4" w:space="0" w:color="000000"/>
              <w:bottom w:val="single" w:sz="4" w:space="0" w:color="000000"/>
            </w:tcBorders>
          </w:tcPr>
          <w:p w:rsidR="00E90746" w:rsidRPr="00CA7167" w:rsidRDefault="00E90746" w:rsidP="00D80091">
            <w:pPr>
              <w:suppressAutoHyphens w:val="0"/>
              <w:rPr>
                <w:rFonts w:cs="Arial"/>
                <w:iCs/>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p>
        </w:tc>
        <w:tc>
          <w:tcPr>
            <w:tcW w:w="1480" w:type="dxa"/>
            <w:tcBorders>
              <w:top w:val="single" w:sz="4" w:space="0" w:color="000000"/>
              <w:left w:val="single" w:sz="4" w:space="0" w:color="000000"/>
              <w:bottom w:val="single" w:sz="4" w:space="0" w:color="000000"/>
            </w:tcBorders>
          </w:tcPr>
          <w:p w:rsidR="00E90746" w:rsidRDefault="00E90746" w:rsidP="00B22AC9">
            <w:pPr>
              <w:suppressAutoHyphens w:val="0"/>
              <w:jc w:val="center"/>
              <w:rPr>
                <w:shd w:val="clear" w:color="auto" w:fill="FFFFFF"/>
              </w:rPr>
            </w:pPr>
            <w:r>
              <w:rPr>
                <w:shd w:val="clear" w:color="auto" w:fill="FFFFFF"/>
              </w:rPr>
              <w:t>1</w:t>
            </w:r>
          </w:p>
        </w:tc>
        <w:tc>
          <w:tcPr>
            <w:tcW w:w="1418" w:type="dxa"/>
            <w:tcBorders>
              <w:top w:val="single" w:sz="4" w:space="0" w:color="000000"/>
              <w:left w:val="single" w:sz="4" w:space="0" w:color="000000"/>
              <w:bottom w:val="single" w:sz="4" w:space="0" w:color="000000"/>
            </w:tcBorders>
          </w:tcPr>
          <w:p w:rsidR="00E90746" w:rsidRDefault="00E90746" w:rsidP="00B22AC9">
            <w:pPr>
              <w:suppressAutoHyphens w:val="0"/>
              <w:jc w:val="center"/>
              <w:rPr>
                <w:shd w:val="clear" w:color="auto" w:fill="FFFFFF"/>
              </w:rPr>
            </w:pPr>
            <w:r>
              <w:rPr>
                <w:shd w:val="clear" w:color="auto" w:fill="FFFFFF"/>
              </w:rPr>
              <w:t>17</w:t>
            </w:r>
          </w:p>
        </w:tc>
        <w:tc>
          <w:tcPr>
            <w:tcW w:w="1559"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1988</w:t>
            </w:r>
          </w:p>
        </w:tc>
        <w:tc>
          <w:tcPr>
            <w:tcW w:w="1843"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100/200</w:t>
            </w:r>
          </w:p>
        </w:tc>
        <w:tc>
          <w:tcPr>
            <w:tcW w:w="1842" w:type="dxa"/>
            <w:tcBorders>
              <w:top w:val="single" w:sz="4" w:space="0" w:color="000000"/>
              <w:left w:val="single" w:sz="4" w:space="0" w:color="000000"/>
              <w:bottom w:val="single" w:sz="4" w:space="0" w:color="000000"/>
              <w:right w:val="single" w:sz="4" w:space="0" w:color="000000"/>
            </w:tcBorders>
          </w:tcPr>
          <w:p w:rsidR="00E90746" w:rsidRDefault="00E90746" w:rsidP="00B22AC9">
            <w:pPr>
              <w:suppressAutoHyphens w:val="0"/>
              <w:jc w:val="center"/>
              <w:rPr>
                <w:shd w:val="clear" w:color="auto" w:fill="FFFFFF"/>
              </w:rPr>
            </w:pPr>
            <w:r>
              <w:rPr>
                <w:shd w:val="clear" w:color="auto" w:fill="FFFFFF"/>
              </w:rPr>
              <w:t>100</w:t>
            </w:r>
          </w:p>
        </w:tc>
      </w:tr>
    </w:tbl>
    <w:p w:rsidR="00E90746" w:rsidRPr="00941F51" w:rsidRDefault="00E90746" w:rsidP="00691592">
      <w:pPr>
        <w:rPr>
          <w:b/>
          <w:bCs/>
        </w:rPr>
      </w:pPr>
    </w:p>
    <w:p w:rsidR="00E90746" w:rsidRPr="00941F51" w:rsidRDefault="00E90746" w:rsidP="00691592">
      <w:pPr>
        <w:suppressAutoHyphens w:val="0"/>
        <w:jc w:val="both"/>
        <w:rPr>
          <w:color w:val="000000"/>
          <w:shd w:val="clear" w:color="auto" w:fill="FFFFFF"/>
        </w:rPr>
      </w:pPr>
      <w:r>
        <w:rPr>
          <w:color w:val="000000"/>
          <w:shd w:val="clear" w:color="auto" w:fill="FFFFFF"/>
        </w:rPr>
        <w:t xml:space="preserve">        </w:t>
      </w:r>
      <w:r w:rsidRPr="00941F51">
        <w:rPr>
          <w:color w:val="000000"/>
          <w:shd w:val="clear" w:color="auto" w:fill="FFFFFF"/>
        </w:rPr>
        <w:t xml:space="preserve">Фактическое водопотребление на 1 человека в сутки должно составлять 258 литра, но этот показатель не выдерживается на территории </w:t>
      </w:r>
      <w:r>
        <w:rPr>
          <w:color w:val="000000"/>
          <w:shd w:val="clear" w:color="auto" w:fill="FFFFFF"/>
        </w:rPr>
        <w:t>Васильевского</w:t>
      </w:r>
      <w:r w:rsidRPr="00941F51">
        <w:rPr>
          <w:shd w:val="clear" w:color="auto" w:fill="FFFFFF"/>
        </w:rPr>
        <w:t xml:space="preserve"> сельского поселения</w:t>
      </w:r>
      <w:r w:rsidRPr="00941F51">
        <w:rPr>
          <w:color w:val="000000"/>
          <w:shd w:val="clear" w:color="auto" w:fill="FFFFFF"/>
        </w:rPr>
        <w:t xml:space="preserve"> по данным поселения.</w:t>
      </w:r>
    </w:p>
    <w:p w:rsidR="00E90746" w:rsidRPr="00941F51" w:rsidRDefault="00E90746" w:rsidP="00691592">
      <w:pPr>
        <w:jc w:val="center"/>
        <w:rPr>
          <w:b/>
          <w:bCs/>
        </w:rPr>
      </w:pPr>
      <w:r w:rsidRPr="00941F51">
        <w:rPr>
          <w:b/>
          <w:bCs/>
        </w:rPr>
        <w:t xml:space="preserve">Сведения об инженерном обеспечении </w:t>
      </w:r>
      <w:r>
        <w:rPr>
          <w:b/>
          <w:bCs/>
        </w:rPr>
        <w:t>водонапорных башен (Рожновского)</w:t>
      </w:r>
      <w:r w:rsidRPr="00941F51">
        <w:rPr>
          <w:b/>
          <w:bCs/>
        </w:rPr>
        <w:t>:</w:t>
      </w:r>
    </w:p>
    <w:p w:rsidR="00E90746" w:rsidRPr="00941F51" w:rsidRDefault="00E90746" w:rsidP="00691592">
      <w:pPr>
        <w:suppressAutoHyphens w:val="0"/>
        <w:jc w:val="both"/>
        <w:rPr>
          <w:color w:val="000000"/>
          <w:shd w:val="clear" w:color="auto" w:fill="FFFFFF"/>
        </w:rPr>
      </w:pPr>
    </w:p>
    <w:tbl>
      <w:tblPr>
        <w:tblW w:w="10349" w:type="dxa"/>
        <w:tblInd w:w="55" w:type="dxa"/>
        <w:tblLayout w:type="fixed"/>
        <w:tblCellMar>
          <w:top w:w="55" w:type="dxa"/>
          <w:left w:w="55" w:type="dxa"/>
          <w:bottom w:w="55" w:type="dxa"/>
          <w:right w:w="55" w:type="dxa"/>
        </w:tblCellMar>
        <w:tblLook w:val="0000"/>
      </w:tblPr>
      <w:tblGrid>
        <w:gridCol w:w="2411"/>
        <w:gridCol w:w="1701"/>
        <w:gridCol w:w="1984"/>
        <w:gridCol w:w="2268"/>
        <w:gridCol w:w="1985"/>
      </w:tblGrid>
      <w:tr w:rsidR="00E90746" w:rsidRPr="00941F51" w:rsidTr="00BF7474">
        <w:trPr>
          <w:trHeight w:val="498"/>
        </w:trPr>
        <w:tc>
          <w:tcPr>
            <w:tcW w:w="2411" w:type="dxa"/>
            <w:tcBorders>
              <w:top w:val="single" w:sz="2" w:space="0" w:color="000000"/>
              <w:left w:val="single" w:sz="2" w:space="0" w:color="000000"/>
              <w:bottom w:val="single" w:sz="4" w:space="0" w:color="auto"/>
              <w:right w:val="single" w:sz="4" w:space="0" w:color="auto"/>
            </w:tcBorders>
          </w:tcPr>
          <w:p w:rsidR="00E90746" w:rsidRDefault="00E90746" w:rsidP="00B22AC9">
            <w:pPr>
              <w:pStyle w:val="a"/>
              <w:snapToGrid w:val="0"/>
              <w:jc w:val="center"/>
              <w:rPr>
                <w:b/>
                <w:shd w:val="clear" w:color="auto" w:fill="FFFFFF"/>
              </w:rPr>
            </w:pPr>
            <w:r w:rsidRPr="0091317F">
              <w:rPr>
                <w:b/>
                <w:sz w:val="22"/>
                <w:szCs w:val="22"/>
                <w:shd w:val="clear" w:color="auto" w:fill="FFFFFF"/>
              </w:rPr>
              <w:t>Населенные</w:t>
            </w:r>
          </w:p>
          <w:p w:rsidR="00E90746" w:rsidRPr="0091317F" w:rsidRDefault="00E90746" w:rsidP="00B22AC9">
            <w:pPr>
              <w:pStyle w:val="a"/>
              <w:snapToGrid w:val="0"/>
              <w:jc w:val="center"/>
              <w:rPr>
                <w:b/>
                <w:shd w:val="clear" w:color="auto" w:fill="FFFFFF"/>
              </w:rPr>
            </w:pPr>
            <w:r w:rsidRPr="0091317F">
              <w:rPr>
                <w:b/>
                <w:sz w:val="22"/>
                <w:szCs w:val="22"/>
                <w:shd w:val="clear" w:color="auto" w:fill="FFFFFF"/>
              </w:rPr>
              <w:t xml:space="preserve"> пункты</w:t>
            </w:r>
          </w:p>
        </w:tc>
        <w:tc>
          <w:tcPr>
            <w:tcW w:w="1701" w:type="dxa"/>
            <w:tcBorders>
              <w:top w:val="single" w:sz="2" w:space="0" w:color="000000"/>
              <w:left w:val="single" w:sz="2" w:space="0" w:color="000000"/>
              <w:bottom w:val="single" w:sz="4" w:space="0" w:color="auto"/>
              <w:right w:val="single" w:sz="2" w:space="0" w:color="000000"/>
            </w:tcBorders>
          </w:tcPr>
          <w:p w:rsidR="00E90746" w:rsidRPr="00941F51" w:rsidRDefault="00E90746" w:rsidP="0000631D">
            <w:pPr>
              <w:snapToGrid w:val="0"/>
              <w:jc w:val="center"/>
              <w:rPr>
                <w:b/>
                <w:shd w:val="clear" w:color="auto" w:fill="FFFFFF"/>
              </w:rPr>
            </w:pPr>
            <w:r w:rsidRPr="00941F51">
              <w:rPr>
                <w:b/>
                <w:sz w:val="22"/>
                <w:szCs w:val="22"/>
                <w:shd w:val="clear" w:color="auto" w:fill="FFFFFF"/>
              </w:rPr>
              <w:t xml:space="preserve">Количество </w:t>
            </w:r>
          </w:p>
        </w:tc>
        <w:tc>
          <w:tcPr>
            <w:tcW w:w="1984" w:type="dxa"/>
            <w:tcBorders>
              <w:top w:val="single" w:sz="2" w:space="0" w:color="000000"/>
              <w:left w:val="single" w:sz="2" w:space="0" w:color="000000"/>
              <w:bottom w:val="single" w:sz="4" w:space="0" w:color="auto"/>
              <w:right w:val="single" w:sz="4" w:space="0" w:color="auto"/>
            </w:tcBorders>
          </w:tcPr>
          <w:p w:rsidR="00E90746" w:rsidRPr="0091317F" w:rsidRDefault="00E90746" w:rsidP="00B22AC9">
            <w:pPr>
              <w:pStyle w:val="a"/>
              <w:snapToGrid w:val="0"/>
              <w:jc w:val="center"/>
              <w:rPr>
                <w:b/>
                <w:shd w:val="clear" w:color="auto" w:fill="FFFFFF"/>
              </w:rPr>
            </w:pPr>
            <w:r w:rsidRPr="0091317F">
              <w:rPr>
                <w:b/>
                <w:sz w:val="22"/>
                <w:szCs w:val="22"/>
                <w:shd w:val="clear" w:color="auto" w:fill="FFFFFF"/>
              </w:rPr>
              <w:t>Год постройки или постановки на учет</w:t>
            </w:r>
          </w:p>
        </w:tc>
        <w:tc>
          <w:tcPr>
            <w:tcW w:w="2268" w:type="dxa"/>
            <w:tcBorders>
              <w:top w:val="single" w:sz="2" w:space="0" w:color="000000"/>
              <w:left w:val="single" w:sz="2" w:space="0" w:color="000000"/>
              <w:bottom w:val="single" w:sz="4" w:space="0" w:color="auto"/>
              <w:right w:val="single" w:sz="4" w:space="0" w:color="auto"/>
            </w:tcBorders>
          </w:tcPr>
          <w:p w:rsidR="00E90746" w:rsidRDefault="00E90746" w:rsidP="00B22AC9">
            <w:pPr>
              <w:pStyle w:val="a"/>
              <w:snapToGrid w:val="0"/>
              <w:jc w:val="center"/>
              <w:rPr>
                <w:b/>
                <w:shd w:val="clear" w:color="auto" w:fill="FFFFFF"/>
              </w:rPr>
            </w:pPr>
            <w:r w:rsidRPr="0091317F">
              <w:rPr>
                <w:b/>
                <w:sz w:val="22"/>
                <w:szCs w:val="22"/>
                <w:shd w:val="clear" w:color="auto" w:fill="FFFFFF"/>
              </w:rPr>
              <w:t xml:space="preserve">Процент </w:t>
            </w:r>
          </w:p>
          <w:p w:rsidR="00E90746" w:rsidRPr="0091317F" w:rsidRDefault="00E90746" w:rsidP="00B22AC9">
            <w:pPr>
              <w:pStyle w:val="a"/>
              <w:snapToGrid w:val="0"/>
              <w:jc w:val="center"/>
              <w:rPr>
                <w:b/>
                <w:shd w:val="clear" w:color="auto" w:fill="FFFFFF"/>
              </w:rPr>
            </w:pPr>
            <w:r w:rsidRPr="0091317F">
              <w:rPr>
                <w:b/>
                <w:sz w:val="22"/>
                <w:szCs w:val="22"/>
                <w:shd w:val="clear" w:color="auto" w:fill="FFFFFF"/>
              </w:rPr>
              <w:t>износа, %</w:t>
            </w:r>
          </w:p>
        </w:tc>
        <w:tc>
          <w:tcPr>
            <w:tcW w:w="1985" w:type="dxa"/>
            <w:tcBorders>
              <w:top w:val="single" w:sz="2" w:space="0" w:color="000000"/>
              <w:left w:val="single" w:sz="2" w:space="0" w:color="000000"/>
              <w:bottom w:val="single" w:sz="4" w:space="0" w:color="auto"/>
              <w:right w:val="single" w:sz="4" w:space="0" w:color="auto"/>
            </w:tcBorders>
          </w:tcPr>
          <w:p w:rsidR="00E90746" w:rsidRPr="0091317F" w:rsidRDefault="00E90746" w:rsidP="00B22AC9">
            <w:pPr>
              <w:pStyle w:val="a"/>
              <w:snapToGrid w:val="0"/>
              <w:jc w:val="center"/>
              <w:rPr>
                <w:b/>
                <w:shd w:val="clear" w:color="auto" w:fill="FFFFFF"/>
              </w:rPr>
            </w:pPr>
            <w:r w:rsidRPr="0091317F">
              <w:rPr>
                <w:b/>
                <w:sz w:val="22"/>
                <w:szCs w:val="22"/>
                <w:shd w:val="clear" w:color="auto" w:fill="FFFFFF"/>
              </w:rPr>
              <w:t xml:space="preserve">Высота, м </w:t>
            </w:r>
            <w:r>
              <w:rPr>
                <w:b/>
                <w:sz w:val="22"/>
                <w:szCs w:val="22"/>
                <w:shd w:val="clear" w:color="auto" w:fill="FFFFFF"/>
              </w:rPr>
              <w:t>/</w:t>
            </w:r>
          </w:p>
          <w:p w:rsidR="00E90746" w:rsidRPr="0091317F" w:rsidRDefault="00E90746" w:rsidP="00B22AC9">
            <w:pPr>
              <w:pStyle w:val="a"/>
              <w:snapToGrid w:val="0"/>
              <w:jc w:val="center"/>
              <w:rPr>
                <w:b/>
                <w:shd w:val="clear" w:color="auto" w:fill="FFFFFF"/>
              </w:rPr>
            </w:pPr>
            <w:r w:rsidRPr="0091317F">
              <w:rPr>
                <w:b/>
                <w:sz w:val="22"/>
                <w:szCs w:val="22"/>
                <w:shd w:val="clear" w:color="auto" w:fill="FFFFFF"/>
              </w:rPr>
              <w:t>объем, м3</w:t>
            </w:r>
          </w:p>
        </w:tc>
      </w:tr>
      <w:tr w:rsidR="00E90746" w:rsidRPr="00941F51" w:rsidTr="00BF7474">
        <w:tc>
          <w:tcPr>
            <w:tcW w:w="2411" w:type="dxa"/>
            <w:tcBorders>
              <w:top w:val="single" w:sz="4" w:space="0" w:color="auto"/>
              <w:left w:val="single" w:sz="4" w:space="0" w:color="auto"/>
              <w:bottom w:val="single" w:sz="4" w:space="0" w:color="auto"/>
              <w:right w:val="single" w:sz="4" w:space="0" w:color="auto"/>
            </w:tcBorders>
          </w:tcPr>
          <w:p w:rsidR="00E90746" w:rsidRPr="00941F51" w:rsidRDefault="00E90746" w:rsidP="0000631D">
            <w:pPr>
              <w:suppressAutoHyphens w:val="0"/>
              <w:rPr>
                <w:shd w:val="clear" w:color="auto" w:fill="FFFFFF"/>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p>
        </w:tc>
        <w:tc>
          <w:tcPr>
            <w:tcW w:w="1701" w:type="dxa"/>
            <w:tcBorders>
              <w:top w:val="single" w:sz="4" w:space="0" w:color="auto"/>
              <w:left w:val="single" w:sz="4" w:space="0" w:color="auto"/>
              <w:bottom w:val="single" w:sz="4" w:space="0" w:color="auto"/>
              <w:right w:val="single" w:sz="4" w:space="0" w:color="auto"/>
            </w:tcBorders>
          </w:tcPr>
          <w:p w:rsidR="00E90746" w:rsidRPr="00941F51" w:rsidRDefault="00E90746" w:rsidP="00B22AC9">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E90746" w:rsidRPr="00941F51" w:rsidRDefault="00E90746" w:rsidP="00321C05">
            <w:pPr>
              <w:suppressAutoHyphens w:val="0"/>
              <w:jc w:val="center"/>
              <w:rPr>
                <w:shd w:val="clear" w:color="auto" w:fill="FFFFFF"/>
              </w:rPr>
            </w:pPr>
            <w:r>
              <w:rPr>
                <w:shd w:val="clear" w:color="auto" w:fill="FFFFFF"/>
              </w:rPr>
              <w:t>1988</w:t>
            </w:r>
          </w:p>
        </w:tc>
        <w:tc>
          <w:tcPr>
            <w:tcW w:w="2268" w:type="dxa"/>
            <w:tcBorders>
              <w:top w:val="single" w:sz="4" w:space="0" w:color="auto"/>
              <w:left w:val="single" w:sz="4" w:space="0" w:color="auto"/>
              <w:bottom w:val="single" w:sz="4" w:space="0" w:color="auto"/>
              <w:right w:val="single" w:sz="4" w:space="0" w:color="auto"/>
            </w:tcBorders>
          </w:tcPr>
          <w:p w:rsidR="00E90746" w:rsidRPr="00941F51" w:rsidRDefault="00E90746" w:rsidP="00321C05">
            <w:pPr>
              <w:suppressAutoHyphens w:val="0"/>
              <w:jc w:val="center"/>
              <w:rPr>
                <w:shd w:val="clear" w:color="auto" w:fill="FFFFFF"/>
              </w:rPr>
            </w:pPr>
            <w:r>
              <w:rPr>
                <w:shd w:val="clear" w:color="auto" w:fill="FFFFFF"/>
              </w:rPr>
              <w:t>17</w:t>
            </w:r>
          </w:p>
        </w:tc>
        <w:tc>
          <w:tcPr>
            <w:tcW w:w="1985" w:type="dxa"/>
            <w:tcBorders>
              <w:top w:val="single" w:sz="4" w:space="0" w:color="auto"/>
              <w:left w:val="single" w:sz="4" w:space="0" w:color="auto"/>
              <w:bottom w:val="single" w:sz="4" w:space="0" w:color="auto"/>
              <w:right w:val="single" w:sz="4" w:space="0" w:color="auto"/>
            </w:tcBorders>
          </w:tcPr>
          <w:p w:rsidR="00E90746" w:rsidRDefault="00E90746" w:rsidP="00B22AC9">
            <w:pPr>
              <w:suppressAutoHyphens w:val="0"/>
              <w:jc w:val="center"/>
              <w:rPr>
                <w:shd w:val="clear" w:color="auto" w:fill="FFFFFF"/>
              </w:rPr>
            </w:pPr>
            <w:r>
              <w:rPr>
                <w:shd w:val="clear" w:color="auto" w:fill="FFFFFF"/>
              </w:rPr>
              <w:t>20/50</w:t>
            </w:r>
          </w:p>
        </w:tc>
      </w:tr>
      <w:tr w:rsidR="00E90746" w:rsidRPr="00941F51" w:rsidTr="00BF7474">
        <w:tc>
          <w:tcPr>
            <w:tcW w:w="2411" w:type="dxa"/>
            <w:tcBorders>
              <w:top w:val="single" w:sz="4" w:space="0" w:color="auto"/>
              <w:left w:val="single" w:sz="4" w:space="0" w:color="auto"/>
              <w:bottom w:val="single" w:sz="4" w:space="0" w:color="auto"/>
              <w:right w:val="single" w:sz="4" w:space="0" w:color="auto"/>
            </w:tcBorders>
          </w:tcPr>
          <w:p w:rsidR="00E90746" w:rsidRPr="00941F51" w:rsidRDefault="00E90746" w:rsidP="00B22AC9">
            <w:pPr>
              <w:suppressAutoHyphens w:val="0"/>
              <w:rPr>
                <w:shd w:val="clear" w:color="auto" w:fill="FFFFFF"/>
              </w:rPr>
            </w:pPr>
            <w:r w:rsidRPr="00CA7167">
              <w:rPr>
                <w:rFonts w:cs="Arial"/>
                <w:iCs/>
              </w:rPr>
              <w:t>деревн</w:t>
            </w:r>
            <w:r>
              <w:rPr>
                <w:rFonts w:cs="Arial"/>
                <w:iCs/>
              </w:rPr>
              <w:t>я</w:t>
            </w:r>
            <w:r w:rsidRPr="00CA7167">
              <w:rPr>
                <w:rFonts w:ascii="Georgia" w:hAnsi="Georgia" w:cs="Georgia"/>
                <w:b/>
                <w:bCs/>
                <w:i/>
                <w:iCs/>
                <w:kern w:val="0"/>
                <w:lang w:eastAsia="ru-RU"/>
              </w:rPr>
              <w:t xml:space="preserve"> Шатилово</w:t>
            </w:r>
          </w:p>
        </w:tc>
        <w:tc>
          <w:tcPr>
            <w:tcW w:w="1701" w:type="dxa"/>
            <w:tcBorders>
              <w:top w:val="single" w:sz="4" w:space="0" w:color="auto"/>
              <w:left w:val="single" w:sz="4" w:space="0" w:color="auto"/>
              <w:bottom w:val="single" w:sz="4" w:space="0" w:color="auto"/>
              <w:right w:val="single" w:sz="4" w:space="0" w:color="auto"/>
            </w:tcBorders>
          </w:tcPr>
          <w:p w:rsidR="00E90746" w:rsidRPr="00941F51" w:rsidRDefault="00E90746" w:rsidP="00B22AC9">
            <w:pPr>
              <w:suppressAutoHyphens w:val="0"/>
              <w:jc w:val="center"/>
              <w:rPr>
                <w:shd w:val="clear" w:color="auto" w:fill="FFFFFF"/>
              </w:rPr>
            </w:pPr>
            <w:r>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E90746" w:rsidRPr="00941F51" w:rsidRDefault="00E90746" w:rsidP="00321C05">
            <w:pPr>
              <w:suppressAutoHyphens w:val="0"/>
              <w:jc w:val="center"/>
              <w:rPr>
                <w:shd w:val="clear" w:color="auto" w:fill="FFFFFF"/>
              </w:rPr>
            </w:pPr>
            <w:r>
              <w:rPr>
                <w:shd w:val="clear" w:color="auto" w:fill="FFFFFF"/>
              </w:rPr>
              <w:t>1972</w:t>
            </w:r>
          </w:p>
        </w:tc>
        <w:tc>
          <w:tcPr>
            <w:tcW w:w="2268" w:type="dxa"/>
            <w:tcBorders>
              <w:top w:val="single" w:sz="4" w:space="0" w:color="auto"/>
              <w:left w:val="single" w:sz="4" w:space="0" w:color="auto"/>
              <w:bottom w:val="single" w:sz="4" w:space="0" w:color="auto"/>
              <w:right w:val="single" w:sz="4" w:space="0" w:color="auto"/>
            </w:tcBorders>
          </w:tcPr>
          <w:p w:rsidR="00E90746" w:rsidRPr="00941F51" w:rsidRDefault="00E90746" w:rsidP="00321C05">
            <w:pPr>
              <w:suppressAutoHyphens w:val="0"/>
              <w:jc w:val="center"/>
              <w:rPr>
                <w:shd w:val="clear" w:color="auto" w:fill="FFFFFF"/>
              </w:rPr>
            </w:pPr>
            <w:r>
              <w:rPr>
                <w:shd w:val="clear" w:color="auto" w:fill="FFFFFF"/>
              </w:rPr>
              <w:t>33</w:t>
            </w:r>
          </w:p>
        </w:tc>
        <w:tc>
          <w:tcPr>
            <w:tcW w:w="1985" w:type="dxa"/>
            <w:tcBorders>
              <w:top w:val="single" w:sz="4" w:space="0" w:color="auto"/>
              <w:left w:val="single" w:sz="4" w:space="0" w:color="auto"/>
              <w:bottom w:val="single" w:sz="4" w:space="0" w:color="auto"/>
              <w:right w:val="single" w:sz="4" w:space="0" w:color="auto"/>
            </w:tcBorders>
          </w:tcPr>
          <w:p w:rsidR="00E90746" w:rsidRDefault="00E90746" w:rsidP="00B22AC9">
            <w:pPr>
              <w:suppressAutoHyphens w:val="0"/>
              <w:jc w:val="center"/>
              <w:rPr>
                <w:shd w:val="clear" w:color="auto" w:fill="FFFFFF"/>
              </w:rPr>
            </w:pPr>
            <w:r>
              <w:rPr>
                <w:shd w:val="clear" w:color="auto" w:fill="FFFFFF"/>
              </w:rPr>
              <w:t>10/25</w:t>
            </w:r>
          </w:p>
        </w:tc>
      </w:tr>
    </w:tbl>
    <w:p w:rsidR="00E90746" w:rsidRPr="00941F51" w:rsidRDefault="00E90746" w:rsidP="00691592">
      <w:pPr>
        <w:suppressAutoHyphens w:val="0"/>
        <w:jc w:val="both"/>
        <w:rPr>
          <w:color w:val="000000"/>
          <w:shd w:val="clear" w:color="auto" w:fill="FFFFFF"/>
        </w:rPr>
      </w:pPr>
    </w:p>
    <w:p w:rsidR="00E90746" w:rsidRDefault="00E90746" w:rsidP="00691592">
      <w:pPr>
        <w:suppressAutoHyphens w:val="0"/>
        <w:ind w:firstLine="567"/>
        <w:jc w:val="both"/>
        <w:rPr>
          <w:shd w:val="clear" w:color="auto" w:fill="FFFFFF"/>
        </w:rPr>
      </w:pPr>
      <w:r w:rsidRPr="00941F51">
        <w:rPr>
          <w:color w:val="000000"/>
          <w:shd w:val="clear" w:color="auto" w:fill="FFFFFF"/>
        </w:rPr>
        <w:t xml:space="preserve"> </w:t>
      </w:r>
      <w:r w:rsidRPr="00941F51">
        <w:rPr>
          <w:shd w:val="clear" w:color="auto" w:fill="FFFFFF"/>
        </w:rPr>
        <w:t xml:space="preserve">Администрация </w:t>
      </w:r>
      <w:r>
        <w:rPr>
          <w:shd w:val="clear" w:color="auto" w:fill="FFFFFF"/>
        </w:rPr>
        <w:t>Васильевского</w:t>
      </w:r>
      <w:r w:rsidRPr="00941F51">
        <w:rPr>
          <w:shd w:val="clear" w:color="auto" w:fill="FFFFFF"/>
        </w:rPr>
        <w:t xml:space="preserve"> сельского поселения</w:t>
      </w:r>
      <w:r w:rsidRPr="00941F51">
        <w:rPr>
          <w:color w:val="000000"/>
          <w:shd w:val="clear" w:color="auto" w:fill="FFFFFF"/>
        </w:rPr>
        <w:t xml:space="preserve"> также включает в себя эксплуатацию и обслуживание водоразборных колонок;</w:t>
      </w:r>
      <w:r w:rsidRPr="00941F51">
        <w:rPr>
          <w:shd w:val="clear" w:color="auto" w:fill="FFFFFF"/>
        </w:rPr>
        <w:t xml:space="preserve"> </w:t>
      </w:r>
      <w:r w:rsidRPr="003F1991">
        <w:rPr>
          <w:shd w:val="clear" w:color="auto" w:fill="FFFFFF"/>
        </w:rPr>
        <w:t>пожарных гидрантов</w:t>
      </w:r>
      <w:r w:rsidRPr="00941F51">
        <w:rPr>
          <w:shd w:val="clear" w:color="auto" w:fill="FFFFFF"/>
        </w:rPr>
        <w:t xml:space="preserve">; </w:t>
      </w:r>
      <w:r w:rsidRPr="00941F51">
        <w:rPr>
          <w:color w:val="000000"/>
          <w:shd w:val="clear" w:color="auto" w:fill="FFFFFF"/>
        </w:rPr>
        <w:t xml:space="preserve">артезианских скважин - </w:t>
      </w:r>
      <w:r>
        <w:rPr>
          <w:color w:val="000000"/>
          <w:shd w:val="clear" w:color="auto" w:fill="FFFFFF"/>
        </w:rPr>
        <w:t>8</w:t>
      </w:r>
      <w:r w:rsidRPr="00941F51">
        <w:rPr>
          <w:color w:val="000000"/>
          <w:shd w:val="clear" w:color="auto" w:fill="FFFFFF"/>
        </w:rPr>
        <w:t xml:space="preserve"> штук</w:t>
      </w:r>
      <w:r>
        <w:rPr>
          <w:color w:val="000000"/>
          <w:shd w:val="clear" w:color="auto" w:fill="FFFFFF"/>
        </w:rPr>
        <w:t>,</w:t>
      </w:r>
      <w:r w:rsidRPr="00941F51">
        <w:rPr>
          <w:color w:val="000000"/>
          <w:shd w:val="clear" w:color="auto" w:fill="FFFFFF"/>
        </w:rPr>
        <w:t xml:space="preserve"> водонапорных башен — </w:t>
      </w:r>
      <w:r>
        <w:rPr>
          <w:color w:val="000000"/>
          <w:shd w:val="clear" w:color="auto" w:fill="FFFFFF"/>
        </w:rPr>
        <w:t>9</w:t>
      </w:r>
      <w:r w:rsidRPr="00941F51">
        <w:rPr>
          <w:color w:val="000000"/>
          <w:shd w:val="clear" w:color="auto" w:fill="FFFFFF"/>
        </w:rPr>
        <w:t xml:space="preserve"> штук</w:t>
      </w:r>
      <w:r>
        <w:rPr>
          <w:color w:val="000000"/>
          <w:shd w:val="clear" w:color="auto" w:fill="FFFFFF"/>
        </w:rPr>
        <w:t xml:space="preserve"> и</w:t>
      </w:r>
      <w:r w:rsidRPr="000C6B21">
        <w:rPr>
          <w:color w:val="000000"/>
          <w:shd w:val="clear" w:color="auto" w:fill="FFFFFF"/>
        </w:rPr>
        <w:t xml:space="preserve"> </w:t>
      </w:r>
      <w:r w:rsidRPr="00941F51">
        <w:rPr>
          <w:color w:val="000000"/>
          <w:shd w:val="clear" w:color="auto" w:fill="FFFFFF"/>
        </w:rPr>
        <w:t xml:space="preserve">сетей местного водопровода, общей </w:t>
      </w:r>
      <w:r w:rsidRPr="003F1991">
        <w:rPr>
          <w:color w:val="000000"/>
          <w:shd w:val="clear" w:color="auto" w:fill="FFFFFF"/>
        </w:rPr>
        <w:t xml:space="preserve">протяженностью </w:t>
      </w:r>
      <w:r>
        <w:rPr>
          <w:shd w:val="clear" w:color="auto" w:fill="FFFFFF"/>
        </w:rPr>
        <w:t xml:space="preserve">14000 </w:t>
      </w:r>
      <w:r w:rsidRPr="003F1991">
        <w:rPr>
          <w:shd w:val="clear" w:color="auto" w:fill="FFFFFF"/>
        </w:rPr>
        <w:t>м.</w:t>
      </w:r>
      <w:r>
        <w:rPr>
          <w:shd w:val="clear" w:color="auto" w:fill="FFFFFF"/>
        </w:rPr>
        <w:t>,</w:t>
      </w:r>
      <w:r w:rsidRPr="00F038D2">
        <w:rPr>
          <w:shd w:val="clear" w:color="auto" w:fill="FFFFFF"/>
        </w:rPr>
        <w:t xml:space="preserve"> </w:t>
      </w:r>
      <w:r w:rsidRPr="00941F51">
        <w:rPr>
          <w:shd w:val="clear" w:color="auto" w:fill="FFFFFF"/>
        </w:rPr>
        <w:t xml:space="preserve">износ составляет </w:t>
      </w:r>
      <w:r>
        <w:rPr>
          <w:shd w:val="clear" w:color="auto" w:fill="FFFFFF"/>
        </w:rPr>
        <w:t>24-35</w:t>
      </w:r>
      <w:r w:rsidRPr="00941F51">
        <w:rPr>
          <w:shd w:val="clear" w:color="auto" w:fill="FFFFFF"/>
        </w:rPr>
        <w:t xml:space="preserve"> %</w:t>
      </w:r>
      <w:r>
        <w:rPr>
          <w:shd w:val="clear" w:color="auto" w:fill="FFFFFF"/>
        </w:rPr>
        <w:t>.</w:t>
      </w:r>
    </w:p>
    <w:p w:rsidR="00E90746" w:rsidRPr="00941F51" w:rsidRDefault="00E90746" w:rsidP="00691592">
      <w:pPr>
        <w:suppressAutoHyphens w:val="0"/>
        <w:ind w:firstLine="567"/>
        <w:jc w:val="both"/>
        <w:rPr>
          <w:shd w:val="clear" w:color="auto" w:fill="FFFFFF"/>
        </w:rPr>
      </w:pPr>
    </w:p>
    <w:p w:rsidR="00E90746" w:rsidRDefault="00E90746" w:rsidP="00691592">
      <w:pPr>
        <w:jc w:val="center"/>
        <w:rPr>
          <w:b/>
          <w:bCs/>
        </w:rPr>
      </w:pPr>
      <w:r w:rsidRPr="00941F51">
        <w:rPr>
          <w:b/>
          <w:bCs/>
        </w:rPr>
        <w:t xml:space="preserve">Сведения об инженерном обеспечении </w:t>
      </w:r>
      <w:r>
        <w:rPr>
          <w:b/>
          <w:bCs/>
        </w:rPr>
        <w:t xml:space="preserve">сетей </w:t>
      </w:r>
      <w:r w:rsidRPr="00412152">
        <w:rPr>
          <w:b/>
          <w:bCs/>
        </w:rPr>
        <w:t>водопровода</w:t>
      </w:r>
      <w:r w:rsidRPr="00941F51">
        <w:rPr>
          <w:b/>
          <w:bCs/>
        </w:rPr>
        <w:t>:</w:t>
      </w:r>
    </w:p>
    <w:p w:rsidR="00E90746" w:rsidRPr="00941F51" w:rsidRDefault="00E90746" w:rsidP="00691592">
      <w:pPr>
        <w:jc w:val="center"/>
        <w:rPr>
          <w:b/>
          <w:bCs/>
        </w:rPr>
      </w:pP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1984"/>
        <w:gridCol w:w="1418"/>
        <w:gridCol w:w="1418"/>
        <w:gridCol w:w="1701"/>
        <w:gridCol w:w="1701"/>
      </w:tblGrid>
      <w:tr w:rsidR="00E90746" w:rsidRPr="00941F51" w:rsidTr="00BF7474">
        <w:tc>
          <w:tcPr>
            <w:tcW w:w="2552" w:type="dxa"/>
          </w:tcPr>
          <w:p w:rsidR="00E90746" w:rsidRPr="00941F51" w:rsidRDefault="00E90746" w:rsidP="00B22AC9">
            <w:pPr>
              <w:suppressAutoHyphens w:val="0"/>
              <w:jc w:val="center"/>
              <w:rPr>
                <w:b/>
                <w:shd w:val="clear" w:color="auto" w:fill="FFFFFF"/>
              </w:rPr>
            </w:pPr>
            <w:r w:rsidRPr="00941F51">
              <w:rPr>
                <w:b/>
                <w:sz w:val="22"/>
                <w:szCs w:val="22"/>
                <w:shd w:val="clear" w:color="auto" w:fill="FFFFFF"/>
              </w:rPr>
              <w:t>Населенный пункт</w:t>
            </w:r>
          </w:p>
        </w:tc>
        <w:tc>
          <w:tcPr>
            <w:tcW w:w="1984" w:type="dxa"/>
          </w:tcPr>
          <w:p w:rsidR="00E90746" w:rsidRPr="00941F51" w:rsidRDefault="00E90746" w:rsidP="00B22AC9">
            <w:pPr>
              <w:suppressAutoHyphens w:val="0"/>
              <w:jc w:val="center"/>
              <w:rPr>
                <w:b/>
                <w:shd w:val="clear" w:color="auto" w:fill="FFFFFF"/>
              </w:rPr>
            </w:pPr>
            <w:r>
              <w:rPr>
                <w:b/>
                <w:sz w:val="22"/>
                <w:szCs w:val="22"/>
                <w:shd w:val="clear" w:color="auto" w:fill="FFFFFF"/>
              </w:rPr>
              <w:t xml:space="preserve">Протяженность, </w:t>
            </w:r>
            <w:r w:rsidRPr="00941F51">
              <w:rPr>
                <w:b/>
                <w:sz w:val="22"/>
                <w:szCs w:val="22"/>
                <w:shd w:val="clear" w:color="auto" w:fill="FFFFFF"/>
              </w:rPr>
              <w:t>м</w:t>
            </w:r>
          </w:p>
        </w:tc>
        <w:tc>
          <w:tcPr>
            <w:tcW w:w="1418" w:type="dxa"/>
          </w:tcPr>
          <w:p w:rsidR="00E90746" w:rsidRPr="00941F51" w:rsidRDefault="00E90746" w:rsidP="00B22AC9">
            <w:pPr>
              <w:suppressAutoHyphens w:val="0"/>
              <w:jc w:val="center"/>
              <w:rPr>
                <w:b/>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418" w:type="dxa"/>
          </w:tcPr>
          <w:p w:rsidR="00E90746" w:rsidRPr="00941F51" w:rsidRDefault="00E90746" w:rsidP="00B22AC9">
            <w:pPr>
              <w:suppressAutoHyphens w:val="0"/>
              <w:jc w:val="center"/>
              <w:rPr>
                <w:b/>
                <w:shd w:val="clear" w:color="auto" w:fill="FFFFFF"/>
              </w:rPr>
            </w:pPr>
            <w:r w:rsidRPr="00941F51">
              <w:rPr>
                <w:b/>
                <w:sz w:val="22"/>
                <w:szCs w:val="22"/>
                <w:shd w:val="clear" w:color="auto" w:fill="FFFFFF"/>
              </w:rPr>
              <w:t>Усл.</w:t>
            </w:r>
          </w:p>
          <w:p w:rsidR="00E90746" w:rsidRPr="00941F51" w:rsidRDefault="00E90746" w:rsidP="00B22AC9">
            <w:pPr>
              <w:suppressAutoHyphens w:val="0"/>
              <w:jc w:val="center"/>
              <w:rPr>
                <w:b/>
                <w:shd w:val="clear" w:color="auto" w:fill="FFFFFF"/>
              </w:rPr>
            </w:pPr>
            <w:r w:rsidRPr="00941F51">
              <w:rPr>
                <w:b/>
                <w:sz w:val="22"/>
                <w:szCs w:val="22"/>
                <w:shd w:val="clear" w:color="auto" w:fill="FFFFFF"/>
              </w:rPr>
              <w:t>диаметр, мм</w:t>
            </w:r>
          </w:p>
        </w:tc>
        <w:tc>
          <w:tcPr>
            <w:tcW w:w="1701" w:type="dxa"/>
          </w:tcPr>
          <w:p w:rsidR="00E90746" w:rsidRDefault="00E90746" w:rsidP="00B22AC9">
            <w:pPr>
              <w:suppressAutoHyphens w:val="0"/>
              <w:jc w:val="center"/>
              <w:rPr>
                <w:b/>
                <w:shd w:val="clear" w:color="auto" w:fill="FFFFFF"/>
              </w:rPr>
            </w:pPr>
            <w:r>
              <w:rPr>
                <w:b/>
                <w:sz w:val="22"/>
                <w:szCs w:val="22"/>
                <w:shd w:val="clear" w:color="auto" w:fill="FFFFFF"/>
              </w:rPr>
              <w:t>Год</w:t>
            </w:r>
          </w:p>
          <w:p w:rsidR="00E90746" w:rsidRPr="00941F51" w:rsidRDefault="00E90746" w:rsidP="00B22AC9">
            <w:pPr>
              <w:suppressAutoHyphens w:val="0"/>
              <w:jc w:val="center"/>
              <w:rPr>
                <w:b/>
                <w:shd w:val="clear" w:color="auto" w:fill="FFFFFF"/>
              </w:rPr>
            </w:pPr>
            <w:r>
              <w:rPr>
                <w:b/>
                <w:sz w:val="22"/>
                <w:szCs w:val="22"/>
                <w:shd w:val="clear" w:color="auto" w:fill="FFFFFF"/>
              </w:rPr>
              <w:t xml:space="preserve"> постройки</w:t>
            </w:r>
          </w:p>
        </w:tc>
        <w:tc>
          <w:tcPr>
            <w:tcW w:w="1701" w:type="dxa"/>
          </w:tcPr>
          <w:p w:rsidR="00E90746" w:rsidRDefault="00E90746" w:rsidP="00B22AC9">
            <w:pPr>
              <w:suppressAutoHyphens w:val="0"/>
              <w:jc w:val="center"/>
              <w:rPr>
                <w:b/>
                <w:shd w:val="clear" w:color="auto" w:fill="FFFFFF"/>
              </w:rPr>
            </w:pPr>
            <w:r w:rsidRPr="00941F51">
              <w:rPr>
                <w:b/>
                <w:sz w:val="22"/>
                <w:szCs w:val="22"/>
                <w:shd w:val="clear" w:color="auto" w:fill="FFFFFF"/>
              </w:rPr>
              <w:t>Материал труб</w:t>
            </w:r>
          </w:p>
        </w:tc>
      </w:tr>
      <w:tr w:rsidR="00E90746" w:rsidRPr="00941F51" w:rsidTr="00BF7474">
        <w:tc>
          <w:tcPr>
            <w:tcW w:w="2552" w:type="dxa"/>
          </w:tcPr>
          <w:p w:rsidR="00E90746" w:rsidRPr="00941F51" w:rsidRDefault="00E90746" w:rsidP="00B22AC9">
            <w:pPr>
              <w:suppressAutoHyphens w:val="0"/>
              <w:rPr>
                <w:shd w:val="clear" w:color="auto" w:fill="FFFFFF"/>
              </w:rPr>
            </w:pPr>
            <w:r w:rsidRPr="00CA7167">
              <w:rPr>
                <w:rFonts w:cs="Arial"/>
                <w:iCs/>
              </w:rPr>
              <w:t>сел</w:t>
            </w:r>
            <w:r>
              <w:rPr>
                <w:rFonts w:cs="Arial"/>
                <w:iCs/>
              </w:rPr>
              <w:t>о</w:t>
            </w:r>
            <w:r w:rsidRPr="00CA7167">
              <w:rPr>
                <w:rFonts w:ascii="Georgia" w:hAnsi="Georgia" w:cs="Georgia"/>
                <w:b/>
                <w:bCs/>
                <w:i/>
                <w:iCs/>
                <w:kern w:val="0"/>
                <w:lang w:eastAsia="ru-RU"/>
              </w:rPr>
              <w:t xml:space="preserve"> Скорятино</w:t>
            </w:r>
          </w:p>
        </w:tc>
        <w:tc>
          <w:tcPr>
            <w:tcW w:w="1984" w:type="dxa"/>
          </w:tcPr>
          <w:p w:rsidR="00E90746" w:rsidRPr="00941F51" w:rsidRDefault="00E90746" w:rsidP="00B22AC9">
            <w:pPr>
              <w:suppressAutoHyphens w:val="0"/>
              <w:jc w:val="center"/>
              <w:rPr>
                <w:shd w:val="clear" w:color="auto" w:fill="FFFFFF"/>
              </w:rPr>
            </w:pPr>
            <w:r>
              <w:rPr>
                <w:shd w:val="clear" w:color="auto" w:fill="FFFFFF"/>
              </w:rPr>
              <w:t>1200</w:t>
            </w:r>
          </w:p>
        </w:tc>
        <w:tc>
          <w:tcPr>
            <w:tcW w:w="1418" w:type="dxa"/>
          </w:tcPr>
          <w:p w:rsidR="00E90746" w:rsidRPr="00941F51" w:rsidRDefault="00E90746" w:rsidP="00B22AC9">
            <w:pPr>
              <w:suppressAutoHyphens w:val="0"/>
              <w:jc w:val="center"/>
              <w:rPr>
                <w:shd w:val="clear" w:color="auto" w:fill="FFFFFF"/>
              </w:rPr>
            </w:pPr>
            <w:r>
              <w:rPr>
                <w:shd w:val="clear" w:color="auto" w:fill="FFFFFF"/>
              </w:rPr>
              <w:t>24</w:t>
            </w:r>
          </w:p>
        </w:tc>
        <w:tc>
          <w:tcPr>
            <w:tcW w:w="1418" w:type="dxa"/>
          </w:tcPr>
          <w:p w:rsidR="00E90746" w:rsidRPr="00941F51" w:rsidRDefault="00E90746" w:rsidP="00B22AC9">
            <w:pPr>
              <w:suppressAutoHyphens w:val="0"/>
              <w:jc w:val="center"/>
              <w:rPr>
                <w:shd w:val="clear" w:color="auto" w:fill="FFFFFF"/>
              </w:rPr>
            </w:pPr>
            <w:r>
              <w:rPr>
                <w:shd w:val="clear" w:color="auto" w:fill="FFFFFF"/>
              </w:rPr>
              <w:t>100</w:t>
            </w:r>
          </w:p>
        </w:tc>
        <w:tc>
          <w:tcPr>
            <w:tcW w:w="1701" w:type="dxa"/>
          </w:tcPr>
          <w:p w:rsidR="00E90746" w:rsidRDefault="00E90746" w:rsidP="00550561">
            <w:pPr>
              <w:jc w:val="center"/>
            </w:pPr>
            <w:r>
              <w:t>1988</w:t>
            </w:r>
          </w:p>
        </w:tc>
        <w:tc>
          <w:tcPr>
            <w:tcW w:w="1701" w:type="dxa"/>
          </w:tcPr>
          <w:p w:rsidR="00E90746" w:rsidRDefault="00E90746" w:rsidP="00550561">
            <w:pPr>
              <w:suppressAutoHyphens w:val="0"/>
              <w:jc w:val="center"/>
              <w:rPr>
                <w:shd w:val="clear" w:color="auto" w:fill="FFFFFF"/>
              </w:rPr>
            </w:pPr>
            <w:r>
              <w:rPr>
                <w:shd w:val="clear" w:color="auto" w:fill="FFFFFF"/>
              </w:rPr>
              <w:t>п/эт</w:t>
            </w:r>
          </w:p>
        </w:tc>
      </w:tr>
      <w:tr w:rsidR="00E90746" w:rsidRPr="00941F51" w:rsidTr="00BF7474">
        <w:tc>
          <w:tcPr>
            <w:tcW w:w="2552" w:type="dxa"/>
          </w:tcPr>
          <w:p w:rsidR="00E90746" w:rsidRPr="00941F51" w:rsidRDefault="00E90746" w:rsidP="00B22AC9">
            <w:pPr>
              <w:suppressAutoHyphens w:val="0"/>
              <w:rPr>
                <w:shd w:val="clear" w:color="auto" w:fill="FFFFFF"/>
              </w:rPr>
            </w:pPr>
            <w:r w:rsidRPr="00CA7167">
              <w:rPr>
                <w:rFonts w:cs="Arial"/>
                <w:iCs/>
              </w:rPr>
              <w:t>деревн</w:t>
            </w:r>
            <w:r>
              <w:rPr>
                <w:rFonts w:cs="Arial"/>
                <w:iCs/>
              </w:rPr>
              <w:t>я</w:t>
            </w:r>
            <w:r w:rsidRPr="00CA7167">
              <w:rPr>
                <w:rFonts w:ascii="Georgia" w:hAnsi="Georgia" w:cs="Georgia"/>
                <w:b/>
                <w:bCs/>
                <w:i/>
                <w:iCs/>
                <w:kern w:val="0"/>
                <w:lang w:eastAsia="ru-RU"/>
              </w:rPr>
              <w:t xml:space="preserve"> Шатилово</w:t>
            </w:r>
          </w:p>
        </w:tc>
        <w:tc>
          <w:tcPr>
            <w:tcW w:w="1984" w:type="dxa"/>
          </w:tcPr>
          <w:p w:rsidR="00E90746" w:rsidRPr="00941F51" w:rsidRDefault="00E90746" w:rsidP="00B22AC9">
            <w:pPr>
              <w:suppressAutoHyphens w:val="0"/>
              <w:jc w:val="center"/>
              <w:rPr>
                <w:shd w:val="clear" w:color="auto" w:fill="FFFFFF"/>
              </w:rPr>
            </w:pPr>
            <w:r>
              <w:rPr>
                <w:shd w:val="clear" w:color="auto" w:fill="FFFFFF"/>
              </w:rPr>
              <w:t>3000</w:t>
            </w:r>
          </w:p>
        </w:tc>
        <w:tc>
          <w:tcPr>
            <w:tcW w:w="1418" w:type="dxa"/>
          </w:tcPr>
          <w:p w:rsidR="00E90746" w:rsidRDefault="00E90746" w:rsidP="00B22AC9">
            <w:pPr>
              <w:suppressAutoHyphens w:val="0"/>
              <w:jc w:val="center"/>
              <w:rPr>
                <w:shd w:val="clear" w:color="auto" w:fill="FFFFFF"/>
              </w:rPr>
            </w:pPr>
            <w:r>
              <w:rPr>
                <w:shd w:val="clear" w:color="auto" w:fill="FFFFFF"/>
              </w:rPr>
              <w:t>35</w:t>
            </w:r>
          </w:p>
        </w:tc>
        <w:tc>
          <w:tcPr>
            <w:tcW w:w="1418" w:type="dxa"/>
          </w:tcPr>
          <w:p w:rsidR="00E90746" w:rsidRPr="00941F51" w:rsidRDefault="00E90746" w:rsidP="00B22AC9">
            <w:pPr>
              <w:suppressAutoHyphens w:val="0"/>
              <w:jc w:val="center"/>
              <w:rPr>
                <w:shd w:val="clear" w:color="auto" w:fill="FFFFFF"/>
              </w:rPr>
            </w:pPr>
            <w:r>
              <w:rPr>
                <w:shd w:val="clear" w:color="auto" w:fill="FFFFFF"/>
              </w:rPr>
              <w:t>100</w:t>
            </w:r>
          </w:p>
        </w:tc>
        <w:tc>
          <w:tcPr>
            <w:tcW w:w="1701" w:type="dxa"/>
          </w:tcPr>
          <w:p w:rsidR="00E90746" w:rsidRDefault="00E90746" w:rsidP="00550561">
            <w:pPr>
              <w:jc w:val="center"/>
            </w:pPr>
            <w:r>
              <w:t>1974</w:t>
            </w:r>
          </w:p>
        </w:tc>
        <w:tc>
          <w:tcPr>
            <w:tcW w:w="1701" w:type="dxa"/>
          </w:tcPr>
          <w:p w:rsidR="00E90746" w:rsidRDefault="00E90746" w:rsidP="00B22AC9">
            <w:pPr>
              <w:jc w:val="center"/>
            </w:pPr>
            <w:r>
              <w:rPr>
                <w:shd w:val="clear" w:color="auto" w:fill="FFFFFF"/>
              </w:rPr>
              <w:t>чугун</w:t>
            </w:r>
          </w:p>
        </w:tc>
      </w:tr>
      <w:tr w:rsidR="00E90746" w:rsidRPr="00941F51" w:rsidTr="00BF7474">
        <w:tc>
          <w:tcPr>
            <w:tcW w:w="2552" w:type="dxa"/>
          </w:tcPr>
          <w:p w:rsidR="00E90746" w:rsidRPr="00941F51" w:rsidRDefault="00E90746" w:rsidP="00B22AC9">
            <w:pPr>
              <w:suppressAutoHyphens w:val="0"/>
              <w:rPr>
                <w:shd w:val="clear" w:color="auto" w:fill="FFFFFF"/>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p>
        </w:tc>
        <w:tc>
          <w:tcPr>
            <w:tcW w:w="1984" w:type="dxa"/>
          </w:tcPr>
          <w:p w:rsidR="00E90746" w:rsidRPr="00941F51" w:rsidRDefault="00E90746" w:rsidP="00B22AC9">
            <w:pPr>
              <w:suppressAutoHyphens w:val="0"/>
              <w:jc w:val="center"/>
              <w:rPr>
                <w:shd w:val="clear" w:color="auto" w:fill="FFFFFF"/>
              </w:rPr>
            </w:pPr>
            <w:r>
              <w:rPr>
                <w:shd w:val="clear" w:color="auto" w:fill="FFFFFF"/>
              </w:rPr>
              <w:t>2000</w:t>
            </w:r>
          </w:p>
        </w:tc>
        <w:tc>
          <w:tcPr>
            <w:tcW w:w="1418" w:type="dxa"/>
          </w:tcPr>
          <w:p w:rsidR="00E90746" w:rsidRDefault="00E90746" w:rsidP="00B22AC9">
            <w:pPr>
              <w:suppressAutoHyphens w:val="0"/>
              <w:jc w:val="center"/>
              <w:rPr>
                <w:shd w:val="clear" w:color="auto" w:fill="FFFFFF"/>
              </w:rPr>
            </w:pPr>
            <w:r>
              <w:rPr>
                <w:shd w:val="clear" w:color="auto" w:fill="FFFFFF"/>
              </w:rPr>
              <w:t>30</w:t>
            </w:r>
          </w:p>
        </w:tc>
        <w:tc>
          <w:tcPr>
            <w:tcW w:w="1418" w:type="dxa"/>
          </w:tcPr>
          <w:p w:rsidR="00E90746" w:rsidRPr="00941F51" w:rsidRDefault="00E90746" w:rsidP="00B22AC9">
            <w:pPr>
              <w:suppressAutoHyphens w:val="0"/>
              <w:jc w:val="center"/>
              <w:rPr>
                <w:shd w:val="clear" w:color="auto" w:fill="FFFFFF"/>
              </w:rPr>
            </w:pPr>
            <w:r>
              <w:rPr>
                <w:shd w:val="clear" w:color="auto" w:fill="FFFFFF"/>
              </w:rPr>
              <w:t>100</w:t>
            </w:r>
          </w:p>
        </w:tc>
        <w:tc>
          <w:tcPr>
            <w:tcW w:w="1701" w:type="dxa"/>
          </w:tcPr>
          <w:p w:rsidR="00E90746" w:rsidRDefault="00E90746" w:rsidP="00550561">
            <w:pPr>
              <w:jc w:val="center"/>
            </w:pPr>
            <w:r>
              <w:t>1994</w:t>
            </w:r>
          </w:p>
        </w:tc>
        <w:tc>
          <w:tcPr>
            <w:tcW w:w="1701" w:type="dxa"/>
          </w:tcPr>
          <w:p w:rsidR="00E90746" w:rsidRDefault="00E90746" w:rsidP="00550561">
            <w:pPr>
              <w:jc w:val="center"/>
            </w:pPr>
            <w:r w:rsidRPr="001D32CE">
              <w:rPr>
                <w:shd w:val="clear" w:color="auto" w:fill="FFFFFF"/>
              </w:rPr>
              <w:t>п/эт</w:t>
            </w:r>
          </w:p>
        </w:tc>
      </w:tr>
      <w:tr w:rsidR="00E90746" w:rsidRPr="00941F51" w:rsidTr="00BF7474">
        <w:tc>
          <w:tcPr>
            <w:tcW w:w="2552" w:type="dxa"/>
          </w:tcPr>
          <w:p w:rsidR="00E90746" w:rsidRPr="00941F51" w:rsidRDefault="00E90746" w:rsidP="00B22AC9">
            <w:pPr>
              <w:suppressAutoHyphens w:val="0"/>
              <w:rPr>
                <w:shd w:val="clear" w:color="auto" w:fill="FFFFFF"/>
              </w:rPr>
            </w:pPr>
            <w:r w:rsidRPr="00CA7167">
              <w:rPr>
                <w:rFonts w:cs="Arial"/>
                <w:iCs/>
              </w:rPr>
              <w:t>деревн</w:t>
            </w:r>
            <w:r>
              <w:rPr>
                <w:rFonts w:cs="Arial"/>
                <w:iCs/>
              </w:rPr>
              <w:t>я</w:t>
            </w:r>
            <w:r w:rsidRPr="00CA7167">
              <w:rPr>
                <w:rFonts w:ascii="Georgia" w:hAnsi="Georgia" w:cs="Georgia"/>
                <w:b/>
                <w:bCs/>
                <w:i/>
                <w:iCs/>
                <w:kern w:val="0"/>
                <w:lang w:eastAsia="ru-RU"/>
              </w:rPr>
              <w:t xml:space="preserve"> Ивановка</w:t>
            </w:r>
          </w:p>
        </w:tc>
        <w:tc>
          <w:tcPr>
            <w:tcW w:w="1984" w:type="dxa"/>
          </w:tcPr>
          <w:p w:rsidR="00E90746" w:rsidRPr="00941F51" w:rsidRDefault="00E90746" w:rsidP="00B22AC9">
            <w:pPr>
              <w:suppressAutoHyphens w:val="0"/>
              <w:jc w:val="center"/>
              <w:rPr>
                <w:shd w:val="clear" w:color="auto" w:fill="FFFFFF"/>
              </w:rPr>
            </w:pPr>
            <w:r>
              <w:rPr>
                <w:shd w:val="clear" w:color="auto" w:fill="FFFFFF"/>
              </w:rPr>
              <w:t>2500</w:t>
            </w:r>
          </w:p>
        </w:tc>
        <w:tc>
          <w:tcPr>
            <w:tcW w:w="1418" w:type="dxa"/>
          </w:tcPr>
          <w:p w:rsidR="00E90746" w:rsidRPr="00941F51" w:rsidRDefault="00E90746" w:rsidP="00B22AC9">
            <w:pPr>
              <w:suppressAutoHyphens w:val="0"/>
              <w:jc w:val="center"/>
              <w:rPr>
                <w:shd w:val="clear" w:color="auto" w:fill="FFFFFF"/>
              </w:rPr>
            </w:pPr>
            <w:r>
              <w:rPr>
                <w:shd w:val="clear" w:color="auto" w:fill="FFFFFF"/>
              </w:rPr>
              <w:t>26</w:t>
            </w:r>
          </w:p>
        </w:tc>
        <w:tc>
          <w:tcPr>
            <w:tcW w:w="1418" w:type="dxa"/>
          </w:tcPr>
          <w:p w:rsidR="00E90746" w:rsidRPr="00941F51" w:rsidRDefault="00E90746" w:rsidP="00B22AC9">
            <w:pPr>
              <w:suppressAutoHyphens w:val="0"/>
              <w:jc w:val="center"/>
              <w:rPr>
                <w:shd w:val="clear" w:color="auto" w:fill="FFFFFF"/>
              </w:rPr>
            </w:pPr>
            <w:r>
              <w:rPr>
                <w:shd w:val="clear" w:color="auto" w:fill="FFFFFF"/>
              </w:rPr>
              <w:t>100</w:t>
            </w:r>
          </w:p>
        </w:tc>
        <w:tc>
          <w:tcPr>
            <w:tcW w:w="1701" w:type="dxa"/>
          </w:tcPr>
          <w:p w:rsidR="00E90746" w:rsidRDefault="00E90746" w:rsidP="00550561">
            <w:pPr>
              <w:jc w:val="center"/>
            </w:pPr>
            <w:r>
              <w:t>1979</w:t>
            </w:r>
          </w:p>
        </w:tc>
        <w:tc>
          <w:tcPr>
            <w:tcW w:w="1701" w:type="dxa"/>
          </w:tcPr>
          <w:p w:rsidR="00E90746" w:rsidRDefault="00E90746" w:rsidP="00550561">
            <w:pPr>
              <w:jc w:val="center"/>
            </w:pPr>
            <w:r w:rsidRPr="001D32CE">
              <w:rPr>
                <w:shd w:val="clear" w:color="auto" w:fill="FFFFFF"/>
              </w:rPr>
              <w:t>п/эт</w:t>
            </w:r>
          </w:p>
        </w:tc>
      </w:tr>
      <w:tr w:rsidR="00E90746" w:rsidRPr="00941F51" w:rsidTr="00BF7474">
        <w:tc>
          <w:tcPr>
            <w:tcW w:w="2552" w:type="dxa"/>
          </w:tcPr>
          <w:p w:rsidR="00E90746" w:rsidRDefault="00E90746" w:rsidP="00B22AC9">
            <w:pPr>
              <w:suppressAutoHyphens w:val="0"/>
              <w:rPr>
                <w:shd w:val="clear" w:color="auto" w:fill="FFFFFF"/>
              </w:rPr>
            </w:pPr>
            <w:r>
              <w:rPr>
                <w:rFonts w:cs="Arial"/>
                <w:iCs/>
              </w:rPr>
              <w:t>с</w:t>
            </w:r>
            <w:r w:rsidRPr="00CA7167">
              <w:rPr>
                <w:rFonts w:cs="Arial"/>
                <w:iCs/>
              </w:rPr>
              <w:t>ел</w:t>
            </w:r>
            <w:r>
              <w:rPr>
                <w:rFonts w:cs="Arial"/>
                <w:iCs/>
              </w:rPr>
              <w:t xml:space="preserve">о </w:t>
            </w:r>
            <w:r w:rsidRPr="00CA7167">
              <w:rPr>
                <w:rFonts w:ascii="Georgia" w:hAnsi="Georgia" w:cs="Georgia"/>
                <w:b/>
                <w:bCs/>
                <w:i/>
                <w:iCs/>
                <w:kern w:val="0"/>
                <w:lang w:eastAsia="ru-RU"/>
              </w:rPr>
              <w:t>Васильевка</w:t>
            </w:r>
          </w:p>
        </w:tc>
        <w:tc>
          <w:tcPr>
            <w:tcW w:w="1984" w:type="dxa"/>
          </w:tcPr>
          <w:p w:rsidR="00E90746" w:rsidRDefault="00E90746" w:rsidP="00B22AC9">
            <w:pPr>
              <w:suppressAutoHyphens w:val="0"/>
              <w:jc w:val="center"/>
              <w:rPr>
                <w:shd w:val="clear" w:color="auto" w:fill="FFFFFF"/>
              </w:rPr>
            </w:pPr>
            <w:r>
              <w:rPr>
                <w:shd w:val="clear" w:color="auto" w:fill="FFFFFF"/>
              </w:rPr>
              <w:t>3100</w:t>
            </w:r>
          </w:p>
        </w:tc>
        <w:tc>
          <w:tcPr>
            <w:tcW w:w="1418" w:type="dxa"/>
          </w:tcPr>
          <w:p w:rsidR="00E90746" w:rsidRDefault="00E90746" w:rsidP="00B22AC9">
            <w:pPr>
              <w:suppressAutoHyphens w:val="0"/>
              <w:jc w:val="center"/>
              <w:rPr>
                <w:shd w:val="clear" w:color="auto" w:fill="FFFFFF"/>
              </w:rPr>
            </w:pPr>
            <w:r>
              <w:rPr>
                <w:shd w:val="clear" w:color="auto" w:fill="FFFFFF"/>
              </w:rPr>
              <w:t>35</w:t>
            </w:r>
          </w:p>
        </w:tc>
        <w:tc>
          <w:tcPr>
            <w:tcW w:w="1418" w:type="dxa"/>
          </w:tcPr>
          <w:p w:rsidR="00E90746" w:rsidRDefault="00E90746" w:rsidP="00B22AC9">
            <w:pPr>
              <w:suppressAutoHyphens w:val="0"/>
              <w:jc w:val="center"/>
              <w:rPr>
                <w:shd w:val="clear" w:color="auto" w:fill="FFFFFF"/>
              </w:rPr>
            </w:pPr>
            <w:r>
              <w:rPr>
                <w:shd w:val="clear" w:color="auto" w:fill="FFFFFF"/>
              </w:rPr>
              <w:t>100</w:t>
            </w:r>
          </w:p>
        </w:tc>
        <w:tc>
          <w:tcPr>
            <w:tcW w:w="1701" w:type="dxa"/>
          </w:tcPr>
          <w:p w:rsidR="00E90746" w:rsidRDefault="00E90746" w:rsidP="00550561">
            <w:pPr>
              <w:jc w:val="center"/>
            </w:pPr>
            <w:r>
              <w:t>1971</w:t>
            </w:r>
          </w:p>
        </w:tc>
        <w:tc>
          <w:tcPr>
            <w:tcW w:w="1701" w:type="dxa"/>
          </w:tcPr>
          <w:p w:rsidR="00E90746" w:rsidRDefault="00E90746" w:rsidP="00B22AC9">
            <w:pPr>
              <w:jc w:val="center"/>
            </w:pPr>
            <w:r w:rsidRPr="001D32CE">
              <w:rPr>
                <w:shd w:val="clear" w:color="auto" w:fill="FFFFFF"/>
              </w:rPr>
              <w:t>п/эт</w:t>
            </w:r>
          </w:p>
        </w:tc>
      </w:tr>
      <w:tr w:rsidR="00E90746" w:rsidRPr="00941F51" w:rsidTr="00BF7474">
        <w:tc>
          <w:tcPr>
            <w:tcW w:w="2552" w:type="dxa"/>
          </w:tcPr>
          <w:p w:rsidR="00E90746" w:rsidRDefault="00E90746" w:rsidP="00B22AC9">
            <w:pPr>
              <w:suppressAutoHyphens w:val="0"/>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Кутузовка</w:t>
            </w:r>
          </w:p>
        </w:tc>
        <w:tc>
          <w:tcPr>
            <w:tcW w:w="1984" w:type="dxa"/>
          </w:tcPr>
          <w:p w:rsidR="00E90746" w:rsidRDefault="00E90746" w:rsidP="00B22AC9">
            <w:pPr>
              <w:suppressAutoHyphens w:val="0"/>
              <w:jc w:val="center"/>
              <w:rPr>
                <w:shd w:val="clear" w:color="auto" w:fill="FFFFFF"/>
              </w:rPr>
            </w:pPr>
            <w:r>
              <w:rPr>
                <w:shd w:val="clear" w:color="auto" w:fill="FFFFFF"/>
              </w:rPr>
              <w:t>2200</w:t>
            </w:r>
          </w:p>
        </w:tc>
        <w:tc>
          <w:tcPr>
            <w:tcW w:w="1418" w:type="dxa"/>
          </w:tcPr>
          <w:p w:rsidR="00E90746" w:rsidRDefault="00E90746" w:rsidP="00B22AC9">
            <w:pPr>
              <w:suppressAutoHyphens w:val="0"/>
              <w:jc w:val="center"/>
              <w:rPr>
                <w:shd w:val="clear" w:color="auto" w:fill="FFFFFF"/>
              </w:rPr>
            </w:pPr>
            <w:r>
              <w:rPr>
                <w:shd w:val="clear" w:color="auto" w:fill="FFFFFF"/>
              </w:rPr>
              <w:t>35</w:t>
            </w:r>
          </w:p>
        </w:tc>
        <w:tc>
          <w:tcPr>
            <w:tcW w:w="1418" w:type="dxa"/>
          </w:tcPr>
          <w:p w:rsidR="00E90746" w:rsidRDefault="00E90746" w:rsidP="00B22AC9">
            <w:pPr>
              <w:suppressAutoHyphens w:val="0"/>
              <w:jc w:val="center"/>
              <w:rPr>
                <w:shd w:val="clear" w:color="auto" w:fill="FFFFFF"/>
              </w:rPr>
            </w:pPr>
            <w:r>
              <w:rPr>
                <w:shd w:val="clear" w:color="auto" w:fill="FFFFFF"/>
              </w:rPr>
              <w:t>100</w:t>
            </w:r>
          </w:p>
        </w:tc>
        <w:tc>
          <w:tcPr>
            <w:tcW w:w="1701" w:type="dxa"/>
          </w:tcPr>
          <w:p w:rsidR="00E90746" w:rsidRDefault="00E90746" w:rsidP="00550561">
            <w:pPr>
              <w:jc w:val="center"/>
            </w:pPr>
            <w:r>
              <w:t>1971</w:t>
            </w:r>
          </w:p>
        </w:tc>
        <w:tc>
          <w:tcPr>
            <w:tcW w:w="1701" w:type="dxa"/>
          </w:tcPr>
          <w:p w:rsidR="00E90746" w:rsidRPr="001D32CE" w:rsidRDefault="00E90746" w:rsidP="00B22AC9">
            <w:pPr>
              <w:jc w:val="center"/>
              <w:rPr>
                <w:shd w:val="clear" w:color="auto" w:fill="FFFFFF"/>
              </w:rPr>
            </w:pPr>
            <w:r w:rsidRPr="001D32CE">
              <w:rPr>
                <w:shd w:val="clear" w:color="auto" w:fill="FFFFFF"/>
              </w:rPr>
              <w:t>п/эт</w:t>
            </w:r>
          </w:p>
        </w:tc>
      </w:tr>
    </w:tbl>
    <w:p w:rsidR="00E90746" w:rsidRDefault="00E90746" w:rsidP="00224A12">
      <w:pPr>
        <w:suppressAutoHyphens w:val="0"/>
        <w:ind w:firstLine="567"/>
        <w:jc w:val="both"/>
        <w:rPr>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2338"/>
        <w:gridCol w:w="1592"/>
        <w:gridCol w:w="1800"/>
        <w:gridCol w:w="1815"/>
        <w:gridCol w:w="1823"/>
      </w:tblGrid>
      <w:tr w:rsidR="00E90746" w:rsidTr="00321C05">
        <w:tc>
          <w:tcPr>
            <w:tcW w:w="2338" w:type="dxa"/>
            <w:vMerge w:val="restart"/>
            <w:tcBorders>
              <w:top w:val="single" w:sz="2" w:space="0" w:color="000000"/>
              <w:left w:val="single" w:sz="2" w:space="0" w:color="000000"/>
              <w:bottom w:val="single" w:sz="2" w:space="0" w:color="000000"/>
            </w:tcBorders>
          </w:tcPr>
          <w:p w:rsidR="00E90746" w:rsidRPr="001C41E5" w:rsidRDefault="00E90746" w:rsidP="001C41E5">
            <w:pPr>
              <w:pStyle w:val="a"/>
              <w:snapToGrid w:val="0"/>
              <w:jc w:val="center"/>
              <w:rPr>
                <w:b/>
              </w:rPr>
            </w:pPr>
            <w:r w:rsidRPr="001C41E5">
              <w:rPr>
                <w:b/>
              </w:rPr>
              <w:t>Населенные пункты</w:t>
            </w:r>
          </w:p>
        </w:tc>
        <w:tc>
          <w:tcPr>
            <w:tcW w:w="7030" w:type="dxa"/>
            <w:gridSpan w:val="4"/>
            <w:tcBorders>
              <w:top w:val="single" w:sz="2" w:space="0" w:color="000000"/>
              <w:left w:val="single" w:sz="2" w:space="0" w:color="000000"/>
              <w:bottom w:val="single" w:sz="2" w:space="0" w:color="000000"/>
              <w:right w:val="single" w:sz="2" w:space="0" w:color="000000"/>
            </w:tcBorders>
          </w:tcPr>
          <w:p w:rsidR="00E90746" w:rsidRPr="001C41E5" w:rsidRDefault="00E90746" w:rsidP="001C41E5">
            <w:pPr>
              <w:pStyle w:val="a"/>
              <w:snapToGrid w:val="0"/>
              <w:jc w:val="center"/>
              <w:rPr>
                <w:b/>
              </w:rPr>
            </w:pPr>
            <w:r w:rsidRPr="001C41E5">
              <w:rPr>
                <w:b/>
              </w:rPr>
              <w:t>Водопотребление</w:t>
            </w:r>
          </w:p>
        </w:tc>
      </w:tr>
      <w:tr w:rsidR="00E90746" w:rsidTr="00321C05">
        <w:tc>
          <w:tcPr>
            <w:tcW w:w="2338" w:type="dxa"/>
            <w:vMerge/>
            <w:tcBorders>
              <w:top w:val="single" w:sz="2" w:space="0" w:color="000000"/>
              <w:left w:val="single" w:sz="2" w:space="0" w:color="000000"/>
              <w:bottom w:val="single" w:sz="2" w:space="0" w:color="000000"/>
            </w:tcBorders>
          </w:tcPr>
          <w:p w:rsidR="00E90746" w:rsidRPr="001C41E5" w:rsidRDefault="00E90746" w:rsidP="001C41E5">
            <w:pPr>
              <w:jc w:val="center"/>
              <w:rPr>
                <w:b/>
              </w:rPr>
            </w:pPr>
          </w:p>
        </w:tc>
        <w:tc>
          <w:tcPr>
            <w:tcW w:w="1592" w:type="dxa"/>
            <w:tcBorders>
              <w:left w:val="single" w:sz="2" w:space="0" w:color="000000"/>
              <w:bottom w:val="single" w:sz="2" w:space="0" w:color="000000"/>
            </w:tcBorders>
          </w:tcPr>
          <w:p w:rsidR="00E90746" w:rsidRPr="001C41E5" w:rsidRDefault="00E90746" w:rsidP="001C41E5">
            <w:pPr>
              <w:snapToGrid w:val="0"/>
              <w:jc w:val="center"/>
              <w:rPr>
                <w:b/>
              </w:rPr>
            </w:pPr>
            <w:r w:rsidRPr="001C41E5">
              <w:rPr>
                <w:b/>
              </w:rPr>
              <w:t>хозяйственно - питьевые нужды, (тыс.м3/сут)</w:t>
            </w:r>
          </w:p>
        </w:tc>
        <w:tc>
          <w:tcPr>
            <w:tcW w:w="1800" w:type="dxa"/>
            <w:tcBorders>
              <w:left w:val="single" w:sz="2" w:space="0" w:color="000000"/>
              <w:bottom w:val="single" w:sz="2" w:space="0" w:color="000000"/>
            </w:tcBorders>
          </w:tcPr>
          <w:p w:rsidR="00E90746" w:rsidRPr="001C41E5" w:rsidRDefault="00E90746" w:rsidP="001C41E5">
            <w:pPr>
              <w:snapToGrid w:val="0"/>
              <w:jc w:val="center"/>
              <w:rPr>
                <w:b/>
              </w:rPr>
            </w:pPr>
            <w:r w:rsidRPr="001C41E5">
              <w:rPr>
                <w:b/>
              </w:rPr>
              <w:t>промышленные нужды   (тыс.м3/сут)</w:t>
            </w:r>
          </w:p>
        </w:tc>
        <w:tc>
          <w:tcPr>
            <w:tcW w:w="1815" w:type="dxa"/>
            <w:tcBorders>
              <w:left w:val="single" w:sz="2" w:space="0" w:color="000000"/>
              <w:bottom w:val="single" w:sz="2" w:space="0" w:color="000000"/>
            </w:tcBorders>
          </w:tcPr>
          <w:p w:rsidR="00E90746" w:rsidRPr="001C41E5" w:rsidRDefault="00E90746" w:rsidP="001C41E5">
            <w:pPr>
              <w:snapToGrid w:val="0"/>
              <w:jc w:val="center"/>
              <w:rPr>
                <w:b/>
              </w:rPr>
            </w:pPr>
            <w:r w:rsidRPr="001C41E5">
              <w:rPr>
                <w:b/>
              </w:rPr>
              <w:t>с/х предприятия (тыс.м3/сут)</w:t>
            </w:r>
          </w:p>
        </w:tc>
        <w:tc>
          <w:tcPr>
            <w:tcW w:w="1823" w:type="dxa"/>
            <w:tcBorders>
              <w:left w:val="single" w:sz="2" w:space="0" w:color="000000"/>
              <w:bottom w:val="single" w:sz="2" w:space="0" w:color="000000"/>
              <w:right w:val="single" w:sz="2" w:space="0" w:color="000000"/>
            </w:tcBorders>
          </w:tcPr>
          <w:p w:rsidR="00E90746" w:rsidRPr="001C41E5" w:rsidRDefault="00E90746" w:rsidP="001C41E5">
            <w:pPr>
              <w:snapToGrid w:val="0"/>
              <w:jc w:val="center"/>
              <w:rPr>
                <w:b/>
              </w:rPr>
            </w:pPr>
            <w:r w:rsidRPr="001C41E5">
              <w:rPr>
                <w:b/>
              </w:rPr>
              <w:t>среднесуточное потребление на 1 человека (л/сут на чел.)</w:t>
            </w:r>
          </w:p>
        </w:tc>
      </w:tr>
      <w:tr w:rsidR="00E90746" w:rsidTr="00321C05">
        <w:tc>
          <w:tcPr>
            <w:tcW w:w="2338" w:type="dxa"/>
            <w:tcBorders>
              <w:left w:val="single" w:sz="2" w:space="0" w:color="000000"/>
              <w:bottom w:val="single" w:sz="2" w:space="0" w:color="000000"/>
            </w:tcBorders>
          </w:tcPr>
          <w:p w:rsidR="00E90746" w:rsidRDefault="00E90746" w:rsidP="001C41E5">
            <w:pPr>
              <w:pStyle w:val="a"/>
              <w:snapToGrid w:val="0"/>
              <w:jc w:val="center"/>
            </w:pPr>
            <w:r>
              <w:t>Д.Кутузовка</w:t>
            </w:r>
          </w:p>
        </w:tc>
        <w:tc>
          <w:tcPr>
            <w:tcW w:w="1592" w:type="dxa"/>
            <w:tcBorders>
              <w:left w:val="single" w:sz="2" w:space="0" w:color="000000"/>
              <w:bottom w:val="single" w:sz="2" w:space="0" w:color="000000"/>
            </w:tcBorders>
          </w:tcPr>
          <w:p w:rsidR="00E90746" w:rsidRDefault="00E90746" w:rsidP="001C41E5">
            <w:pPr>
              <w:pStyle w:val="a"/>
              <w:snapToGrid w:val="0"/>
              <w:jc w:val="center"/>
            </w:pPr>
            <w:r>
              <w:t>0,00015</w:t>
            </w:r>
          </w:p>
        </w:tc>
        <w:tc>
          <w:tcPr>
            <w:tcW w:w="1800" w:type="dxa"/>
            <w:tcBorders>
              <w:left w:val="single" w:sz="2" w:space="0" w:color="000000"/>
              <w:bottom w:val="single" w:sz="2" w:space="0" w:color="000000"/>
            </w:tcBorders>
          </w:tcPr>
          <w:p w:rsidR="00E90746" w:rsidRDefault="00E90746" w:rsidP="00321C05">
            <w:pPr>
              <w:pStyle w:val="a"/>
              <w:snapToGrid w:val="0"/>
              <w:jc w:val="center"/>
            </w:pPr>
            <w:r>
              <w:t>-</w:t>
            </w:r>
          </w:p>
        </w:tc>
        <w:tc>
          <w:tcPr>
            <w:tcW w:w="1815" w:type="dxa"/>
            <w:tcBorders>
              <w:left w:val="single" w:sz="2" w:space="0" w:color="000000"/>
              <w:bottom w:val="single" w:sz="2" w:space="0" w:color="000000"/>
            </w:tcBorders>
          </w:tcPr>
          <w:p w:rsidR="00E90746" w:rsidRDefault="00E90746" w:rsidP="001C41E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50</w:t>
            </w:r>
          </w:p>
        </w:tc>
      </w:tr>
      <w:tr w:rsidR="00E90746" w:rsidTr="00321C05">
        <w:tc>
          <w:tcPr>
            <w:tcW w:w="2338" w:type="dxa"/>
            <w:tcBorders>
              <w:left w:val="single" w:sz="2" w:space="0" w:color="000000"/>
              <w:bottom w:val="single" w:sz="2" w:space="0" w:color="000000"/>
            </w:tcBorders>
          </w:tcPr>
          <w:p w:rsidR="00E90746" w:rsidRDefault="00E90746" w:rsidP="001C41E5">
            <w:pPr>
              <w:pStyle w:val="a"/>
              <w:snapToGrid w:val="0"/>
              <w:jc w:val="center"/>
            </w:pPr>
            <w:r>
              <w:t>П.Скорятино</w:t>
            </w:r>
          </w:p>
        </w:tc>
        <w:tc>
          <w:tcPr>
            <w:tcW w:w="1592" w:type="dxa"/>
            <w:tcBorders>
              <w:left w:val="single" w:sz="2" w:space="0" w:color="000000"/>
              <w:bottom w:val="single" w:sz="2" w:space="0" w:color="000000"/>
            </w:tcBorders>
          </w:tcPr>
          <w:p w:rsidR="00E90746" w:rsidRDefault="00E90746" w:rsidP="001C41E5">
            <w:pPr>
              <w:pStyle w:val="a"/>
              <w:snapToGrid w:val="0"/>
              <w:jc w:val="center"/>
            </w:pPr>
            <w:r>
              <w:t>0,0126</w:t>
            </w:r>
          </w:p>
        </w:tc>
        <w:tc>
          <w:tcPr>
            <w:tcW w:w="1800" w:type="dxa"/>
            <w:tcBorders>
              <w:left w:val="single" w:sz="2" w:space="0" w:color="000000"/>
              <w:bottom w:val="single" w:sz="2" w:space="0" w:color="000000"/>
            </w:tcBorders>
          </w:tcPr>
          <w:p w:rsidR="00E90746" w:rsidRDefault="00E90746" w:rsidP="00321C05">
            <w:pPr>
              <w:pStyle w:val="a"/>
              <w:snapToGrid w:val="0"/>
              <w:jc w:val="center"/>
            </w:pPr>
            <w:r>
              <w:t>-</w:t>
            </w:r>
          </w:p>
        </w:tc>
        <w:tc>
          <w:tcPr>
            <w:tcW w:w="1815" w:type="dxa"/>
            <w:tcBorders>
              <w:left w:val="single" w:sz="2" w:space="0" w:color="000000"/>
              <w:bottom w:val="single" w:sz="2" w:space="0" w:color="000000"/>
            </w:tcBorders>
          </w:tcPr>
          <w:p w:rsidR="00E90746" w:rsidRDefault="00E90746" w:rsidP="001C41E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80</w:t>
            </w:r>
          </w:p>
        </w:tc>
      </w:tr>
      <w:tr w:rsidR="00E90746" w:rsidTr="00321C05">
        <w:tc>
          <w:tcPr>
            <w:tcW w:w="2338" w:type="dxa"/>
            <w:tcBorders>
              <w:left w:val="single" w:sz="2" w:space="0" w:color="000000"/>
              <w:bottom w:val="single" w:sz="2" w:space="0" w:color="000000"/>
            </w:tcBorders>
          </w:tcPr>
          <w:p w:rsidR="00E90746" w:rsidRDefault="00E90746" w:rsidP="001C41E5">
            <w:pPr>
              <w:pStyle w:val="a"/>
              <w:snapToGrid w:val="0"/>
              <w:jc w:val="center"/>
            </w:pPr>
            <w:r>
              <w:t>Д.Ивановка</w:t>
            </w:r>
          </w:p>
        </w:tc>
        <w:tc>
          <w:tcPr>
            <w:tcW w:w="1592" w:type="dxa"/>
            <w:tcBorders>
              <w:left w:val="single" w:sz="2" w:space="0" w:color="000000"/>
              <w:bottom w:val="single" w:sz="2" w:space="0" w:color="000000"/>
            </w:tcBorders>
          </w:tcPr>
          <w:p w:rsidR="00E90746" w:rsidRDefault="00E90746" w:rsidP="001C41E5">
            <w:pPr>
              <w:pStyle w:val="a"/>
              <w:snapToGrid w:val="0"/>
              <w:jc w:val="center"/>
            </w:pPr>
            <w:r>
              <w:t>0,0015</w:t>
            </w:r>
          </w:p>
        </w:tc>
        <w:tc>
          <w:tcPr>
            <w:tcW w:w="1800" w:type="dxa"/>
            <w:tcBorders>
              <w:left w:val="single" w:sz="2" w:space="0" w:color="000000"/>
              <w:bottom w:val="single" w:sz="2" w:space="0" w:color="000000"/>
            </w:tcBorders>
          </w:tcPr>
          <w:p w:rsidR="00E90746" w:rsidRDefault="00E90746" w:rsidP="00321C05">
            <w:pPr>
              <w:pStyle w:val="a"/>
              <w:snapToGrid w:val="0"/>
              <w:jc w:val="center"/>
            </w:pPr>
            <w:r>
              <w:t>-</w:t>
            </w:r>
          </w:p>
        </w:tc>
        <w:tc>
          <w:tcPr>
            <w:tcW w:w="1815" w:type="dxa"/>
            <w:tcBorders>
              <w:left w:val="single" w:sz="2" w:space="0" w:color="000000"/>
              <w:bottom w:val="single" w:sz="2" w:space="0" w:color="000000"/>
            </w:tcBorders>
          </w:tcPr>
          <w:p w:rsidR="00E90746" w:rsidRDefault="00E90746" w:rsidP="00321C0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50</w:t>
            </w:r>
          </w:p>
        </w:tc>
      </w:tr>
      <w:tr w:rsidR="00E90746" w:rsidTr="00321C05">
        <w:tc>
          <w:tcPr>
            <w:tcW w:w="2338" w:type="dxa"/>
            <w:tcBorders>
              <w:left w:val="single" w:sz="2" w:space="0" w:color="000000"/>
              <w:bottom w:val="single" w:sz="2" w:space="0" w:color="000000"/>
            </w:tcBorders>
          </w:tcPr>
          <w:p w:rsidR="00E90746" w:rsidRDefault="00E90746" w:rsidP="001C41E5">
            <w:pPr>
              <w:pStyle w:val="a"/>
              <w:snapToGrid w:val="0"/>
              <w:jc w:val="center"/>
            </w:pPr>
            <w:r>
              <w:t>С.Васильевка</w:t>
            </w:r>
          </w:p>
        </w:tc>
        <w:tc>
          <w:tcPr>
            <w:tcW w:w="1592" w:type="dxa"/>
            <w:tcBorders>
              <w:left w:val="single" w:sz="2" w:space="0" w:color="000000"/>
              <w:bottom w:val="single" w:sz="2" w:space="0" w:color="000000"/>
            </w:tcBorders>
          </w:tcPr>
          <w:p w:rsidR="00E90746" w:rsidRDefault="00E90746" w:rsidP="001C41E5">
            <w:pPr>
              <w:pStyle w:val="a"/>
              <w:snapToGrid w:val="0"/>
              <w:jc w:val="center"/>
            </w:pPr>
            <w:r>
              <w:t>0,003</w:t>
            </w:r>
          </w:p>
        </w:tc>
        <w:tc>
          <w:tcPr>
            <w:tcW w:w="1800" w:type="dxa"/>
            <w:tcBorders>
              <w:left w:val="single" w:sz="2" w:space="0" w:color="000000"/>
              <w:bottom w:val="single" w:sz="2" w:space="0" w:color="000000"/>
            </w:tcBorders>
          </w:tcPr>
          <w:p w:rsidR="00E90746" w:rsidRDefault="00E90746" w:rsidP="00321C05">
            <w:pPr>
              <w:pStyle w:val="a"/>
              <w:snapToGrid w:val="0"/>
              <w:jc w:val="center"/>
            </w:pPr>
            <w:r>
              <w:t>-</w:t>
            </w:r>
          </w:p>
        </w:tc>
        <w:tc>
          <w:tcPr>
            <w:tcW w:w="1815" w:type="dxa"/>
            <w:tcBorders>
              <w:left w:val="single" w:sz="2" w:space="0" w:color="000000"/>
              <w:bottom w:val="single" w:sz="2" w:space="0" w:color="000000"/>
            </w:tcBorders>
          </w:tcPr>
          <w:p w:rsidR="00E90746" w:rsidRDefault="00E90746" w:rsidP="00321C0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50</w:t>
            </w:r>
          </w:p>
        </w:tc>
      </w:tr>
      <w:tr w:rsidR="00E90746" w:rsidTr="00F04ABD">
        <w:trPr>
          <w:trHeight w:val="32"/>
        </w:trPr>
        <w:tc>
          <w:tcPr>
            <w:tcW w:w="2338" w:type="dxa"/>
            <w:tcBorders>
              <w:left w:val="single" w:sz="2" w:space="0" w:color="000000"/>
              <w:bottom w:val="single" w:sz="2" w:space="0" w:color="000000"/>
            </w:tcBorders>
          </w:tcPr>
          <w:p w:rsidR="00E90746" w:rsidRDefault="00E90746" w:rsidP="001C41E5">
            <w:pPr>
              <w:pStyle w:val="a"/>
              <w:snapToGrid w:val="0"/>
              <w:jc w:val="center"/>
            </w:pPr>
            <w:r>
              <w:t>П.Васильевский</w:t>
            </w:r>
          </w:p>
        </w:tc>
        <w:tc>
          <w:tcPr>
            <w:tcW w:w="1592" w:type="dxa"/>
            <w:tcBorders>
              <w:left w:val="single" w:sz="2" w:space="0" w:color="000000"/>
              <w:bottom w:val="single" w:sz="2" w:space="0" w:color="000000"/>
            </w:tcBorders>
          </w:tcPr>
          <w:p w:rsidR="00E90746" w:rsidRDefault="00E90746" w:rsidP="001C41E5">
            <w:pPr>
              <w:pStyle w:val="a"/>
              <w:snapToGrid w:val="0"/>
              <w:jc w:val="center"/>
            </w:pPr>
            <w:r>
              <w:t>0,012</w:t>
            </w:r>
          </w:p>
        </w:tc>
        <w:tc>
          <w:tcPr>
            <w:tcW w:w="1800" w:type="dxa"/>
            <w:tcBorders>
              <w:left w:val="single" w:sz="2" w:space="0" w:color="000000"/>
              <w:bottom w:val="single" w:sz="2" w:space="0" w:color="000000"/>
            </w:tcBorders>
          </w:tcPr>
          <w:p w:rsidR="00E90746" w:rsidRDefault="00E90746" w:rsidP="00321C05">
            <w:pPr>
              <w:pStyle w:val="a"/>
              <w:snapToGrid w:val="0"/>
              <w:jc w:val="center"/>
            </w:pPr>
            <w:r>
              <w:t>-</w:t>
            </w:r>
          </w:p>
        </w:tc>
        <w:tc>
          <w:tcPr>
            <w:tcW w:w="1815" w:type="dxa"/>
            <w:tcBorders>
              <w:left w:val="single" w:sz="2" w:space="0" w:color="000000"/>
              <w:bottom w:val="single" w:sz="2" w:space="0" w:color="000000"/>
            </w:tcBorders>
          </w:tcPr>
          <w:p w:rsidR="00E90746" w:rsidRDefault="00E90746" w:rsidP="00321C0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60</w:t>
            </w:r>
          </w:p>
        </w:tc>
      </w:tr>
      <w:tr w:rsidR="00E90746" w:rsidTr="00321C05">
        <w:tc>
          <w:tcPr>
            <w:tcW w:w="2338" w:type="dxa"/>
            <w:tcBorders>
              <w:left w:val="single" w:sz="2" w:space="0" w:color="000000"/>
              <w:bottom w:val="single" w:sz="2" w:space="0" w:color="000000"/>
            </w:tcBorders>
          </w:tcPr>
          <w:p w:rsidR="00E90746" w:rsidRDefault="00E90746" w:rsidP="001C41E5">
            <w:pPr>
              <w:pStyle w:val="a"/>
              <w:snapToGrid w:val="0"/>
              <w:jc w:val="center"/>
            </w:pPr>
            <w:r>
              <w:t>Д.Шатилово</w:t>
            </w:r>
          </w:p>
        </w:tc>
        <w:tc>
          <w:tcPr>
            <w:tcW w:w="1592" w:type="dxa"/>
            <w:tcBorders>
              <w:left w:val="single" w:sz="2" w:space="0" w:color="000000"/>
              <w:bottom w:val="single" w:sz="2" w:space="0" w:color="000000"/>
            </w:tcBorders>
          </w:tcPr>
          <w:p w:rsidR="00E90746" w:rsidRDefault="00E90746" w:rsidP="001C41E5">
            <w:pPr>
              <w:pStyle w:val="a"/>
              <w:snapToGrid w:val="0"/>
              <w:jc w:val="center"/>
            </w:pPr>
            <w:r>
              <w:t>0,0005</w:t>
            </w:r>
          </w:p>
        </w:tc>
        <w:tc>
          <w:tcPr>
            <w:tcW w:w="1800" w:type="dxa"/>
            <w:tcBorders>
              <w:left w:val="single" w:sz="2" w:space="0" w:color="000000"/>
              <w:bottom w:val="single" w:sz="2" w:space="0" w:color="000000"/>
            </w:tcBorders>
          </w:tcPr>
          <w:p w:rsidR="00E90746" w:rsidRDefault="00E90746" w:rsidP="00321C05">
            <w:pPr>
              <w:pStyle w:val="a"/>
              <w:snapToGrid w:val="0"/>
              <w:jc w:val="center"/>
            </w:pPr>
            <w:r>
              <w:t>-</w:t>
            </w:r>
          </w:p>
        </w:tc>
        <w:tc>
          <w:tcPr>
            <w:tcW w:w="1815" w:type="dxa"/>
            <w:tcBorders>
              <w:left w:val="single" w:sz="2" w:space="0" w:color="000000"/>
              <w:bottom w:val="single" w:sz="2" w:space="0" w:color="000000"/>
            </w:tcBorders>
          </w:tcPr>
          <w:p w:rsidR="00E90746" w:rsidRDefault="00E90746" w:rsidP="00321C0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50</w:t>
            </w:r>
          </w:p>
        </w:tc>
      </w:tr>
      <w:tr w:rsidR="00E90746" w:rsidTr="00321C05">
        <w:tc>
          <w:tcPr>
            <w:tcW w:w="2338" w:type="dxa"/>
            <w:tcBorders>
              <w:left w:val="single" w:sz="2" w:space="0" w:color="000000"/>
              <w:bottom w:val="single" w:sz="2" w:space="0" w:color="000000"/>
            </w:tcBorders>
          </w:tcPr>
          <w:p w:rsidR="00E90746" w:rsidRDefault="00E90746" w:rsidP="001C41E5">
            <w:pPr>
              <w:pStyle w:val="a"/>
              <w:snapToGrid w:val="0"/>
              <w:jc w:val="center"/>
            </w:pPr>
            <w:r>
              <w:t>Д.Большой Синковец</w:t>
            </w:r>
          </w:p>
        </w:tc>
        <w:tc>
          <w:tcPr>
            <w:tcW w:w="1592" w:type="dxa"/>
            <w:tcBorders>
              <w:left w:val="single" w:sz="2" w:space="0" w:color="000000"/>
              <w:bottom w:val="single" w:sz="2" w:space="0" w:color="000000"/>
            </w:tcBorders>
          </w:tcPr>
          <w:p w:rsidR="00E90746" w:rsidRDefault="00E90746" w:rsidP="001C41E5">
            <w:pPr>
              <w:pStyle w:val="a"/>
              <w:snapToGrid w:val="0"/>
              <w:jc w:val="center"/>
            </w:pPr>
            <w:r>
              <w:t>0,02</w:t>
            </w:r>
          </w:p>
        </w:tc>
        <w:tc>
          <w:tcPr>
            <w:tcW w:w="1800" w:type="dxa"/>
            <w:tcBorders>
              <w:left w:val="single" w:sz="2" w:space="0" w:color="000000"/>
              <w:bottom w:val="single" w:sz="2" w:space="0" w:color="000000"/>
            </w:tcBorders>
          </w:tcPr>
          <w:p w:rsidR="00E90746" w:rsidRDefault="00E90746" w:rsidP="001C41E5">
            <w:pPr>
              <w:pStyle w:val="a"/>
              <w:snapToGrid w:val="0"/>
              <w:jc w:val="center"/>
            </w:pPr>
            <w:r>
              <w:t>-</w:t>
            </w:r>
          </w:p>
        </w:tc>
        <w:tc>
          <w:tcPr>
            <w:tcW w:w="1815" w:type="dxa"/>
            <w:tcBorders>
              <w:left w:val="single" w:sz="2" w:space="0" w:color="000000"/>
              <w:bottom w:val="single" w:sz="2" w:space="0" w:color="000000"/>
            </w:tcBorders>
          </w:tcPr>
          <w:p w:rsidR="00E90746" w:rsidRDefault="00E90746" w:rsidP="001C41E5">
            <w:pPr>
              <w:pStyle w:val="a"/>
              <w:snapToGrid w:val="0"/>
              <w:jc w:val="center"/>
            </w:pPr>
            <w:r>
              <w:t>-</w:t>
            </w:r>
          </w:p>
        </w:tc>
        <w:tc>
          <w:tcPr>
            <w:tcW w:w="1823" w:type="dxa"/>
            <w:tcBorders>
              <w:left w:val="single" w:sz="2" w:space="0" w:color="000000"/>
              <w:bottom w:val="single" w:sz="2" w:space="0" w:color="000000"/>
              <w:right w:val="single" w:sz="2" w:space="0" w:color="000000"/>
            </w:tcBorders>
          </w:tcPr>
          <w:p w:rsidR="00E90746" w:rsidRDefault="00E90746" w:rsidP="001C41E5">
            <w:pPr>
              <w:pStyle w:val="a"/>
              <w:snapToGrid w:val="0"/>
              <w:jc w:val="center"/>
            </w:pPr>
            <w:r>
              <w:t>80</w:t>
            </w:r>
          </w:p>
        </w:tc>
      </w:tr>
    </w:tbl>
    <w:p w:rsidR="00E90746" w:rsidRPr="00941F51" w:rsidRDefault="00E90746" w:rsidP="00224A12">
      <w:pPr>
        <w:suppressAutoHyphens w:val="0"/>
        <w:ind w:firstLine="567"/>
        <w:jc w:val="both"/>
        <w:rPr>
          <w:color w:val="000000"/>
          <w:shd w:val="clear" w:color="auto" w:fill="FFFFFF"/>
        </w:rPr>
      </w:pPr>
    </w:p>
    <w:p w:rsidR="00E90746" w:rsidRPr="00941F51" w:rsidRDefault="00E90746" w:rsidP="00224A12">
      <w:pPr>
        <w:suppressAutoHyphens w:val="0"/>
        <w:ind w:firstLine="567"/>
        <w:jc w:val="both"/>
        <w:rPr>
          <w:shd w:val="clear" w:color="auto" w:fill="FFFFFF"/>
        </w:rPr>
      </w:pPr>
      <w:r w:rsidRPr="00941F51">
        <w:rPr>
          <w:color w:val="000000"/>
          <w:shd w:val="clear" w:color="auto" w:fill="FFFFFF"/>
        </w:rPr>
        <w:t>Качество питьевой воды не соответствует СанПиН 2.1.4.1074-01</w:t>
      </w:r>
      <w:r w:rsidRPr="00941F51">
        <w:rPr>
          <w:shd w:val="clear" w:color="auto" w:fill="FFFFFF"/>
        </w:rPr>
        <w:t xml:space="preserve"> по жесткости и содержанию железа. </w:t>
      </w:r>
    </w:p>
    <w:p w:rsidR="00E90746" w:rsidRPr="00941F51" w:rsidRDefault="00E90746" w:rsidP="00102DA9">
      <w:pPr>
        <w:suppressAutoHyphens w:val="0"/>
        <w:jc w:val="both"/>
        <w:rPr>
          <w:shd w:val="clear" w:color="auto" w:fill="FFFFFF"/>
        </w:rPr>
      </w:pPr>
      <w:r w:rsidRPr="00941F51">
        <w:rPr>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E90746" w:rsidRPr="00941F51" w:rsidRDefault="00E90746" w:rsidP="00102DA9">
      <w:pPr>
        <w:suppressAutoHyphens w:val="0"/>
        <w:ind w:firstLine="360"/>
        <w:jc w:val="both"/>
        <w:rPr>
          <w:shd w:val="clear" w:color="auto" w:fill="FFFFFF"/>
        </w:rPr>
      </w:pPr>
      <w:r w:rsidRPr="00941F51">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разводящих сетей ниже глубины промерзания.  </w:t>
      </w:r>
    </w:p>
    <w:p w:rsidR="00E90746" w:rsidRPr="00941F51" w:rsidRDefault="00E90746" w:rsidP="00891148">
      <w:pPr>
        <w:suppressAutoHyphens w:val="0"/>
        <w:ind w:firstLine="567"/>
        <w:jc w:val="both"/>
        <w:rPr>
          <w:shd w:val="clear" w:color="auto" w:fill="FFFFFF"/>
        </w:rPr>
      </w:pPr>
      <w:r w:rsidRPr="00941F51">
        <w:rPr>
          <w:shd w:val="clear" w:color="auto" w:fill="FFFFFF"/>
        </w:rPr>
        <w:t>Рекомендуется произвести мероприятия по разработке проектов для 100 % охвата водоснабжением поселения.</w:t>
      </w:r>
    </w:p>
    <w:p w:rsidR="00E90746" w:rsidRPr="00941F51" w:rsidRDefault="00E90746" w:rsidP="00102DA9">
      <w:pPr>
        <w:suppressAutoHyphens w:val="0"/>
        <w:ind w:firstLine="360"/>
        <w:jc w:val="both"/>
        <w:rPr>
          <w:color w:val="FF0000"/>
          <w:shd w:val="clear" w:color="auto" w:fill="FFFFFF"/>
        </w:rPr>
      </w:pPr>
    </w:p>
    <w:p w:rsidR="00E90746" w:rsidRPr="00941F51" w:rsidRDefault="00E90746" w:rsidP="00102DA9">
      <w:pPr>
        <w:suppressAutoHyphens w:val="0"/>
        <w:jc w:val="center"/>
        <w:rPr>
          <w:b/>
          <w:shd w:val="clear" w:color="auto" w:fill="FFFFFF"/>
        </w:rPr>
      </w:pPr>
      <w:r w:rsidRPr="00941F51">
        <w:rPr>
          <w:b/>
          <w:shd w:val="clear" w:color="auto" w:fill="FFFFFF"/>
        </w:rPr>
        <w:t>Водоотведение.</w:t>
      </w:r>
    </w:p>
    <w:p w:rsidR="00E90746" w:rsidRPr="00941F51" w:rsidRDefault="00E90746" w:rsidP="00367685">
      <w:pPr>
        <w:suppressAutoHyphens w:val="0"/>
        <w:ind w:firstLine="709"/>
        <w:jc w:val="both"/>
        <w:rPr>
          <w:shd w:val="clear" w:color="auto" w:fill="FFFFFF"/>
        </w:rPr>
      </w:pPr>
      <w:r w:rsidRPr="00941F51">
        <w:rPr>
          <w:b/>
          <w:shd w:val="clear" w:color="auto" w:fill="FFFFFF"/>
        </w:rPr>
        <w:t xml:space="preserve"> </w:t>
      </w:r>
      <w:r w:rsidRPr="00941F51">
        <w:rPr>
          <w:shd w:val="clear" w:color="auto" w:fill="FFFFFF"/>
        </w:rPr>
        <w:t>В поселении отсутствует централизованная канализация. Рекомендуется запроектировать и построить систему централизованной канализации.</w:t>
      </w:r>
    </w:p>
    <w:p w:rsidR="00E90746" w:rsidRDefault="00E90746" w:rsidP="00102DA9">
      <w:pPr>
        <w:suppressAutoHyphens w:val="0"/>
        <w:ind w:firstLine="360"/>
        <w:jc w:val="both"/>
        <w:rPr>
          <w:shd w:val="clear" w:color="auto" w:fill="FFFFFF"/>
        </w:rPr>
      </w:pPr>
      <w:r w:rsidRPr="00941F51">
        <w:rPr>
          <w:shd w:val="clear" w:color="auto" w:fill="FFFFFF"/>
        </w:rPr>
        <w:t xml:space="preserve"> </w:t>
      </w:r>
      <w:r w:rsidRPr="00941F51">
        <w:rPr>
          <w:shd w:val="clear" w:color="auto" w:fill="FFFFFF"/>
        </w:rPr>
        <w:tab/>
        <w:t>Ливневая канализация в поселении также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E90746" w:rsidRDefault="00E90746" w:rsidP="00E320BC">
      <w:pPr>
        <w:suppressAutoHyphens w:val="0"/>
        <w:ind w:firstLine="360"/>
        <w:jc w:val="both"/>
        <w:rPr>
          <w:shd w:val="clear" w:color="auto" w:fill="FFFFFF"/>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1"/>
        <w:gridCol w:w="934"/>
        <w:gridCol w:w="1740"/>
        <w:gridCol w:w="1994"/>
        <w:gridCol w:w="1766"/>
        <w:gridCol w:w="1761"/>
      </w:tblGrid>
      <w:tr w:rsidR="00E90746" w:rsidTr="007E27BA">
        <w:tc>
          <w:tcPr>
            <w:tcW w:w="1509" w:type="dxa"/>
          </w:tcPr>
          <w:p w:rsidR="00E90746" w:rsidRPr="007E27BA" w:rsidRDefault="00E90746" w:rsidP="007E27BA">
            <w:pPr>
              <w:jc w:val="center"/>
              <w:rPr>
                <w:b/>
                <w:color w:val="000000"/>
                <w:shd w:val="clear" w:color="auto" w:fill="FFFFFF"/>
              </w:rPr>
            </w:pPr>
            <w:r w:rsidRPr="007E27BA">
              <w:rPr>
                <w:b/>
              </w:rPr>
              <w:t>Населенные пункты</w:t>
            </w:r>
          </w:p>
        </w:tc>
        <w:tc>
          <w:tcPr>
            <w:tcW w:w="939" w:type="dxa"/>
          </w:tcPr>
          <w:p w:rsidR="00E90746" w:rsidRPr="007E27BA" w:rsidRDefault="00E90746" w:rsidP="007E27BA">
            <w:pPr>
              <w:jc w:val="center"/>
              <w:rPr>
                <w:b/>
                <w:color w:val="000000"/>
                <w:shd w:val="clear" w:color="auto" w:fill="FFFFFF"/>
              </w:rPr>
            </w:pPr>
            <w:r w:rsidRPr="007E27BA">
              <w:rPr>
                <w:b/>
                <w:color w:val="000000"/>
                <w:shd w:val="clear" w:color="auto" w:fill="FFFFFF"/>
              </w:rPr>
              <w:t>год</w:t>
            </w:r>
          </w:p>
        </w:tc>
        <w:tc>
          <w:tcPr>
            <w:tcW w:w="1753" w:type="dxa"/>
          </w:tcPr>
          <w:p w:rsidR="00E90746" w:rsidRPr="007E27BA" w:rsidRDefault="00E90746" w:rsidP="007E27BA">
            <w:pPr>
              <w:jc w:val="center"/>
              <w:rPr>
                <w:b/>
                <w:color w:val="000000"/>
                <w:shd w:val="clear" w:color="auto" w:fill="FFFFFF"/>
              </w:rPr>
            </w:pPr>
            <w:r w:rsidRPr="007E27BA">
              <w:rPr>
                <w:b/>
                <w:color w:val="000000"/>
                <w:shd w:val="clear" w:color="auto" w:fill="FFFFFF"/>
              </w:rPr>
              <w:t>Процент износа</w:t>
            </w:r>
          </w:p>
        </w:tc>
        <w:tc>
          <w:tcPr>
            <w:tcW w:w="1994" w:type="dxa"/>
          </w:tcPr>
          <w:p w:rsidR="00E90746" w:rsidRPr="007E27BA" w:rsidRDefault="00E90746" w:rsidP="007E27BA">
            <w:pPr>
              <w:jc w:val="center"/>
              <w:rPr>
                <w:b/>
                <w:color w:val="000000"/>
                <w:shd w:val="clear" w:color="auto" w:fill="FFFFFF"/>
              </w:rPr>
            </w:pPr>
            <w:r w:rsidRPr="007E27BA">
              <w:rPr>
                <w:b/>
                <w:color w:val="000000"/>
                <w:shd w:val="clear" w:color="auto" w:fill="FFFFFF"/>
              </w:rPr>
              <w:t>Протяженность, м</w:t>
            </w:r>
          </w:p>
        </w:tc>
        <w:tc>
          <w:tcPr>
            <w:tcW w:w="1778" w:type="dxa"/>
          </w:tcPr>
          <w:p w:rsidR="00E90746" w:rsidRPr="007E27BA" w:rsidRDefault="00E90746" w:rsidP="007E27BA">
            <w:pPr>
              <w:jc w:val="center"/>
              <w:rPr>
                <w:b/>
                <w:color w:val="000000"/>
                <w:shd w:val="clear" w:color="auto" w:fill="FFFFFF"/>
              </w:rPr>
            </w:pPr>
            <w:r w:rsidRPr="007E27BA">
              <w:rPr>
                <w:b/>
                <w:color w:val="000000"/>
                <w:shd w:val="clear" w:color="auto" w:fill="FFFFFF"/>
              </w:rPr>
              <w:t>материал</w:t>
            </w:r>
          </w:p>
        </w:tc>
        <w:tc>
          <w:tcPr>
            <w:tcW w:w="1773" w:type="dxa"/>
          </w:tcPr>
          <w:p w:rsidR="00E90746" w:rsidRPr="007E27BA" w:rsidRDefault="00E90746" w:rsidP="007E27BA">
            <w:pPr>
              <w:jc w:val="center"/>
              <w:rPr>
                <w:b/>
                <w:color w:val="000000"/>
                <w:shd w:val="clear" w:color="auto" w:fill="FFFFFF"/>
              </w:rPr>
            </w:pPr>
            <w:r w:rsidRPr="007E27BA">
              <w:rPr>
                <w:b/>
                <w:color w:val="000000"/>
                <w:shd w:val="clear" w:color="auto" w:fill="FFFFFF"/>
              </w:rPr>
              <w:t>Диаметр, мм</w:t>
            </w:r>
          </w:p>
        </w:tc>
      </w:tr>
      <w:tr w:rsidR="00E90746" w:rsidTr="007E27BA">
        <w:tc>
          <w:tcPr>
            <w:tcW w:w="1509" w:type="dxa"/>
          </w:tcPr>
          <w:p w:rsidR="00E90746" w:rsidRPr="007E27BA" w:rsidRDefault="00E90746" w:rsidP="007E27BA">
            <w:pPr>
              <w:jc w:val="center"/>
              <w:rPr>
                <w:color w:val="000000"/>
                <w:shd w:val="clear" w:color="auto" w:fill="FFFFFF"/>
              </w:rPr>
            </w:pPr>
            <w:r>
              <w:t>П.Скорятино</w:t>
            </w:r>
          </w:p>
        </w:tc>
        <w:tc>
          <w:tcPr>
            <w:tcW w:w="939" w:type="dxa"/>
          </w:tcPr>
          <w:p w:rsidR="00E90746" w:rsidRPr="007E27BA" w:rsidRDefault="00E90746" w:rsidP="007E27BA">
            <w:pPr>
              <w:jc w:val="center"/>
              <w:rPr>
                <w:color w:val="000000"/>
                <w:shd w:val="clear" w:color="auto" w:fill="FFFFFF"/>
              </w:rPr>
            </w:pPr>
            <w:r w:rsidRPr="007E27BA">
              <w:rPr>
                <w:color w:val="000000"/>
                <w:shd w:val="clear" w:color="auto" w:fill="FFFFFF"/>
              </w:rPr>
              <w:t>1984</w:t>
            </w:r>
          </w:p>
        </w:tc>
        <w:tc>
          <w:tcPr>
            <w:tcW w:w="1753" w:type="dxa"/>
          </w:tcPr>
          <w:p w:rsidR="00E90746" w:rsidRPr="007E27BA" w:rsidRDefault="00E90746" w:rsidP="007E27BA">
            <w:pPr>
              <w:jc w:val="center"/>
              <w:rPr>
                <w:color w:val="000000"/>
                <w:shd w:val="clear" w:color="auto" w:fill="FFFFFF"/>
              </w:rPr>
            </w:pPr>
            <w:r w:rsidRPr="007E27BA">
              <w:rPr>
                <w:color w:val="000000"/>
                <w:shd w:val="clear" w:color="auto" w:fill="FFFFFF"/>
              </w:rPr>
              <w:t>21</w:t>
            </w:r>
          </w:p>
        </w:tc>
        <w:tc>
          <w:tcPr>
            <w:tcW w:w="1994" w:type="dxa"/>
          </w:tcPr>
          <w:p w:rsidR="00E90746" w:rsidRPr="007E27BA" w:rsidRDefault="00E90746" w:rsidP="007E27BA">
            <w:pPr>
              <w:jc w:val="center"/>
              <w:rPr>
                <w:color w:val="000000"/>
                <w:shd w:val="clear" w:color="auto" w:fill="FFFFFF"/>
              </w:rPr>
            </w:pPr>
            <w:r w:rsidRPr="007E27BA">
              <w:rPr>
                <w:color w:val="000000"/>
                <w:shd w:val="clear" w:color="auto" w:fill="FFFFFF"/>
              </w:rPr>
              <w:t>900</w:t>
            </w:r>
          </w:p>
        </w:tc>
        <w:tc>
          <w:tcPr>
            <w:tcW w:w="1778" w:type="dxa"/>
          </w:tcPr>
          <w:p w:rsidR="00E90746" w:rsidRPr="007E27BA" w:rsidRDefault="00E90746" w:rsidP="007E27BA">
            <w:pPr>
              <w:jc w:val="center"/>
              <w:rPr>
                <w:color w:val="000000"/>
                <w:shd w:val="clear" w:color="auto" w:fill="FFFFFF"/>
              </w:rPr>
            </w:pPr>
            <w:r w:rsidRPr="007E27BA">
              <w:rPr>
                <w:color w:val="000000"/>
                <w:shd w:val="clear" w:color="auto" w:fill="FFFFFF"/>
              </w:rPr>
              <w:t>керамика</w:t>
            </w:r>
          </w:p>
        </w:tc>
        <w:tc>
          <w:tcPr>
            <w:tcW w:w="1773" w:type="dxa"/>
          </w:tcPr>
          <w:p w:rsidR="00E90746" w:rsidRPr="007E27BA" w:rsidRDefault="00E90746" w:rsidP="007E27BA">
            <w:pPr>
              <w:jc w:val="center"/>
              <w:rPr>
                <w:color w:val="000000"/>
                <w:shd w:val="clear" w:color="auto" w:fill="FFFFFF"/>
              </w:rPr>
            </w:pPr>
            <w:r w:rsidRPr="007E27BA">
              <w:rPr>
                <w:color w:val="000000"/>
                <w:shd w:val="clear" w:color="auto" w:fill="FFFFFF"/>
              </w:rPr>
              <w:t>150</w:t>
            </w:r>
          </w:p>
        </w:tc>
      </w:tr>
      <w:tr w:rsidR="00E90746" w:rsidTr="007E27BA">
        <w:tc>
          <w:tcPr>
            <w:tcW w:w="1509" w:type="dxa"/>
          </w:tcPr>
          <w:p w:rsidR="00E90746" w:rsidRPr="007E27BA" w:rsidRDefault="00E90746" w:rsidP="007E27BA">
            <w:pPr>
              <w:jc w:val="center"/>
              <w:rPr>
                <w:color w:val="000000"/>
                <w:shd w:val="clear" w:color="auto" w:fill="FFFFFF"/>
              </w:rPr>
            </w:pPr>
            <w:r>
              <w:t>Д.Большой Синковец</w:t>
            </w:r>
          </w:p>
        </w:tc>
        <w:tc>
          <w:tcPr>
            <w:tcW w:w="939" w:type="dxa"/>
          </w:tcPr>
          <w:p w:rsidR="00E90746" w:rsidRPr="007E27BA" w:rsidRDefault="00E90746" w:rsidP="007E27BA">
            <w:pPr>
              <w:jc w:val="center"/>
              <w:rPr>
                <w:color w:val="000000"/>
                <w:shd w:val="clear" w:color="auto" w:fill="FFFFFF"/>
              </w:rPr>
            </w:pPr>
            <w:r w:rsidRPr="007E27BA">
              <w:rPr>
                <w:color w:val="000000"/>
                <w:shd w:val="clear" w:color="auto" w:fill="FFFFFF"/>
              </w:rPr>
              <w:t>1987</w:t>
            </w:r>
          </w:p>
        </w:tc>
        <w:tc>
          <w:tcPr>
            <w:tcW w:w="1753" w:type="dxa"/>
          </w:tcPr>
          <w:p w:rsidR="00E90746" w:rsidRPr="007E27BA" w:rsidRDefault="00E90746" w:rsidP="007E27BA">
            <w:pPr>
              <w:jc w:val="center"/>
              <w:rPr>
                <w:color w:val="000000"/>
                <w:shd w:val="clear" w:color="auto" w:fill="FFFFFF"/>
              </w:rPr>
            </w:pPr>
            <w:r w:rsidRPr="007E27BA">
              <w:rPr>
                <w:color w:val="000000"/>
                <w:shd w:val="clear" w:color="auto" w:fill="FFFFFF"/>
              </w:rPr>
              <w:t>21</w:t>
            </w:r>
          </w:p>
        </w:tc>
        <w:tc>
          <w:tcPr>
            <w:tcW w:w="1994" w:type="dxa"/>
          </w:tcPr>
          <w:p w:rsidR="00E90746" w:rsidRPr="007E27BA" w:rsidRDefault="00E90746" w:rsidP="007E27BA">
            <w:pPr>
              <w:jc w:val="center"/>
              <w:rPr>
                <w:color w:val="000000"/>
                <w:shd w:val="clear" w:color="auto" w:fill="FFFFFF"/>
              </w:rPr>
            </w:pPr>
            <w:r w:rsidRPr="007E27BA">
              <w:rPr>
                <w:color w:val="000000"/>
                <w:shd w:val="clear" w:color="auto" w:fill="FFFFFF"/>
              </w:rPr>
              <w:t>2100</w:t>
            </w:r>
          </w:p>
        </w:tc>
        <w:tc>
          <w:tcPr>
            <w:tcW w:w="1778" w:type="dxa"/>
          </w:tcPr>
          <w:p w:rsidR="00E90746" w:rsidRPr="007E27BA" w:rsidRDefault="00E90746" w:rsidP="007E27BA">
            <w:pPr>
              <w:jc w:val="center"/>
              <w:rPr>
                <w:color w:val="000000"/>
                <w:shd w:val="clear" w:color="auto" w:fill="FFFFFF"/>
              </w:rPr>
            </w:pPr>
            <w:r w:rsidRPr="007E27BA">
              <w:rPr>
                <w:color w:val="000000"/>
                <w:shd w:val="clear" w:color="auto" w:fill="FFFFFF"/>
              </w:rPr>
              <w:t>керамика</w:t>
            </w:r>
          </w:p>
        </w:tc>
        <w:tc>
          <w:tcPr>
            <w:tcW w:w="1773" w:type="dxa"/>
          </w:tcPr>
          <w:p w:rsidR="00E90746" w:rsidRPr="007E27BA" w:rsidRDefault="00E90746" w:rsidP="007E27BA">
            <w:pPr>
              <w:jc w:val="center"/>
              <w:rPr>
                <w:color w:val="000000"/>
                <w:shd w:val="clear" w:color="auto" w:fill="FFFFFF"/>
              </w:rPr>
            </w:pPr>
            <w:r w:rsidRPr="007E27BA">
              <w:rPr>
                <w:color w:val="000000"/>
                <w:shd w:val="clear" w:color="auto" w:fill="FFFFFF"/>
              </w:rPr>
              <w:t>200</w:t>
            </w:r>
          </w:p>
        </w:tc>
      </w:tr>
    </w:tbl>
    <w:p w:rsidR="00E90746" w:rsidRDefault="00E90746" w:rsidP="00E320BC">
      <w:pPr>
        <w:suppressAutoHyphens w:val="0"/>
        <w:ind w:firstLine="360"/>
        <w:jc w:val="both"/>
        <w:rPr>
          <w:shd w:val="clear" w:color="auto" w:fill="FFFFFF"/>
        </w:rPr>
      </w:pPr>
    </w:p>
    <w:p w:rsidR="00E90746" w:rsidRDefault="00E90746" w:rsidP="005E17A0">
      <w:pPr>
        <w:suppressAutoHyphens w:val="0"/>
        <w:ind w:firstLine="360"/>
        <w:jc w:val="center"/>
        <w:rPr>
          <w:b/>
          <w:shd w:val="clear" w:color="auto" w:fill="FFFFFF"/>
        </w:rPr>
      </w:pPr>
      <w:r w:rsidRPr="005E17A0">
        <w:rPr>
          <w:b/>
          <w:shd w:val="clear" w:color="auto" w:fill="FFFFFF"/>
        </w:rPr>
        <w:t>Очистные:</w:t>
      </w:r>
    </w:p>
    <w:p w:rsidR="00E90746" w:rsidRDefault="00E90746" w:rsidP="005E17A0">
      <w:pPr>
        <w:suppressAutoHyphens w:val="0"/>
        <w:ind w:firstLine="360"/>
        <w:jc w:val="center"/>
        <w:rPr>
          <w:b/>
          <w:shd w:val="clear" w:color="auto" w:fill="FFFFFF"/>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1"/>
        <w:gridCol w:w="934"/>
        <w:gridCol w:w="1740"/>
        <w:gridCol w:w="1994"/>
        <w:gridCol w:w="1766"/>
      </w:tblGrid>
      <w:tr w:rsidR="00E90746" w:rsidTr="007E27BA">
        <w:tc>
          <w:tcPr>
            <w:tcW w:w="1551" w:type="dxa"/>
          </w:tcPr>
          <w:p w:rsidR="00E90746" w:rsidRPr="007E27BA" w:rsidRDefault="00E90746" w:rsidP="007E27BA">
            <w:pPr>
              <w:jc w:val="center"/>
              <w:rPr>
                <w:b/>
                <w:color w:val="000000"/>
                <w:shd w:val="clear" w:color="auto" w:fill="FFFFFF"/>
              </w:rPr>
            </w:pPr>
            <w:r w:rsidRPr="007E27BA">
              <w:rPr>
                <w:b/>
              </w:rPr>
              <w:t>Населенные пункты</w:t>
            </w:r>
          </w:p>
        </w:tc>
        <w:tc>
          <w:tcPr>
            <w:tcW w:w="934" w:type="dxa"/>
          </w:tcPr>
          <w:p w:rsidR="00E90746" w:rsidRPr="007E27BA" w:rsidRDefault="00E90746" w:rsidP="007E27BA">
            <w:pPr>
              <w:jc w:val="center"/>
              <w:rPr>
                <w:b/>
                <w:color w:val="000000"/>
                <w:shd w:val="clear" w:color="auto" w:fill="FFFFFF"/>
              </w:rPr>
            </w:pPr>
            <w:r w:rsidRPr="007E27BA">
              <w:rPr>
                <w:b/>
                <w:color w:val="000000"/>
                <w:shd w:val="clear" w:color="auto" w:fill="FFFFFF"/>
              </w:rPr>
              <w:t>год</w:t>
            </w:r>
          </w:p>
        </w:tc>
        <w:tc>
          <w:tcPr>
            <w:tcW w:w="1740" w:type="dxa"/>
          </w:tcPr>
          <w:p w:rsidR="00E90746" w:rsidRPr="007E27BA" w:rsidRDefault="00E90746" w:rsidP="007E27BA">
            <w:pPr>
              <w:jc w:val="center"/>
              <w:rPr>
                <w:b/>
                <w:color w:val="000000"/>
                <w:shd w:val="clear" w:color="auto" w:fill="FFFFFF"/>
              </w:rPr>
            </w:pPr>
            <w:r w:rsidRPr="007E27BA">
              <w:rPr>
                <w:b/>
                <w:color w:val="000000"/>
                <w:shd w:val="clear" w:color="auto" w:fill="FFFFFF"/>
              </w:rPr>
              <w:t>Процент износа</w:t>
            </w:r>
          </w:p>
        </w:tc>
        <w:tc>
          <w:tcPr>
            <w:tcW w:w="1994" w:type="dxa"/>
          </w:tcPr>
          <w:p w:rsidR="00E90746" w:rsidRPr="007E27BA" w:rsidRDefault="00E90746" w:rsidP="007E27BA">
            <w:pPr>
              <w:jc w:val="center"/>
              <w:rPr>
                <w:b/>
                <w:color w:val="000000"/>
                <w:shd w:val="clear" w:color="auto" w:fill="FFFFFF"/>
              </w:rPr>
            </w:pPr>
            <w:r w:rsidRPr="007E27BA">
              <w:rPr>
                <w:b/>
                <w:color w:val="000000"/>
                <w:shd w:val="clear" w:color="auto" w:fill="FFFFFF"/>
              </w:rPr>
              <w:t>Протяженность, м</w:t>
            </w:r>
          </w:p>
        </w:tc>
        <w:tc>
          <w:tcPr>
            <w:tcW w:w="1766" w:type="dxa"/>
          </w:tcPr>
          <w:p w:rsidR="00E90746" w:rsidRPr="007E27BA" w:rsidRDefault="00E90746" w:rsidP="007E27BA">
            <w:pPr>
              <w:jc w:val="center"/>
              <w:rPr>
                <w:b/>
                <w:color w:val="000000"/>
                <w:shd w:val="clear" w:color="auto" w:fill="FFFFFF"/>
              </w:rPr>
            </w:pPr>
            <w:r w:rsidRPr="007E27BA">
              <w:rPr>
                <w:b/>
                <w:color w:val="000000"/>
                <w:shd w:val="clear" w:color="auto" w:fill="FFFFFF"/>
              </w:rPr>
              <w:t>материал</w:t>
            </w:r>
          </w:p>
        </w:tc>
      </w:tr>
      <w:tr w:rsidR="00E90746" w:rsidTr="007E27BA">
        <w:tc>
          <w:tcPr>
            <w:tcW w:w="1551" w:type="dxa"/>
          </w:tcPr>
          <w:p w:rsidR="00E90746" w:rsidRPr="007E27BA" w:rsidRDefault="00E90746" w:rsidP="007E27BA">
            <w:pPr>
              <w:jc w:val="center"/>
              <w:rPr>
                <w:color w:val="000000"/>
                <w:shd w:val="clear" w:color="auto" w:fill="FFFFFF"/>
              </w:rPr>
            </w:pPr>
            <w:r>
              <w:t>Д.Большой Синковец</w:t>
            </w:r>
          </w:p>
        </w:tc>
        <w:tc>
          <w:tcPr>
            <w:tcW w:w="934" w:type="dxa"/>
          </w:tcPr>
          <w:p w:rsidR="00E90746" w:rsidRPr="007E27BA" w:rsidRDefault="00E90746" w:rsidP="007E27BA">
            <w:pPr>
              <w:jc w:val="center"/>
              <w:rPr>
                <w:color w:val="000000"/>
                <w:shd w:val="clear" w:color="auto" w:fill="FFFFFF"/>
              </w:rPr>
            </w:pPr>
            <w:r w:rsidRPr="007E27BA">
              <w:rPr>
                <w:color w:val="000000"/>
                <w:shd w:val="clear" w:color="auto" w:fill="FFFFFF"/>
              </w:rPr>
              <w:t>1988</w:t>
            </w:r>
          </w:p>
        </w:tc>
        <w:tc>
          <w:tcPr>
            <w:tcW w:w="1740" w:type="dxa"/>
          </w:tcPr>
          <w:p w:rsidR="00E90746" w:rsidRPr="007E27BA" w:rsidRDefault="00E90746" w:rsidP="007E27BA">
            <w:pPr>
              <w:jc w:val="center"/>
              <w:rPr>
                <w:color w:val="000000"/>
                <w:shd w:val="clear" w:color="auto" w:fill="FFFFFF"/>
              </w:rPr>
            </w:pPr>
            <w:r w:rsidRPr="007E27BA">
              <w:rPr>
                <w:color w:val="000000"/>
                <w:shd w:val="clear" w:color="auto" w:fill="FFFFFF"/>
              </w:rPr>
              <w:t>15</w:t>
            </w:r>
          </w:p>
        </w:tc>
        <w:tc>
          <w:tcPr>
            <w:tcW w:w="1994" w:type="dxa"/>
          </w:tcPr>
          <w:p w:rsidR="00E90746" w:rsidRPr="007E27BA" w:rsidRDefault="00E90746" w:rsidP="007E27BA">
            <w:pPr>
              <w:jc w:val="center"/>
              <w:rPr>
                <w:color w:val="000000"/>
                <w:shd w:val="clear" w:color="auto" w:fill="FFFFFF"/>
              </w:rPr>
            </w:pPr>
            <w:r w:rsidRPr="007E27BA">
              <w:rPr>
                <w:color w:val="000000"/>
                <w:shd w:val="clear" w:color="auto" w:fill="FFFFFF"/>
              </w:rPr>
              <w:t>2100</w:t>
            </w:r>
          </w:p>
        </w:tc>
        <w:tc>
          <w:tcPr>
            <w:tcW w:w="1766" w:type="dxa"/>
          </w:tcPr>
          <w:p w:rsidR="00E90746" w:rsidRPr="007E27BA" w:rsidRDefault="00E90746" w:rsidP="007E27BA">
            <w:pPr>
              <w:jc w:val="center"/>
              <w:rPr>
                <w:color w:val="000000"/>
                <w:shd w:val="clear" w:color="auto" w:fill="FFFFFF"/>
              </w:rPr>
            </w:pPr>
            <w:r w:rsidRPr="007E27BA">
              <w:rPr>
                <w:color w:val="000000"/>
                <w:shd w:val="clear" w:color="auto" w:fill="FFFFFF"/>
              </w:rPr>
              <w:t>железобетон</w:t>
            </w:r>
          </w:p>
        </w:tc>
      </w:tr>
    </w:tbl>
    <w:p w:rsidR="00E90746" w:rsidRPr="00941F51" w:rsidRDefault="00E90746" w:rsidP="00E320BC">
      <w:pPr>
        <w:suppressAutoHyphens w:val="0"/>
        <w:ind w:firstLine="360"/>
        <w:jc w:val="both"/>
        <w:rPr>
          <w:shd w:val="clear" w:color="auto" w:fill="FFFFFF"/>
        </w:rPr>
      </w:pPr>
    </w:p>
    <w:p w:rsidR="00E90746" w:rsidRPr="00C729D2" w:rsidRDefault="00E90746" w:rsidP="00E320BC">
      <w:pPr>
        <w:suppressAutoHyphens w:val="0"/>
        <w:jc w:val="center"/>
        <w:rPr>
          <w:rFonts w:cs="Arial"/>
          <w:b/>
          <w:bCs/>
          <w:color w:val="000000"/>
          <w:shd w:val="clear" w:color="auto" w:fill="FFFFFF"/>
        </w:rPr>
      </w:pPr>
      <w:r w:rsidRPr="00C729D2">
        <w:rPr>
          <w:rFonts w:cs="Arial"/>
          <w:b/>
          <w:bCs/>
          <w:color w:val="000000"/>
          <w:shd w:val="clear" w:color="auto" w:fill="FFFFFF"/>
        </w:rPr>
        <w:t>Газоснабжение</w:t>
      </w:r>
    </w:p>
    <w:p w:rsidR="00E90746" w:rsidRPr="00C729D2" w:rsidRDefault="00E90746" w:rsidP="00E320BC">
      <w:pPr>
        <w:autoSpaceDE w:val="0"/>
        <w:ind w:firstLine="709"/>
        <w:rPr>
          <w:rFonts w:cs="Arial"/>
          <w:b/>
          <w:bCs/>
          <w:color w:val="000000"/>
          <w:shd w:val="clear" w:color="auto" w:fill="FFFFFF"/>
        </w:rPr>
      </w:pPr>
      <w:r w:rsidRPr="00C729D2">
        <w:rPr>
          <w:shd w:val="clear" w:color="auto" w:fill="FFFFFF"/>
        </w:rPr>
        <w:t>По территории</w:t>
      </w:r>
      <w:r w:rsidRPr="00C729D2">
        <w:rPr>
          <w:rFonts w:cs="Arial"/>
          <w:color w:val="000000"/>
          <w:shd w:val="clear" w:color="auto" w:fill="FFFFFF"/>
        </w:rPr>
        <w:t xml:space="preserve"> </w:t>
      </w:r>
      <w:r>
        <w:rPr>
          <w:rFonts w:cs="Arial"/>
          <w:color w:val="000000"/>
          <w:shd w:val="clear" w:color="auto" w:fill="FFFFFF"/>
        </w:rPr>
        <w:t xml:space="preserve">Васильевского </w:t>
      </w:r>
      <w:r w:rsidRPr="00C729D2">
        <w:rPr>
          <w:rFonts w:cs="Arial"/>
          <w:color w:val="000000"/>
          <w:shd w:val="clear" w:color="auto" w:fill="FFFFFF"/>
        </w:rPr>
        <w:t>сельского поселения</w:t>
      </w:r>
      <w:r w:rsidRPr="00C729D2">
        <w:rPr>
          <w:shd w:val="clear" w:color="auto" w:fill="FFFFFF"/>
        </w:rPr>
        <w:t xml:space="preserve">  проходит магистральный газопровод, газопровод</w:t>
      </w:r>
      <w:r>
        <w:rPr>
          <w:shd w:val="clear" w:color="auto" w:fill="FFFFFF"/>
        </w:rPr>
        <w:t xml:space="preserve"> </w:t>
      </w:r>
      <w:r w:rsidRPr="00C729D2">
        <w:rPr>
          <w:shd w:val="clear" w:color="auto" w:fill="FFFFFF"/>
        </w:rPr>
        <w:t xml:space="preserve"> </w:t>
      </w:r>
      <w:r>
        <w:rPr>
          <w:shd w:val="clear" w:color="auto" w:fill="FFFFFF"/>
        </w:rPr>
        <w:t xml:space="preserve">– отвод и </w:t>
      </w:r>
      <w:r w:rsidRPr="00C729D2">
        <w:rPr>
          <w:shd w:val="clear" w:color="auto" w:fill="FFFFFF"/>
        </w:rPr>
        <w:t xml:space="preserve">газопроводы </w:t>
      </w:r>
      <w:r>
        <w:rPr>
          <w:rFonts w:cs="Arial"/>
          <w:color w:val="000000"/>
          <w:shd w:val="clear" w:color="auto" w:fill="FFFFFF"/>
        </w:rPr>
        <w:t>местного</w:t>
      </w:r>
      <w:r w:rsidRPr="00C729D2">
        <w:rPr>
          <w:rFonts w:cs="Arial"/>
          <w:color w:val="000000"/>
          <w:shd w:val="clear" w:color="auto" w:fill="FFFFFF"/>
        </w:rPr>
        <w:t xml:space="preserve"> </w:t>
      </w:r>
      <w:r>
        <w:rPr>
          <w:rFonts w:cs="Arial"/>
          <w:color w:val="000000"/>
          <w:shd w:val="clear" w:color="auto" w:fill="FFFFFF"/>
        </w:rPr>
        <w:t>значе</w:t>
      </w:r>
      <w:r w:rsidRPr="00C729D2">
        <w:rPr>
          <w:rFonts w:cs="Arial"/>
          <w:color w:val="000000"/>
          <w:shd w:val="clear" w:color="auto" w:fill="FFFFFF"/>
        </w:rPr>
        <w:t>ния</w:t>
      </w:r>
      <w:r w:rsidRPr="00C729D2">
        <w:rPr>
          <w:shd w:val="clear" w:color="auto" w:fill="FFFFFF"/>
        </w:rPr>
        <w:t>.</w:t>
      </w:r>
    </w:p>
    <w:p w:rsidR="00E90746" w:rsidRPr="00C729D2" w:rsidRDefault="00E90746" w:rsidP="00E320BC">
      <w:pPr>
        <w:autoSpaceDE w:val="0"/>
        <w:ind w:firstLine="567"/>
        <w:jc w:val="both"/>
        <w:rPr>
          <w:rFonts w:cs="Arial"/>
          <w:color w:val="000000"/>
          <w:shd w:val="clear" w:color="auto" w:fill="FFFFFF"/>
        </w:rPr>
      </w:pPr>
      <w:r w:rsidRPr="00C729D2">
        <w:rPr>
          <w:rFonts w:cs="Arial"/>
          <w:color w:val="000000"/>
          <w:shd w:val="clear" w:color="auto" w:fill="FFFFFF"/>
        </w:rPr>
        <w:t xml:space="preserve">В настоящее время газоснабжение </w:t>
      </w:r>
      <w:r>
        <w:rPr>
          <w:rFonts w:cs="Arial"/>
          <w:color w:val="000000"/>
          <w:shd w:val="clear" w:color="auto" w:fill="FFFFFF"/>
        </w:rPr>
        <w:t xml:space="preserve">Васильевского </w:t>
      </w:r>
      <w:r w:rsidRPr="00C729D2">
        <w:rPr>
          <w:rFonts w:cs="Arial"/>
          <w:color w:val="000000"/>
          <w:shd w:val="clear" w:color="auto" w:fill="FFFFFF"/>
        </w:rPr>
        <w:t>сельского поселения развивается на базе природного газа.</w:t>
      </w:r>
    </w:p>
    <w:p w:rsidR="00E90746" w:rsidRPr="00C729D2" w:rsidRDefault="00E90746" w:rsidP="00E320BC">
      <w:pPr>
        <w:autoSpaceDE w:val="0"/>
        <w:ind w:firstLine="567"/>
        <w:jc w:val="both"/>
        <w:rPr>
          <w:rFonts w:cs="Arial"/>
          <w:color w:val="000000"/>
          <w:shd w:val="clear" w:color="auto" w:fill="FFFFFF"/>
        </w:rPr>
      </w:pPr>
      <w:r w:rsidRPr="00C729D2">
        <w:rPr>
          <w:rFonts w:cs="Arial"/>
          <w:color w:val="000000"/>
          <w:shd w:val="clear" w:color="auto" w:fill="FFFFFF"/>
        </w:rPr>
        <w:t>Распределение газа по поселению осуществляется по 3-х ступенчатой схеме:</w:t>
      </w:r>
    </w:p>
    <w:p w:rsidR="00E90746" w:rsidRDefault="00E90746" w:rsidP="00E320BC">
      <w:pPr>
        <w:numPr>
          <w:ilvl w:val="1"/>
          <w:numId w:val="13"/>
        </w:numPr>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w:t>
      </w:r>
      <w:r w:rsidRPr="00C729D2">
        <w:rPr>
          <w:rFonts w:cs="Arial"/>
          <w:color w:val="000000"/>
          <w:shd w:val="clear" w:color="auto" w:fill="FFFFFF"/>
        </w:rPr>
        <w:t xml:space="preserve">-я ступень — газопровод высокого давления  </w:t>
      </w:r>
      <w:r w:rsidRPr="00C729D2">
        <w:rPr>
          <w:rFonts w:cs="Arial"/>
          <w:color w:val="000000"/>
          <w:shd w:val="clear" w:color="auto" w:fill="FFFFFF"/>
          <w:lang w:val="en-US"/>
        </w:rPr>
        <w:t>II</w:t>
      </w:r>
      <w:r w:rsidRPr="00C729D2">
        <w:rPr>
          <w:rFonts w:cs="Arial"/>
          <w:color w:val="000000"/>
          <w:shd w:val="clear" w:color="auto" w:fill="FFFFFF"/>
        </w:rPr>
        <w:t xml:space="preserve"> — ой категории р </w:t>
      </w:r>
      <w:r w:rsidRPr="00C729D2">
        <w:rPr>
          <w:color w:val="000000"/>
          <w:shd w:val="clear" w:color="auto" w:fill="FFFFFF"/>
        </w:rPr>
        <w:t>≤</w:t>
      </w:r>
      <w:r w:rsidRPr="00C729D2">
        <w:rPr>
          <w:rFonts w:cs="Arial"/>
          <w:color w:val="000000"/>
          <w:shd w:val="clear" w:color="auto" w:fill="FFFFFF"/>
        </w:rPr>
        <w:t xml:space="preserve"> 0,6 МПА;</w:t>
      </w:r>
    </w:p>
    <w:p w:rsidR="00E90746" w:rsidRPr="00E506BC" w:rsidRDefault="00E90746" w:rsidP="00E320BC">
      <w:pPr>
        <w:numPr>
          <w:ilvl w:val="1"/>
          <w:numId w:val="13"/>
        </w:numPr>
        <w:tabs>
          <w:tab w:val="clear" w:pos="1080"/>
          <w:tab w:val="num" w:pos="0"/>
        </w:tabs>
        <w:autoSpaceDE w:val="0"/>
        <w:ind w:left="0" w:firstLine="567"/>
        <w:jc w:val="both"/>
        <w:rPr>
          <w:rFonts w:cs="Arial"/>
          <w:color w:val="000000"/>
          <w:shd w:val="clear" w:color="auto" w:fill="FFFFFF"/>
        </w:rPr>
      </w:pPr>
      <w:r w:rsidRPr="00E506BC">
        <w:rPr>
          <w:rFonts w:cs="Arial"/>
          <w:color w:val="000000"/>
          <w:shd w:val="clear" w:color="auto" w:fill="FFFFFF"/>
          <w:lang w:val="en-US"/>
        </w:rPr>
        <w:t>II</w:t>
      </w:r>
      <w:r w:rsidRPr="00E506BC">
        <w:rPr>
          <w:rFonts w:cs="Arial"/>
          <w:color w:val="000000"/>
          <w:shd w:val="clear" w:color="auto" w:fill="FFFFFF"/>
        </w:rPr>
        <w:t xml:space="preserve">-я ступень — газопровод среднего давления р </w:t>
      </w:r>
      <w:r w:rsidRPr="00E506BC">
        <w:rPr>
          <w:color w:val="000000"/>
          <w:shd w:val="clear" w:color="auto" w:fill="FFFFFF"/>
        </w:rPr>
        <w:t>≤</w:t>
      </w:r>
      <w:r w:rsidRPr="00E506BC">
        <w:rPr>
          <w:rFonts w:cs="Arial"/>
          <w:color w:val="000000"/>
          <w:shd w:val="clear" w:color="auto" w:fill="FFFFFF"/>
        </w:rPr>
        <w:t xml:space="preserve"> 0, 3 МПА;</w:t>
      </w:r>
    </w:p>
    <w:p w:rsidR="00E90746" w:rsidRPr="00C729D2" w:rsidRDefault="00E90746" w:rsidP="00E320BC">
      <w:pPr>
        <w:numPr>
          <w:ilvl w:val="1"/>
          <w:numId w:val="13"/>
        </w:numPr>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III</w:t>
      </w:r>
      <w:r w:rsidRPr="00C729D2">
        <w:rPr>
          <w:rFonts w:cs="Arial"/>
          <w:color w:val="000000"/>
          <w:shd w:val="clear" w:color="auto" w:fill="FFFFFF"/>
        </w:rPr>
        <w:t xml:space="preserve">-я ступень — газопровод низкого давления р </w:t>
      </w:r>
      <w:r w:rsidRPr="00C729D2">
        <w:rPr>
          <w:color w:val="000000"/>
          <w:shd w:val="clear" w:color="auto" w:fill="FFFFFF"/>
        </w:rPr>
        <w:t>≤</w:t>
      </w:r>
      <w:r w:rsidRPr="00C729D2">
        <w:rPr>
          <w:rFonts w:cs="Arial"/>
          <w:color w:val="000000"/>
          <w:shd w:val="clear" w:color="auto" w:fill="FFFFFF"/>
        </w:rPr>
        <w:t xml:space="preserve"> 0,003 МПА.</w:t>
      </w:r>
    </w:p>
    <w:p w:rsidR="00E90746" w:rsidRPr="00C729D2" w:rsidRDefault="00E90746" w:rsidP="00E320BC">
      <w:pPr>
        <w:autoSpaceDE w:val="0"/>
        <w:ind w:firstLine="567"/>
        <w:rPr>
          <w:rFonts w:cs="Arial"/>
          <w:color w:val="000000"/>
          <w:shd w:val="clear" w:color="auto" w:fill="FFFFFF"/>
        </w:rPr>
      </w:pPr>
      <w:r w:rsidRPr="00C729D2">
        <w:rPr>
          <w:rFonts w:cs="Arial"/>
          <w:color w:val="000000"/>
          <w:shd w:val="clear" w:color="auto" w:fill="FFFFFF"/>
        </w:rPr>
        <w:t xml:space="preserve">Связь между ступенями осуществляется через газорегуляторные пункты (ГРПШ, ШРП). </w:t>
      </w:r>
      <w:r>
        <w:rPr>
          <w:rFonts w:cs="Arial"/>
          <w:color w:val="000000"/>
          <w:shd w:val="clear" w:color="auto" w:fill="FFFFFF"/>
        </w:rPr>
        <w:t xml:space="preserve">                         </w:t>
      </w:r>
      <w:r w:rsidRPr="00C729D2">
        <w:rPr>
          <w:rFonts w:cs="Arial"/>
          <w:color w:val="000000"/>
          <w:shd w:val="clear" w:color="auto" w:fill="FFFFFF"/>
        </w:rPr>
        <w:t xml:space="preserve">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E90746" w:rsidRDefault="00E90746" w:rsidP="00E320BC">
      <w:pPr>
        <w:autoSpaceDE w:val="0"/>
        <w:ind w:firstLine="567"/>
        <w:rPr>
          <w:rFonts w:cs="Arial"/>
          <w:color w:val="000000"/>
          <w:shd w:val="clear" w:color="auto" w:fill="FFFFFF"/>
        </w:rPr>
      </w:pPr>
      <w:r w:rsidRPr="0014082A">
        <w:rPr>
          <w:rFonts w:cs="Arial"/>
          <w:color w:val="000000"/>
          <w:u w:val="single"/>
          <w:shd w:val="clear" w:color="auto" w:fill="FFFFFF"/>
        </w:rPr>
        <w:t>Общая протяженность газопровода высокого давления</w:t>
      </w:r>
      <w:r w:rsidRPr="00C729D2">
        <w:rPr>
          <w:rFonts w:cs="Arial"/>
          <w:color w:val="000000"/>
          <w:shd w:val="clear" w:color="auto" w:fill="FFFFFF"/>
        </w:rPr>
        <w:t xml:space="preserve">  </w:t>
      </w:r>
      <w:r>
        <w:rPr>
          <w:rFonts w:cs="Arial"/>
          <w:color w:val="000000"/>
          <w:shd w:val="clear" w:color="auto" w:fill="FFFFFF"/>
        </w:rPr>
        <w:t>- 9,200 м,</w:t>
      </w:r>
    </w:p>
    <w:p w:rsidR="00E90746" w:rsidRDefault="00E90746" w:rsidP="00E320BC">
      <w:pPr>
        <w:autoSpaceDE w:val="0"/>
        <w:ind w:firstLine="567"/>
        <w:rPr>
          <w:rFonts w:cs="Arial"/>
          <w:color w:val="000000"/>
          <w:shd w:val="clear" w:color="auto" w:fill="FFFFFF"/>
        </w:rPr>
      </w:pPr>
      <w:r w:rsidRPr="0014082A">
        <w:rPr>
          <w:rFonts w:cs="Arial"/>
          <w:color w:val="000000"/>
          <w:u w:val="single"/>
          <w:shd w:val="clear" w:color="auto" w:fill="FFFFFF"/>
        </w:rPr>
        <w:t>Общая протяженность газопровода среднего давления</w:t>
      </w:r>
      <w:r>
        <w:rPr>
          <w:rFonts w:cs="Arial"/>
          <w:color w:val="000000"/>
          <w:shd w:val="clear" w:color="auto" w:fill="FFFFFF"/>
        </w:rPr>
        <w:t xml:space="preserve"> – 21,600 м,</w:t>
      </w:r>
    </w:p>
    <w:p w:rsidR="00E90746" w:rsidRDefault="00E90746" w:rsidP="00E320BC">
      <w:pPr>
        <w:autoSpaceDE w:val="0"/>
        <w:ind w:firstLine="567"/>
        <w:rPr>
          <w:rFonts w:cs="Arial"/>
          <w:color w:val="000000"/>
          <w:shd w:val="clear" w:color="auto" w:fill="FFFFFF"/>
        </w:rPr>
      </w:pPr>
      <w:r w:rsidRPr="0014082A">
        <w:rPr>
          <w:rFonts w:cs="Arial"/>
          <w:color w:val="000000"/>
          <w:u w:val="single"/>
          <w:shd w:val="clear" w:color="auto" w:fill="FFFFFF"/>
        </w:rPr>
        <w:t>Общая протяженность газопровода</w:t>
      </w:r>
      <w:r>
        <w:rPr>
          <w:rFonts w:cs="Arial"/>
          <w:color w:val="000000"/>
          <w:u w:val="single"/>
          <w:shd w:val="clear" w:color="auto" w:fill="FFFFFF"/>
        </w:rPr>
        <w:t xml:space="preserve"> низкого давления</w:t>
      </w:r>
      <w:r>
        <w:rPr>
          <w:rFonts w:cs="Arial"/>
          <w:color w:val="000000"/>
          <w:shd w:val="clear" w:color="auto" w:fill="FFFFFF"/>
        </w:rPr>
        <w:t xml:space="preserve"> – 14,100 м.</w:t>
      </w:r>
    </w:p>
    <w:p w:rsidR="00E90746" w:rsidRPr="00941F51" w:rsidRDefault="00E90746" w:rsidP="00E320BC">
      <w:pPr>
        <w:autoSpaceDE w:val="0"/>
        <w:ind w:firstLine="567"/>
        <w:jc w:val="center"/>
        <w:rPr>
          <w:rFonts w:cs="Arial"/>
          <w:b/>
          <w:bCs/>
          <w:color w:val="000000"/>
          <w:shd w:val="clear" w:color="auto" w:fill="FFFFFF"/>
        </w:rPr>
      </w:pPr>
      <w:r w:rsidRPr="00941F51">
        <w:rPr>
          <w:rFonts w:cs="Arial"/>
          <w:b/>
          <w:bCs/>
          <w:color w:val="000000"/>
          <w:shd w:val="clear" w:color="auto" w:fill="FFFFFF"/>
        </w:rPr>
        <w:t>Направления использования газа:</w:t>
      </w:r>
    </w:p>
    <w:p w:rsidR="00E90746" w:rsidRPr="00941F51" w:rsidRDefault="00E90746" w:rsidP="00E320BC">
      <w:pPr>
        <w:numPr>
          <w:ilvl w:val="0"/>
          <w:numId w:val="2"/>
        </w:numPr>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На хозяйственно-бытовые нужды населения;</w:t>
      </w:r>
    </w:p>
    <w:p w:rsidR="00E90746" w:rsidRPr="00941F51" w:rsidRDefault="00E90746" w:rsidP="00E320BC">
      <w:pPr>
        <w:numPr>
          <w:ilvl w:val="0"/>
          <w:numId w:val="2"/>
        </w:numPr>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В качестве  энергоносителя для теплоисточников.</w:t>
      </w:r>
    </w:p>
    <w:p w:rsidR="00E90746" w:rsidRPr="00941F51" w:rsidRDefault="00E90746" w:rsidP="00E320BC">
      <w:pPr>
        <w:autoSpaceDE w:val="0"/>
        <w:ind w:firstLine="567"/>
        <w:jc w:val="both"/>
        <w:rPr>
          <w:rFonts w:cs="Arial"/>
          <w:color w:val="000000"/>
          <w:shd w:val="clear" w:color="auto" w:fill="FFFFFF"/>
        </w:rPr>
      </w:pPr>
      <w:r w:rsidRPr="00941F51">
        <w:rPr>
          <w:rFonts w:cs="Arial"/>
          <w:color w:val="000000"/>
          <w:shd w:val="clear" w:color="auto" w:fill="FFFFFF"/>
        </w:rPr>
        <w:t xml:space="preserve">Существующая жилая застройка </w:t>
      </w:r>
      <w:r>
        <w:rPr>
          <w:rFonts w:cs="Arial"/>
          <w:color w:val="000000"/>
          <w:shd w:val="clear" w:color="auto" w:fill="FFFFFF"/>
        </w:rPr>
        <w:t xml:space="preserve">Васильевского </w:t>
      </w:r>
      <w:r w:rsidRPr="00941F51">
        <w:rPr>
          <w:rFonts w:cs="Arial"/>
          <w:color w:val="000000"/>
          <w:shd w:val="clear" w:color="auto" w:fill="FFFFFF"/>
        </w:rPr>
        <w:t>сельского поселения состоит из:</w:t>
      </w:r>
    </w:p>
    <w:p w:rsidR="00E90746" w:rsidRPr="00941F51" w:rsidRDefault="00E90746" w:rsidP="00E320BC">
      <w:pPr>
        <w:numPr>
          <w:ilvl w:val="1"/>
          <w:numId w:val="3"/>
        </w:numPr>
        <w:tabs>
          <w:tab w:val="clear" w:pos="720"/>
          <w:tab w:val="num" w:pos="0"/>
        </w:tabs>
        <w:autoSpaceDE w:val="0"/>
        <w:ind w:left="0" w:firstLine="567"/>
        <w:jc w:val="both"/>
        <w:rPr>
          <w:rFonts w:cs="Arial"/>
          <w:color w:val="000000"/>
          <w:shd w:val="clear" w:color="auto" w:fill="FFFFFF"/>
        </w:rPr>
      </w:pPr>
      <w:r w:rsidRPr="00941F51">
        <w:rPr>
          <w:rFonts w:cs="Arial"/>
          <w:color w:val="000000"/>
          <w:shd w:val="clear" w:color="auto" w:fill="FFFFFF"/>
        </w:rPr>
        <w:t>индивидуальных жилых домов усадебного типа (1-2 этажных);</w:t>
      </w:r>
    </w:p>
    <w:p w:rsidR="00E90746" w:rsidRPr="00941F51" w:rsidRDefault="00E90746" w:rsidP="00E320BC">
      <w:pPr>
        <w:autoSpaceDE w:val="0"/>
        <w:ind w:firstLine="567"/>
        <w:jc w:val="both"/>
        <w:rPr>
          <w:rFonts w:cs="Arial"/>
          <w:color w:val="000000"/>
          <w:shd w:val="clear" w:color="auto" w:fill="FFFFFF"/>
        </w:rPr>
      </w:pPr>
      <w:r w:rsidRPr="00941F51">
        <w:rPr>
          <w:rFonts w:cs="Arial"/>
          <w:color w:val="000000"/>
          <w:shd w:val="clear" w:color="auto" w:fill="FFFFFF"/>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E90746" w:rsidRPr="00941F51" w:rsidRDefault="00E90746" w:rsidP="00E320BC">
      <w:pPr>
        <w:autoSpaceDE w:val="0"/>
        <w:ind w:firstLine="567"/>
        <w:jc w:val="both"/>
        <w:rPr>
          <w:rFonts w:cs="Arial"/>
          <w:color w:val="000000"/>
          <w:shd w:val="clear" w:color="auto" w:fill="FFFFFF"/>
        </w:rPr>
      </w:pPr>
    </w:p>
    <w:p w:rsidR="00E90746" w:rsidRPr="00941F51" w:rsidRDefault="00E90746" w:rsidP="00E320BC">
      <w:pPr>
        <w:jc w:val="center"/>
        <w:rPr>
          <w:b/>
          <w:bCs/>
          <w:shd w:val="clear" w:color="auto" w:fill="FFFFFF"/>
        </w:rPr>
      </w:pPr>
      <w:r w:rsidRPr="00941F51">
        <w:rPr>
          <w:b/>
          <w:bCs/>
          <w:shd w:val="clear" w:color="auto" w:fill="FFFFFF"/>
        </w:rPr>
        <w:t>Теплоснабжение</w:t>
      </w:r>
    </w:p>
    <w:p w:rsidR="00E90746" w:rsidRDefault="00E90746" w:rsidP="00E320BC">
      <w:pPr>
        <w:ind w:firstLine="567"/>
        <w:jc w:val="both"/>
        <w:rPr>
          <w:shd w:val="clear" w:color="auto" w:fill="FFFFFF"/>
        </w:rPr>
      </w:pPr>
      <w:r w:rsidRPr="00941F51">
        <w:rPr>
          <w:shd w:val="clear" w:color="auto" w:fill="FFFFFF"/>
        </w:rPr>
        <w:t xml:space="preserve">В </w:t>
      </w:r>
      <w:r>
        <w:rPr>
          <w:rFonts w:cs="Arial"/>
          <w:color w:val="000000"/>
          <w:shd w:val="clear" w:color="auto" w:fill="FFFFFF"/>
        </w:rPr>
        <w:t xml:space="preserve">Васильевском </w:t>
      </w:r>
      <w:r w:rsidRPr="00941F51">
        <w:rPr>
          <w:shd w:val="clear" w:color="auto" w:fill="FFFFFF"/>
        </w:rPr>
        <w:t>сельском поселении теплоснабжение социально значимых объектов</w:t>
      </w:r>
      <w:r>
        <w:rPr>
          <w:shd w:val="clear" w:color="auto" w:fill="FFFFFF"/>
        </w:rPr>
        <w:t xml:space="preserve"> (малоэтажные дома)</w:t>
      </w:r>
      <w:r w:rsidRPr="00941F51">
        <w:rPr>
          <w:shd w:val="clear" w:color="auto" w:fill="FFFFFF"/>
        </w:rPr>
        <w:t xml:space="preserve"> осуществляется от отдельн</w:t>
      </w:r>
      <w:r>
        <w:rPr>
          <w:shd w:val="clear" w:color="auto" w:fill="FFFFFF"/>
        </w:rPr>
        <w:t>о</w:t>
      </w:r>
      <w:r w:rsidRPr="00941F51">
        <w:rPr>
          <w:shd w:val="clear" w:color="auto" w:fill="FFFFFF"/>
        </w:rPr>
        <w:t xml:space="preserve"> стоящ</w:t>
      </w:r>
      <w:r>
        <w:rPr>
          <w:shd w:val="clear" w:color="auto" w:fill="FFFFFF"/>
        </w:rPr>
        <w:t>их</w:t>
      </w:r>
      <w:r w:rsidRPr="00941F51">
        <w:rPr>
          <w:shd w:val="clear" w:color="auto" w:fill="FFFFFF"/>
        </w:rPr>
        <w:t xml:space="preserve"> котельн</w:t>
      </w:r>
      <w:r>
        <w:rPr>
          <w:shd w:val="clear" w:color="auto" w:fill="FFFFFF"/>
        </w:rPr>
        <w:t xml:space="preserve">ых </w:t>
      </w:r>
      <w:r w:rsidRPr="00941F51">
        <w:rPr>
          <w:shd w:val="clear" w:color="auto" w:fill="FFFFFF"/>
        </w:rPr>
        <w:t>(</w:t>
      </w:r>
      <w:r>
        <w:rPr>
          <w:shd w:val="clear" w:color="auto" w:fill="FFFFFF"/>
        </w:rPr>
        <w:t>4</w:t>
      </w:r>
      <w:r w:rsidRPr="00941F51">
        <w:rPr>
          <w:shd w:val="clear" w:color="auto" w:fill="FFFFFF"/>
        </w:rPr>
        <w:t xml:space="preserve"> шт.). </w:t>
      </w:r>
    </w:p>
    <w:p w:rsidR="00E90746" w:rsidRDefault="00E90746" w:rsidP="00E320BC">
      <w:pPr>
        <w:ind w:firstLine="567"/>
        <w:jc w:val="both"/>
        <w:rPr>
          <w:shd w:val="clear" w:color="auto" w:fill="FFFFFF"/>
        </w:rPr>
      </w:pPr>
    </w:p>
    <w:tbl>
      <w:tblPr>
        <w:tblW w:w="7460" w:type="dxa"/>
        <w:tblInd w:w="817" w:type="dxa"/>
        <w:tblLayout w:type="fixed"/>
        <w:tblLook w:val="0000"/>
      </w:tblPr>
      <w:tblGrid>
        <w:gridCol w:w="1560"/>
        <w:gridCol w:w="1222"/>
        <w:gridCol w:w="992"/>
        <w:gridCol w:w="992"/>
        <w:gridCol w:w="1418"/>
        <w:gridCol w:w="1276"/>
      </w:tblGrid>
      <w:tr w:rsidR="00E90746" w:rsidTr="00B27F22">
        <w:trPr>
          <w:trHeight w:val="253"/>
        </w:trPr>
        <w:tc>
          <w:tcPr>
            <w:tcW w:w="1560" w:type="dxa"/>
            <w:tcBorders>
              <w:top w:val="single" w:sz="4" w:space="0" w:color="000000"/>
              <w:left w:val="single" w:sz="4" w:space="0" w:color="000000"/>
              <w:bottom w:val="single" w:sz="4" w:space="0" w:color="000000"/>
            </w:tcBorders>
          </w:tcPr>
          <w:p w:rsidR="00E90746" w:rsidRDefault="00E90746" w:rsidP="00491568">
            <w:pPr>
              <w:snapToGrid w:val="0"/>
              <w:jc w:val="center"/>
              <w:rPr>
                <w:rFonts w:cs="Arial"/>
                <w:b/>
                <w:color w:val="000000"/>
                <w:sz w:val="18"/>
                <w:szCs w:val="18"/>
                <w:shd w:val="clear" w:color="auto" w:fill="FFFFFF"/>
              </w:rPr>
            </w:pPr>
          </w:p>
          <w:p w:rsidR="00E90746" w:rsidRPr="00091EEF" w:rsidRDefault="00E90746" w:rsidP="00491568">
            <w:pPr>
              <w:snapToGrid w:val="0"/>
              <w:jc w:val="center"/>
              <w:rPr>
                <w:rFonts w:cs="Arial"/>
                <w:b/>
                <w:color w:val="000000"/>
                <w:sz w:val="18"/>
                <w:szCs w:val="18"/>
                <w:shd w:val="clear" w:color="auto" w:fill="FFFFFF"/>
              </w:rPr>
            </w:pPr>
            <w:r w:rsidRPr="00091EEF">
              <w:rPr>
                <w:rFonts w:cs="Arial"/>
                <w:b/>
                <w:color w:val="000000"/>
                <w:sz w:val="18"/>
                <w:szCs w:val="18"/>
                <w:shd w:val="clear" w:color="auto" w:fill="FFFFFF"/>
              </w:rPr>
              <w:t>№ п/п КОТЕЛЬНЫХ</w:t>
            </w:r>
          </w:p>
        </w:tc>
        <w:tc>
          <w:tcPr>
            <w:tcW w:w="1222" w:type="dxa"/>
            <w:tcBorders>
              <w:top w:val="single" w:sz="4" w:space="0" w:color="000000"/>
              <w:left w:val="single" w:sz="4" w:space="0" w:color="000000"/>
              <w:bottom w:val="single" w:sz="4" w:space="0" w:color="000000"/>
            </w:tcBorders>
          </w:tcPr>
          <w:p w:rsidR="00E90746" w:rsidRDefault="00E90746" w:rsidP="00491568">
            <w:pPr>
              <w:snapToGrid w:val="0"/>
              <w:jc w:val="center"/>
              <w:rPr>
                <w:rFonts w:cs="Arial"/>
                <w:b/>
                <w:color w:val="000000"/>
                <w:sz w:val="18"/>
                <w:szCs w:val="18"/>
                <w:shd w:val="clear" w:color="auto" w:fill="FFFFFF"/>
              </w:rPr>
            </w:pPr>
          </w:p>
          <w:p w:rsidR="00E90746" w:rsidRPr="00091EEF" w:rsidRDefault="00E90746" w:rsidP="00491568">
            <w:pPr>
              <w:snapToGrid w:val="0"/>
              <w:jc w:val="center"/>
              <w:rPr>
                <w:rFonts w:cs="Arial"/>
                <w:b/>
                <w:color w:val="000000"/>
                <w:sz w:val="18"/>
                <w:szCs w:val="18"/>
                <w:shd w:val="clear" w:color="auto" w:fill="FFFFFF"/>
              </w:rPr>
            </w:pPr>
            <w:r w:rsidRPr="00091EEF">
              <w:rPr>
                <w:rFonts w:cs="Arial"/>
                <w:b/>
                <w:color w:val="000000"/>
                <w:sz w:val="18"/>
                <w:szCs w:val="18"/>
                <w:shd w:val="clear" w:color="auto" w:fill="FFFFFF"/>
              </w:rPr>
              <w:t>Тип котлов,</w:t>
            </w:r>
          </w:p>
          <w:p w:rsidR="00E90746" w:rsidRPr="00091EEF" w:rsidRDefault="00E90746" w:rsidP="00491568">
            <w:pPr>
              <w:snapToGrid w:val="0"/>
              <w:jc w:val="center"/>
              <w:rPr>
                <w:rFonts w:cs="Arial"/>
                <w:b/>
                <w:color w:val="000000"/>
                <w:sz w:val="18"/>
                <w:szCs w:val="18"/>
                <w:shd w:val="clear" w:color="auto" w:fill="FFFFFF"/>
              </w:rPr>
            </w:pPr>
            <w:r w:rsidRPr="00091EEF">
              <w:rPr>
                <w:rFonts w:cs="Arial"/>
                <w:b/>
                <w:color w:val="000000"/>
                <w:sz w:val="18"/>
                <w:szCs w:val="18"/>
                <w:shd w:val="clear" w:color="auto" w:fill="FFFFFF"/>
              </w:rPr>
              <w:t>кол-во  (шт)</w:t>
            </w:r>
          </w:p>
        </w:tc>
        <w:tc>
          <w:tcPr>
            <w:tcW w:w="992" w:type="dxa"/>
            <w:tcBorders>
              <w:top w:val="single" w:sz="4" w:space="0" w:color="000000"/>
              <w:left w:val="single" w:sz="4" w:space="0" w:color="000000"/>
              <w:bottom w:val="single" w:sz="4" w:space="0" w:color="000000"/>
            </w:tcBorders>
          </w:tcPr>
          <w:p w:rsidR="00E90746" w:rsidRDefault="00E90746" w:rsidP="00491568">
            <w:pPr>
              <w:snapToGrid w:val="0"/>
              <w:jc w:val="center"/>
              <w:rPr>
                <w:rFonts w:cs="Arial"/>
                <w:b/>
                <w:color w:val="000000"/>
                <w:sz w:val="18"/>
                <w:szCs w:val="18"/>
                <w:shd w:val="clear" w:color="auto" w:fill="FFFFFF"/>
              </w:rPr>
            </w:pPr>
          </w:p>
          <w:p w:rsidR="00E90746" w:rsidRPr="00091EEF" w:rsidRDefault="00E90746" w:rsidP="00491568">
            <w:pPr>
              <w:snapToGrid w:val="0"/>
              <w:jc w:val="center"/>
              <w:rPr>
                <w:rFonts w:cs="Arial"/>
                <w:b/>
                <w:color w:val="000000"/>
                <w:sz w:val="18"/>
                <w:szCs w:val="18"/>
                <w:shd w:val="clear" w:color="auto" w:fill="FFFFFF"/>
              </w:rPr>
            </w:pPr>
            <w:r w:rsidRPr="00091EEF">
              <w:rPr>
                <w:rFonts w:cs="Arial"/>
                <w:b/>
                <w:color w:val="000000"/>
                <w:sz w:val="18"/>
                <w:szCs w:val="18"/>
                <w:shd w:val="clear" w:color="auto" w:fill="FFFFFF"/>
              </w:rPr>
              <w:t>Год ввода в эксплуатацию</w:t>
            </w:r>
          </w:p>
        </w:tc>
        <w:tc>
          <w:tcPr>
            <w:tcW w:w="992" w:type="dxa"/>
            <w:tcBorders>
              <w:top w:val="single" w:sz="4" w:space="0" w:color="000000"/>
              <w:left w:val="single" w:sz="4" w:space="0" w:color="000000"/>
              <w:bottom w:val="single" w:sz="4" w:space="0" w:color="000000"/>
            </w:tcBorders>
          </w:tcPr>
          <w:p w:rsidR="00E90746" w:rsidRDefault="00E90746" w:rsidP="00491568">
            <w:pPr>
              <w:snapToGrid w:val="0"/>
              <w:jc w:val="center"/>
              <w:rPr>
                <w:rFonts w:cs="Arial"/>
                <w:b/>
                <w:color w:val="000000"/>
                <w:sz w:val="18"/>
                <w:szCs w:val="18"/>
                <w:shd w:val="clear" w:color="auto" w:fill="FFFFFF"/>
              </w:rPr>
            </w:pPr>
          </w:p>
          <w:p w:rsidR="00E90746" w:rsidRPr="00091EEF" w:rsidRDefault="00E90746" w:rsidP="00491568">
            <w:pPr>
              <w:snapToGrid w:val="0"/>
              <w:jc w:val="center"/>
              <w:rPr>
                <w:rFonts w:cs="Arial"/>
                <w:b/>
                <w:color w:val="000000"/>
                <w:sz w:val="18"/>
                <w:szCs w:val="18"/>
                <w:shd w:val="clear" w:color="auto" w:fill="FFFFFF"/>
              </w:rPr>
            </w:pPr>
            <w:r w:rsidRPr="00091EEF">
              <w:rPr>
                <w:rFonts w:cs="Arial"/>
                <w:b/>
                <w:color w:val="000000"/>
                <w:sz w:val="18"/>
                <w:szCs w:val="18"/>
                <w:shd w:val="clear" w:color="auto" w:fill="FFFFFF"/>
              </w:rPr>
              <w:t>% износа</w:t>
            </w:r>
          </w:p>
        </w:tc>
        <w:tc>
          <w:tcPr>
            <w:tcW w:w="1418" w:type="dxa"/>
            <w:tcBorders>
              <w:top w:val="single" w:sz="4" w:space="0" w:color="000000"/>
              <w:left w:val="single" w:sz="4" w:space="0" w:color="000000"/>
              <w:bottom w:val="single" w:sz="4" w:space="0" w:color="000000"/>
            </w:tcBorders>
          </w:tcPr>
          <w:p w:rsidR="00E90746" w:rsidRDefault="00E90746" w:rsidP="00491568">
            <w:pPr>
              <w:snapToGrid w:val="0"/>
              <w:jc w:val="center"/>
              <w:rPr>
                <w:rFonts w:cs="Arial"/>
                <w:b/>
                <w:color w:val="000000"/>
                <w:sz w:val="18"/>
                <w:szCs w:val="18"/>
                <w:shd w:val="clear" w:color="auto" w:fill="FFFFFF"/>
              </w:rPr>
            </w:pPr>
          </w:p>
          <w:p w:rsidR="00E90746" w:rsidRPr="00091EEF" w:rsidRDefault="00E90746" w:rsidP="00491568">
            <w:pPr>
              <w:snapToGrid w:val="0"/>
              <w:jc w:val="center"/>
              <w:rPr>
                <w:rFonts w:cs="Arial"/>
                <w:b/>
                <w:color w:val="000000"/>
                <w:sz w:val="18"/>
                <w:szCs w:val="18"/>
                <w:shd w:val="clear" w:color="auto" w:fill="FFFFFF"/>
              </w:rPr>
            </w:pPr>
            <w:r w:rsidRPr="00091EEF">
              <w:rPr>
                <w:rFonts w:cs="Arial"/>
                <w:b/>
                <w:color w:val="000000"/>
                <w:sz w:val="18"/>
                <w:szCs w:val="18"/>
                <w:shd w:val="clear" w:color="auto" w:fill="FFFFFF"/>
              </w:rPr>
              <w:t>Вид топлива  и годовой  расход</w:t>
            </w:r>
          </w:p>
        </w:tc>
        <w:tc>
          <w:tcPr>
            <w:tcW w:w="1276" w:type="dxa"/>
            <w:tcBorders>
              <w:top w:val="single" w:sz="4" w:space="0" w:color="000000"/>
              <w:left w:val="single" w:sz="4" w:space="0" w:color="000000"/>
              <w:bottom w:val="single" w:sz="4" w:space="0" w:color="000000"/>
              <w:right w:val="single" w:sz="4" w:space="0" w:color="000000"/>
            </w:tcBorders>
          </w:tcPr>
          <w:p w:rsidR="00E90746" w:rsidRDefault="00E90746" w:rsidP="00491568">
            <w:pPr>
              <w:snapToGrid w:val="0"/>
              <w:jc w:val="center"/>
              <w:rPr>
                <w:rFonts w:cs="Arial"/>
                <w:b/>
                <w:color w:val="000000"/>
                <w:sz w:val="18"/>
                <w:szCs w:val="18"/>
                <w:shd w:val="clear" w:color="auto" w:fill="FFFFFF"/>
              </w:rPr>
            </w:pPr>
          </w:p>
          <w:p w:rsidR="00E90746" w:rsidRPr="00091EEF" w:rsidRDefault="00E90746" w:rsidP="00491568">
            <w:pPr>
              <w:snapToGrid w:val="0"/>
              <w:jc w:val="center"/>
              <w:rPr>
                <w:rFonts w:cs="Arial"/>
                <w:b/>
                <w:color w:val="000000"/>
                <w:sz w:val="18"/>
                <w:szCs w:val="18"/>
                <w:shd w:val="clear" w:color="auto" w:fill="FFFFFF"/>
              </w:rPr>
            </w:pPr>
            <w:r>
              <w:rPr>
                <w:rFonts w:cs="Arial"/>
                <w:b/>
                <w:color w:val="000000"/>
                <w:sz w:val="18"/>
                <w:szCs w:val="18"/>
                <w:shd w:val="clear" w:color="auto" w:fill="FFFFFF"/>
              </w:rPr>
              <w:t>Площадь,м2</w:t>
            </w:r>
          </w:p>
        </w:tc>
      </w:tr>
      <w:tr w:rsidR="00E90746" w:rsidTr="00B27F22">
        <w:trPr>
          <w:trHeight w:val="276"/>
        </w:trPr>
        <w:tc>
          <w:tcPr>
            <w:tcW w:w="1560"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sidRPr="00CA7167">
              <w:rPr>
                <w:rFonts w:ascii="Georgia" w:hAnsi="Georgia" w:cs="Georgia"/>
                <w:b/>
                <w:bCs/>
                <w:i/>
                <w:iCs/>
                <w:kern w:val="0"/>
                <w:lang w:eastAsia="ru-RU"/>
              </w:rPr>
              <w:t>Скорятино</w:t>
            </w:r>
          </w:p>
        </w:tc>
        <w:tc>
          <w:tcPr>
            <w:tcW w:w="122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От газового котла</w:t>
            </w:r>
          </w:p>
        </w:tc>
        <w:tc>
          <w:tcPr>
            <w:tcW w:w="99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1999</w:t>
            </w:r>
          </w:p>
        </w:tc>
        <w:tc>
          <w:tcPr>
            <w:tcW w:w="99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5</w:t>
            </w:r>
          </w:p>
        </w:tc>
        <w:tc>
          <w:tcPr>
            <w:tcW w:w="1418"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водяное</w:t>
            </w:r>
          </w:p>
        </w:tc>
        <w:tc>
          <w:tcPr>
            <w:tcW w:w="1276" w:type="dxa"/>
            <w:tcBorders>
              <w:top w:val="single" w:sz="4" w:space="0" w:color="000000"/>
              <w:left w:val="single" w:sz="4" w:space="0" w:color="000000"/>
              <w:bottom w:val="single" w:sz="4" w:space="0" w:color="000000"/>
              <w:right w:val="single" w:sz="4" w:space="0" w:color="000000"/>
            </w:tcBorders>
          </w:tcPr>
          <w:p w:rsidR="00E90746" w:rsidRPr="00091EEF" w:rsidRDefault="00E90746" w:rsidP="00491568">
            <w:pPr>
              <w:snapToGrid w:val="0"/>
              <w:jc w:val="center"/>
              <w:rPr>
                <w:rFonts w:cs="Arial"/>
                <w:iCs/>
              </w:rPr>
            </w:pPr>
            <w:r>
              <w:rPr>
                <w:rFonts w:cs="Arial"/>
                <w:iCs/>
              </w:rPr>
              <w:t>68,4</w:t>
            </w:r>
          </w:p>
        </w:tc>
      </w:tr>
      <w:tr w:rsidR="00E90746" w:rsidTr="00B27F22">
        <w:trPr>
          <w:trHeight w:val="276"/>
        </w:trPr>
        <w:tc>
          <w:tcPr>
            <w:tcW w:w="1560"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sidRPr="00CA7167">
              <w:rPr>
                <w:rFonts w:ascii="Georgia" w:hAnsi="Georgia" w:cs="Georgia"/>
                <w:b/>
                <w:bCs/>
                <w:i/>
                <w:iCs/>
                <w:kern w:val="0"/>
                <w:lang w:eastAsia="ru-RU"/>
              </w:rPr>
              <w:t>Большой Синковец</w:t>
            </w:r>
            <w:r>
              <w:rPr>
                <w:rFonts w:ascii="Georgia" w:hAnsi="Georgia" w:cs="Georgia"/>
                <w:b/>
                <w:bCs/>
                <w:i/>
                <w:iCs/>
                <w:kern w:val="0"/>
                <w:lang w:eastAsia="ru-RU"/>
              </w:rPr>
              <w:t>-2</w:t>
            </w:r>
          </w:p>
        </w:tc>
        <w:tc>
          <w:tcPr>
            <w:tcW w:w="122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От газового котла</w:t>
            </w:r>
          </w:p>
        </w:tc>
        <w:tc>
          <w:tcPr>
            <w:tcW w:w="99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2001</w:t>
            </w:r>
          </w:p>
        </w:tc>
        <w:tc>
          <w:tcPr>
            <w:tcW w:w="992" w:type="dxa"/>
            <w:tcBorders>
              <w:top w:val="single" w:sz="4" w:space="0" w:color="000000"/>
              <w:left w:val="single" w:sz="4" w:space="0" w:color="000000"/>
              <w:bottom w:val="single" w:sz="4" w:space="0" w:color="000000"/>
            </w:tcBorders>
          </w:tcPr>
          <w:p w:rsidR="00E90746" w:rsidRPr="00091EEF" w:rsidRDefault="00E90746" w:rsidP="00491568">
            <w:pPr>
              <w:jc w:val="center"/>
              <w:rPr>
                <w:rFonts w:cs="Arial"/>
                <w:iCs/>
              </w:rPr>
            </w:pPr>
            <w:r>
              <w:rPr>
                <w:rFonts w:cs="Arial"/>
                <w:iCs/>
              </w:rPr>
              <w:t>0</w:t>
            </w:r>
          </w:p>
        </w:tc>
        <w:tc>
          <w:tcPr>
            <w:tcW w:w="1418" w:type="dxa"/>
            <w:tcBorders>
              <w:top w:val="single" w:sz="4" w:space="0" w:color="000000"/>
              <w:left w:val="single" w:sz="4" w:space="0" w:color="000000"/>
              <w:bottom w:val="single" w:sz="4" w:space="0" w:color="000000"/>
            </w:tcBorders>
          </w:tcPr>
          <w:p w:rsidR="00E90746" w:rsidRPr="00091EEF" w:rsidRDefault="00E90746" w:rsidP="00491568">
            <w:pPr>
              <w:jc w:val="center"/>
              <w:rPr>
                <w:rFonts w:cs="Arial"/>
                <w:iCs/>
              </w:rPr>
            </w:pPr>
            <w:r>
              <w:rPr>
                <w:rFonts w:cs="Arial"/>
                <w:iCs/>
              </w:rPr>
              <w:t>металл</w:t>
            </w:r>
          </w:p>
        </w:tc>
        <w:tc>
          <w:tcPr>
            <w:tcW w:w="1276" w:type="dxa"/>
            <w:tcBorders>
              <w:top w:val="single" w:sz="4" w:space="0" w:color="000000"/>
              <w:left w:val="single" w:sz="4" w:space="0" w:color="000000"/>
              <w:bottom w:val="single" w:sz="4" w:space="0" w:color="000000"/>
              <w:right w:val="single" w:sz="4" w:space="0" w:color="000000"/>
            </w:tcBorders>
          </w:tcPr>
          <w:p w:rsidR="00E90746" w:rsidRPr="00091EEF" w:rsidRDefault="00E90746" w:rsidP="00491568">
            <w:pPr>
              <w:snapToGrid w:val="0"/>
              <w:jc w:val="center"/>
              <w:rPr>
                <w:rFonts w:cs="Arial"/>
                <w:iCs/>
              </w:rPr>
            </w:pPr>
            <w:r>
              <w:rPr>
                <w:rFonts w:cs="Arial"/>
                <w:iCs/>
              </w:rPr>
              <w:t>11,2</w:t>
            </w:r>
          </w:p>
        </w:tc>
      </w:tr>
      <w:tr w:rsidR="00E90746" w:rsidTr="00B27F22">
        <w:trPr>
          <w:trHeight w:val="276"/>
        </w:trPr>
        <w:tc>
          <w:tcPr>
            <w:tcW w:w="1560" w:type="dxa"/>
            <w:tcBorders>
              <w:top w:val="single" w:sz="4" w:space="0" w:color="000000"/>
              <w:left w:val="single" w:sz="4" w:space="0" w:color="000000"/>
              <w:bottom w:val="single" w:sz="4" w:space="0" w:color="000000"/>
            </w:tcBorders>
          </w:tcPr>
          <w:p w:rsidR="00E90746" w:rsidRDefault="00E90746" w:rsidP="007E3B66">
            <w:pPr>
              <w:widowControl/>
              <w:suppressAutoHyphens w:val="0"/>
              <w:autoSpaceDE w:val="0"/>
              <w:autoSpaceDN w:val="0"/>
              <w:adjustRightInd w:val="0"/>
              <w:rPr>
                <w:rFonts w:ascii="Georgia" w:hAnsi="Georgia" w:cs="Georgia"/>
                <w:b/>
                <w:bCs/>
                <w:i/>
                <w:iCs/>
                <w:color w:val="A50052"/>
                <w:kern w:val="0"/>
                <w:lang w:eastAsia="ru-RU"/>
              </w:rPr>
            </w:pPr>
            <w:r w:rsidRPr="00375AE3">
              <w:rPr>
                <w:rFonts w:ascii="Georgia" w:hAnsi="Georgia" w:cs="Georgia"/>
                <w:b/>
                <w:bCs/>
                <w:i/>
                <w:iCs/>
                <w:kern w:val="0"/>
                <w:lang w:eastAsia="ru-RU"/>
              </w:rPr>
              <w:t>Васильевкий</w:t>
            </w:r>
          </w:p>
          <w:p w:rsidR="00E90746" w:rsidRPr="00091EEF" w:rsidRDefault="00E90746" w:rsidP="00491568">
            <w:pPr>
              <w:snapToGrid w:val="0"/>
              <w:jc w:val="center"/>
              <w:rPr>
                <w:rFonts w:cs="Arial"/>
                <w:iCs/>
              </w:rPr>
            </w:pPr>
          </w:p>
        </w:tc>
        <w:tc>
          <w:tcPr>
            <w:tcW w:w="122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w:t>
            </w:r>
          </w:p>
        </w:tc>
        <w:tc>
          <w:tcPr>
            <w:tcW w:w="992" w:type="dxa"/>
            <w:tcBorders>
              <w:top w:val="single" w:sz="4" w:space="0" w:color="000000"/>
              <w:left w:val="single" w:sz="4" w:space="0" w:color="000000"/>
              <w:bottom w:val="single" w:sz="4" w:space="0" w:color="000000"/>
            </w:tcBorders>
          </w:tcPr>
          <w:p w:rsidR="00E90746" w:rsidRPr="00091EEF" w:rsidRDefault="00E90746" w:rsidP="00491568">
            <w:pPr>
              <w:snapToGrid w:val="0"/>
              <w:jc w:val="center"/>
              <w:rPr>
                <w:rFonts w:cs="Arial"/>
                <w:iCs/>
              </w:rPr>
            </w:pPr>
            <w:r>
              <w:rPr>
                <w:rFonts w:cs="Arial"/>
                <w:iCs/>
              </w:rPr>
              <w:t>-</w:t>
            </w:r>
          </w:p>
        </w:tc>
        <w:tc>
          <w:tcPr>
            <w:tcW w:w="992" w:type="dxa"/>
            <w:tcBorders>
              <w:top w:val="single" w:sz="4" w:space="0" w:color="000000"/>
              <w:left w:val="single" w:sz="4" w:space="0" w:color="000000"/>
              <w:bottom w:val="single" w:sz="4" w:space="0" w:color="000000"/>
            </w:tcBorders>
          </w:tcPr>
          <w:p w:rsidR="00E90746" w:rsidRPr="00091EEF" w:rsidRDefault="00E90746" w:rsidP="00491568">
            <w:pPr>
              <w:jc w:val="center"/>
              <w:rPr>
                <w:rFonts w:cs="Arial"/>
                <w:iCs/>
              </w:rPr>
            </w:pPr>
            <w:r>
              <w:rPr>
                <w:rFonts w:cs="Arial"/>
                <w:iCs/>
              </w:rPr>
              <w:t>-</w:t>
            </w:r>
          </w:p>
        </w:tc>
        <w:tc>
          <w:tcPr>
            <w:tcW w:w="1418" w:type="dxa"/>
            <w:tcBorders>
              <w:top w:val="single" w:sz="4" w:space="0" w:color="000000"/>
              <w:left w:val="single" w:sz="4" w:space="0" w:color="000000"/>
              <w:bottom w:val="single" w:sz="4" w:space="0" w:color="000000"/>
            </w:tcBorders>
          </w:tcPr>
          <w:p w:rsidR="00E90746" w:rsidRPr="00091EEF" w:rsidRDefault="00E90746" w:rsidP="00491568">
            <w:pPr>
              <w:jc w:val="center"/>
              <w:rPr>
                <w:rFonts w:cs="Arial"/>
                <w:iCs/>
              </w:rPr>
            </w:pPr>
            <w:r>
              <w:rPr>
                <w:rFonts w:cs="Arial"/>
                <w:iCs/>
              </w:rPr>
              <w:t>-</w:t>
            </w:r>
          </w:p>
        </w:tc>
        <w:tc>
          <w:tcPr>
            <w:tcW w:w="1276" w:type="dxa"/>
            <w:tcBorders>
              <w:top w:val="single" w:sz="4" w:space="0" w:color="000000"/>
              <w:left w:val="single" w:sz="4" w:space="0" w:color="000000"/>
              <w:bottom w:val="single" w:sz="4" w:space="0" w:color="000000"/>
              <w:right w:val="single" w:sz="4" w:space="0" w:color="000000"/>
            </w:tcBorders>
          </w:tcPr>
          <w:p w:rsidR="00E90746" w:rsidRPr="00091EEF" w:rsidRDefault="00E90746" w:rsidP="00491568">
            <w:pPr>
              <w:snapToGrid w:val="0"/>
              <w:jc w:val="center"/>
              <w:rPr>
                <w:rFonts w:cs="Arial"/>
                <w:iCs/>
              </w:rPr>
            </w:pPr>
            <w:r>
              <w:rPr>
                <w:rFonts w:cs="Arial"/>
                <w:iCs/>
              </w:rPr>
              <w:t>-</w:t>
            </w:r>
          </w:p>
        </w:tc>
      </w:tr>
    </w:tbl>
    <w:p w:rsidR="00E90746" w:rsidRDefault="00E90746" w:rsidP="00E320BC">
      <w:pPr>
        <w:ind w:firstLine="567"/>
        <w:jc w:val="both"/>
        <w:rPr>
          <w:shd w:val="clear" w:color="auto" w:fill="FFFFFF"/>
        </w:rPr>
      </w:pPr>
    </w:p>
    <w:p w:rsidR="00E90746" w:rsidRPr="00941F51" w:rsidRDefault="00E90746" w:rsidP="00E320BC">
      <w:pPr>
        <w:ind w:firstLine="567"/>
        <w:jc w:val="both"/>
        <w:rPr>
          <w:color w:val="000000"/>
          <w:shd w:val="clear" w:color="auto" w:fill="FFFFFF"/>
        </w:rPr>
      </w:pPr>
      <w:r w:rsidRPr="00941F51">
        <w:rPr>
          <w:color w:val="000000"/>
          <w:shd w:val="clear" w:color="auto" w:fill="FFFFFF"/>
        </w:rPr>
        <w:t>В качестве топлива используется в основном газ, в качестве резервного топлива используется уголь и мазут.</w:t>
      </w:r>
    </w:p>
    <w:p w:rsidR="00E90746" w:rsidRPr="00941F51" w:rsidRDefault="00E90746" w:rsidP="00E320BC">
      <w:pPr>
        <w:jc w:val="both"/>
        <w:rPr>
          <w:color w:val="000000"/>
          <w:shd w:val="clear" w:color="auto" w:fill="FFFFFF"/>
        </w:rPr>
      </w:pPr>
      <w:r w:rsidRPr="00941F51">
        <w:rPr>
          <w:color w:val="000000"/>
          <w:shd w:val="clear" w:color="auto" w:fill="FFFFFF"/>
        </w:rPr>
        <w:tab/>
        <w:t>Теплоносителем для систем отопления и горячего водоснабжения является сетевая вода с расчетными температурами Т = 150-70</w:t>
      </w:r>
      <w:r w:rsidRPr="00941F51">
        <w:rPr>
          <w:color w:val="000000"/>
          <w:shd w:val="clear" w:color="auto" w:fill="FFFFFF"/>
          <w:vertAlign w:val="superscript"/>
        </w:rPr>
        <w:t>0</w:t>
      </w:r>
      <w:r w:rsidRPr="00941F51">
        <w:rPr>
          <w:color w:val="000000"/>
          <w:shd w:val="clear" w:color="auto" w:fill="FFFFFF"/>
        </w:rPr>
        <w:t>С, Т = 95-70</w:t>
      </w:r>
      <w:r w:rsidRPr="00941F51">
        <w:rPr>
          <w:color w:val="000000"/>
          <w:shd w:val="clear" w:color="auto" w:fill="FFFFFF"/>
          <w:vertAlign w:val="superscript"/>
        </w:rPr>
        <w:t>0</w:t>
      </w:r>
      <w:r w:rsidRPr="00941F51">
        <w:rPr>
          <w:color w:val="000000"/>
          <w:shd w:val="clear" w:color="auto" w:fill="FFFFFF"/>
        </w:rPr>
        <w:t>С.</w:t>
      </w:r>
    </w:p>
    <w:p w:rsidR="00E90746" w:rsidRPr="00941F51" w:rsidRDefault="00E9074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Система теплоснабжения от вышеперечисленных котельных — закрытая.</w:t>
      </w:r>
    </w:p>
    <w:p w:rsidR="00E90746" w:rsidRDefault="00E9074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Схема теплоснабжения тупиковая, двухтрубная, с насосным оборудованием.</w:t>
      </w:r>
    </w:p>
    <w:p w:rsidR="00E90746" w:rsidRDefault="00E90746" w:rsidP="00E320BC">
      <w:pPr>
        <w:jc w:val="both"/>
        <w:rPr>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9"/>
        <w:gridCol w:w="1999"/>
        <w:gridCol w:w="1999"/>
        <w:gridCol w:w="1999"/>
        <w:gridCol w:w="2000"/>
      </w:tblGrid>
      <w:tr w:rsidR="00E90746" w:rsidTr="007E27BA">
        <w:tc>
          <w:tcPr>
            <w:tcW w:w="1999" w:type="dxa"/>
          </w:tcPr>
          <w:p w:rsidR="00E90746" w:rsidRPr="007E27BA" w:rsidRDefault="00E90746" w:rsidP="007E27BA">
            <w:pPr>
              <w:jc w:val="center"/>
              <w:rPr>
                <w:b/>
                <w:color w:val="000000"/>
                <w:shd w:val="clear" w:color="auto" w:fill="FFFFFF"/>
              </w:rPr>
            </w:pPr>
            <w:r w:rsidRPr="007E27BA">
              <w:rPr>
                <w:b/>
                <w:color w:val="000000"/>
                <w:shd w:val="clear" w:color="auto" w:fill="FFFFFF"/>
              </w:rPr>
              <w:t>год</w:t>
            </w:r>
          </w:p>
        </w:tc>
        <w:tc>
          <w:tcPr>
            <w:tcW w:w="1999" w:type="dxa"/>
          </w:tcPr>
          <w:p w:rsidR="00E90746" w:rsidRPr="007E27BA" w:rsidRDefault="00E90746" w:rsidP="007E27BA">
            <w:pPr>
              <w:jc w:val="center"/>
              <w:rPr>
                <w:b/>
                <w:color w:val="000000"/>
                <w:shd w:val="clear" w:color="auto" w:fill="FFFFFF"/>
              </w:rPr>
            </w:pPr>
            <w:r w:rsidRPr="007E27BA">
              <w:rPr>
                <w:b/>
                <w:color w:val="000000"/>
                <w:shd w:val="clear" w:color="auto" w:fill="FFFFFF"/>
              </w:rPr>
              <w:t>Процент износа</w:t>
            </w:r>
          </w:p>
        </w:tc>
        <w:tc>
          <w:tcPr>
            <w:tcW w:w="1999" w:type="dxa"/>
          </w:tcPr>
          <w:p w:rsidR="00E90746" w:rsidRPr="007E27BA" w:rsidRDefault="00E90746" w:rsidP="007E27BA">
            <w:pPr>
              <w:jc w:val="center"/>
              <w:rPr>
                <w:b/>
                <w:color w:val="000000"/>
                <w:shd w:val="clear" w:color="auto" w:fill="FFFFFF"/>
              </w:rPr>
            </w:pPr>
            <w:r w:rsidRPr="007E27BA">
              <w:rPr>
                <w:b/>
                <w:color w:val="000000"/>
                <w:shd w:val="clear" w:color="auto" w:fill="FFFFFF"/>
              </w:rPr>
              <w:t>Протяженность, м</w:t>
            </w:r>
          </w:p>
        </w:tc>
        <w:tc>
          <w:tcPr>
            <w:tcW w:w="1999" w:type="dxa"/>
          </w:tcPr>
          <w:p w:rsidR="00E90746" w:rsidRPr="007E27BA" w:rsidRDefault="00E90746" w:rsidP="007E27BA">
            <w:pPr>
              <w:jc w:val="center"/>
              <w:rPr>
                <w:b/>
                <w:color w:val="000000"/>
                <w:shd w:val="clear" w:color="auto" w:fill="FFFFFF"/>
              </w:rPr>
            </w:pPr>
            <w:r w:rsidRPr="007E27BA">
              <w:rPr>
                <w:b/>
                <w:color w:val="000000"/>
                <w:shd w:val="clear" w:color="auto" w:fill="FFFFFF"/>
              </w:rPr>
              <w:t>материал</w:t>
            </w:r>
          </w:p>
        </w:tc>
        <w:tc>
          <w:tcPr>
            <w:tcW w:w="2000" w:type="dxa"/>
          </w:tcPr>
          <w:p w:rsidR="00E90746" w:rsidRPr="007E27BA" w:rsidRDefault="00E90746" w:rsidP="007E27BA">
            <w:pPr>
              <w:jc w:val="center"/>
              <w:rPr>
                <w:b/>
                <w:color w:val="000000"/>
                <w:shd w:val="clear" w:color="auto" w:fill="FFFFFF"/>
              </w:rPr>
            </w:pPr>
            <w:r w:rsidRPr="007E27BA">
              <w:rPr>
                <w:b/>
                <w:color w:val="000000"/>
                <w:shd w:val="clear" w:color="auto" w:fill="FFFFFF"/>
              </w:rPr>
              <w:t>Диаметр, мм</w:t>
            </w:r>
          </w:p>
        </w:tc>
      </w:tr>
      <w:tr w:rsidR="00E90746" w:rsidTr="007E27BA">
        <w:tc>
          <w:tcPr>
            <w:tcW w:w="1999" w:type="dxa"/>
          </w:tcPr>
          <w:p w:rsidR="00E90746" w:rsidRPr="007E27BA" w:rsidRDefault="00E90746" w:rsidP="007E27BA">
            <w:pPr>
              <w:jc w:val="center"/>
              <w:rPr>
                <w:color w:val="000000"/>
                <w:shd w:val="clear" w:color="auto" w:fill="FFFFFF"/>
              </w:rPr>
            </w:pPr>
            <w:r w:rsidRPr="007E27BA">
              <w:rPr>
                <w:color w:val="000000"/>
                <w:shd w:val="clear" w:color="auto" w:fill="FFFFFF"/>
              </w:rPr>
              <w:t>1999</w:t>
            </w:r>
          </w:p>
        </w:tc>
        <w:tc>
          <w:tcPr>
            <w:tcW w:w="1999" w:type="dxa"/>
          </w:tcPr>
          <w:p w:rsidR="00E90746" w:rsidRPr="007E27BA" w:rsidRDefault="00E90746" w:rsidP="007E27BA">
            <w:pPr>
              <w:jc w:val="center"/>
              <w:rPr>
                <w:color w:val="000000"/>
                <w:shd w:val="clear" w:color="auto" w:fill="FFFFFF"/>
              </w:rPr>
            </w:pPr>
            <w:r w:rsidRPr="007E27BA">
              <w:rPr>
                <w:color w:val="000000"/>
                <w:shd w:val="clear" w:color="auto" w:fill="FFFFFF"/>
              </w:rPr>
              <w:t>6</w:t>
            </w:r>
          </w:p>
        </w:tc>
        <w:tc>
          <w:tcPr>
            <w:tcW w:w="1999" w:type="dxa"/>
          </w:tcPr>
          <w:p w:rsidR="00E90746" w:rsidRPr="007E27BA" w:rsidRDefault="00E90746" w:rsidP="007E27BA">
            <w:pPr>
              <w:jc w:val="center"/>
              <w:rPr>
                <w:color w:val="000000"/>
                <w:shd w:val="clear" w:color="auto" w:fill="FFFFFF"/>
              </w:rPr>
            </w:pPr>
            <w:r w:rsidRPr="007E27BA">
              <w:rPr>
                <w:color w:val="000000"/>
                <w:shd w:val="clear" w:color="auto" w:fill="FFFFFF"/>
              </w:rPr>
              <w:t>100</w:t>
            </w:r>
          </w:p>
        </w:tc>
        <w:tc>
          <w:tcPr>
            <w:tcW w:w="1999" w:type="dxa"/>
          </w:tcPr>
          <w:p w:rsidR="00E90746" w:rsidRPr="007E27BA" w:rsidRDefault="00E90746" w:rsidP="007E27BA">
            <w:pPr>
              <w:jc w:val="center"/>
              <w:rPr>
                <w:color w:val="000000"/>
                <w:shd w:val="clear" w:color="auto" w:fill="FFFFFF"/>
              </w:rPr>
            </w:pPr>
            <w:r w:rsidRPr="007E27BA">
              <w:rPr>
                <w:color w:val="000000"/>
                <w:shd w:val="clear" w:color="auto" w:fill="FFFFFF"/>
              </w:rPr>
              <w:t>сталь</w:t>
            </w:r>
          </w:p>
        </w:tc>
        <w:tc>
          <w:tcPr>
            <w:tcW w:w="2000" w:type="dxa"/>
          </w:tcPr>
          <w:p w:rsidR="00E90746" w:rsidRPr="007E27BA" w:rsidRDefault="00E90746" w:rsidP="007E27BA">
            <w:pPr>
              <w:jc w:val="center"/>
              <w:rPr>
                <w:color w:val="000000"/>
                <w:shd w:val="clear" w:color="auto" w:fill="FFFFFF"/>
              </w:rPr>
            </w:pPr>
            <w:r w:rsidRPr="007E27BA">
              <w:rPr>
                <w:color w:val="000000"/>
                <w:shd w:val="clear" w:color="auto" w:fill="FFFFFF"/>
              </w:rPr>
              <w:t>100</w:t>
            </w:r>
          </w:p>
        </w:tc>
      </w:tr>
    </w:tbl>
    <w:p w:rsidR="00E90746" w:rsidRPr="00941F51" w:rsidRDefault="00E90746" w:rsidP="00E320BC">
      <w:pPr>
        <w:jc w:val="both"/>
        <w:rPr>
          <w:color w:val="000000"/>
          <w:shd w:val="clear" w:color="auto" w:fill="FFFFFF"/>
        </w:rPr>
      </w:pPr>
    </w:p>
    <w:p w:rsidR="00E90746" w:rsidRPr="00941F51" w:rsidRDefault="00E9074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E90746" w:rsidRPr="00941F51" w:rsidRDefault="00E90746" w:rsidP="00E320BC">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E90746" w:rsidRPr="00941F51" w:rsidRDefault="00E90746" w:rsidP="00E320BC">
      <w:pPr>
        <w:jc w:val="both"/>
        <w:rPr>
          <w:color w:val="000000"/>
          <w:shd w:val="clear" w:color="auto" w:fill="FFFFFF"/>
        </w:rPr>
      </w:pPr>
      <w:r w:rsidRPr="00941F51">
        <w:rPr>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E90746" w:rsidRPr="00941F51" w:rsidRDefault="00E90746" w:rsidP="00E320BC">
      <w:pPr>
        <w:suppressAutoHyphens w:val="0"/>
        <w:ind w:left="709"/>
        <w:rPr>
          <w:b/>
          <w:bCs/>
          <w:u w:val="single"/>
          <w:shd w:val="clear" w:color="auto" w:fill="FFFFFF"/>
        </w:rPr>
      </w:pPr>
    </w:p>
    <w:p w:rsidR="00E90746" w:rsidRPr="00941F51" w:rsidRDefault="00E90746" w:rsidP="00E320BC">
      <w:pPr>
        <w:suppressAutoHyphens w:val="0"/>
        <w:ind w:left="709"/>
        <w:jc w:val="center"/>
        <w:rPr>
          <w:b/>
          <w:bCs/>
          <w:shd w:val="clear" w:color="auto" w:fill="FFFFFF"/>
        </w:rPr>
      </w:pPr>
      <w:r w:rsidRPr="00941F51">
        <w:rPr>
          <w:b/>
          <w:bCs/>
          <w:shd w:val="clear" w:color="auto" w:fill="FFFFFF"/>
        </w:rPr>
        <w:t>Связь</w:t>
      </w:r>
    </w:p>
    <w:p w:rsidR="00E90746" w:rsidRDefault="00E90746" w:rsidP="00E320BC">
      <w:pPr>
        <w:ind w:firstLine="567"/>
        <w:jc w:val="both"/>
        <w:rPr>
          <w:shd w:val="clear" w:color="auto" w:fill="FFFFFF"/>
        </w:rPr>
      </w:pPr>
      <w:r w:rsidRPr="00941F51">
        <w:rPr>
          <w:shd w:val="clear" w:color="auto" w:fill="FFFFFF"/>
        </w:rPr>
        <w:t xml:space="preserve">В настоящее время организациям и населению </w:t>
      </w:r>
      <w:r>
        <w:rPr>
          <w:shd w:val="clear" w:color="auto" w:fill="FFFFFF"/>
        </w:rPr>
        <w:t xml:space="preserve">Васильевского </w:t>
      </w:r>
      <w:r w:rsidRPr="00941F51">
        <w:rPr>
          <w:shd w:val="clear" w:color="auto" w:fill="FFFFFF"/>
        </w:rPr>
        <w:t>сельского поселения Верховского района Орловской области предоставляются следующие основные виды телекоммуникационных услуг:</w:t>
      </w:r>
    </w:p>
    <w:p w:rsidR="00E90746" w:rsidRDefault="00E90746" w:rsidP="00E320BC">
      <w:pPr>
        <w:ind w:firstLine="567"/>
        <w:jc w:val="both"/>
        <w:rPr>
          <w:shd w:val="clear" w:color="auto" w:fill="FFFFFF"/>
        </w:rPr>
      </w:pPr>
    </w:p>
    <w:tbl>
      <w:tblPr>
        <w:tblW w:w="6828" w:type="dxa"/>
        <w:tblInd w:w="1242" w:type="dxa"/>
        <w:tblLayout w:type="fixed"/>
        <w:tblLook w:val="0000"/>
      </w:tblPr>
      <w:tblGrid>
        <w:gridCol w:w="987"/>
        <w:gridCol w:w="3891"/>
        <w:gridCol w:w="1950"/>
      </w:tblGrid>
      <w:tr w:rsidR="00E90746" w:rsidTr="009C69E3">
        <w:trPr>
          <w:trHeight w:val="397"/>
        </w:trPr>
        <w:tc>
          <w:tcPr>
            <w:tcW w:w="987" w:type="dxa"/>
            <w:tcBorders>
              <w:top w:val="single" w:sz="4" w:space="0" w:color="000000"/>
              <w:left w:val="single" w:sz="4" w:space="0" w:color="000000"/>
              <w:bottom w:val="single" w:sz="4" w:space="0" w:color="000000"/>
            </w:tcBorders>
          </w:tcPr>
          <w:p w:rsidR="00E90746" w:rsidRPr="00211FED" w:rsidRDefault="00E90746" w:rsidP="005E7BD5">
            <w:pPr>
              <w:snapToGrid w:val="0"/>
              <w:jc w:val="center"/>
              <w:rPr>
                <w:b/>
                <w:shd w:val="clear" w:color="auto" w:fill="FFFFFF"/>
              </w:rPr>
            </w:pPr>
            <w:r w:rsidRPr="00211FED">
              <w:rPr>
                <w:b/>
                <w:shd w:val="clear" w:color="auto" w:fill="FFFFFF"/>
              </w:rPr>
              <w:t>№ п/п</w:t>
            </w:r>
          </w:p>
        </w:tc>
        <w:tc>
          <w:tcPr>
            <w:tcW w:w="3891" w:type="dxa"/>
            <w:tcBorders>
              <w:top w:val="single" w:sz="4" w:space="0" w:color="000000"/>
              <w:left w:val="single" w:sz="4" w:space="0" w:color="000000"/>
              <w:bottom w:val="single" w:sz="4" w:space="0" w:color="000000"/>
              <w:right w:val="single" w:sz="4" w:space="0" w:color="auto"/>
            </w:tcBorders>
          </w:tcPr>
          <w:p w:rsidR="00E90746" w:rsidRPr="00211FED" w:rsidRDefault="00E90746" w:rsidP="005E7BD5">
            <w:pPr>
              <w:snapToGrid w:val="0"/>
              <w:jc w:val="center"/>
              <w:rPr>
                <w:b/>
                <w:shd w:val="clear" w:color="auto" w:fill="FFFFFF"/>
              </w:rPr>
            </w:pPr>
            <w:r w:rsidRPr="00211FED">
              <w:rPr>
                <w:b/>
                <w:shd w:val="clear" w:color="auto" w:fill="FFFFFF"/>
              </w:rPr>
              <w:t>Виды телекоммуникационных услуг</w:t>
            </w:r>
          </w:p>
        </w:tc>
        <w:tc>
          <w:tcPr>
            <w:tcW w:w="1950" w:type="dxa"/>
            <w:tcBorders>
              <w:top w:val="single" w:sz="4" w:space="0" w:color="auto"/>
              <w:left w:val="single" w:sz="4" w:space="0" w:color="auto"/>
              <w:bottom w:val="single" w:sz="4" w:space="0" w:color="auto"/>
              <w:right w:val="single" w:sz="4" w:space="0" w:color="auto"/>
            </w:tcBorders>
          </w:tcPr>
          <w:p w:rsidR="00E90746" w:rsidRPr="00211FED" w:rsidRDefault="00E90746" w:rsidP="005E7BD5">
            <w:pPr>
              <w:snapToGrid w:val="0"/>
              <w:jc w:val="center"/>
              <w:rPr>
                <w:b/>
                <w:shd w:val="clear" w:color="auto" w:fill="FFFFFF"/>
              </w:rPr>
            </w:pPr>
            <w:r w:rsidRPr="00211FED">
              <w:rPr>
                <w:b/>
                <w:shd w:val="clear" w:color="auto" w:fill="FFFFFF"/>
              </w:rPr>
              <w:t>Наличие (+,-)</w:t>
            </w:r>
          </w:p>
        </w:tc>
      </w:tr>
      <w:tr w:rsidR="00E90746" w:rsidTr="009C69E3">
        <w:trPr>
          <w:trHeight w:val="316"/>
        </w:trPr>
        <w:tc>
          <w:tcPr>
            <w:tcW w:w="987" w:type="dxa"/>
            <w:tcBorders>
              <w:top w:val="single" w:sz="4" w:space="0" w:color="000000"/>
              <w:left w:val="single" w:sz="4" w:space="0" w:color="000000"/>
              <w:bottom w:val="single" w:sz="4" w:space="0" w:color="000000"/>
            </w:tcBorders>
          </w:tcPr>
          <w:p w:rsidR="00E90746" w:rsidRDefault="00E90746" w:rsidP="005E7BD5">
            <w:pPr>
              <w:snapToGrid w:val="0"/>
              <w:jc w:val="center"/>
              <w:rPr>
                <w:sz w:val="22"/>
                <w:szCs w:val="22"/>
              </w:rPr>
            </w:pPr>
            <w:r>
              <w:rPr>
                <w:sz w:val="22"/>
                <w:szCs w:val="22"/>
              </w:rPr>
              <w:t>1</w:t>
            </w:r>
          </w:p>
        </w:tc>
        <w:tc>
          <w:tcPr>
            <w:tcW w:w="3891" w:type="dxa"/>
            <w:tcBorders>
              <w:top w:val="single" w:sz="4" w:space="0" w:color="000000"/>
              <w:left w:val="single" w:sz="4" w:space="0" w:color="000000"/>
              <w:bottom w:val="single" w:sz="4" w:space="0" w:color="000000"/>
              <w:right w:val="single" w:sz="4" w:space="0" w:color="auto"/>
            </w:tcBorders>
          </w:tcPr>
          <w:p w:rsidR="00E90746" w:rsidRDefault="00E90746" w:rsidP="005E7BD5">
            <w:pPr>
              <w:snapToGrid w:val="0"/>
              <w:jc w:val="center"/>
              <w:rPr>
                <w:sz w:val="22"/>
                <w:szCs w:val="22"/>
              </w:rPr>
            </w:pPr>
            <w:r>
              <w:rPr>
                <w:sz w:val="22"/>
                <w:szCs w:val="22"/>
              </w:rPr>
              <w:t>Местная телефонная связь</w:t>
            </w:r>
          </w:p>
        </w:tc>
        <w:tc>
          <w:tcPr>
            <w:tcW w:w="1950" w:type="dxa"/>
            <w:tcBorders>
              <w:top w:val="single" w:sz="4" w:space="0" w:color="auto"/>
              <w:left w:val="single" w:sz="4" w:space="0" w:color="auto"/>
              <w:bottom w:val="single" w:sz="4" w:space="0" w:color="auto"/>
              <w:right w:val="single" w:sz="4" w:space="0" w:color="auto"/>
            </w:tcBorders>
          </w:tcPr>
          <w:p w:rsidR="00E90746" w:rsidRDefault="00E90746" w:rsidP="005E7BD5">
            <w:pPr>
              <w:snapToGrid w:val="0"/>
              <w:jc w:val="center"/>
              <w:rPr>
                <w:b/>
              </w:rPr>
            </w:pPr>
            <w:r>
              <w:rPr>
                <w:b/>
              </w:rPr>
              <w:t>+</w:t>
            </w:r>
          </w:p>
        </w:tc>
      </w:tr>
      <w:tr w:rsidR="00E90746" w:rsidTr="009C69E3">
        <w:trPr>
          <w:trHeight w:val="316"/>
        </w:trPr>
        <w:tc>
          <w:tcPr>
            <w:tcW w:w="987" w:type="dxa"/>
            <w:tcBorders>
              <w:top w:val="single" w:sz="4" w:space="0" w:color="000000"/>
              <w:left w:val="single" w:sz="4" w:space="0" w:color="000000"/>
              <w:bottom w:val="single" w:sz="4" w:space="0" w:color="000000"/>
            </w:tcBorders>
          </w:tcPr>
          <w:p w:rsidR="00E90746" w:rsidRDefault="00E90746" w:rsidP="005E7BD5">
            <w:pPr>
              <w:snapToGrid w:val="0"/>
              <w:jc w:val="center"/>
              <w:rPr>
                <w:sz w:val="22"/>
                <w:szCs w:val="22"/>
              </w:rPr>
            </w:pPr>
            <w:r>
              <w:rPr>
                <w:sz w:val="22"/>
                <w:szCs w:val="22"/>
              </w:rPr>
              <w:t>2</w:t>
            </w:r>
          </w:p>
        </w:tc>
        <w:tc>
          <w:tcPr>
            <w:tcW w:w="3891" w:type="dxa"/>
            <w:tcBorders>
              <w:top w:val="single" w:sz="4" w:space="0" w:color="000000"/>
              <w:left w:val="single" w:sz="4" w:space="0" w:color="000000"/>
              <w:bottom w:val="single" w:sz="4" w:space="0" w:color="000000"/>
              <w:right w:val="single" w:sz="4" w:space="0" w:color="auto"/>
            </w:tcBorders>
          </w:tcPr>
          <w:p w:rsidR="00E90746" w:rsidRDefault="00E90746" w:rsidP="005E7BD5">
            <w:pPr>
              <w:snapToGrid w:val="0"/>
              <w:jc w:val="center"/>
              <w:rPr>
                <w:sz w:val="22"/>
                <w:szCs w:val="22"/>
              </w:rPr>
            </w:pPr>
            <w:r>
              <w:rPr>
                <w:sz w:val="22"/>
                <w:szCs w:val="22"/>
              </w:rPr>
              <w:t>Междугородная и международная связь</w:t>
            </w:r>
          </w:p>
        </w:tc>
        <w:tc>
          <w:tcPr>
            <w:tcW w:w="1950" w:type="dxa"/>
            <w:tcBorders>
              <w:top w:val="single" w:sz="4" w:space="0" w:color="auto"/>
              <w:left w:val="single" w:sz="4" w:space="0" w:color="auto"/>
              <w:bottom w:val="single" w:sz="4" w:space="0" w:color="auto"/>
              <w:right w:val="single" w:sz="4" w:space="0" w:color="auto"/>
            </w:tcBorders>
          </w:tcPr>
          <w:p w:rsidR="00E90746" w:rsidRDefault="00E90746" w:rsidP="005E7BD5">
            <w:pPr>
              <w:snapToGrid w:val="0"/>
              <w:jc w:val="center"/>
              <w:rPr>
                <w:b/>
              </w:rPr>
            </w:pPr>
            <w:r>
              <w:rPr>
                <w:b/>
              </w:rPr>
              <w:t>+</w:t>
            </w:r>
          </w:p>
        </w:tc>
      </w:tr>
      <w:tr w:rsidR="00E90746" w:rsidTr="009C69E3">
        <w:trPr>
          <w:trHeight w:val="77"/>
        </w:trPr>
        <w:tc>
          <w:tcPr>
            <w:tcW w:w="987" w:type="dxa"/>
            <w:tcBorders>
              <w:top w:val="single" w:sz="4" w:space="0" w:color="000000"/>
              <w:left w:val="single" w:sz="4" w:space="0" w:color="000000"/>
              <w:bottom w:val="single" w:sz="4" w:space="0" w:color="000000"/>
            </w:tcBorders>
          </w:tcPr>
          <w:p w:rsidR="00E90746" w:rsidRDefault="00E90746" w:rsidP="005E7BD5">
            <w:pPr>
              <w:snapToGrid w:val="0"/>
              <w:jc w:val="center"/>
              <w:rPr>
                <w:sz w:val="22"/>
                <w:szCs w:val="22"/>
              </w:rPr>
            </w:pPr>
            <w:r>
              <w:rPr>
                <w:sz w:val="22"/>
                <w:szCs w:val="22"/>
              </w:rPr>
              <w:t>3</w:t>
            </w:r>
          </w:p>
        </w:tc>
        <w:tc>
          <w:tcPr>
            <w:tcW w:w="3891" w:type="dxa"/>
            <w:tcBorders>
              <w:top w:val="single" w:sz="4" w:space="0" w:color="000000"/>
              <w:left w:val="single" w:sz="4" w:space="0" w:color="000000"/>
              <w:bottom w:val="single" w:sz="4" w:space="0" w:color="000000"/>
              <w:right w:val="single" w:sz="4" w:space="0" w:color="auto"/>
            </w:tcBorders>
          </w:tcPr>
          <w:p w:rsidR="00E90746" w:rsidRDefault="00E90746" w:rsidP="005E7BD5">
            <w:pPr>
              <w:snapToGrid w:val="0"/>
              <w:jc w:val="center"/>
              <w:rPr>
                <w:sz w:val="22"/>
                <w:szCs w:val="22"/>
              </w:rPr>
            </w:pPr>
            <w:r>
              <w:rPr>
                <w:sz w:val="22"/>
                <w:szCs w:val="22"/>
              </w:rPr>
              <w:t>Местная телефонная связь с использованием таксофонов</w:t>
            </w:r>
          </w:p>
        </w:tc>
        <w:tc>
          <w:tcPr>
            <w:tcW w:w="1950" w:type="dxa"/>
            <w:tcBorders>
              <w:top w:val="single" w:sz="4" w:space="0" w:color="auto"/>
              <w:left w:val="single" w:sz="4" w:space="0" w:color="auto"/>
              <w:bottom w:val="single" w:sz="4" w:space="0" w:color="auto"/>
              <w:right w:val="single" w:sz="4" w:space="0" w:color="auto"/>
            </w:tcBorders>
          </w:tcPr>
          <w:p w:rsidR="00E90746" w:rsidRDefault="00E90746" w:rsidP="005E7BD5">
            <w:pPr>
              <w:snapToGrid w:val="0"/>
              <w:jc w:val="center"/>
              <w:rPr>
                <w:b/>
              </w:rPr>
            </w:pPr>
            <w:r>
              <w:rPr>
                <w:b/>
              </w:rPr>
              <w:t>+</w:t>
            </w:r>
          </w:p>
        </w:tc>
      </w:tr>
      <w:tr w:rsidR="00E90746" w:rsidTr="009C69E3">
        <w:trPr>
          <w:trHeight w:val="316"/>
        </w:trPr>
        <w:tc>
          <w:tcPr>
            <w:tcW w:w="987" w:type="dxa"/>
            <w:tcBorders>
              <w:top w:val="single" w:sz="4" w:space="0" w:color="000000"/>
              <w:left w:val="single" w:sz="4" w:space="0" w:color="000000"/>
              <w:bottom w:val="single" w:sz="4" w:space="0" w:color="000000"/>
            </w:tcBorders>
          </w:tcPr>
          <w:p w:rsidR="00E90746" w:rsidRDefault="00E90746" w:rsidP="005E7BD5">
            <w:pPr>
              <w:snapToGrid w:val="0"/>
              <w:jc w:val="center"/>
              <w:rPr>
                <w:sz w:val="22"/>
                <w:szCs w:val="22"/>
              </w:rPr>
            </w:pPr>
            <w:r>
              <w:rPr>
                <w:sz w:val="22"/>
                <w:szCs w:val="22"/>
              </w:rPr>
              <w:t>4</w:t>
            </w:r>
          </w:p>
        </w:tc>
        <w:tc>
          <w:tcPr>
            <w:tcW w:w="3891" w:type="dxa"/>
            <w:tcBorders>
              <w:top w:val="single" w:sz="4" w:space="0" w:color="000000"/>
              <w:left w:val="single" w:sz="4" w:space="0" w:color="000000"/>
              <w:bottom w:val="single" w:sz="4" w:space="0" w:color="000000"/>
              <w:right w:val="single" w:sz="4" w:space="0" w:color="auto"/>
            </w:tcBorders>
          </w:tcPr>
          <w:p w:rsidR="00E90746" w:rsidRDefault="00E90746" w:rsidP="005E7BD5">
            <w:pPr>
              <w:snapToGrid w:val="0"/>
              <w:jc w:val="center"/>
              <w:rPr>
                <w:sz w:val="22"/>
                <w:szCs w:val="22"/>
              </w:rPr>
            </w:pPr>
            <w:r>
              <w:rPr>
                <w:sz w:val="22"/>
                <w:szCs w:val="22"/>
              </w:rPr>
              <w:t>Телематические услуги связи</w:t>
            </w:r>
          </w:p>
        </w:tc>
        <w:tc>
          <w:tcPr>
            <w:tcW w:w="1950" w:type="dxa"/>
            <w:tcBorders>
              <w:top w:val="single" w:sz="4" w:space="0" w:color="auto"/>
              <w:left w:val="single" w:sz="4" w:space="0" w:color="auto"/>
              <w:bottom w:val="single" w:sz="4" w:space="0" w:color="auto"/>
              <w:right w:val="single" w:sz="4" w:space="0" w:color="auto"/>
            </w:tcBorders>
          </w:tcPr>
          <w:p w:rsidR="00E90746" w:rsidRDefault="00E90746" w:rsidP="005E7BD5">
            <w:pPr>
              <w:snapToGrid w:val="0"/>
              <w:jc w:val="center"/>
              <w:rPr>
                <w:b/>
              </w:rPr>
            </w:pPr>
            <w:r>
              <w:rPr>
                <w:b/>
              </w:rPr>
              <w:t>+</w:t>
            </w:r>
          </w:p>
        </w:tc>
      </w:tr>
      <w:tr w:rsidR="00E90746" w:rsidTr="009C69E3">
        <w:trPr>
          <w:trHeight w:val="376"/>
        </w:trPr>
        <w:tc>
          <w:tcPr>
            <w:tcW w:w="987" w:type="dxa"/>
            <w:tcBorders>
              <w:top w:val="single" w:sz="4" w:space="0" w:color="000000"/>
              <w:left w:val="single" w:sz="4" w:space="0" w:color="000000"/>
              <w:bottom w:val="single" w:sz="4" w:space="0" w:color="000000"/>
            </w:tcBorders>
          </w:tcPr>
          <w:p w:rsidR="00E90746" w:rsidRDefault="00E90746" w:rsidP="005E7BD5">
            <w:pPr>
              <w:snapToGrid w:val="0"/>
              <w:jc w:val="center"/>
              <w:rPr>
                <w:sz w:val="22"/>
                <w:szCs w:val="22"/>
              </w:rPr>
            </w:pPr>
            <w:r>
              <w:rPr>
                <w:sz w:val="22"/>
                <w:szCs w:val="22"/>
              </w:rPr>
              <w:t>5</w:t>
            </w:r>
          </w:p>
        </w:tc>
        <w:tc>
          <w:tcPr>
            <w:tcW w:w="3891" w:type="dxa"/>
            <w:tcBorders>
              <w:top w:val="single" w:sz="4" w:space="0" w:color="000000"/>
              <w:left w:val="single" w:sz="4" w:space="0" w:color="000000"/>
              <w:bottom w:val="single" w:sz="4" w:space="0" w:color="000000"/>
              <w:right w:val="single" w:sz="4" w:space="0" w:color="auto"/>
            </w:tcBorders>
          </w:tcPr>
          <w:p w:rsidR="00E90746" w:rsidRDefault="00E90746" w:rsidP="005E7BD5">
            <w:pPr>
              <w:snapToGrid w:val="0"/>
              <w:jc w:val="center"/>
              <w:rPr>
                <w:sz w:val="22"/>
                <w:szCs w:val="22"/>
              </w:rPr>
            </w:pPr>
            <w:r>
              <w:rPr>
                <w:sz w:val="22"/>
                <w:szCs w:val="22"/>
              </w:rPr>
              <w:t>Услуги почтовой связи</w:t>
            </w:r>
          </w:p>
        </w:tc>
        <w:tc>
          <w:tcPr>
            <w:tcW w:w="1950" w:type="dxa"/>
            <w:tcBorders>
              <w:top w:val="single" w:sz="4" w:space="0" w:color="auto"/>
              <w:left w:val="single" w:sz="4" w:space="0" w:color="auto"/>
              <w:bottom w:val="single" w:sz="4" w:space="0" w:color="auto"/>
              <w:right w:val="single" w:sz="4" w:space="0" w:color="auto"/>
            </w:tcBorders>
          </w:tcPr>
          <w:p w:rsidR="00E90746" w:rsidRDefault="00E90746" w:rsidP="005E7BD5">
            <w:pPr>
              <w:snapToGrid w:val="0"/>
              <w:jc w:val="center"/>
              <w:rPr>
                <w:b/>
              </w:rPr>
            </w:pPr>
            <w:r>
              <w:rPr>
                <w:b/>
              </w:rPr>
              <w:t>+</w:t>
            </w:r>
          </w:p>
        </w:tc>
      </w:tr>
    </w:tbl>
    <w:p w:rsidR="00E90746" w:rsidRDefault="00E90746" w:rsidP="00E320BC">
      <w:pPr>
        <w:ind w:firstLine="567"/>
        <w:jc w:val="both"/>
        <w:rPr>
          <w:shd w:val="clear" w:color="auto" w:fill="FFFFFF"/>
        </w:rPr>
      </w:pPr>
    </w:p>
    <w:p w:rsidR="00E90746" w:rsidRPr="00941F51" w:rsidRDefault="00E90746" w:rsidP="00E320BC">
      <w:pPr>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8"/>
      </w:tblGrid>
      <w:tr w:rsidR="00E90746" w:rsidRPr="00941F51" w:rsidTr="00102DA9">
        <w:tc>
          <w:tcPr>
            <w:tcW w:w="4998" w:type="dxa"/>
          </w:tcPr>
          <w:p w:rsidR="00E90746" w:rsidRPr="00941F51" w:rsidRDefault="00E90746" w:rsidP="00E320BC">
            <w:pPr>
              <w:jc w:val="center"/>
              <w:rPr>
                <w:b/>
                <w:shd w:val="clear" w:color="auto" w:fill="FFFFFF"/>
              </w:rPr>
            </w:pPr>
            <w:r w:rsidRPr="00941F51">
              <w:rPr>
                <w:b/>
                <w:shd w:val="clear" w:color="auto" w:fill="FFFFFF"/>
              </w:rPr>
              <w:t>Кол-во заявлений на предоставление доступа к сети связи</w:t>
            </w:r>
          </w:p>
        </w:tc>
        <w:tc>
          <w:tcPr>
            <w:tcW w:w="4998" w:type="dxa"/>
          </w:tcPr>
          <w:p w:rsidR="00E90746" w:rsidRPr="00941F51" w:rsidRDefault="00E90746" w:rsidP="00E320BC">
            <w:pPr>
              <w:jc w:val="center"/>
              <w:rPr>
                <w:shd w:val="clear" w:color="auto" w:fill="FFFFFF"/>
              </w:rPr>
            </w:pPr>
            <w:r>
              <w:rPr>
                <w:shd w:val="clear" w:color="auto" w:fill="FFFFFF"/>
              </w:rPr>
              <w:t>-</w:t>
            </w:r>
          </w:p>
        </w:tc>
      </w:tr>
      <w:tr w:rsidR="00E90746" w:rsidRPr="00941F51" w:rsidTr="00102DA9">
        <w:tc>
          <w:tcPr>
            <w:tcW w:w="4998" w:type="dxa"/>
          </w:tcPr>
          <w:p w:rsidR="00E90746" w:rsidRPr="00941F51" w:rsidRDefault="00E90746" w:rsidP="00E320BC">
            <w:pPr>
              <w:jc w:val="center"/>
              <w:rPr>
                <w:b/>
                <w:shd w:val="clear" w:color="auto" w:fill="FFFFFF"/>
              </w:rPr>
            </w:pPr>
            <w:r w:rsidRPr="00941F51">
              <w:rPr>
                <w:b/>
                <w:shd w:val="clear" w:color="auto" w:fill="FFFFFF"/>
              </w:rPr>
              <w:t xml:space="preserve">Размер емкости </w:t>
            </w:r>
            <w:r>
              <w:rPr>
                <w:b/>
                <w:shd w:val="clear" w:color="auto" w:fill="FFFFFF"/>
              </w:rPr>
              <w:t xml:space="preserve"> и </w:t>
            </w:r>
            <w:r w:rsidRPr="00941F51">
              <w:rPr>
                <w:b/>
                <w:shd w:val="clear" w:color="auto" w:fill="FFFFFF"/>
              </w:rPr>
              <w:t>резерва емкости телефонной сети</w:t>
            </w:r>
          </w:p>
        </w:tc>
        <w:tc>
          <w:tcPr>
            <w:tcW w:w="4998" w:type="dxa"/>
          </w:tcPr>
          <w:p w:rsidR="00E90746" w:rsidRPr="00941F51" w:rsidRDefault="00E90746" w:rsidP="00E320BC">
            <w:pPr>
              <w:jc w:val="center"/>
              <w:rPr>
                <w:shd w:val="clear" w:color="auto" w:fill="FFFFFF"/>
              </w:rPr>
            </w:pPr>
            <w:r>
              <w:rPr>
                <w:shd w:val="clear" w:color="auto" w:fill="FFFFFF"/>
              </w:rPr>
              <w:t>180/86</w:t>
            </w:r>
          </w:p>
        </w:tc>
      </w:tr>
    </w:tbl>
    <w:p w:rsidR="00E90746" w:rsidRPr="00941F51" w:rsidRDefault="00E90746" w:rsidP="00E320BC">
      <w:pPr>
        <w:jc w:val="both"/>
        <w:rPr>
          <w:shd w:val="clear" w:color="auto" w:fill="FFFFFF"/>
        </w:rPr>
      </w:pPr>
    </w:p>
    <w:p w:rsidR="00E90746" w:rsidRPr="00941F51" w:rsidRDefault="00E90746" w:rsidP="00102DA9">
      <w:pPr>
        <w:suppressAutoHyphens w:val="0"/>
        <w:ind w:firstLine="567"/>
        <w:jc w:val="both"/>
        <w:rPr>
          <w:shd w:val="clear" w:color="auto" w:fill="FFFFFF"/>
        </w:rPr>
      </w:pPr>
      <w:r>
        <w:rPr>
          <w:shd w:val="clear" w:color="auto" w:fill="FFFFFF"/>
        </w:rPr>
        <w:t>С 2007 по 2012</w:t>
      </w:r>
      <w:r w:rsidRPr="00941F51">
        <w:rPr>
          <w:shd w:val="clear" w:color="auto" w:fill="FFFFFF"/>
        </w:rPr>
        <w:t xml:space="preserve">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E90746" w:rsidRDefault="00E90746" w:rsidP="00102DA9">
      <w:pPr>
        <w:suppressAutoHyphens w:val="0"/>
        <w:ind w:firstLine="567"/>
        <w:jc w:val="both"/>
        <w:rPr>
          <w:shd w:val="clear" w:color="auto" w:fill="FFFFFF"/>
        </w:rPr>
      </w:pPr>
    </w:p>
    <w:p w:rsidR="00E90746" w:rsidRPr="00941F51" w:rsidRDefault="00E90746" w:rsidP="00102DA9">
      <w:pPr>
        <w:ind w:firstLine="567"/>
        <w:jc w:val="center"/>
        <w:rPr>
          <w:b/>
          <w:bCs/>
          <w:shd w:val="clear" w:color="auto" w:fill="FFFFFF"/>
        </w:rPr>
      </w:pPr>
      <w:r w:rsidRPr="00941F51">
        <w:rPr>
          <w:b/>
          <w:bCs/>
          <w:shd w:val="clear" w:color="auto" w:fill="FFFFFF"/>
        </w:rPr>
        <w:t>Основными направлениями развития отрасли являются:</w:t>
      </w:r>
    </w:p>
    <w:p w:rsidR="00E90746" w:rsidRPr="00941F51" w:rsidRDefault="00E90746" w:rsidP="00102DA9">
      <w:pPr>
        <w:numPr>
          <w:ilvl w:val="0"/>
          <w:numId w:val="2"/>
        </w:numPr>
        <w:tabs>
          <w:tab w:val="clear" w:pos="720"/>
          <w:tab w:val="num" w:pos="0"/>
        </w:tabs>
        <w:ind w:firstLine="567"/>
        <w:jc w:val="both"/>
        <w:rPr>
          <w:shd w:val="clear" w:color="auto" w:fill="FFFFFF"/>
        </w:rPr>
      </w:pPr>
      <w:r w:rsidRPr="00941F51">
        <w:rPr>
          <w:shd w:val="clear" w:color="auto" w:fill="FFFFFF"/>
        </w:rPr>
        <w:t>формирование мультисервисной сети (региональной) на основе интеграции сетей фиксированной и подвижной связи;</w:t>
      </w:r>
    </w:p>
    <w:p w:rsidR="00E90746" w:rsidRPr="00941F51" w:rsidRDefault="00E90746" w:rsidP="00102DA9">
      <w:pPr>
        <w:numPr>
          <w:ilvl w:val="0"/>
          <w:numId w:val="2"/>
        </w:numPr>
        <w:tabs>
          <w:tab w:val="clear" w:pos="720"/>
          <w:tab w:val="num" w:pos="0"/>
        </w:tabs>
        <w:ind w:firstLine="567"/>
        <w:jc w:val="both"/>
        <w:rPr>
          <w:shd w:val="clear" w:color="auto" w:fill="FFFFFF"/>
        </w:rPr>
      </w:pPr>
      <w:r w:rsidRPr="00941F51">
        <w:rPr>
          <w:shd w:val="clear" w:color="auto" w:fill="FFFFFF"/>
        </w:rPr>
        <w:t>повышение уровня цифровизации телефонной сети общего пользования;</w:t>
      </w:r>
    </w:p>
    <w:p w:rsidR="00E90746" w:rsidRPr="00941F51" w:rsidRDefault="00E90746" w:rsidP="00102DA9">
      <w:pPr>
        <w:numPr>
          <w:ilvl w:val="0"/>
          <w:numId w:val="2"/>
        </w:numPr>
        <w:tabs>
          <w:tab w:val="clear" w:pos="720"/>
          <w:tab w:val="num" w:pos="0"/>
        </w:tabs>
        <w:ind w:firstLine="567"/>
        <w:jc w:val="both"/>
        <w:rPr>
          <w:shd w:val="clear" w:color="auto" w:fill="FFFFFF"/>
        </w:rPr>
      </w:pPr>
      <w:r w:rsidRPr="00941F51">
        <w:rPr>
          <w:shd w:val="clear" w:color="auto" w:fill="FFFFFF"/>
        </w:rPr>
        <w:t>расширение видов услуг на основе внедрения новых технологий на стационарных телефонных сетях;</w:t>
      </w:r>
    </w:p>
    <w:p w:rsidR="00E90746" w:rsidRPr="00941F51" w:rsidRDefault="00E90746" w:rsidP="00102DA9">
      <w:pPr>
        <w:numPr>
          <w:ilvl w:val="0"/>
          <w:numId w:val="2"/>
        </w:numPr>
        <w:tabs>
          <w:tab w:val="clear" w:pos="720"/>
          <w:tab w:val="num" w:pos="0"/>
        </w:tabs>
        <w:suppressAutoHyphens w:val="0"/>
        <w:ind w:firstLine="567"/>
        <w:jc w:val="both"/>
        <w:rPr>
          <w:shd w:val="clear" w:color="auto" w:fill="FFFFFF"/>
        </w:rPr>
      </w:pPr>
      <w:r w:rsidRPr="00941F51">
        <w:rPr>
          <w:shd w:val="clear" w:color="auto" w:fill="FFFFFF"/>
        </w:rPr>
        <w:t>переход на технологии 3</w:t>
      </w:r>
      <w:r w:rsidRPr="00941F51">
        <w:rPr>
          <w:shd w:val="clear" w:color="auto" w:fill="FFFFFF"/>
          <w:lang w:val="en-US"/>
        </w:rPr>
        <w:t>G</w:t>
      </w:r>
      <w:r w:rsidRPr="00941F51">
        <w:rPr>
          <w:shd w:val="clear" w:color="auto" w:fill="FFFFFF"/>
        </w:rPr>
        <w:t xml:space="preserve"> на сетях подвижной связи.</w:t>
      </w:r>
    </w:p>
    <w:p w:rsidR="00E90746" w:rsidRPr="00941F51" w:rsidRDefault="00E90746" w:rsidP="00102DA9">
      <w:pPr>
        <w:suppressAutoHyphens w:val="0"/>
        <w:jc w:val="both"/>
        <w:rPr>
          <w:shd w:val="clear" w:color="auto" w:fill="FFFFFF"/>
        </w:rPr>
      </w:pPr>
    </w:p>
    <w:p w:rsidR="00E90746" w:rsidRPr="00941F51" w:rsidRDefault="00E90746" w:rsidP="00102DA9">
      <w:pPr>
        <w:suppressAutoHyphens w:val="0"/>
        <w:jc w:val="center"/>
        <w:rPr>
          <w:b/>
          <w:bCs/>
          <w:shd w:val="clear" w:color="auto" w:fill="FFFFFF"/>
        </w:rPr>
      </w:pPr>
      <w:r w:rsidRPr="00941F51">
        <w:rPr>
          <w:b/>
          <w:bCs/>
          <w:shd w:val="clear" w:color="auto" w:fill="FFFFFF"/>
        </w:rPr>
        <w:t>Система фиксированной связи:</w:t>
      </w:r>
    </w:p>
    <w:p w:rsidR="00E90746" w:rsidRPr="00941F51" w:rsidRDefault="00E90746" w:rsidP="00102DA9">
      <w:pPr>
        <w:suppressAutoHyphens w:val="0"/>
        <w:ind w:firstLine="567"/>
        <w:jc w:val="both"/>
        <w:rPr>
          <w:shd w:val="clear" w:color="auto" w:fill="FFFFFF"/>
        </w:rPr>
      </w:pPr>
      <w:r w:rsidRPr="00941F51">
        <w:rPr>
          <w:shd w:val="clear" w:color="auto" w:fill="FFFFFF"/>
        </w:rPr>
        <w:t xml:space="preserve">Поселение радиофицировано и телефонизировано. Радиовещание осуществляется по проводной сети. </w:t>
      </w:r>
    </w:p>
    <w:p w:rsidR="00E90746" w:rsidRPr="00941F51" w:rsidRDefault="00E90746" w:rsidP="00102DA9">
      <w:pPr>
        <w:suppressAutoHyphens w:val="0"/>
        <w:jc w:val="both"/>
        <w:rPr>
          <w:shd w:val="clear" w:color="auto" w:fill="FFFFFF"/>
        </w:rPr>
      </w:pPr>
      <w:r w:rsidRPr="00941F51">
        <w:rPr>
          <w:shd w:val="clear" w:color="auto" w:fill="FFFFFF"/>
        </w:rPr>
        <w:tab/>
        <w:t xml:space="preserve">По данным администрации на территории поселения расположены </w:t>
      </w:r>
      <w:r>
        <w:rPr>
          <w:shd w:val="clear" w:color="auto" w:fill="FFFFFF"/>
        </w:rPr>
        <w:t>3</w:t>
      </w:r>
      <w:r w:rsidRPr="00941F51">
        <w:rPr>
          <w:shd w:val="clear" w:color="auto" w:fill="FFFFFF"/>
        </w:rPr>
        <w:t xml:space="preserve"> телефонн</w:t>
      </w:r>
      <w:r>
        <w:rPr>
          <w:shd w:val="clear" w:color="auto" w:fill="FFFFFF"/>
        </w:rPr>
        <w:t>ой</w:t>
      </w:r>
      <w:r w:rsidRPr="00941F51">
        <w:rPr>
          <w:shd w:val="clear" w:color="auto" w:fill="FFFFFF"/>
        </w:rPr>
        <w:t xml:space="preserve"> станци</w:t>
      </w:r>
      <w:r>
        <w:rPr>
          <w:shd w:val="clear" w:color="auto" w:fill="FFFFFF"/>
        </w:rPr>
        <w:t>и</w:t>
      </w:r>
      <w:r w:rsidRPr="00941F51">
        <w:rPr>
          <w:shd w:val="clear" w:color="auto" w:fill="FFFFFF"/>
        </w:rPr>
        <w:t xml:space="preserve">. В населённых пунктах, входящих в поселение, размещено </w:t>
      </w:r>
      <w:r>
        <w:rPr>
          <w:shd w:val="clear" w:color="auto" w:fill="FFFFFF"/>
        </w:rPr>
        <w:t xml:space="preserve">18 </w:t>
      </w:r>
      <w:r w:rsidRPr="00941F51">
        <w:rPr>
          <w:shd w:val="clear" w:color="auto" w:fill="FFFFFF"/>
        </w:rPr>
        <w:t>таксофон</w:t>
      </w:r>
      <w:r>
        <w:rPr>
          <w:shd w:val="clear" w:color="auto" w:fill="FFFFFF"/>
        </w:rPr>
        <w:t>ов</w:t>
      </w:r>
      <w:r w:rsidRPr="00941F51">
        <w:rPr>
          <w:shd w:val="clear" w:color="auto" w:fill="FFFFFF"/>
        </w:rPr>
        <w:t xml:space="preserve">.                           </w:t>
      </w:r>
    </w:p>
    <w:p w:rsidR="00E90746" w:rsidRPr="00941F51" w:rsidRDefault="00E90746" w:rsidP="00102DA9">
      <w:pPr>
        <w:ind w:left="709"/>
        <w:jc w:val="center"/>
        <w:rPr>
          <w:b/>
          <w:bCs/>
          <w:shd w:val="clear" w:color="auto" w:fill="FFFFFF"/>
        </w:rPr>
      </w:pPr>
      <w:r w:rsidRPr="00941F51">
        <w:rPr>
          <w:b/>
          <w:bCs/>
          <w:shd w:val="clear" w:color="auto" w:fill="FFFFFF"/>
        </w:rPr>
        <w:t>Почтовая связь.</w:t>
      </w:r>
    </w:p>
    <w:p w:rsidR="00E90746" w:rsidRPr="00941F51" w:rsidRDefault="00E90746" w:rsidP="00102DA9">
      <w:pPr>
        <w:ind w:firstLine="567"/>
        <w:jc w:val="both"/>
        <w:rPr>
          <w:shd w:val="clear" w:color="auto" w:fill="FFFFFF"/>
        </w:rPr>
      </w:pPr>
      <w:r w:rsidRPr="00941F51">
        <w:rPr>
          <w:shd w:val="clear" w:color="auto" w:fill="FFFFFF"/>
        </w:rPr>
        <w:tab/>
        <w:t>Почтовые отделения связи предоставляют следующие виды услуг:</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доставка письменной корреспонденции;</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выдача бандеролей, посылок;</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счетов, извещений, уведомлений;</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оплата денежных переводов;</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пенсий и пособий;</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коммунальных, муниципальных и других платежей;</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платежей за услуги электросвязи и сотовой связи;</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проведение подписной компании, доставка периодических изданий;</w:t>
      </w:r>
    </w:p>
    <w:p w:rsidR="00E90746" w:rsidRPr="00941F51" w:rsidRDefault="00E90746" w:rsidP="00102DA9">
      <w:pPr>
        <w:numPr>
          <w:ilvl w:val="0"/>
          <w:numId w:val="3"/>
        </w:numPr>
        <w:tabs>
          <w:tab w:val="clear" w:pos="720"/>
          <w:tab w:val="num" w:pos="0"/>
        </w:tabs>
        <w:ind w:left="0" w:firstLine="567"/>
        <w:jc w:val="both"/>
        <w:rPr>
          <w:shd w:val="clear" w:color="auto" w:fill="FFFFFF"/>
        </w:rPr>
      </w:pPr>
      <w:r w:rsidRPr="00941F51">
        <w:rPr>
          <w:shd w:val="clear" w:color="auto" w:fill="FFFFFF"/>
        </w:rPr>
        <w:t>реализация товаров розничной торговли, лотерей;</w:t>
      </w:r>
    </w:p>
    <w:p w:rsidR="00E90746" w:rsidRPr="00941F51" w:rsidRDefault="00E90746"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телекоммуникационные и телеграфные услуги</w:t>
      </w:r>
      <w:r w:rsidRPr="00941F51">
        <w:rPr>
          <w:shd w:val="clear" w:color="auto" w:fill="FFFFFF"/>
          <w:lang w:val="en-US"/>
        </w:rPr>
        <w:t>;</w:t>
      </w:r>
    </w:p>
    <w:p w:rsidR="00E90746" w:rsidRPr="00941F51" w:rsidRDefault="00E90746"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продажа знаков ГЗПО</w:t>
      </w:r>
      <w:r w:rsidRPr="00941F51">
        <w:rPr>
          <w:shd w:val="clear" w:color="auto" w:fill="FFFFFF"/>
          <w:lang w:val="en-US"/>
        </w:rPr>
        <w:t>.</w:t>
      </w:r>
    </w:p>
    <w:p w:rsidR="00E90746" w:rsidRDefault="00E90746" w:rsidP="00102DA9">
      <w:pPr>
        <w:suppressAutoHyphens w:val="0"/>
        <w:ind w:firstLine="567"/>
        <w:jc w:val="both"/>
        <w:rPr>
          <w:shd w:val="clear" w:color="auto" w:fill="FFFFFF"/>
        </w:rPr>
      </w:pPr>
      <w:r w:rsidRPr="00941F51">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Доля пользователей сети Интернет, использующих для выхода систему </w:t>
      </w:r>
      <w:r w:rsidRPr="00941F51">
        <w:rPr>
          <w:shd w:val="clear" w:color="auto" w:fill="FFFFFF"/>
          <w:lang w:val="en-US"/>
        </w:rPr>
        <w:t>DialUp</w:t>
      </w:r>
      <w:r w:rsidRPr="00941F51">
        <w:rPr>
          <w:shd w:val="clear" w:color="auto" w:fill="FFFFFF"/>
        </w:rPr>
        <w:t xml:space="preserve"> —  50%.</w:t>
      </w:r>
    </w:p>
    <w:p w:rsidR="00E90746" w:rsidRDefault="00E90746" w:rsidP="00102DA9">
      <w:pPr>
        <w:suppressAutoHyphens w:val="0"/>
        <w:ind w:firstLine="567"/>
        <w:jc w:val="both"/>
        <w:rPr>
          <w:b/>
        </w:rPr>
      </w:pPr>
      <w:r>
        <w:rPr>
          <w:b/>
        </w:rPr>
        <w:t>Сведения о почтовой  связи  в поселении:</w:t>
      </w:r>
    </w:p>
    <w:p w:rsidR="00E90746" w:rsidRPr="00941F51" w:rsidRDefault="00E90746" w:rsidP="00102DA9">
      <w:pPr>
        <w:suppressAutoHyphens w:val="0"/>
        <w:ind w:firstLine="567"/>
        <w:jc w:val="both"/>
        <w:rPr>
          <w:shd w:val="clear" w:color="auto" w:fill="FFFFFF"/>
        </w:rPr>
      </w:pPr>
    </w:p>
    <w:p w:rsidR="00E90746" w:rsidRPr="00941F51" w:rsidRDefault="00E90746" w:rsidP="00102DA9">
      <w:pPr>
        <w:ind w:left="709"/>
        <w:jc w:val="center"/>
        <w:rPr>
          <w:b/>
          <w:bCs/>
          <w:shd w:val="clear" w:color="auto" w:fill="FFFFFF"/>
        </w:rPr>
      </w:pPr>
      <w:r w:rsidRPr="00941F51">
        <w:rPr>
          <w:b/>
          <w:bCs/>
          <w:shd w:val="clear" w:color="auto" w:fill="FFFFFF"/>
        </w:rPr>
        <w:t>Услуги сотовой подвижной связи.</w:t>
      </w:r>
    </w:p>
    <w:p w:rsidR="00E90746" w:rsidRPr="00941F51" w:rsidRDefault="00E90746" w:rsidP="00102DA9">
      <w:pPr>
        <w:ind w:firstLine="567"/>
        <w:jc w:val="both"/>
        <w:rPr>
          <w:rStyle w:val="Strong"/>
          <w:b w:val="0"/>
          <w:shd w:val="clear" w:color="auto" w:fill="FFFFFF"/>
        </w:rPr>
      </w:pPr>
      <w:r w:rsidRPr="00941F51">
        <w:rPr>
          <w:shd w:val="clear" w:color="auto" w:fill="FFFFFF"/>
        </w:rPr>
        <w:tab/>
        <w:t xml:space="preserve">Услуги подвижной сотовой связи в </w:t>
      </w:r>
      <w:r>
        <w:rPr>
          <w:shd w:val="clear" w:color="auto" w:fill="FFFFFF"/>
        </w:rPr>
        <w:t xml:space="preserve">Васильевском </w:t>
      </w:r>
      <w:r w:rsidRPr="00941F51">
        <w:rPr>
          <w:shd w:val="clear" w:color="auto" w:fill="FFFFFF"/>
        </w:rPr>
        <w:t xml:space="preserve">сельском поселении оказывают следующие операторы: ОАО «МТС», </w:t>
      </w:r>
      <w:r w:rsidRPr="00941F51">
        <w:rPr>
          <w:rStyle w:val="Strong"/>
          <w:b w:val="0"/>
          <w:bCs/>
          <w:shd w:val="clear" w:color="auto" w:fill="FFFFFF"/>
        </w:rPr>
        <w:t>ЗАО «Теле2», ОАО «МегаФон»,  ОАО «ВымпелКом» и другие. Уровень покрытия территории поселения сетями сотовой связи от 60%  до 100%.</w:t>
      </w:r>
    </w:p>
    <w:p w:rsidR="00E90746" w:rsidRPr="00941F51" w:rsidRDefault="00E90746" w:rsidP="00634B02">
      <w:pPr>
        <w:ind w:firstLine="567"/>
        <w:jc w:val="both"/>
        <w:rPr>
          <w:color w:val="000000"/>
          <w:shd w:val="clear" w:color="auto" w:fill="FFFFFF"/>
        </w:rPr>
      </w:pPr>
    </w:p>
    <w:p w:rsidR="00E90746" w:rsidRPr="00CA181F" w:rsidRDefault="00E90746" w:rsidP="00634B02">
      <w:pPr>
        <w:autoSpaceDE w:val="0"/>
        <w:jc w:val="center"/>
        <w:rPr>
          <w:rFonts w:cs="Arial"/>
          <w:b/>
          <w:bCs/>
          <w:color w:val="000000"/>
          <w:shd w:val="clear" w:color="auto" w:fill="FFFFFF"/>
        </w:rPr>
      </w:pPr>
      <w:r w:rsidRPr="00CA181F">
        <w:rPr>
          <w:rFonts w:cs="Arial"/>
          <w:b/>
          <w:bCs/>
          <w:color w:val="000000"/>
          <w:shd w:val="clear" w:color="auto" w:fill="FFFFFF"/>
        </w:rPr>
        <w:t>Электроснабжение.</w:t>
      </w:r>
    </w:p>
    <w:p w:rsidR="00E90746" w:rsidRDefault="00E90746" w:rsidP="00634B02">
      <w:pPr>
        <w:autoSpaceDE w:val="0"/>
        <w:ind w:firstLine="567"/>
        <w:jc w:val="both"/>
        <w:rPr>
          <w:rFonts w:cs="Arial"/>
          <w:color w:val="000000"/>
          <w:shd w:val="clear" w:color="auto" w:fill="FFFFFF"/>
        </w:rPr>
      </w:pPr>
      <w:r w:rsidRPr="00CA181F">
        <w:rPr>
          <w:rFonts w:cs="Arial"/>
          <w:color w:val="000000"/>
          <w:shd w:val="clear" w:color="auto" w:fill="FFFFFF"/>
        </w:rPr>
        <w:t>Основная цель разработки настоящего раздела ГП - обеспечение оптимального развития энергосистемы</w:t>
      </w:r>
      <w:r w:rsidRPr="00CA181F">
        <w:rPr>
          <w:shd w:val="clear" w:color="auto" w:fill="FFFFFF"/>
        </w:rPr>
        <w:t xml:space="preserve"> </w:t>
      </w:r>
      <w:r>
        <w:rPr>
          <w:shd w:val="clear" w:color="auto" w:fill="FFFFFF"/>
        </w:rPr>
        <w:t>Васильевского</w:t>
      </w:r>
      <w:r w:rsidRPr="00CA181F">
        <w:rPr>
          <w:shd w:val="clear" w:color="auto" w:fill="FFFFFF"/>
        </w:rPr>
        <w:t xml:space="preserve"> сельского поселения</w:t>
      </w:r>
      <w:r w:rsidRPr="00CA181F">
        <w:rPr>
          <w:rFonts w:cs="Arial"/>
          <w:color w:val="000000"/>
          <w:shd w:val="clear" w:color="auto" w:fill="FFFFFF"/>
        </w:rPr>
        <w:t>, взаимоувязанного с его территориально-планировочным развитием.</w:t>
      </w:r>
    </w:p>
    <w:p w:rsidR="00E90746" w:rsidRDefault="00E90746" w:rsidP="00634B02">
      <w:pPr>
        <w:autoSpaceDE w:val="0"/>
        <w:ind w:firstLine="567"/>
        <w:jc w:val="both"/>
        <w:rPr>
          <w:rFonts w:cs="Arial"/>
          <w:color w:val="000000"/>
          <w:shd w:val="clear" w:color="auto" w:fill="FFFFFF"/>
        </w:rPr>
      </w:pPr>
      <w:r w:rsidRPr="00CA181F">
        <w:rPr>
          <w:rFonts w:cs="Arial"/>
          <w:color w:val="000000"/>
          <w:shd w:val="clear" w:color="auto" w:fill="FFFFFF"/>
        </w:rPr>
        <w:t xml:space="preserve"> По территории</w:t>
      </w:r>
      <w:r w:rsidRPr="00CA181F">
        <w:rPr>
          <w:shd w:val="clear" w:color="auto" w:fill="FFFFFF"/>
        </w:rPr>
        <w:t xml:space="preserve"> </w:t>
      </w:r>
      <w:r>
        <w:rPr>
          <w:shd w:val="clear" w:color="auto" w:fill="FFFFFF"/>
        </w:rPr>
        <w:t>Васильевского</w:t>
      </w:r>
      <w:r w:rsidRPr="00CA181F">
        <w:rPr>
          <w:shd w:val="clear" w:color="auto" w:fill="FFFFFF"/>
        </w:rPr>
        <w:t xml:space="preserve"> сельского поселения проход</w:t>
      </w:r>
      <w:r>
        <w:rPr>
          <w:shd w:val="clear" w:color="auto" w:fill="FFFFFF"/>
        </w:rPr>
        <w:t>я</w:t>
      </w:r>
      <w:r w:rsidRPr="00CA181F">
        <w:rPr>
          <w:shd w:val="clear" w:color="auto" w:fill="FFFFFF"/>
        </w:rPr>
        <w:t xml:space="preserve">т ЛЭП </w:t>
      </w:r>
      <w:r>
        <w:rPr>
          <w:shd w:val="clear" w:color="auto" w:fill="FFFFFF"/>
        </w:rPr>
        <w:t>110 и 10</w:t>
      </w:r>
      <w:r w:rsidRPr="00CA181F">
        <w:rPr>
          <w:shd w:val="clear" w:color="auto" w:fill="FFFFFF"/>
        </w:rPr>
        <w:t xml:space="preserve"> </w:t>
      </w:r>
      <w:r w:rsidRPr="00CA181F">
        <w:rPr>
          <w:rFonts w:cs="Arial"/>
          <w:color w:val="000000"/>
          <w:shd w:val="clear" w:color="auto" w:fill="FFFFFF"/>
        </w:rPr>
        <w:t xml:space="preserve">кВ. Электроснабжение бытовых потребителей и промышленных предприятий поселения осуществляется на напряжении 10 кВ и 0,6 и 0,4 кВ, </w:t>
      </w:r>
      <w:r w:rsidRPr="00941F51">
        <w:rPr>
          <w:rFonts w:cs="Arial"/>
          <w:color w:val="000000"/>
          <w:shd w:val="clear" w:color="auto" w:fill="FFFFFF"/>
        </w:rPr>
        <w:t>с шин распределительн</w:t>
      </w:r>
      <w:r>
        <w:rPr>
          <w:rFonts w:cs="Arial"/>
          <w:color w:val="000000"/>
          <w:shd w:val="clear" w:color="auto" w:fill="FFFFFF"/>
        </w:rPr>
        <w:t>ой</w:t>
      </w:r>
      <w:r w:rsidRPr="00941F51">
        <w:rPr>
          <w:rFonts w:cs="Arial"/>
          <w:color w:val="000000"/>
          <w:shd w:val="clear" w:color="auto" w:fill="FFFFFF"/>
        </w:rPr>
        <w:t xml:space="preserve"> понижающ</w:t>
      </w:r>
      <w:r>
        <w:rPr>
          <w:rFonts w:cs="Arial"/>
          <w:color w:val="000000"/>
          <w:shd w:val="clear" w:color="auto" w:fill="FFFFFF"/>
        </w:rPr>
        <w:t>ей</w:t>
      </w:r>
      <w:r w:rsidRPr="00941F51">
        <w:rPr>
          <w:rFonts w:cs="Arial"/>
          <w:color w:val="000000"/>
          <w:shd w:val="clear" w:color="auto" w:fill="FFFFFF"/>
        </w:rPr>
        <w:t xml:space="preserve"> </w:t>
      </w:r>
      <w:r w:rsidRPr="00B043D4">
        <w:rPr>
          <w:rFonts w:cs="Arial"/>
          <w:color w:val="000000"/>
          <w:shd w:val="clear" w:color="auto" w:fill="FFFFFF"/>
        </w:rPr>
        <w:t>подстанци</w:t>
      </w:r>
      <w:r>
        <w:rPr>
          <w:rFonts w:cs="Arial"/>
          <w:color w:val="000000"/>
          <w:shd w:val="clear" w:color="auto" w:fill="FFFFFF"/>
        </w:rPr>
        <w:t>и</w:t>
      </w:r>
      <w:r w:rsidRPr="00941F51">
        <w:rPr>
          <w:rFonts w:cs="Arial"/>
          <w:color w:val="000000"/>
          <w:shd w:val="clear" w:color="auto" w:fill="FFFFFF"/>
        </w:rPr>
        <w:t xml:space="preserve">, через трансформаторные подстанции КТП 10/0,4 кВ, в количестве </w:t>
      </w:r>
      <w:r>
        <w:rPr>
          <w:rFonts w:cs="Arial"/>
          <w:color w:val="000000"/>
          <w:shd w:val="clear" w:color="auto" w:fill="FFFFFF"/>
        </w:rPr>
        <w:t>31</w:t>
      </w:r>
      <w:r w:rsidRPr="00941F51">
        <w:rPr>
          <w:rFonts w:cs="Arial"/>
          <w:color w:val="000000"/>
          <w:shd w:val="clear" w:color="auto" w:fill="FFFFFF"/>
        </w:rPr>
        <w:t xml:space="preserve"> штук. </w:t>
      </w:r>
    </w:p>
    <w:p w:rsidR="00E90746" w:rsidRDefault="00E90746" w:rsidP="00634B02">
      <w:pPr>
        <w:autoSpaceDE w:val="0"/>
        <w:ind w:firstLine="567"/>
        <w:jc w:val="both"/>
        <w:rPr>
          <w:rFonts w:cs="Arial"/>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478"/>
        <w:gridCol w:w="4909"/>
        <w:gridCol w:w="1417"/>
        <w:gridCol w:w="2835"/>
      </w:tblGrid>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jc w:val="center"/>
              <w:rPr>
                <w:b/>
                <w:sz w:val="18"/>
                <w:szCs w:val="18"/>
              </w:rPr>
            </w:pPr>
            <w:r w:rsidRPr="00CA181F">
              <w:rPr>
                <w:b/>
                <w:sz w:val="18"/>
                <w:szCs w:val="18"/>
              </w:rPr>
              <w:t>№ п/п</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jc w:val="center"/>
              <w:rPr>
                <w:b/>
                <w:sz w:val="18"/>
                <w:szCs w:val="18"/>
              </w:rPr>
            </w:pPr>
          </w:p>
          <w:p w:rsidR="00E90746" w:rsidRPr="00CA181F" w:rsidRDefault="00E90746" w:rsidP="00634B02">
            <w:pPr>
              <w:pStyle w:val="a"/>
              <w:snapToGrid w:val="0"/>
              <w:jc w:val="center"/>
              <w:rPr>
                <w:b/>
                <w:sz w:val="18"/>
                <w:szCs w:val="18"/>
              </w:rPr>
            </w:pPr>
            <w:r w:rsidRPr="00CA181F">
              <w:rPr>
                <w:b/>
                <w:sz w:val="18"/>
                <w:szCs w:val="18"/>
              </w:rPr>
              <w:t>Наименование подстанций</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jc w:val="center"/>
              <w:rPr>
                <w:b/>
                <w:sz w:val="18"/>
                <w:szCs w:val="18"/>
              </w:rPr>
            </w:pPr>
            <w:r w:rsidRPr="00CA181F">
              <w:rPr>
                <w:b/>
                <w:sz w:val="18"/>
                <w:szCs w:val="18"/>
              </w:rPr>
              <w:t>Напряжение                              (тыс.</w:t>
            </w:r>
            <w:r>
              <w:rPr>
                <w:b/>
                <w:sz w:val="18"/>
                <w:szCs w:val="18"/>
              </w:rPr>
              <w:t xml:space="preserve"> </w:t>
            </w:r>
            <w:r w:rsidRPr="00CA181F">
              <w:rPr>
                <w:b/>
                <w:sz w:val="18"/>
                <w:szCs w:val="18"/>
              </w:rPr>
              <w:t>кВ)</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jc w:val="center"/>
              <w:rPr>
                <w:b/>
                <w:sz w:val="18"/>
                <w:szCs w:val="18"/>
              </w:rPr>
            </w:pPr>
            <w:r w:rsidRPr="00CA181F">
              <w:rPr>
                <w:b/>
                <w:sz w:val="18"/>
                <w:szCs w:val="18"/>
              </w:rPr>
              <w:t>Кол-во и мощность трансформаторов  на каждой подстанции, (шт  кВа)</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1</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E85E0D">
            <w:pPr>
              <w:pStyle w:val="a"/>
              <w:snapToGrid w:val="0"/>
            </w:pPr>
            <w:r w:rsidRPr="00CA181F">
              <w:t>КТП №</w:t>
            </w:r>
            <w:r>
              <w:t>8/С-1-100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E54C64">
            <w:pPr>
              <w:pStyle w:val="a"/>
              <w:snapToGrid w:val="0"/>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2</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E85E0D">
            <w:pPr>
              <w:pStyle w:val="a"/>
              <w:snapToGrid w:val="0"/>
            </w:pPr>
            <w:r w:rsidRPr="00CA181F">
              <w:t>КТП №</w:t>
            </w:r>
            <w:r>
              <w:t>9/С-1-100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pStyle w:val="a"/>
              <w:snapToGrid w:val="0"/>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pStyle w:val="a"/>
              <w:snapToGrid w:val="0"/>
              <w:jc w:val="center"/>
            </w:pPr>
            <w:r>
              <w:t>1 х 10</w:t>
            </w:r>
            <w:r w:rsidRPr="00CA181F">
              <w:t>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 xml:space="preserve"> 3</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E85E0D">
            <w:pPr>
              <w:pStyle w:val="a"/>
              <w:snapToGrid w:val="0"/>
            </w:pPr>
            <w:r>
              <w:t>КТП №10</w:t>
            </w:r>
            <w:r w:rsidRPr="00CA181F">
              <w:t>/</w:t>
            </w:r>
            <w:r>
              <w:t>С-1-60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pStyle w:val="a"/>
              <w:snapToGrid w:val="0"/>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pStyle w:val="a"/>
              <w:snapToGrid w:val="0"/>
              <w:jc w:val="center"/>
            </w:pPr>
            <w:r w:rsidRPr="00CA181F">
              <w:t>1 х</w:t>
            </w:r>
            <w:r>
              <w:t xml:space="preserve"> 60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4</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C64B8A">
            <w:pPr>
              <w:pStyle w:val="a"/>
              <w:snapToGrid w:val="0"/>
            </w:pPr>
            <w:r w:rsidRPr="00CA181F">
              <w:t>КТП №</w:t>
            </w:r>
            <w:r>
              <w:t>11</w:t>
            </w:r>
            <w:r w:rsidRPr="00CA181F">
              <w:t>/</w:t>
            </w:r>
            <w:r>
              <w:t>С-1-60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pStyle w:val="a"/>
              <w:snapToGrid w:val="0"/>
              <w:jc w:val="center"/>
            </w:pPr>
            <w:r w:rsidRPr="00CA181F">
              <w:t xml:space="preserve">1 х </w:t>
            </w:r>
            <w:r>
              <w:t>60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5</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E85E0D">
            <w:pPr>
              <w:pStyle w:val="a"/>
              <w:snapToGrid w:val="0"/>
            </w:pPr>
            <w:r>
              <w:t>КТП №12</w:t>
            </w:r>
            <w:r w:rsidRPr="00CA181F">
              <w:t>/</w:t>
            </w:r>
            <w:r>
              <w:t>С-1-63</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rsidRPr="00CA181F">
              <w:t>1 х</w:t>
            </w:r>
            <w:r>
              <w:t xml:space="preserve"> 63</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6</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0F7F27">
            <w:pPr>
              <w:pStyle w:val="a"/>
              <w:snapToGrid w:val="0"/>
            </w:pPr>
            <w:r w:rsidRPr="00CA181F">
              <w:t>КТП №</w:t>
            </w:r>
            <w:r>
              <w:t>13</w:t>
            </w:r>
            <w:r w:rsidRPr="00CA181F">
              <w:t>/</w:t>
            </w:r>
            <w:r>
              <w:t>С-1-250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t>1 х 25</w:t>
            </w:r>
            <w:r w:rsidRPr="00CA181F">
              <w:t>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7</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0F7F27">
            <w:pPr>
              <w:pStyle w:val="a"/>
              <w:snapToGrid w:val="0"/>
            </w:pPr>
            <w:r w:rsidRPr="00CA181F">
              <w:t>КТП №</w:t>
            </w:r>
            <w:r>
              <w:t>14</w:t>
            </w:r>
            <w:r w:rsidRPr="00CA181F">
              <w:t>/</w:t>
            </w:r>
            <w:r>
              <w:t>С-1-250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t>1 х 25</w:t>
            </w:r>
            <w:r w:rsidRPr="00CA181F">
              <w:t>0</w:t>
            </w:r>
          </w:p>
        </w:tc>
      </w:tr>
      <w:tr w:rsidR="00E90746" w:rsidRPr="00CA181F"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8</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pPr>
              <w:pStyle w:val="a"/>
              <w:snapToGrid w:val="0"/>
            </w:pPr>
            <w:r w:rsidRPr="00C90BEF">
              <w:t>КТП №15/С-1-630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t>1 х 63</w:t>
            </w:r>
            <w:r w:rsidRPr="00CA181F">
              <w:t>0</w:t>
            </w:r>
          </w:p>
        </w:tc>
      </w:tr>
      <w:tr w:rsidR="00E90746" w:rsidRPr="00CA181F"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9</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r w:rsidRPr="00C90BEF">
              <w:t>КТП №5/С-1-250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t>1 х 25</w:t>
            </w:r>
            <w:r w:rsidRPr="00CA181F">
              <w:t>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10</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r w:rsidRPr="00C90BEF">
              <w:t>КТП №5/С-18-250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rsidRPr="00CA181F">
              <w:t>1 х</w:t>
            </w:r>
            <w:r>
              <w:t xml:space="preserve"> 250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11</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r w:rsidRPr="00C90BEF">
              <w:t>КТП №4/С-18-100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E54C64">
            <w:pPr>
              <w:jc w:val="center"/>
            </w:pPr>
            <w:r w:rsidRPr="00CA181F">
              <w:t>1 х</w:t>
            </w:r>
            <w:r>
              <w:t xml:space="preserve">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rsidRPr="00CA181F">
              <w:t>12</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r w:rsidRPr="00C90BEF">
              <w:t>КТП №21/С-21-60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B22AC9">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Pr="00CA181F" w:rsidRDefault="00E90746" w:rsidP="00D931CE">
            <w:pPr>
              <w:jc w:val="center"/>
            </w:pPr>
            <w:r>
              <w:t>1 х 6</w:t>
            </w:r>
            <w:r w:rsidRPr="00CA181F">
              <w:t>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13</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r w:rsidRPr="00C90BEF">
              <w:t>КТП №22/С-21-100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D931CE">
            <w:pPr>
              <w:jc w:val="center"/>
            </w:pPr>
            <w:r>
              <w:t>1 х100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14</w:t>
            </w:r>
          </w:p>
        </w:tc>
        <w:tc>
          <w:tcPr>
            <w:tcW w:w="4909" w:type="dxa"/>
            <w:tcBorders>
              <w:top w:val="single" w:sz="4" w:space="0" w:color="auto"/>
              <w:left w:val="single" w:sz="4" w:space="0" w:color="auto"/>
              <w:bottom w:val="single" w:sz="4" w:space="0" w:color="auto"/>
              <w:right w:val="single" w:sz="4" w:space="0" w:color="auto"/>
            </w:tcBorders>
          </w:tcPr>
          <w:p w:rsidR="00E90746" w:rsidRPr="00C90BEF" w:rsidRDefault="00E90746" w:rsidP="000F7F27">
            <w:r w:rsidRPr="00C90BEF">
              <w:t>КТП №3/С-11-63</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D931CE">
            <w:pPr>
              <w:jc w:val="center"/>
            </w:pPr>
            <w:r>
              <w:t>1 х 63</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15</w:t>
            </w:r>
          </w:p>
        </w:tc>
        <w:tc>
          <w:tcPr>
            <w:tcW w:w="4909" w:type="dxa"/>
            <w:tcBorders>
              <w:top w:val="single" w:sz="4" w:space="0" w:color="auto"/>
              <w:left w:val="single" w:sz="4" w:space="0" w:color="auto"/>
              <w:bottom w:val="single" w:sz="4" w:space="0" w:color="auto"/>
              <w:right w:val="single" w:sz="4" w:space="0" w:color="auto"/>
            </w:tcBorders>
          </w:tcPr>
          <w:p w:rsidR="00E90746" w:rsidRPr="003A432F" w:rsidRDefault="00E90746" w:rsidP="007F6A33">
            <w:r w:rsidRPr="003A432F">
              <w:t>КТП №</w:t>
            </w:r>
            <w:r>
              <w:t>4</w:t>
            </w:r>
            <w:r w:rsidRPr="003A432F">
              <w:t>/С-</w:t>
            </w:r>
            <w:r>
              <w:t>11-63</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7F6A33">
            <w:pPr>
              <w:jc w:val="center"/>
            </w:pPr>
            <w:r>
              <w:t>1 х 63</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16</w:t>
            </w:r>
          </w:p>
        </w:tc>
        <w:tc>
          <w:tcPr>
            <w:tcW w:w="4909" w:type="dxa"/>
            <w:tcBorders>
              <w:top w:val="single" w:sz="4" w:space="0" w:color="auto"/>
              <w:left w:val="single" w:sz="4" w:space="0" w:color="auto"/>
              <w:bottom w:val="single" w:sz="4" w:space="0" w:color="auto"/>
              <w:right w:val="single" w:sz="4" w:space="0" w:color="auto"/>
            </w:tcBorders>
          </w:tcPr>
          <w:p w:rsidR="00E90746" w:rsidRPr="003A432F" w:rsidRDefault="00E90746" w:rsidP="007F6A33">
            <w:r w:rsidRPr="003A432F">
              <w:t>КТП №</w:t>
            </w:r>
            <w:r>
              <w:t>6</w:t>
            </w:r>
            <w:r w:rsidRPr="003A432F">
              <w:t>/С-</w:t>
            </w:r>
            <w:r>
              <w:t>11-100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7F6A33">
            <w:pPr>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17</w:t>
            </w:r>
          </w:p>
        </w:tc>
        <w:tc>
          <w:tcPr>
            <w:tcW w:w="4909" w:type="dxa"/>
            <w:tcBorders>
              <w:top w:val="single" w:sz="4" w:space="0" w:color="auto"/>
              <w:left w:val="single" w:sz="4" w:space="0" w:color="auto"/>
              <w:bottom w:val="single" w:sz="4" w:space="0" w:color="auto"/>
              <w:right w:val="single" w:sz="4" w:space="0" w:color="auto"/>
            </w:tcBorders>
          </w:tcPr>
          <w:p w:rsidR="00E90746" w:rsidRPr="003A432F" w:rsidRDefault="00E90746" w:rsidP="007F6A33">
            <w:r w:rsidRPr="003A432F">
              <w:t>КТП №</w:t>
            </w:r>
            <w:r>
              <w:t>7</w:t>
            </w:r>
            <w:r w:rsidRPr="003A432F">
              <w:t>/С-</w:t>
            </w:r>
            <w:r>
              <w:t>11-100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18</w:t>
            </w:r>
          </w:p>
        </w:tc>
        <w:tc>
          <w:tcPr>
            <w:tcW w:w="4909" w:type="dxa"/>
            <w:tcBorders>
              <w:top w:val="single" w:sz="4" w:space="0" w:color="auto"/>
              <w:left w:val="single" w:sz="4" w:space="0" w:color="auto"/>
              <w:bottom w:val="single" w:sz="4" w:space="0" w:color="auto"/>
              <w:right w:val="single" w:sz="4" w:space="0" w:color="auto"/>
            </w:tcBorders>
          </w:tcPr>
          <w:p w:rsidR="00E90746" w:rsidRPr="003A432F" w:rsidRDefault="00E90746" w:rsidP="007F6A33">
            <w:r w:rsidRPr="003A432F">
              <w:t>КТП №</w:t>
            </w:r>
            <w:r>
              <w:t>8</w:t>
            </w:r>
            <w:r w:rsidRPr="003A432F">
              <w:t>/С-</w:t>
            </w:r>
            <w:r>
              <w:t>11-160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160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19</w:t>
            </w:r>
          </w:p>
        </w:tc>
        <w:tc>
          <w:tcPr>
            <w:tcW w:w="4909" w:type="dxa"/>
            <w:tcBorders>
              <w:top w:val="single" w:sz="4" w:space="0" w:color="auto"/>
              <w:left w:val="single" w:sz="4" w:space="0" w:color="auto"/>
              <w:bottom w:val="single" w:sz="4" w:space="0" w:color="auto"/>
              <w:right w:val="single" w:sz="4" w:space="0" w:color="auto"/>
            </w:tcBorders>
          </w:tcPr>
          <w:p w:rsidR="00E90746" w:rsidRPr="003A432F" w:rsidRDefault="00E90746" w:rsidP="007F6A33">
            <w:r w:rsidRPr="003A432F">
              <w:t>КТП №</w:t>
            </w:r>
            <w:r>
              <w:t>10</w:t>
            </w:r>
            <w:r w:rsidRPr="003A432F">
              <w:t>/С-</w:t>
            </w:r>
            <w:r>
              <w:t>11-25</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25</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20</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11</w:t>
            </w:r>
            <w:r w:rsidRPr="00CA181F">
              <w:t>/</w:t>
            </w:r>
            <w:r>
              <w:t>С-11-30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30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21</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12</w:t>
            </w:r>
            <w:r w:rsidRPr="00CA181F">
              <w:t>/</w:t>
            </w:r>
            <w:r>
              <w:t>С-11-200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200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22</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13</w:t>
            </w:r>
            <w:r w:rsidRPr="00CA181F">
              <w:t>/</w:t>
            </w:r>
            <w:r>
              <w:t>С-11-60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60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23</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14</w:t>
            </w:r>
            <w:r w:rsidRPr="00CA181F">
              <w:t>/</w:t>
            </w:r>
            <w:r>
              <w:t>С-11-100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24</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C33506">
            <w:r w:rsidRPr="00CA181F">
              <w:t>КТП №</w:t>
            </w:r>
            <w:r>
              <w:t>15</w:t>
            </w:r>
            <w:r w:rsidRPr="00CA181F">
              <w:t>/</w:t>
            </w:r>
            <w:r>
              <w:t>С-11-100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25</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16</w:t>
            </w:r>
            <w:r w:rsidRPr="00CA181F">
              <w:t>/</w:t>
            </w:r>
            <w:r>
              <w:t>С-11-100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Pr="00CA181F" w:rsidRDefault="00E90746" w:rsidP="00634B02">
            <w:pPr>
              <w:pStyle w:val="a"/>
              <w:snapToGrid w:val="0"/>
            </w:pPr>
            <w:r>
              <w:t>26</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17</w:t>
            </w:r>
            <w:r w:rsidRPr="00CA181F">
              <w:t>/</w:t>
            </w:r>
            <w:r>
              <w:t>С-11-160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160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Default="00E90746" w:rsidP="00634B02">
            <w:pPr>
              <w:pStyle w:val="a"/>
              <w:snapToGrid w:val="0"/>
            </w:pPr>
            <w:r>
              <w:t>27</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19</w:t>
            </w:r>
            <w:r w:rsidRPr="00CA181F">
              <w:t>/</w:t>
            </w:r>
            <w:r>
              <w:t>С-11-40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40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Default="00E90746" w:rsidP="00634B02">
            <w:pPr>
              <w:pStyle w:val="a"/>
              <w:snapToGrid w:val="0"/>
            </w:pPr>
            <w:r>
              <w:t>28</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20</w:t>
            </w:r>
            <w:r w:rsidRPr="00CA181F">
              <w:t>/</w:t>
            </w:r>
            <w:r>
              <w:t>С-11-60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60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Default="00E90746" w:rsidP="00634B02">
            <w:pPr>
              <w:pStyle w:val="a"/>
              <w:snapToGrid w:val="0"/>
            </w:pPr>
            <w:r>
              <w:t>29</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12</w:t>
            </w:r>
            <w:r w:rsidRPr="00CA181F">
              <w:t>/</w:t>
            </w:r>
            <w:r>
              <w:t>С-17-10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Default="00E90746" w:rsidP="00634B02">
            <w:pPr>
              <w:pStyle w:val="a"/>
              <w:snapToGrid w:val="0"/>
            </w:pPr>
            <w:r>
              <w:t>30</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13</w:t>
            </w:r>
            <w:r w:rsidRPr="00CA181F">
              <w:t>/</w:t>
            </w:r>
            <w:r>
              <w:t>С-17-100</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100</w:t>
            </w:r>
          </w:p>
        </w:tc>
      </w:tr>
      <w:tr w:rsidR="00E90746" w:rsidTr="00634B02">
        <w:tc>
          <w:tcPr>
            <w:tcW w:w="478" w:type="dxa"/>
            <w:tcBorders>
              <w:top w:val="single" w:sz="4" w:space="0" w:color="auto"/>
              <w:left w:val="single" w:sz="4" w:space="0" w:color="auto"/>
              <w:bottom w:val="single" w:sz="4" w:space="0" w:color="auto"/>
              <w:right w:val="single" w:sz="4" w:space="0" w:color="auto"/>
            </w:tcBorders>
          </w:tcPr>
          <w:p w:rsidR="00E90746" w:rsidRDefault="00E90746" w:rsidP="00634B02">
            <w:pPr>
              <w:pStyle w:val="a"/>
              <w:snapToGrid w:val="0"/>
            </w:pPr>
            <w:r>
              <w:t>31</w:t>
            </w:r>
          </w:p>
        </w:tc>
        <w:tc>
          <w:tcPr>
            <w:tcW w:w="4909" w:type="dxa"/>
            <w:tcBorders>
              <w:top w:val="single" w:sz="4" w:space="0" w:color="auto"/>
              <w:left w:val="single" w:sz="4" w:space="0" w:color="auto"/>
              <w:bottom w:val="single" w:sz="4" w:space="0" w:color="auto"/>
              <w:right w:val="single" w:sz="4" w:space="0" w:color="auto"/>
            </w:tcBorders>
          </w:tcPr>
          <w:p w:rsidR="00E90746" w:rsidRPr="00CA181F" w:rsidRDefault="00E90746" w:rsidP="007F6A33">
            <w:r w:rsidRPr="00CA181F">
              <w:t>КТП №</w:t>
            </w:r>
            <w:r>
              <w:t>14</w:t>
            </w:r>
            <w:r w:rsidRPr="00CA181F">
              <w:t>/</w:t>
            </w:r>
            <w:r>
              <w:t>С-17-63</w:t>
            </w:r>
          </w:p>
        </w:tc>
        <w:tc>
          <w:tcPr>
            <w:tcW w:w="1417" w:type="dxa"/>
            <w:tcBorders>
              <w:top w:val="single" w:sz="4" w:space="0" w:color="auto"/>
              <w:left w:val="single" w:sz="4" w:space="0" w:color="auto"/>
              <w:bottom w:val="single" w:sz="4" w:space="0" w:color="auto"/>
              <w:right w:val="single" w:sz="4" w:space="0" w:color="auto"/>
            </w:tcBorders>
          </w:tcPr>
          <w:p w:rsidR="00E90746" w:rsidRPr="00CA181F" w:rsidRDefault="00E90746" w:rsidP="00321C05">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E90746" w:rsidRDefault="00E90746" w:rsidP="00B22AC9">
            <w:pPr>
              <w:jc w:val="center"/>
            </w:pPr>
            <w:r>
              <w:t>1 х 63</w:t>
            </w:r>
          </w:p>
        </w:tc>
      </w:tr>
    </w:tbl>
    <w:p w:rsidR="00E90746" w:rsidRDefault="00E90746" w:rsidP="00634B02">
      <w:pPr>
        <w:autoSpaceDE w:val="0"/>
        <w:ind w:firstLine="567"/>
        <w:jc w:val="both"/>
        <w:rPr>
          <w:rFonts w:cs="Arial"/>
          <w:color w:val="000000"/>
          <w:shd w:val="clear" w:color="auto" w:fill="FFFFFF"/>
        </w:rPr>
      </w:pPr>
    </w:p>
    <w:p w:rsidR="00E90746" w:rsidRPr="00CA181F" w:rsidRDefault="00E90746" w:rsidP="00634B02">
      <w:pPr>
        <w:autoSpaceDE w:val="0"/>
        <w:ind w:firstLine="567"/>
        <w:jc w:val="both"/>
        <w:rPr>
          <w:rFonts w:cs="Arial"/>
          <w:color w:val="000000"/>
          <w:shd w:val="clear" w:color="auto" w:fill="FFFFFF"/>
        </w:rPr>
      </w:pPr>
      <w:r w:rsidRPr="00CA181F">
        <w:rPr>
          <w:rFonts w:cs="Arial"/>
          <w:color w:val="000000"/>
          <w:shd w:val="clear" w:color="auto" w:fill="FFFFFF"/>
        </w:rPr>
        <w:t>Электрические сети напряжением 10 кВ - 3-х проводные. Схема электроснабжения смешанная, выполненная проводом АС по опорам ВЛ.</w:t>
      </w:r>
      <w:r w:rsidRPr="00CA181F">
        <w:rPr>
          <w:rFonts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E90746" w:rsidRPr="00941F51" w:rsidRDefault="00E90746" w:rsidP="00634B02">
      <w:pPr>
        <w:autoSpaceDE w:val="0"/>
        <w:ind w:firstLine="567"/>
        <w:jc w:val="both"/>
        <w:rPr>
          <w:rFonts w:cs="Arial"/>
          <w:color w:val="000000"/>
          <w:shd w:val="clear" w:color="auto" w:fill="FFFFFF"/>
        </w:rPr>
      </w:pPr>
      <w:r w:rsidRPr="00CA181F">
        <w:rPr>
          <w:rFonts w:cs="Arial"/>
          <w:color w:val="000000"/>
          <w:shd w:val="clear" w:color="auto" w:fill="FFFFFF"/>
        </w:rPr>
        <w:t>Оборудование на подстанциях находится в удовлетворительном состоянии.</w:t>
      </w:r>
    </w:p>
    <w:p w:rsidR="00E90746" w:rsidRPr="00941F51" w:rsidRDefault="00E90746" w:rsidP="00634B02">
      <w:pPr>
        <w:rPr>
          <w:b/>
          <w:bCs/>
          <w:i/>
          <w:iCs/>
        </w:rPr>
      </w:pPr>
    </w:p>
    <w:p w:rsidR="00E90746" w:rsidRPr="00941F51" w:rsidRDefault="00E90746" w:rsidP="00320B23">
      <w:pPr>
        <w:jc w:val="center"/>
        <w:rPr>
          <w:b/>
          <w:bCs/>
          <w:i/>
          <w:iCs/>
        </w:rPr>
      </w:pPr>
      <w:r w:rsidRPr="00941F51">
        <w:rPr>
          <w:b/>
          <w:bCs/>
          <w:i/>
          <w:iCs/>
        </w:rPr>
        <w:t>1.10.2. Транспортная инфраструктура</w:t>
      </w:r>
    </w:p>
    <w:p w:rsidR="00E90746" w:rsidRPr="00941F51" w:rsidRDefault="00E90746" w:rsidP="00152E9E">
      <w:pPr>
        <w:ind w:firstLine="708"/>
        <w:jc w:val="both"/>
        <w:rPr>
          <w:kern w:val="0"/>
          <w:lang w:eastAsia="ru-RU"/>
        </w:rPr>
      </w:pPr>
      <w:r w:rsidRPr="00941F51">
        <w:rPr>
          <w:kern w:val="0"/>
          <w:lang w:eastAsia="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E90746" w:rsidRPr="00941F51" w:rsidRDefault="00E90746" w:rsidP="00895E30">
      <w:pPr>
        <w:ind w:firstLine="708"/>
        <w:jc w:val="both"/>
      </w:pPr>
      <w:r w:rsidRPr="00941F51">
        <w:rPr>
          <w:kern w:val="0"/>
          <w:lang w:eastAsia="ru-RU"/>
        </w:rPr>
        <w:t xml:space="preserve">Местоположение </w:t>
      </w:r>
      <w:r>
        <w:rPr>
          <w:shd w:val="clear" w:color="auto" w:fill="FFFFFF"/>
        </w:rPr>
        <w:t xml:space="preserve">Васильевского </w:t>
      </w:r>
      <w:r w:rsidRPr="00941F51">
        <w:rPr>
          <w:shd w:val="clear" w:color="auto" w:fill="FFFFFF"/>
        </w:rPr>
        <w:t>сельского поселения</w:t>
      </w:r>
      <w:r w:rsidRPr="00941F51">
        <w:rPr>
          <w:kern w:val="0"/>
          <w:lang w:eastAsia="ru-RU"/>
        </w:rPr>
        <w:t xml:space="preserve"> отразилось на характере внешних транспортных</w:t>
      </w:r>
      <w:r w:rsidRPr="00941F51">
        <w:t xml:space="preserve"> связей.</w:t>
      </w:r>
    </w:p>
    <w:p w:rsidR="00E90746" w:rsidRPr="00941F51" w:rsidRDefault="00E90746" w:rsidP="00A6569C">
      <w:pPr>
        <w:ind w:firstLine="709"/>
        <w:rPr>
          <w:b/>
        </w:rPr>
      </w:pPr>
      <w:r w:rsidRPr="00941F51">
        <w:rPr>
          <w:b/>
        </w:rPr>
        <w:t>Железнодорожный транспорт</w:t>
      </w:r>
    </w:p>
    <w:p w:rsidR="00E90746" w:rsidRDefault="00E90746" w:rsidP="00895E30">
      <w:pPr>
        <w:ind w:firstLine="709"/>
        <w:rPr>
          <w:shd w:val="clear" w:color="auto" w:fill="FFFFFF"/>
        </w:rPr>
      </w:pPr>
      <w:r>
        <w:t>На</w:t>
      </w:r>
      <w:r w:rsidRPr="00941F51">
        <w:t xml:space="preserve"> территории </w:t>
      </w:r>
      <w:r>
        <w:rPr>
          <w:shd w:val="clear" w:color="auto" w:fill="FFFFFF"/>
        </w:rPr>
        <w:t xml:space="preserve">Васильевского </w:t>
      </w:r>
      <w:r w:rsidRPr="00941F51">
        <w:rPr>
          <w:shd w:val="clear" w:color="auto" w:fill="FFFFFF"/>
        </w:rPr>
        <w:t>сельского поселения</w:t>
      </w:r>
      <w:r w:rsidRPr="00941F51">
        <w:rPr>
          <w:kern w:val="0"/>
          <w:lang w:eastAsia="ru-RU"/>
        </w:rPr>
        <w:t xml:space="preserve"> </w:t>
      </w:r>
      <w:r>
        <w:rPr>
          <w:kern w:val="0"/>
          <w:lang w:eastAsia="ru-RU"/>
        </w:rPr>
        <w:t>имеется</w:t>
      </w:r>
      <w:r w:rsidRPr="00A91FA9">
        <w:rPr>
          <w:shd w:val="clear" w:color="auto" w:fill="FFFFFF"/>
        </w:rPr>
        <w:t xml:space="preserve"> железнодорожный транспорт</w:t>
      </w:r>
      <w:r>
        <w:rPr>
          <w:shd w:val="clear" w:color="auto" w:fill="FFFFFF"/>
        </w:rPr>
        <w:t>.</w:t>
      </w:r>
    </w:p>
    <w:p w:rsidR="00E90746" w:rsidRPr="00FD719C" w:rsidRDefault="00E90746" w:rsidP="001F4C79">
      <w:pPr>
        <w:jc w:val="both"/>
        <w:rPr>
          <w:b/>
          <w:kern w:val="0"/>
          <w:lang w:eastAsia="ru-RU"/>
        </w:rPr>
      </w:pPr>
      <w:r w:rsidRPr="00FD719C">
        <w:tab/>
      </w:r>
      <w:r w:rsidRPr="00FD719C">
        <w:rPr>
          <w:b/>
          <w:kern w:val="0"/>
          <w:lang w:eastAsia="ru-RU"/>
        </w:rPr>
        <w:t>Внешний транспорт</w:t>
      </w:r>
    </w:p>
    <w:p w:rsidR="00E90746" w:rsidRPr="00FD719C" w:rsidRDefault="00E90746" w:rsidP="00E5748E">
      <w:pPr>
        <w:ind w:firstLine="709"/>
        <w:jc w:val="both"/>
        <w:rPr>
          <w:kern w:val="0"/>
          <w:lang w:eastAsia="ru-RU"/>
        </w:rPr>
      </w:pPr>
      <w:r w:rsidRPr="00FD719C">
        <w:rPr>
          <w:kern w:val="0"/>
          <w:lang w:eastAsia="ru-RU"/>
        </w:rPr>
        <w:t xml:space="preserve">Транспортно-экономические связи </w:t>
      </w:r>
      <w:r>
        <w:rPr>
          <w:shd w:val="clear" w:color="auto" w:fill="FFFFFF"/>
        </w:rPr>
        <w:t>Васильевского сельского поселения</w:t>
      </w:r>
      <w:r w:rsidRPr="00FD719C">
        <w:rPr>
          <w:kern w:val="0"/>
          <w:lang w:eastAsia="ru-RU"/>
        </w:rPr>
        <w:t xml:space="preserve"> осущест</w:t>
      </w:r>
      <w:r w:rsidRPr="00FD719C">
        <w:rPr>
          <w:kern w:val="0"/>
          <w:lang w:eastAsia="ru-RU"/>
        </w:rPr>
        <w:softHyphen/>
        <w:t>вляются в настоящее время автомобильным транспортом.</w:t>
      </w:r>
    </w:p>
    <w:p w:rsidR="00E90746" w:rsidRPr="00B62704" w:rsidRDefault="00E90746" w:rsidP="00E5748E">
      <w:pPr>
        <w:ind w:firstLine="709"/>
        <w:jc w:val="both"/>
        <w:rPr>
          <w:kern w:val="0"/>
          <w:highlight w:val="yellow"/>
          <w:lang w:eastAsia="ru-RU"/>
        </w:rPr>
      </w:pPr>
      <w:r w:rsidRPr="00FD719C">
        <w:rPr>
          <w:kern w:val="0"/>
          <w:lang w:eastAsia="ru-RU"/>
        </w:rPr>
        <w:t xml:space="preserve">При необходимости перевозки могут выполняться по авиалиниям аэропорта города Орел. </w:t>
      </w:r>
    </w:p>
    <w:p w:rsidR="00E90746" w:rsidRPr="00895E30" w:rsidRDefault="00E90746" w:rsidP="00895E30">
      <w:pPr>
        <w:ind w:firstLine="709"/>
        <w:jc w:val="both"/>
        <w:rPr>
          <w:kern w:val="0"/>
          <w:lang w:eastAsia="ru-RU"/>
        </w:rPr>
      </w:pPr>
      <w:r w:rsidRPr="00FD719C">
        <w:rPr>
          <w:kern w:val="0"/>
          <w:lang w:eastAsia="ru-RU"/>
        </w:rPr>
        <w:t>Краткая характеристика существующих видов внешнего транспорта</w:t>
      </w:r>
      <w:r>
        <w:rPr>
          <w:kern w:val="0"/>
          <w:lang w:eastAsia="ru-RU"/>
        </w:rPr>
        <w:t xml:space="preserve"> приводи</w:t>
      </w:r>
      <w:r w:rsidRPr="00FD719C">
        <w:rPr>
          <w:kern w:val="0"/>
          <w:lang w:eastAsia="ru-RU"/>
        </w:rPr>
        <w:t>тся ниже.</w:t>
      </w:r>
    </w:p>
    <w:p w:rsidR="00E90746" w:rsidRPr="0019715D" w:rsidRDefault="00E90746" w:rsidP="0095669F">
      <w:pPr>
        <w:ind w:firstLine="709"/>
        <w:rPr>
          <w:b/>
        </w:rPr>
      </w:pPr>
      <w:r>
        <w:rPr>
          <w:b/>
        </w:rPr>
        <w:t>Автомобильный транспорт</w:t>
      </w:r>
    </w:p>
    <w:p w:rsidR="00E90746" w:rsidRPr="0019715D" w:rsidRDefault="00E90746" w:rsidP="0095669F">
      <w:pPr>
        <w:ind w:firstLine="709"/>
      </w:pPr>
      <w:r w:rsidRPr="0019715D">
        <w:t xml:space="preserve">В силу особенностей территориального расположения транспортных коммуникаций различных видов, основным видом транспорта в районе, в особенности пассажирского, является автомобильный. </w:t>
      </w:r>
    </w:p>
    <w:p w:rsidR="00E90746" w:rsidRPr="0019715D" w:rsidRDefault="00E90746" w:rsidP="0095669F">
      <w:pPr>
        <w:ind w:firstLine="709"/>
      </w:pPr>
      <w:r w:rsidRPr="0019715D">
        <w:t>В целом парк автотранспортных средств в Верховском районе неуклонно растет, и за 3 года увеличился на 31 %. В том числе увеличился парк грузовых автомобилей - на 72 %, а также количество автобусов всех видов собственности - на 20 %. Однако, наибольший рост количества автотранспортных средств произошел за счет значительного увеличения количества легковых автомобилей (на 23 %), что подтверждается и показателями уровня автомобилизации населения, который за последние 3 года вырос на 25 %.</w:t>
      </w:r>
    </w:p>
    <w:p w:rsidR="00E90746" w:rsidRDefault="00E90746" w:rsidP="0095669F">
      <w:pPr>
        <w:ind w:firstLine="709"/>
      </w:pPr>
      <w:r w:rsidRPr="0019715D">
        <w:t xml:space="preserve">Грузовые перевозки осуществляют муниципальные автотранспортные предприятия и индивидуальные предприниматели. Анализ данных статистики грузооборота демонстрирует резкое сокращение объема перевозимых грузов в 2008 г. практически до нулевых показателей, что связано как с уменьшением объемов промышленного и сельскохозяйственного производства, так и с изменением цепочек поставок, в которых основная роль отводится малому бизнесу, который не учитывается статистикой. </w:t>
      </w:r>
    </w:p>
    <w:p w:rsidR="00E90746" w:rsidRPr="0019715D" w:rsidRDefault="00E90746" w:rsidP="0095669F">
      <w:pPr>
        <w:ind w:firstLine="709"/>
      </w:pPr>
    </w:p>
    <w:p w:rsidR="00E90746" w:rsidRPr="0019715D" w:rsidRDefault="00E90746" w:rsidP="0095669F">
      <w:pPr>
        <w:spacing w:line="360" w:lineRule="auto"/>
        <w:ind w:firstLine="709"/>
      </w:pPr>
      <w:r>
        <w:rPr>
          <w:noProof/>
          <w:lang w:eastAsia="ru-RU"/>
        </w:rPr>
        <w:pict>
          <v:shape id="Объект 2" o:spid="_x0000_s1026" type="#_x0000_t75" style="position:absolute;left:0;text-align:left;margin-left:4.9pt;margin-top:9pt;width:446.9pt;height:274.1pt;z-index:251658240;visibility:visible;mso-wrap-distance-left:39.72pt;mso-wrap-distance-top:28.32pt;mso-wrap-distance-right:13.99706mm;mso-wrap-distance-bottom:10.3068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">
            <v:imagedata r:id="rId29" o:title=""/>
            <o:lock v:ext="edit" aspectratio="f"/>
          </v:shape>
        </w:pict>
      </w: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jc w:val="center"/>
        <w:rPr>
          <w:i/>
        </w:rPr>
      </w:pPr>
      <w:r w:rsidRPr="0019715D">
        <w:rPr>
          <w:i/>
        </w:rPr>
        <w:t>Показатели работы грузового т</w:t>
      </w:r>
      <w:r>
        <w:rPr>
          <w:i/>
        </w:rPr>
        <w:t>ранспорта по Верховскому району</w:t>
      </w:r>
    </w:p>
    <w:p w:rsidR="00E90746" w:rsidRPr="0019715D" w:rsidRDefault="00E90746" w:rsidP="0095669F">
      <w:pPr>
        <w:jc w:val="center"/>
        <w:rPr>
          <w:i/>
        </w:rPr>
      </w:pPr>
      <w:r w:rsidRPr="0019715D">
        <w:rPr>
          <w:i/>
        </w:rPr>
        <w:t>Пассажирские перевозки</w:t>
      </w:r>
    </w:p>
    <w:p w:rsidR="00E90746" w:rsidRDefault="00E90746" w:rsidP="0095669F">
      <w:pPr>
        <w:ind w:firstLine="709"/>
      </w:pPr>
      <w:r w:rsidRPr="0019715D">
        <w:t xml:space="preserve">Пассажирские перевозки на территории района осуществляются как железнодорожным (дальнего следования и пригородное сообщение), так и автомобильным транспортом. На протяжении последних 5 лет в районе наблюдается постепенное увеличение количества перевезенных пассажиров и пассажирооборота. Однако в 2009 г. наблюдалось их небольшое снижение. </w:t>
      </w:r>
    </w:p>
    <w:p w:rsidR="00E90746" w:rsidRDefault="00E90746" w:rsidP="0095669F">
      <w:pPr>
        <w:spacing w:line="360" w:lineRule="auto"/>
        <w:ind w:firstLine="709"/>
      </w:pPr>
    </w:p>
    <w:p w:rsidR="00E90746" w:rsidRPr="0019715D" w:rsidRDefault="00E90746" w:rsidP="0095669F">
      <w:pPr>
        <w:spacing w:line="360" w:lineRule="auto"/>
        <w:ind w:firstLine="709"/>
      </w:pPr>
      <w:r>
        <w:rPr>
          <w:noProof/>
          <w:lang w:eastAsia="ru-RU"/>
        </w:rPr>
        <w:pict>
          <v:shape id="Объект 3" o:spid="_x0000_s1027" type="#_x0000_t75" style="position:absolute;left:0;text-align:left;margin-left:25.95pt;margin-top:7.25pt;width:411.85pt;height:237.1pt;z-index:251659264;visibility:visible;mso-wrap-distance-left:36.36pt;mso-wrap-distance-top:24pt;mso-wrap-distance-right:13.0708mm;mso-wrap-distance-bottom:8.18786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">
            <v:imagedata r:id="rId30" o:title=""/>
            <o:lock v:ext="edit" aspectratio="f"/>
          </v:shape>
        </w:pict>
      </w: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Pr="0019715D" w:rsidRDefault="00E90746" w:rsidP="0095669F">
      <w:pPr>
        <w:spacing w:line="360" w:lineRule="auto"/>
        <w:ind w:firstLine="709"/>
      </w:pPr>
    </w:p>
    <w:p w:rsidR="00E90746" w:rsidRDefault="00E90746" w:rsidP="0095669F">
      <w:pPr>
        <w:spacing w:line="360" w:lineRule="auto"/>
        <w:ind w:firstLine="709"/>
        <w:jc w:val="center"/>
        <w:rPr>
          <w:i/>
        </w:rPr>
      </w:pPr>
    </w:p>
    <w:p w:rsidR="00E90746" w:rsidRDefault="00E90746" w:rsidP="0095669F">
      <w:pPr>
        <w:spacing w:line="360" w:lineRule="auto"/>
        <w:ind w:firstLine="709"/>
        <w:jc w:val="center"/>
        <w:rPr>
          <w:i/>
        </w:rPr>
      </w:pPr>
    </w:p>
    <w:p w:rsidR="00E90746" w:rsidRDefault="00E90746" w:rsidP="0095669F">
      <w:pPr>
        <w:spacing w:line="360" w:lineRule="auto"/>
        <w:ind w:firstLine="709"/>
        <w:jc w:val="center"/>
        <w:rPr>
          <w:i/>
        </w:rPr>
      </w:pPr>
    </w:p>
    <w:p w:rsidR="00E90746" w:rsidRDefault="00E90746" w:rsidP="0095669F">
      <w:pPr>
        <w:spacing w:line="360" w:lineRule="auto"/>
        <w:ind w:firstLine="709"/>
        <w:jc w:val="center"/>
        <w:rPr>
          <w:i/>
        </w:rPr>
      </w:pPr>
    </w:p>
    <w:p w:rsidR="00E90746" w:rsidRDefault="00E90746" w:rsidP="0095669F">
      <w:pPr>
        <w:spacing w:line="360" w:lineRule="auto"/>
        <w:ind w:firstLine="709"/>
        <w:jc w:val="center"/>
        <w:rPr>
          <w:i/>
        </w:rPr>
      </w:pPr>
    </w:p>
    <w:p w:rsidR="00E90746" w:rsidRDefault="00E90746" w:rsidP="0095669F">
      <w:pPr>
        <w:spacing w:line="360" w:lineRule="auto"/>
        <w:ind w:firstLine="709"/>
        <w:jc w:val="center"/>
        <w:rPr>
          <w:i/>
        </w:rPr>
      </w:pPr>
    </w:p>
    <w:p w:rsidR="00E90746" w:rsidRPr="0019715D" w:rsidRDefault="00E90746" w:rsidP="0095669F">
      <w:pPr>
        <w:spacing w:line="360" w:lineRule="auto"/>
        <w:ind w:firstLine="709"/>
        <w:jc w:val="center"/>
        <w:rPr>
          <w:i/>
        </w:rPr>
      </w:pPr>
      <w:r w:rsidRPr="0019715D">
        <w:rPr>
          <w:i/>
        </w:rPr>
        <w:t>Показатели работы пассажирского транспорта по Верховскому району.</w:t>
      </w:r>
    </w:p>
    <w:p w:rsidR="00E90746" w:rsidRPr="0019715D" w:rsidRDefault="00E90746" w:rsidP="0095669F">
      <w:pPr>
        <w:ind w:firstLine="709"/>
      </w:pPr>
      <w:r w:rsidRPr="0019715D">
        <w:t>Пассажирские перевозки на территории района осуществляются автобусами автотранспортных предприятий и индивидуальных предпринимателей. Автопарк достаточен для обеспечения пассажирских перевозок, но сильно изношен и требует обновления. Общая протяженность линий общественного пассажирского транспорта составляет 336,9</w:t>
      </w:r>
      <w:r>
        <w:t xml:space="preserve"> </w:t>
      </w:r>
      <w:r w:rsidRPr="0019715D">
        <w:t>км.</w:t>
      </w:r>
    </w:p>
    <w:p w:rsidR="00E90746" w:rsidRDefault="00E90746" w:rsidP="000D4494">
      <w:pPr>
        <w:ind w:firstLine="708"/>
        <w:jc w:val="both"/>
        <w:rPr>
          <w:b/>
          <w:kern w:val="0"/>
          <w:lang w:eastAsia="ru-RU"/>
        </w:rPr>
      </w:pPr>
    </w:p>
    <w:p w:rsidR="00E90746" w:rsidRPr="0014656A" w:rsidRDefault="00E90746" w:rsidP="000D4494">
      <w:pPr>
        <w:ind w:firstLine="708"/>
        <w:jc w:val="both"/>
        <w:rPr>
          <w:b/>
          <w:kern w:val="0"/>
          <w:lang w:eastAsia="ru-RU"/>
        </w:rPr>
      </w:pPr>
      <w:r w:rsidRPr="0014656A">
        <w:rPr>
          <w:b/>
          <w:kern w:val="0"/>
          <w:lang w:eastAsia="ru-RU"/>
        </w:rPr>
        <w:t>Внегородские автомобильные дороги и транспорт</w:t>
      </w:r>
    </w:p>
    <w:p w:rsidR="00E90746" w:rsidRDefault="00E90746" w:rsidP="009901B3">
      <w:pPr>
        <w:rPr>
          <w:b/>
        </w:rPr>
      </w:pPr>
      <w:r w:rsidRPr="006908A5">
        <w:rPr>
          <w:bCs/>
        </w:rPr>
        <w:t>Через территорию</w:t>
      </w:r>
      <w:r>
        <w:rPr>
          <w:bCs/>
        </w:rPr>
        <w:t xml:space="preserve"> </w:t>
      </w:r>
      <w:r w:rsidRPr="006908A5">
        <w:rPr>
          <w:bCs/>
        </w:rPr>
        <w:t xml:space="preserve"> поселения </w:t>
      </w:r>
      <w:r w:rsidRPr="003B42C6">
        <w:t>проход</w:t>
      </w:r>
      <w:r>
        <w:t>я</w:t>
      </w:r>
      <w:r w:rsidRPr="003B42C6">
        <w:t>т автомобильн</w:t>
      </w:r>
      <w:r>
        <w:t>ые</w:t>
      </w:r>
      <w:r w:rsidRPr="003B42C6">
        <w:t xml:space="preserve"> дорог</w:t>
      </w:r>
      <w:r>
        <w:t>и</w:t>
      </w:r>
      <w:r w:rsidRPr="003B42C6">
        <w:t xml:space="preserve"> регионального значения</w:t>
      </w:r>
      <w:r>
        <w:t xml:space="preserve">  </w:t>
      </w:r>
      <w:r w:rsidRPr="008B4E68">
        <w:rPr>
          <w:b/>
        </w:rPr>
        <w:t xml:space="preserve">А/д </w:t>
      </w:r>
      <w:r>
        <w:rPr>
          <w:b/>
        </w:rPr>
        <w:t>«</w:t>
      </w:r>
      <w:r w:rsidRPr="008B4E68">
        <w:rPr>
          <w:b/>
        </w:rPr>
        <w:t xml:space="preserve">Ливны - Русский Брод </w:t>
      </w:r>
      <w:r>
        <w:rPr>
          <w:b/>
        </w:rPr>
        <w:t>–</w:t>
      </w:r>
      <w:r w:rsidRPr="008B4E68">
        <w:rPr>
          <w:b/>
        </w:rPr>
        <w:t xml:space="preserve"> Верховье</w:t>
      </w:r>
      <w:r>
        <w:rPr>
          <w:b/>
        </w:rPr>
        <w:t>»,</w:t>
      </w:r>
      <w:r w:rsidRPr="008B4E68">
        <w:rPr>
          <w:b/>
        </w:rPr>
        <w:t xml:space="preserve"> А/д </w:t>
      </w:r>
      <w:r>
        <w:rPr>
          <w:b/>
        </w:rPr>
        <w:t>«</w:t>
      </w:r>
      <w:r w:rsidRPr="008B4E68">
        <w:rPr>
          <w:b/>
        </w:rPr>
        <w:t xml:space="preserve">Ливны - Русский Брод </w:t>
      </w:r>
      <w:r>
        <w:rPr>
          <w:b/>
        </w:rPr>
        <w:t>–</w:t>
      </w:r>
      <w:r w:rsidRPr="008B4E68">
        <w:rPr>
          <w:b/>
        </w:rPr>
        <w:t xml:space="preserve"> </w:t>
      </w:r>
      <w:r>
        <w:rPr>
          <w:b/>
        </w:rPr>
        <w:t>Верховье»</w:t>
      </w:r>
      <w:r w:rsidRPr="008B4E68">
        <w:rPr>
          <w:b/>
        </w:rPr>
        <w:t xml:space="preserve"> - Васильевский</w:t>
      </w:r>
      <w:r>
        <w:rPr>
          <w:b/>
        </w:rPr>
        <w:t>,</w:t>
      </w:r>
      <w:r w:rsidRPr="008B4E68">
        <w:rPr>
          <w:b/>
        </w:rPr>
        <w:t xml:space="preserve">  А/д </w:t>
      </w:r>
      <w:r>
        <w:rPr>
          <w:b/>
        </w:rPr>
        <w:t>«</w:t>
      </w:r>
      <w:r w:rsidRPr="008B4E68">
        <w:rPr>
          <w:b/>
        </w:rPr>
        <w:t xml:space="preserve">Верховье - Большой Синьковец </w:t>
      </w:r>
      <w:r>
        <w:rPr>
          <w:b/>
        </w:rPr>
        <w:t>–</w:t>
      </w:r>
      <w:r w:rsidRPr="008B4E68">
        <w:rPr>
          <w:b/>
        </w:rPr>
        <w:t xml:space="preserve"> Троицкое</w:t>
      </w:r>
      <w:r>
        <w:rPr>
          <w:b/>
        </w:rPr>
        <w:t>».</w:t>
      </w:r>
    </w:p>
    <w:p w:rsidR="00E90746" w:rsidRPr="0014656A" w:rsidRDefault="00E90746" w:rsidP="0014656A">
      <w:pPr>
        <w:ind w:firstLine="708"/>
        <w:jc w:val="both"/>
        <w:rPr>
          <w:kern w:val="0"/>
          <w:lang w:eastAsia="ru-RU"/>
        </w:rPr>
      </w:pPr>
      <w:r w:rsidRPr="0014656A">
        <w:rPr>
          <w:kern w:val="0"/>
          <w:lang w:eastAsia="ru-RU"/>
        </w:rPr>
        <w:t>По всем автомобильным дорогам организовано автобусное сообщение.</w:t>
      </w:r>
    </w:p>
    <w:p w:rsidR="00E90746" w:rsidRDefault="00E90746" w:rsidP="002A1B55">
      <w:pPr>
        <w:ind w:firstLine="708"/>
        <w:jc w:val="both"/>
      </w:pPr>
      <w:r w:rsidRPr="0014656A">
        <w:t>Пассажирские перевозки в межселенных связях выполняются, в основном, автобусным и маршрутным транспортом. Большую часть грузоперевозок осуществляют частные предприятия и предприниматели.</w:t>
      </w:r>
    </w:p>
    <w:p w:rsidR="00E90746" w:rsidRDefault="00E90746" w:rsidP="004C5530">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w:t>
      </w:r>
      <w:r>
        <w:rPr>
          <w:b/>
          <w:i/>
        </w:rPr>
        <w:t xml:space="preserve"> г.</w:t>
      </w:r>
      <w:r w:rsidRPr="00F47A03">
        <w:rPr>
          <w:b/>
          <w:i/>
        </w:rPr>
        <w:t xml:space="preserve"> № 48 «Об утверждении перечня автомобильных дорог общего пользования регионального значения» приведены в таблице</w:t>
      </w:r>
      <w:r w:rsidRPr="00946C57">
        <w:rPr>
          <w:b/>
          <w:i/>
        </w:rPr>
        <w:t xml:space="preserve"> (в ред. </w:t>
      </w:r>
      <w:hyperlink r:id="rId31" w:history="1">
        <w:r w:rsidRPr="00946C57">
          <w:rPr>
            <w:b/>
            <w:i/>
          </w:rPr>
          <w:t>Постановления</w:t>
        </w:r>
      </w:hyperlink>
      <w:r w:rsidRPr="00946C57">
        <w:rPr>
          <w:b/>
          <w:i/>
        </w:rPr>
        <w:t xml:space="preserve"> Правительства Орловской области от 02.02.2011г.  N 23)</w:t>
      </w:r>
      <w:r w:rsidRPr="00F47A03">
        <w:rPr>
          <w:b/>
          <w:i/>
        </w:rPr>
        <w:t>:</w:t>
      </w:r>
    </w:p>
    <w:p w:rsidR="00E90746" w:rsidRDefault="00E90746" w:rsidP="00296959">
      <w:pPr>
        <w:jc w:val="center"/>
        <w:rPr>
          <w:b/>
          <w:u w:val="single"/>
        </w:rPr>
      </w:pPr>
      <w:r w:rsidRPr="00482799">
        <w:rPr>
          <w:b/>
          <w:u w:val="single"/>
        </w:rPr>
        <w:t>Перечень автомобильных дорог общего пользования регионального значения</w:t>
      </w:r>
    </w:p>
    <w:p w:rsidR="00E90746" w:rsidRPr="003F6782" w:rsidRDefault="00E90746" w:rsidP="00296959">
      <w:pPr>
        <w:autoSpaceDE w:val="0"/>
        <w:autoSpaceDN w:val="0"/>
        <w:adjustRightInd w:val="0"/>
        <w:jc w:val="center"/>
      </w:pPr>
      <w:r w:rsidRPr="003F6782">
        <w:t xml:space="preserve">(в ред. </w:t>
      </w:r>
      <w:hyperlink r:id="rId32" w:history="1">
        <w:r w:rsidRPr="003F6782">
          <w:t>Постановления</w:t>
        </w:r>
      </w:hyperlink>
      <w:r w:rsidRPr="003F6782">
        <w:t xml:space="preserve"> Правительства Орловской области от 02.02.2011 N 23)</w:t>
      </w:r>
    </w:p>
    <w:p w:rsidR="00E90746" w:rsidRDefault="00E90746" w:rsidP="00296959">
      <w:pPr>
        <w:autoSpaceDE w:val="0"/>
        <w:autoSpaceDN w:val="0"/>
        <w:adjustRightInd w:val="0"/>
        <w:jc w:val="cente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544"/>
        <w:gridCol w:w="1984"/>
        <w:gridCol w:w="1985"/>
      </w:tblGrid>
      <w:tr w:rsidR="00E90746" w:rsidTr="00321C05">
        <w:tc>
          <w:tcPr>
            <w:tcW w:w="2093" w:type="dxa"/>
            <w:vMerge w:val="restart"/>
          </w:tcPr>
          <w:p w:rsidR="00E90746" w:rsidRDefault="00E90746" w:rsidP="00321C05">
            <w:pPr>
              <w:jc w:val="center"/>
              <w:rPr>
                <w:b/>
                <w:sz w:val="20"/>
                <w:szCs w:val="20"/>
              </w:rPr>
            </w:pPr>
          </w:p>
          <w:p w:rsidR="00E90746" w:rsidRPr="00AD5EC6" w:rsidRDefault="00E90746" w:rsidP="00321C05">
            <w:pPr>
              <w:jc w:val="center"/>
              <w:rPr>
                <w:b/>
                <w:sz w:val="20"/>
                <w:szCs w:val="20"/>
              </w:rPr>
            </w:pPr>
            <w:r w:rsidRPr="00AD5EC6">
              <w:rPr>
                <w:b/>
                <w:sz w:val="20"/>
                <w:szCs w:val="20"/>
              </w:rPr>
              <w:t>Идентификационный номер</w:t>
            </w:r>
          </w:p>
        </w:tc>
        <w:tc>
          <w:tcPr>
            <w:tcW w:w="3544" w:type="dxa"/>
            <w:vMerge w:val="restart"/>
          </w:tcPr>
          <w:p w:rsidR="00E90746" w:rsidRDefault="00E90746" w:rsidP="00321C05">
            <w:pPr>
              <w:jc w:val="center"/>
              <w:rPr>
                <w:b/>
                <w:sz w:val="20"/>
                <w:szCs w:val="20"/>
              </w:rPr>
            </w:pPr>
          </w:p>
          <w:p w:rsidR="00E90746" w:rsidRPr="00AD5EC6" w:rsidRDefault="00E90746" w:rsidP="00321C05">
            <w:pPr>
              <w:jc w:val="center"/>
              <w:rPr>
                <w:b/>
                <w:sz w:val="20"/>
                <w:szCs w:val="20"/>
              </w:rPr>
            </w:pPr>
            <w:r w:rsidRPr="00AD5EC6">
              <w:rPr>
                <w:b/>
                <w:sz w:val="20"/>
                <w:szCs w:val="20"/>
              </w:rPr>
              <w:t>Наименование автомобильных дорог в границах районов области</w:t>
            </w:r>
          </w:p>
        </w:tc>
        <w:tc>
          <w:tcPr>
            <w:tcW w:w="3969" w:type="dxa"/>
            <w:gridSpan w:val="2"/>
          </w:tcPr>
          <w:p w:rsidR="00E90746" w:rsidRPr="00AD5EC6" w:rsidRDefault="00E90746" w:rsidP="00321C05">
            <w:pPr>
              <w:jc w:val="center"/>
              <w:rPr>
                <w:b/>
                <w:sz w:val="20"/>
                <w:szCs w:val="20"/>
              </w:rPr>
            </w:pPr>
            <w:r>
              <w:rPr>
                <w:b/>
                <w:sz w:val="20"/>
                <w:szCs w:val="20"/>
              </w:rPr>
              <w:t>По району</w:t>
            </w:r>
          </w:p>
        </w:tc>
      </w:tr>
      <w:tr w:rsidR="00E90746" w:rsidTr="00321C05">
        <w:tc>
          <w:tcPr>
            <w:tcW w:w="2093" w:type="dxa"/>
            <w:vMerge/>
          </w:tcPr>
          <w:p w:rsidR="00E90746" w:rsidRPr="00AD5EC6" w:rsidRDefault="00E90746" w:rsidP="00321C05">
            <w:pPr>
              <w:jc w:val="center"/>
              <w:rPr>
                <w:b/>
                <w:sz w:val="20"/>
                <w:szCs w:val="20"/>
              </w:rPr>
            </w:pPr>
          </w:p>
        </w:tc>
        <w:tc>
          <w:tcPr>
            <w:tcW w:w="3544" w:type="dxa"/>
            <w:vMerge/>
          </w:tcPr>
          <w:p w:rsidR="00E90746" w:rsidRPr="00AD5EC6" w:rsidRDefault="00E90746" w:rsidP="00321C05">
            <w:pPr>
              <w:jc w:val="center"/>
              <w:rPr>
                <w:b/>
                <w:sz w:val="20"/>
                <w:szCs w:val="20"/>
              </w:rPr>
            </w:pPr>
          </w:p>
        </w:tc>
        <w:tc>
          <w:tcPr>
            <w:tcW w:w="1984" w:type="dxa"/>
          </w:tcPr>
          <w:p w:rsidR="00E90746" w:rsidRDefault="00E90746" w:rsidP="00321C05">
            <w:pPr>
              <w:jc w:val="center"/>
              <w:rPr>
                <w:b/>
                <w:sz w:val="20"/>
                <w:szCs w:val="20"/>
              </w:rPr>
            </w:pPr>
          </w:p>
          <w:p w:rsidR="00E90746" w:rsidRPr="00AD5EC6" w:rsidRDefault="00E90746" w:rsidP="00321C05">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985" w:type="dxa"/>
          </w:tcPr>
          <w:p w:rsidR="00E90746" w:rsidRPr="00AD5EC6" w:rsidRDefault="00E90746" w:rsidP="00321C05">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r>
      <w:tr w:rsidR="00E90746" w:rsidTr="00321C05">
        <w:tc>
          <w:tcPr>
            <w:tcW w:w="2093" w:type="dxa"/>
          </w:tcPr>
          <w:p w:rsidR="00E90746" w:rsidRDefault="00E90746" w:rsidP="00321C05">
            <w:pPr>
              <w:jc w:val="center"/>
            </w:pPr>
            <w:r w:rsidRPr="008327E4">
              <w:t xml:space="preserve">54 ОП РЗ 54К-4   </w:t>
            </w:r>
          </w:p>
        </w:tc>
        <w:tc>
          <w:tcPr>
            <w:tcW w:w="3544" w:type="dxa"/>
          </w:tcPr>
          <w:p w:rsidR="00E90746" w:rsidRDefault="00E90746" w:rsidP="00321C05">
            <w:pPr>
              <w:jc w:val="center"/>
            </w:pPr>
            <w:r w:rsidRPr="008327E4">
              <w:t xml:space="preserve">А/д Покровское - Верховье  </w:t>
            </w:r>
          </w:p>
          <w:p w:rsidR="00E90746" w:rsidRPr="00BF5110" w:rsidRDefault="00E90746" w:rsidP="00321C05">
            <w:pPr>
              <w:jc w:val="center"/>
            </w:pPr>
            <w:r w:rsidRPr="008327E4">
              <w:t xml:space="preserve">(с 11 + 355 - по 30 + 444)                   </w:t>
            </w:r>
          </w:p>
        </w:tc>
        <w:tc>
          <w:tcPr>
            <w:tcW w:w="1984" w:type="dxa"/>
          </w:tcPr>
          <w:p w:rsidR="00E90746" w:rsidRPr="00BF5110" w:rsidRDefault="00E90746" w:rsidP="00321C05">
            <w:pPr>
              <w:jc w:val="center"/>
            </w:pPr>
            <w:r w:rsidRPr="008327E4">
              <w:t xml:space="preserve">19,089   </w:t>
            </w:r>
          </w:p>
        </w:tc>
        <w:tc>
          <w:tcPr>
            <w:tcW w:w="1985" w:type="dxa"/>
          </w:tcPr>
          <w:p w:rsidR="00E90746" w:rsidRPr="00BF5110" w:rsidRDefault="00E90746" w:rsidP="00321C05">
            <w:pPr>
              <w:jc w:val="center"/>
            </w:pPr>
            <w:r w:rsidRPr="008327E4">
              <w:t xml:space="preserve">19,089   </w:t>
            </w:r>
          </w:p>
        </w:tc>
      </w:tr>
      <w:tr w:rsidR="00E90746" w:rsidTr="00321C05">
        <w:tc>
          <w:tcPr>
            <w:tcW w:w="2093" w:type="dxa"/>
          </w:tcPr>
          <w:p w:rsidR="00E90746" w:rsidRDefault="00E90746" w:rsidP="00321C05">
            <w:pPr>
              <w:jc w:val="center"/>
            </w:pPr>
            <w:r w:rsidRPr="000B5127">
              <w:t xml:space="preserve">54 ОП РЗ 54К-44  </w:t>
            </w:r>
          </w:p>
        </w:tc>
        <w:tc>
          <w:tcPr>
            <w:tcW w:w="3544" w:type="dxa"/>
          </w:tcPr>
          <w:p w:rsidR="00E90746" w:rsidRPr="00BF5110" w:rsidRDefault="00E90746" w:rsidP="00321C05">
            <w:pPr>
              <w:jc w:val="center"/>
            </w:pPr>
            <w:r w:rsidRPr="000B5127">
              <w:t xml:space="preserve">А/д "Ливны - Русский Брод -Верховье" - Васильевский             (с 0 + 000 - по 1 + 900)             </w:t>
            </w:r>
          </w:p>
        </w:tc>
        <w:tc>
          <w:tcPr>
            <w:tcW w:w="1984" w:type="dxa"/>
          </w:tcPr>
          <w:p w:rsidR="00E90746" w:rsidRDefault="00E90746" w:rsidP="00321C05">
            <w:pPr>
              <w:jc w:val="center"/>
            </w:pPr>
            <w:r>
              <w:t>1,90</w:t>
            </w:r>
          </w:p>
        </w:tc>
        <w:tc>
          <w:tcPr>
            <w:tcW w:w="1985" w:type="dxa"/>
          </w:tcPr>
          <w:p w:rsidR="00E90746" w:rsidRDefault="00E90746" w:rsidP="00321C05">
            <w:pPr>
              <w:jc w:val="center"/>
            </w:pPr>
            <w:r>
              <w:t>1,90</w:t>
            </w:r>
          </w:p>
        </w:tc>
      </w:tr>
      <w:tr w:rsidR="00E90746" w:rsidTr="00321C05">
        <w:tc>
          <w:tcPr>
            <w:tcW w:w="2093" w:type="dxa"/>
          </w:tcPr>
          <w:p w:rsidR="00E90746" w:rsidRPr="000B5127" w:rsidRDefault="00E90746" w:rsidP="00321C05">
            <w:pPr>
              <w:jc w:val="center"/>
            </w:pPr>
            <w:r w:rsidRPr="000B5127">
              <w:t>54 ОП РЗ 54К-37</w:t>
            </w:r>
          </w:p>
        </w:tc>
        <w:tc>
          <w:tcPr>
            <w:tcW w:w="3544" w:type="dxa"/>
          </w:tcPr>
          <w:p w:rsidR="00E90746" w:rsidRDefault="00E90746" w:rsidP="00321C05">
            <w:pPr>
              <w:jc w:val="center"/>
            </w:pPr>
            <w:r w:rsidRPr="000B5127">
              <w:t xml:space="preserve">А /д Верховье - Большой Синьковец -  Троицкое </w:t>
            </w:r>
          </w:p>
          <w:p w:rsidR="00E90746" w:rsidRPr="000B5127" w:rsidRDefault="00E90746" w:rsidP="00321C05">
            <w:pPr>
              <w:jc w:val="center"/>
            </w:pPr>
            <w:r w:rsidRPr="000B5127">
              <w:t xml:space="preserve">(с 0 + 000 - по 22 + 500)  </w:t>
            </w:r>
          </w:p>
        </w:tc>
        <w:tc>
          <w:tcPr>
            <w:tcW w:w="1984" w:type="dxa"/>
          </w:tcPr>
          <w:p w:rsidR="00E90746" w:rsidRDefault="00E90746" w:rsidP="00321C05">
            <w:pPr>
              <w:jc w:val="center"/>
            </w:pPr>
            <w:r>
              <w:t>22,5</w:t>
            </w:r>
          </w:p>
        </w:tc>
        <w:tc>
          <w:tcPr>
            <w:tcW w:w="1985" w:type="dxa"/>
          </w:tcPr>
          <w:p w:rsidR="00E90746" w:rsidRDefault="00E90746" w:rsidP="00321C05">
            <w:pPr>
              <w:jc w:val="center"/>
            </w:pPr>
            <w:r>
              <w:t>22,5</w:t>
            </w:r>
          </w:p>
        </w:tc>
      </w:tr>
    </w:tbl>
    <w:p w:rsidR="00E90746" w:rsidRDefault="00E90746" w:rsidP="00296959">
      <w:pPr>
        <w:ind w:firstLine="708"/>
        <w:jc w:val="both"/>
        <w:rPr>
          <w:kern w:val="0"/>
          <w:u w:val="single"/>
        </w:rPr>
      </w:pPr>
      <w:r>
        <w:t xml:space="preserve">│        </w:t>
      </w:r>
    </w:p>
    <w:p w:rsidR="00E90746" w:rsidRDefault="00E90746" w:rsidP="00296959">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E90746" w:rsidRDefault="00E90746" w:rsidP="00296959">
      <w:pPr>
        <w:jc w:val="center"/>
        <w:rPr>
          <w:b/>
          <w:u w:val="single"/>
        </w:rPr>
      </w:pPr>
    </w:p>
    <w:tbl>
      <w:tblPr>
        <w:tblW w:w="7740" w:type="dxa"/>
        <w:tblInd w:w="558" w:type="dxa"/>
        <w:tblLook w:val="00A0"/>
      </w:tblPr>
      <w:tblGrid>
        <w:gridCol w:w="4360"/>
        <w:gridCol w:w="1620"/>
        <w:gridCol w:w="1760"/>
      </w:tblGrid>
      <w:tr w:rsidR="00E90746" w:rsidRPr="004F4338" w:rsidTr="00033E78">
        <w:trPr>
          <w:trHeight w:val="30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Васильевка - Ивановка</w:t>
            </w:r>
          </w:p>
        </w:tc>
        <w:tc>
          <w:tcPr>
            <w:tcW w:w="1620" w:type="dxa"/>
            <w:tcBorders>
              <w:top w:val="single" w:sz="4" w:space="0" w:color="auto"/>
              <w:left w:val="nil"/>
              <w:bottom w:val="single" w:sz="4" w:space="0" w:color="auto"/>
              <w:right w:val="single" w:sz="4" w:space="0" w:color="auto"/>
            </w:tcBorders>
          </w:tcPr>
          <w:p w:rsidR="00E90746" w:rsidRPr="004F4338" w:rsidRDefault="00E90746" w:rsidP="00321C05">
            <w:pPr>
              <w:widowControl/>
              <w:suppressAutoHyphens w:val="0"/>
              <w:jc w:val="center"/>
            </w:pPr>
            <w:r w:rsidRPr="004F4338">
              <w:t>1,3</w:t>
            </w:r>
          </w:p>
        </w:tc>
        <w:tc>
          <w:tcPr>
            <w:tcW w:w="1760" w:type="dxa"/>
            <w:tcBorders>
              <w:top w:val="single" w:sz="4" w:space="0" w:color="auto"/>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r w:rsidR="00E90746" w:rsidRPr="004F4338" w:rsidTr="00033E78">
        <w:trPr>
          <w:trHeight w:val="30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Васильевка – М.Синковец</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3,6</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r w:rsidR="00E90746" w:rsidRPr="004F4338" w:rsidTr="00033E78">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Ивановка - Дмитриевка</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2,9</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r w:rsidR="00E90746" w:rsidRPr="004F4338" w:rsidTr="00033E78">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«Ливны-Р.Брод-Верховье»-Хитрово</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3,2</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r w:rsidR="00E90746" w:rsidRPr="004F4338" w:rsidTr="00033E78">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Скорятино-Корытенка-Кутузовка</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10</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r w:rsidR="00E90746" w:rsidRPr="004F4338" w:rsidTr="00033E78">
        <w:trPr>
          <w:trHeight w:val="63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«Верховье-Б.Синковец-Троицкое»-Елагино</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2,1</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r w:rsidR="00E90746" w:rsidRPr="004F4338" w:rsidTr="00033E78">
        <w:trPr>
          <w:trHeight w:val="63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«Верховье-Б.Синковец-Троицкое»-Крутое</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1,1</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асфальтобетон</w:t>
            </w:r>
          </w:p>
        </w:tc>
      </w:tr>
      <w:tr w:rsidR="00E90746" w:rsidRPr="004F4338" w:rsidTr="00033E78">
        <w:trPr>
          <w:trHeight w:val="630"/>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«Верховье-Б.Синковец-Троицкое»-Федоровка</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4,1</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асфальтобетон</w:t>
            </w:r>
          </w:p>
        </w:tc>
      </w:tr>
      <w:tr w:rsidR="00E90746" w:rsidRPr="004F4338" w:rsidTr="00033E78">
        <w:trPr>
          <w:trHeight w:val="315"/>
        </w:trPr>
        <w:tc>
          <w:tcPr>
            <w:tcW w:w="4360" w:type="dxa"/>
            <w:tcBorders>
              <w:top w:val="single" w:sz="4" w:space="0" w:color="auto"/>
              <w:left w:val="single" w:sz="4" w:space="0" w:color="auto"/>
              <w:bottom w:val="single" w:sz="4" w:space="0" w:color="auto"/>
              <w:right w:val="single" w:sz="4" w:space="0" w:color="auto"/>
            </w:tcBorders>
          </w:tcPr>
          <w:p w:rsidR="00E90746" w:rsidRPr="004F4338" w:rsidRDefault="00E90746" w:rsidP="00321C05">
            <w:pPr>
              <w:widowControl/>
              <w:suppressAutoHyphens w:val="0"/>
              <w:rPr>
                <w:kern w:val="0"/>
                <w:lang w:eastAsia="ru-RU"/>
              </w:rPr>
            </w:pPr>
            <w:r w:rsidRPr="004F4338">
              <w:rPr>
                <w:kern w:val="0"/>
                <w:lang w:eastAsia="ru-RU"/>
              </w:rPr>
              <w:t>А/д Федоровка - Николаевка</w:t>
            </w:r>
          </w:p>
        </w:tc>
        <w:tc>
          <w:tcPr>
            <w:tcW w:w="1620" w:type="dxa"/>
            <w:tcBorders>
              <w:top w:val="nil"/>
              <w:left w:val="nil"/>
              <w:bottom w:val="single" w:sz="4" w:space="0" w:color="auto"/>
              <w:right w:val="single" w:sz="4" w:space="0" w:color="auto"/>
            </w:tcBorders>
          </w:tcPr>
          <w:p w:rsidR="00E90746" w:rsidRPr="004F4338" w:rsidRDefault="00E90746" w:rsidP="00321C05">
            <w:pPr>
              <w:widowControl/>
              <w:suppressAutoHyphens w:val="0"/>
              <w:jc w:val="center"/>
            </w:pPr>
            <w:r w:rsidRPr="004F4338">
              <w:t>3,3</w:t>
            </w:r>
          </w:p>
        </w:tc>
        <w:tc>
          <w:tcPr>
            <w:tcW w:w="1760" w:type="dxa"/>
            <w:tcBorders>
              <w:top w:val="nil"/>
              <w:left w:val="nil"/>
              <w:bottom w:val="single" w:sz="4" w:space="0" w:color="auto"/>
              <w:right w:val="single" w:sz="4" w:space="0" w:color="auto"/>
            </w:tcBorders>
            <w:vAlign w:val="center"/>
          </w:tcPr>
          <w:p w:rsidR="00E90746" w:rsidRPr="004F4338" w:rsidRDefault="00E90746" w:rsidP="00321C05">
            <w:pPr>
              <w:widowControl/>
              <w:suppressAutoHyphens w:val="0"/>
              <w:jc w:val="center"/>
            </w:pPr>
            <w:r w:rsidRPr="004F4338">
              <w:t>грунт</w:t>
            </w:r>
          </w:p>
        </w:tc>
      </w:tr>
    </w:tbl>
    <w:p w:rsidR="00E90746" w:rsidRDefault="00E90746" w:rsidP="00296959">
      <w:pPr>
        <w:jc w:val="center"/>
        <w:rPr>
          <w:b/>
          <w:u w:val="single"/>
        </w:rPr>
      </w:pPr>
    </w:p>
    <w:p w:rsidR="00E90746" w:rsidRDefault="00E90746" w:rsidP="00296959">
      <w:pPr>
        <w:ind w:firstLine="708"/>
        <w:jc w:val="center"/>
        <w:rPr>
          <w:b/>
          <w:u w:val="single"/>
        </w:rPr>
      </w:pPr>
      <w:r w:rsidRPr="00605B59">
        <w:rPr>
          <w:b/>
          <w:u w:val="single"/>
        </w:rPr>
        <w:t>Автомобильные дороги местного значения, находящиеся в ведении поселений</w:t>
      </w:r>
    </w:p>
    <w:p w:rsidR="00E90746" w:rsidRDefault="00E90746" w:rsidP="00296959">
      <w:pPr>
        <w:ind w:firstLine="708"/>
        <w:jc w:val="center"/>
        <w:rPr>
          <w:b/>
          <w:u w:val="single"/>
        </w:rPr>
      </w:pPr>
    </w:p>
    <w:tbl>
      <w:tblPr>
        <w:tblW w:w="9089" w:type="dxa"/>
        <w:tblInd w:w="91" w:type="dxa"/>
        <w:tblLook w:val="00A0"/>
      </w:tblPr>
      <w:tblGrid>
        <w:gridCol w:w="520"/>
        <w:gridCol w:w="4360"/>
        <w:gridCol w:w="2083"/>
        <w:gridCol w:w="2126"/>
      </w:tblGrid>
      <w:tr w:rsidR="00E90746" w:rsidRPr="00711C15" w:rsidTr="00321C05">
        <w:trPr>
          <w:trHeight w:val="315"/>
        </w:trPr>
        <w:tc>
          <w:tcPr>
            <w:tcW w:w="9089" w:type="dxa"/>
            <w:gridSpan w:val="4"/>
            <w:tcBorders>
              <w:top w:val="single" w:sz="4" w:space="0" w:color="auto"/>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 </w:t>
            </w:r>
          </w:p>
          <w:p w:rsidR="00E90746" w:rsidRPr="00711C15" w:rsidRDefault="00E90746" w:rsidP="00E576C4">
            <w:pPr>
              <w:widowControl/>
              <w:suppressAutoHyphens w:val="0"/>
              <w:jc w:val="center"/>
              <w:rPr>
                <w:b/>
                <w:bCs/>
                <w:i/>
                <w:iCs/>
                <w:kern w:val="0"/>
                <w:lang w:eastAsia="ru-RU"/>
              </w:rPr>
            </w:pPr>
            <w:r w:rsidRPr="00711C15">
              <w:rPr>
                <w:b/>
                <w:bCs/>
                <w:i/>
                <w:iCs/>
                <w:kern w:val="0"/>
                <w:lang w:eastAsia="ru-RU"/>
              </w:rPr>
              <w:t>Васильевское сельское поселение</w:t>
            </w:r>
          </w:p>
        </w:tc>
      </w:tr>
      <w:tr w:rsidR="00E90746" w:rsidRPr="00711C15" w:rsidTr="00321C05">
        <w:trPr>
          <w:trHeight w:val="510"/>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д.Б.Синковец</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3,7</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асфальтобетон, 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2</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с.Васильевка</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1,5</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асфальтобетон</w:t>
            </w:r>
          </w:p>
        </w:tc>
      </w:tr>
      <w:tr w:rsidR="00E90746" w:rsidRPr="00711C15" w:rsidTr="00321C05">
        <w:trPr>
          <w:trHeight w:val="510"/>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3</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п.Васильевкий</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2,8</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асфальтобетон, 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4</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д.Дмитриевка</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1,8</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5</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д.Елагино</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0,7</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6</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д.Ивановка</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3,2</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single" w:sz="4" w:space="0" w:color="auto"/>
              <w:left w:val="single" w:sz="4"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7</w:t>
            </w:r>
          </w:p>
        </w:tc>
        <w:tc>
          <w:tcPr>
            <w:tcW w:w="4360" w:type="dxa"/>
            <w:tcBorders>
              <w:top w:val="single" w:sz="4" w:space="0" w:color="auto"/>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с.Корытинка</w:t>
            </w:r>
          </w:p>
        </w:tc>
        <w:tc>
          <w:tcPr>
            <w:tcW w:w="2083" w:type="dxa"/>
            <w:tcBorders>
              <w:top w:val="single" w:sz="4" w:space="0" w:color="auto"/>
              <w:left w:val="nil"/>
              <w:bottom w:val="single" w:sz="4" w:space="0" w:color="auto"/>
              <w:right w:val="single" w:sz="4" w:space="0" w:color="auto"/>
            </w:tcBorders>
          </w:tcPr>
          <w:p w:rsidR="00E90746" w:rsidRPr="00711C15" w:rsidRDefault="00E90746" w:rsidP="00321C05">
            <w:pPr>
              <w:widowControl/>
              <w:suppressAutoHyphens w:val="0"/>
              <w:jc w:val="center"/>
            </w:pPr>
            <w:r w:rsidRPr="00711C15">
              <w:t>1,8</w:t>
            </w:r>
          </w:p>
        </w:tc>
        <w:tc>
          <w:tcPr>
            <w:tcW w:w="2126" w:type="dxa"/>
            <w:tcBorders>
              <w:top w:val="single" w:sz="4" w:space="0" w:color="auto"/>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8</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д.Крутое</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1,5</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9</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д.Малый Синковец</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0,8</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10</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п.Никольский</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0,5</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11</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п.Скорятино</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1,8</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12</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д.Федоровка</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1,5</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13</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п.Утренняя Заря</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315"/>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14</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д.Хитрово</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1,6</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грунт</w:t>
            </w:r>
          </w:p>
        </w:tc>
      </w:tr>
      <w:tr w:rsidR="00E90746" w:rsidRPr="00711C15" w:rsidTr="00321C05">
        <w:trPr>
          <w:trHeight w:val="510"/>
        </w:trPr>
        <w:tc>
          <w:tcPr>
            <w:tcW w:w="520" w:type="dxa"/>
            <w:tcBorders>
              <w:top w:val="nil"/>
              <w:left w:val="single" w:sz="8" w:space="0" w:color="auto"/>
              <w:bottom w:val="single" w:sz="4" w:space="0" w:color="auto"/>
              <w:right w:val="single" w:sz="4" w:space="0" w:color="auto"/>
            </w:tcBorders>
            <w:vAlign w:val="center"/>
          </w:tcPr>
          <w:p w:rsidR="00E90746" w:rsidRPr="00711C15" w:rsidRDefault="00E90746" w:rsidP="00321C05">
            <w:pPr>
              <w:widowControl/>
              <w:suppressAutoHyphens w:val="0"/>
              <w:jc w:val="center"/>
              <w:rPr>
                <w:rFonts w:ascii="Arial CYR" w:hAnsi="Arial CYR" w:cs="Arial CYR"/>
                <w:kern w:val="0"/>
                <w:sz w:val="20"/>
                <w:szCs w:val="20"/>
                <w:lang w:eastAsia="ru-RU"/>
              </w:rPr>
            </w:pPr>
            <w:r w:rsidRPr="00711C15">
              <w:rPr>
                <w:rFonts w:ascii="Arial CYR" w:hAnsi="Arial CYR" w:cs="Arial CYR"/>
                <w:kern w:val="0"/>
                <w:sz w:val="20"/>
                <w:szCs w:val="20"/>
                <w:lang w:eastAsia="ru-RU"/>
              </w:rPr>
              <w:t>15</w:t>
            </w:r>
          </w:p>
        </w:tc>
        <w:tc>
          <w:tcPr>
            <w:tcW w:w="4360" w:type="dxa"/>
            <w:tcBorders>
              <w:top w:val="nil"/>
              <w:left w:val="nil"/>
              <w:bottom w:val="single" w:sz="4" w:space="0" w:color="auto"/>
              <w:right w:val="single" w:sz="4" w:space="0" w:color="auto"/>
            </w:tcBorders>
          </w:tcPr>
          <w:p w:rsidR="00E90746" w:rsidRPr="00711C15" w:rsidRDefault="00E90746" w:rsidP="00321C05">
            <w:pPr>
              <w:widowControl/>
              <w:suppressAutoHyphens w:val="0"/>
              <w:rPr>
                <w:kern w:val="0"/>
                <w:lang w:eastAsia="ru-RU"/>
              </w:rPr>
            </w:pPr>
            <w:r w:rsidRPr="00711C15">
              <w:rPr>
                <w:kern w:val="0"/>
                <w:lang w:eastAsia="ru-RU"/>
              </w:rPr>
              <w:t>А/д по д.Шатилово</w:t>
            </w:r>
          </w:p>
        </w:tc>
        <w:tc>
          <w:tcPr>
            <w:tcW w:w="2083" w:type="dxa"/>
            <w:tcBorders>
              <w:top w:val="nil"/>
              <w:left w:val="nil"/>
              <w:bottom w:val="single" w:sz="4" w:space="0" w:color="auto"/>
              <w:right w:val="single" w:sz="4" w:space="0" w:color="auto"/>
            </w:tcBorders>
          </w:tcPr>
          <w:p w:rsidR="00E90746" w:rsidRPr="00711C15" w:rsidRDefault="00E90746" w:rsidP="00321C05">
            <w:pPr>
              <w:widowControl/>
              <w:suppressAutoHyphens w:val="0"/>
              <w:jc w:val="center"/>
            </w:pPr>
            <w:r w:rsidRPr="00711C15">
              <w:t>2,9</w:t>
            </w:r>
          </w:p>
        </w:tc>
        <w:tc>
          <w:tcPr>
            <w:tcW w:w="2126" w:type="dxa"/>
            <w:tcBorders>
              <w:top w:val="nil"/>
              <w:left w:val="nil"/>
              <w:bottom w:val="single" w:sz="4" w:space="0" w:color="auto"/>
              <w:right w:val="single" w:sz="4" w:space="0" w:color="auto"/>
            </w:tcBorders>
            <w:vAlign w:val="center"/>
          </w:tcPr>
          <w:p w:rsidR="00E90746" w:rsidRPr="00711C15" w:rsidRDefault="00E90746" w:rsidP="00321C05">
            <w:pPr>
              <w:widowControl/>
              <w:suppressAutoHyphens w:val="0"/>
              <w:jc w:val="center"/>
            </w:pPr>
            <w:r w:rsidRPr="00711C15">
              <w:t>асфальтобетон, грунт</w:t>
            </w:r>
          </w:p>
        </w:tc>
      </w:tr>
    </w:tbl>
    <w:p w:rsidR="00E90746" w:rsidRDefault="00E90746" w:rsidP="00296959">
      <w:pPr>
        <w:ind w:firstLine="708"/>
        <w:jc w:val="center"/>
        <w:rPr>
          <w:b/>
          <w:u w:val="single"/>
        </w:rPr>
      </w:pPr>
    </w:p>
    <w:p w:rsidR="00E90746" w:rsidRDefault="00E90746" w:rsidP="00296959">
      <w:pPr>
        <w:ind w:firstLine="708"/>
        <w:jc w:val="center"/>
        <w:rPr>
          <w:b/>
          <w:u w:val="single"/>
        </w:rPr>
      </w:pPr>
      <w:r>
        <w:rPr>
          <w:b/>
          <w:u w:val="single"/>
        </w:rPr>
        <w:t>Характеристика транспортного обслуживания</w:t>
      </w:r>
    </w:p>
    <w:p w:rsidR="00E90746" w:rsidRDefault="00E90746" w:rsidP="00296959">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2321"/>
        <w:gridCol w:w="2356"/>
        <w:gridCol w:w="1418"/>
        <w:gridCol w:w="1099"/>
      </w:tblGrid>
      <w:tr w:rsidR="00E90746" w:rsidRPr="00AD5EC6" w:rsidTr="00321C05">
        <w:tc>
          <w:tcPr>
            <w:tcW w:w="2802" w:type="dxa"/>
          </w:tcPr>
          <w:p w:rsidR="00E90746" w:rsidRPr="00AD5EC6" w:rsidRDefault="00E90746" w:rsidP="00321C05">
            <w:pPr>
              <w:jc w:val="center"/>
              <w:rPr>
                <w:b/>
                <w:sz w:val="20"/>
                <w:szCs w:val="20"/>
              </w:rPr>
            </w:pPr>
          </w:p>
          <w:p w:rsidR="00E90746" w:rsidRPr="00AD5EC6" w:rsidRDefault="00E90746" w:rsidP="00321C05">
            <w:pPr>
              <w:jc w:val="center"/>
              <w:rPr>
                <w:b/>
                <w:sz w:val="20"/>
                <w:szCs w:val="20"/>
              </w:rPr>
            </w:pPr>
            <w:r w:rsidRPr="00AD5EC6">
              <w:rPr>
                <w:b/>
                <w:sz w:val="20"/>
                <w:szCs w:val="20"/>
              </w:rPr>
              <w:t>Наименование населенного пункта</w:t>
            </w:r>
          </w:p>
        </w:tc>
        <w:tc>
          <w:tcPr>
            <w:tcW w:w="2321" w:type="dxa"/>
          </w:tcPr>
          <w:p w:rsidR="00E90746" w:rsidRPr="00AD5EC6" w:rsidRDefault="00E90746" w:rsidP="00321C05">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E90746" w:rsidRPr="00AD5EC6" w:rsidRDefault="00E90746" w:rsidP="00321C05">
            <w:pPr>
              <w:jc w:val="center"/>
              <w:rPr>
                <w:b/>
                <w:sz w:val="20"/>
                <w:szCs w:val="20"/>
              </w:rPr>
            </w:pPr>
            <w:r w:rsidRPr="00AD5EC6">
              <w:rPr>
                <w:b/>
                <w:sz w:val="20"/>
                <w:szCs w:val="20"/>
              </w:rPr>
              <w:t xml:space="preserve">Наличие дорог  с твердым покрытием до </w:t>
            </w:r>
            <w:r>
              <w:rPr>
                <w:b/>
                <w:sz w:val="20"/>
                <w:szCs w:val="20"/>
              </w:rPr>
              <w:t>областного</w:t>
            </w:r>
            <w:r w:rsidRPr="00AD5EC6">
              <w:rPr>
                <w:b/>
                <w:sz w:val="20"/>
                <w:szCs w:val="20"/>
              </w:rPr>
              <w:t xml:space="preserve"> центра, протяженность, км</w:t>
            </w:r>
          </w:p>
        </w:tc>
        <w:tc>
          <w:tcPr>
            <w:tcW w:w="1418" w:type="dxa"/>
          </w:tcPr>
          <w:p w:rsidR="00E90746" w:rsidRPr="00AD5EC6" w:rsidRDefault="00E90746" w:rsidP="00321C05">
            <w:pPr>
              <w:jc w:val="center"/>
              <w:rPr>
                <w:b/>
                <w:sz w:val="20"/>
                <w:szCs w:val="20"/>
              </w:rPr>
            </w:pPr>
            <w:r w:rsidRPr="00AD5EC6">
              <w:rPr>
                <w:b/>
                <w:sz w:val="20"/>
                <w:szCs w:val="20"/>
              </w:rPr>
              <w:t>Наличие железнодорожного сообщения</w:t>
            </w:r>
          </w:p>
        </w:tc>
        <w:tc>
          <w:tcPr>
            <w:tcW w:w="1099" w:type="dxa"/>
          </w:tcPr>
          <w:p w:rsidR="00E90746" w:rsidRPr="00AD5EC6" w:rsidRDefault="00E90746" w:rsidP="00321C05">
            <w:pPr>
              <w:jc w:val="center"/>
              <w:rPr>
                <w:b/>
                <w:sz w:val="20"/>
                <w:szCs w:val="20"/>
              </w:rPr>
            </w:pPr>
            <w:r w:rsidRPr="00AD5EC6">
              <w:rPr>
                <w:b/>
                <w:sz w:val="20"/>
                <w:szCs w:val="20"/>
              </w:rPr>
              <w:t>Наличие автобусного сообщения</w:t>
            </w:r>
          </w:p>
        </w:tc>
      </w:tr>
      <w:tr w:rsidR="00E90746" w:rsidRPr="00AD5EC6" w:rsidTr="00321C05">
        <w:tc>
          <w:tcPr>
            <w:tcW w:w="2802" w:type="dxa"/>
          </w:tcPr>
          <w:p w:rsidR="00E90746" w:rsidRPr="00464F5E" w:rsidRDefault="00E90746" w:rsidP="00321C05">
            <w:pPr>
              <w:jc w:val="both"/>
            </w:pPr>
            <w:r w:rsidRPr="00CA7167">
              <w:rPr>
                <w:rFonts w:cs="Arial"/>
                <w:iCs/>
              </w:rPr>
              <w:t>сел</w:t>
            </w:r>
            <w:r>
              <w:rPr>
                <w:rFonts w:cs="Arial"/>
                <w:iCs/>
              </w:rPr>
              <w:t>о</w:t>
            </w:r>
            <w:r w:rsidRPr="00CA7167">
              <w:rPr>
                <w:rFonts w:ascii="Georgia" w:hAnsi="Georgia" w:cs="Georgia"/>
                <w:b/>
                <w:bCs/>
                <w:i/>
                <w:iCs/>
                <w:kern w:val="0"/>
                <w:lang w:eastAsia="ru-RU"/>
              </w:rPr>
              <w:t xml:space="preserve"> Скорятино</w:t>
            </w:r>
          </w:p>
        </w:tc>
        <w:tc>
          <w:tcPr>
            <w:tcW w:w="2321" w:type="dxa"/>
          </w:tcPr>
          <w:p w:rsidR="00E90746" w:rsidRPr="00464F5E" w:rsidRDefault="00E90746" w:rsidP="00321C05">
            <w:pPr>
              <w:jc w:val="center"/>
            </w:pPr>
            <w:r>
              <w:t>34</w:t>
            </w:r>
          </w:p>
        </w:tc>
        <w:tc>
          <w:tcPr>
            <w:tcW w:w="2356" w:type="dxa"/>
          </w:tcPr>
          <w:p w:rsidR="00E90746" w:rsidRPr="00464F5E" w:rsidRDefault="00E90746" w:rsidP="00321C05">
            <w:pPr>
              <w:jc w:val="center"/>
            </w:pPr>
            <w:r>
              <w:t>110</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Большой Синковец</w:t>
            </w:r>
          </w:p>
        </w:tc>
        <w:tc>
          <w:tcPr>
            <w:tcW w:w="2321" w:type="dxa"/>
          </w:tcPr>
          <w:p w:rsidR="00E90746" w:rsidRDefault="00E90746" w:rsidP="00321C05">
            <w:pPr>
              <w:jc w:val="center"/>
            </w:pPr>
            <w:r>
              <w:t>10</w:t>
            </w:r>
          </w:p>
        </w:tc>
        <w:tc>
          <w:tcPr>
            <w:tcW w:w="2356" w:type="dxa"/>
          </w:tcPr>
          <w:p w:rsidR="00E90746" w:rsidRPr="00BF5110" w:rsidRDefault="00E90746" w:rsidP="00321C05">
            <w:pPr>
              <w:jc w:val="center"/>
            </w:pPr>
            <w:r>
              <w:t>110</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сел</w:t>
            </w:r>
            <w:r>
              <w:rPr>
                <w:rFonts w:cs="Arial"/>
                <w:iCs/>
              </w:rPr>
              <w:t>о</w:t>
            </w:r>
            <w:r w:rsidRPr="00CA7167">
              <w:rPr>
                <w:rFonts w:ascii="Georgia" w:hAnsi="Georgia" w:cs="Georgia"/>
                <w:b/>
                <w:bCs/>
                <w:i/>
                <w:iCs/>
                <w:color w:val="A50052"/>
                <w:kern w:val="0"/>
                <w:lang w:eastAsia="ru-RU"/>
              </w:rPr>
              <w:t xml:space="preserve"> </w:t>
            </w:r>
            <w:r w:rsidRPr="00CA7167">
              <w:rPr>
                <w:rFonts w:ascii="Georgia" w:hAnsi="Georgia" w:cs="Georgia"/>
                <w:b/>
                <w:bCs/>
                <w:i/>
                <w:iCs/>
                <w:kern w:val="0"/>
                <w:lang w:eastAsia="ru-RU"/>
              </w:rPr>
              <w:t>Васильевка</w:t>
            </w:r>
          </w:p>
        </w:tc>
        <w:tc>
          <w:tcPr>
            <w:tcW w:w="2321" w:type="dxa"/>
          </w:tcPr>
          <w:p w:rsidR="00E90746" w:rsidRDefault="00E90746" w:rsidP="00321C05">
            <w:pPr>
              <w:jc w:val="center"/>
            </w:pPr>
            <w:r>
              <w:t>7</w:t>
            </w:r>
          </w:p>
        </w:tc>
        <w:tc>
          <w:tcPr>
            <w:tcW w:w="2356" w:type="dxa"/>
          </w:tcPr>
          <w:p w:rsidR="00E90746" w:rsidRPr="00BF5110" w:rsidRDefault="00E90746" w:rsidP="00321C05">
            <w:pPr>
              <w:jc w:val="center"/>
            </w:pPr>
            <w:r>
              <w:t>100</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D73A5">
              <w:rPr>
                <w:rFonts w:cs="Arial"/>
                <w:iCs/>
              </w:rPr>
              <w:t>посел</w:t>
            </w:r>
            <w:r>
              <w:rPr>
                <w:rFonts w:cs="Arial"/>
                <w:iCs/>
              </w:rPr>
              <w:t>ок</w:t>
            </w:r>
            <w:r>
              <w:rPr>
                <w:rFonts w:ascii="Georgia" w:hAnsi="Georgia" w:cs="Georgia"/>
                <w:b/>
                <w:bCs/>
                <w:i/>
                <w:iCs/>
                <w:kern w:val="0"/>
                <w:lang w:eastAsia="ru-RU"/>
              </w:rPr>
              <w:t xml:space="preserve"> </w:t>
            </w:r>
            <w:r w:rsidRPr="00375AE3">
              <w:rPr>
                <w:rFonts w:ascii="Georgia" w:hAnsi="Georgia" w:cs="Georgia"/>
                <w:b/>
                <w:bCs/>
                <w:i/>
                <w:iCs/>
                <w:kern w:val="0"/>
                <w:lang w:eastAsia="ru-RU"/>
              </w:rPr>
              <w:t>Васильевкий</w:t>
            </w:r>
          </w:p>
        </w:tc>
        <w:tc>
          <w:tcPr>
            <w:tcW w:w="2321" w:type="dxa"/>
          </w:tcPr>
          <w:p w:rsidR="00E90746" w:rsidRDefault="00E90746" w:rsidP="00321C05">
            <w:pPr>
              <w:jc w:val="center"/>
            </w:pPr>
            <w:r>
              <w:t>-</w:t>
            </w:r>
          </w:p>
        </w:tc>
        <w:tc>
          <w:tcPr>
            <w:tcW w:w="2356" w:type="dxa"/>
          </w:tcPr>
          <w:p w:rsidR="00E90746" w:rsidRPr="00BF5110" w:rsidRDefault="00E90746" w:rsidP="00321C05">
            <w:pPr>
              <w:jc w:val="center"/>
            </w:pPr>
            <w:r>
              <w:t>103</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Верхнее Жилино</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Головинка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Грачевка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Дмитриевка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Елагино</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Pr="00CA7167" w:rsidRDefault="00E90746" w:rsidP="00321C05">
            <w:pPr>
              <w:jc w:val="both"/>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Ивановка</w:t>
            </w:r>
          </w:p>
        </w:tc>
        <w:tc>
          <w:tcPr>
            <w:tcW w:w="2321" w:type="dxa"/>
          </w:tcPr>
          <w:p w:rsidR="00E90746" w:rsidRDefault="00E90746" w:rsidP="00321C05">
            <w:pPr>
              <w:jc w:val="center"/>
            </w:pPr>
            <w:r>
              <w:t>7</w:t>
            </w:r>
          </w:p>
        </w:tc>
        <w:tc>
          <w:tcPr>
            <w:tcW w:w="2356" w:type="dxa"/>
          </w:tcPr>
          <w:p w:rsidR="00E90746" w:rsidRPr="00BF5110" w:rsidRDefault="00E90746" w:rsidP="00321C05">
            <w:pPr>
              <w:jc w:val="center"/>
            </w:pPr>
            <w:r>
              <w:t>103</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Ильинка</w:t>
            </w:r>
          </w:p>
        </w:tc>
        <w:tc>
          <w:tcPr>
            <w:tcW w:w="2321" w:type="dxa"/>
          </w:tcPr>
          <w:p w:rsidR="00E90746" w:rsidRDefault="00E90746" w:rsidP="00321C05">
            <w:pPr>
              <w:jc w:val="center"/>
            </w:pPr>
            <w:r>
              <w:t>3</w:t>
            </w:r>
          </w:p>
        </w:tc>
        <w:tc>
          <w:tcPr>
            <w:tcW w:w="2356" w:type="dxa"/>
          </w:tcPr>
          <w:p w:rsidR="00E90746" w:rsidRPr="00BF5110" w:rsidRDefault="00E90746" w:rsidP="00321C05">
            <w:pPr>
              <w:jc w:val="center"/>
            </w:pPr>
            <w:r>
              <w:t>107</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Колодезьский</w:t>
            </w:r>
          </w:p>
        </w:tc>
        <w:tc>
          <w:tcPr>
            <w:tcW w:w="2321" w:type="dxa"/>
          </w:tcPr>
          <w:p w:rsidR="00E90746" w:rsidRDefault="00E90746" w:rsidP="00321C05">
            <w:pPr>
              <w:jc w:val="center"/>
            </w:pPr>
            <w:r>
              <w:t>2</w:t>
            </w:r>
          </w:p>
        </w:tc>
        <w:tc>
          <w:tcPr>
            <w:tcW w:w="2356" w:type="dxa"/>
          </w:tcPr>
          <w:p w:rsidR="00E90746" w:rsidRPr="00BF5110" w:rsidRDefault="00E90746" w:rsidP="00321C05">
            <w:pPr>
              <w:jc w:val="center"/>
            </w:pPr>
            <w:r>
              <w:t>112</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сел</w:t>
            </w:r>
            <w:r>
              <w:rPr>
                <w:rFonts w:cs="Arial"/>
                <w:iCs/>
              </w:rPr>
              <w:t>о</w:t>
            </w:r>
            <w:r w:rsidRPr="00CA7167">
              <w:rPr>
                <w:rFonts w:ascii="Georgia" w:hAnsi="Georgia" w:cs="Georgia"/>
                <w:b/>
                <w:bCs/>
                <w:i/>
                <w:iCs/>
                <w:kern w:val="0"/>
                <w:lang w:eastAsia="ru-RU"/>
              </w:rPr>
              <w:t xml:space="preserve"> Корытенка</w:t>
            </w:r>
          </w:p>
        </w:tc>
        <w:tc>
          <w:tcPr>
            <w:tcW w:w="2321" w:type="dxa"/>
          </w:tcPr>
          <w:p w:rsidR="00E90746"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Крутое</w:t>
            </w:r>
          </w:p>
        </w:tc>
        <w:tc>
          <w:tcPr>
            <w:tcW w:w="2321" w:type="dxa"/>
          </w:tcPr>
          <w:p w:rsidR="00E90746" w:rsidRDefault="00E90746" w:rsidP="00321C05">
            <w:pPr>
              <w:jc w:val="center"/>
            </w:pPr>
            <w:r>
              <w:t>30</w:t>
            </w:r>
          </w:p>
        </w:tc>
        <w:tc>
          <w:tcPr>
            <w:tcW w:w="2356" w:type="dxa"/>
          </w:tcPr>
          <w:p w:rsidR="00E90746" w:rsidRPr="00BF5110" w:rsidRDefault="00E90746" w:rsidP="00321C05">
            <w:pPr>
              <w:jc w:val="center"/>
            </w:pPr>
            <w:r>
              <w:t>110</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Кутузовка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деревн</w:t>
            </w:r>
            <w:r>
              <w:rPr>
                <w:rFonts w:cs="Arial"/>
                <w:iCs/>
              </w:rPr>
              <w:t>я</w:t>
            </w:r>
            <w:r w:rsidRPr="00CA7167">
              <w:rPr>
                <w:rFonts w:ascii="Georgia" w:hAnsi="Georgia" w:cs="Georgia"/>
                <w:b/>
                <w:bCs/>
                <w:i/>
                <w:iCs/>
                <w:kern w:val="0"/>
                <w:lang w:eastAsia="ru-RU"/>
              </w:rPr>
              <w:t xml:space="preserve"> Малый Синковец</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Михайловский</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Никольский</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Полянская Дача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ascii="Georgia" w:hAnsi="Georgia" w:cs="Georgia"/>
                <w:b/>
                <w:bCs/>
                <w:i/>
                <w:iCs/>
                <w:kern w:val="0"/>
                <w:lang w:eastAsia="ru-RU"/>
              </w:rPr>
              <w:t xml:space="preserve"> Пречистенка</w:t>
            </w:r>
          </w:p>
        </w:tc>
        <w:tc>
          <w:tcPr>
            <w:tcW w:w="2321" w:type="dxa"/>
          </w:tcPr>
          <w:p w:rsidR="00E90746"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Пушино</w:t>
            </w:r>
          </w:p>
        </w:tc>
        <w:tc>
          <w:tcPr>
            <w:tcW w:w="2321" w:type="dxa"/>
          </w:tcPr>
          <w:p w:rsidR="00E90746" w:rsidRDefault="00E90746" w:rsidP="00321C05">
            <w:pPr>
              <w:jc w:val="center"/>
            </w:pPr>
            <w:r>
              <w:t>0,5</w:t>
            </w:r>
          </w:p>
        </w:tc>
        <w:tc>
          <w:tcPr>
            <w:tcW w:w="2356" w:type="dxa"/>
          </w:tcPr>
          <w:p w:rsidR="00E90746" w:rsidRPr="00BF5110" w:rsidRDefault="00E90746" w:rsidP="00321C05">
            <w:pPr>
              <w:jc w:val="center"/>
            </w:pPr>
            <w:r>
              <w:t>110,5</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Толстовка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Default="00E90746" w:rsidP="00321C05">
            <w:pPr>
              <w:jc w:val="both"/>
              <w:rPr>
                <w:kern w:val="0"/>
                <w:lang w:eastAsia="ru-RU"/>
              </w:rPr>
            </w:pPr>
            <w:r w:rsidRPr="00CA7167">
              <w:rPr>
                <w:rFonts w:cs="Arial"/>
                <w:iCs/>
              </w:rPr>
              <w:t>посел</w:t>
            </w:r>
            <w:r>
              <w:rPr>
                <w:rFonts w:cs="Arial"/>
                <w:iCs/>
              </w:rPr>
              <w:t>ок</w:t>
            </w:r>
            <w:r w:rsidRPr="00CA7167">
              <w:rPr>
                <w:rFonts w:cs="Arial"/>
                <w:iCs/>
              </w:rPr>
              <w:t xml:space="preserve"> </w:t>
            </w:r>
            <w:r w:rsidRPr="00CA7167">
              <w:rPr>
                <w:rFonts w:ascii="Georgia" w:hAnsi="Georgia" w:cs="Georgia"/>
                <w:b/>
                <w:bCs/>
                <w:i/>
                <w:iCs/>
                <w:kern w:val="0"/>
                <w:lang w:eastAsia="ru-RU"/>
              </w:rPr>
              <w:t>Утренняя Заря</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Pr="00CA7167" w:rsidRDefault="00E90746" w:rsidP="00321C05">
            <w:pPr>
              <w:jc w:val="both"/>
              <w:rPr>
                <w:rFonts w:cs="Arial"/>
                <w:iCs/>
              </w:rPr>
            </w:pPr>
            <w:r w:rsidRPr="00CA7167">
              <w:rPr>
                <w:rFonts w:cs="Arial"/>
                <w:iCs/>
              </w:rPr>
              <w:t>деревн</w:t>
            </w:r>
            <w:r>
              <w:rPr>
                <w:rFonts w:cs="Arial"/>
                <w:iCs/>
              </w:rPr>
              <w:t>я</w:t>
            </w:r>
            <w:r w:rsidRPr="00CA7167">
              <w:rPr>
                <w:rFonts w:cs="Arial"/>
                <w:iCs/>
              </w:rPr>
              <w:t xml:space="preserve"> </w:t>
            </w:r>
            <w:r w:rsidRPr="00CA7167">
              <w:rPr>
                <w:rFonts w:ascii="Georgia" w:hAnsi="Georgia" w:cs="Georgia"/>
                <w:b/>
                <w:bCs/>
                <w:i/>
                <w:iCs/>
                <w:kern w:val="0"/>
                <w:lang w:eastAsia="ru-RU"/>
              </w:rPr>
              <w:t>Федоровка</w:t>
            </w:r>
          </w:p>
        </w:tc>
        <w:tc>
          <w:tcPr>
            <w:tcW w:w="2321" w:type="dxa"/>
          </w:tcPr>
          <w:p w:rsidR="00E90746" w:rsidRPr="00BF5110" w:rsidRDefault="00E90746" w:rsidP="00321C05">
            <w:pPr>
              <w:jc w:val="center"/>
            </w:pPr>
            <w:r>
              <w:t>-</w:t>
            </w:r>
          </w:p>
        </w:tc>
        <w:tc>
          <w:tcPr>
            <w:tcW w:w="2356" w:type="dxa"/>
          </w:tcPr>
          <w:p w:rsidR="00E90746" w:rsidRPr="00BF5110" w:rsidRDefault="00E90746" w:rsidP="00321C05">
            <w:pPr>
              <w:jc w:val="center"/>
            </w:pPr>
            <w:r>
              <w:t>-</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Pr="00CA7167" w:rsidRDefault="00E90746" w:rsidP="00321C05">
            <w:pPr>
              <w:jc w:val="both"/>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Хитрово</w:t>
            </w:r>
          </w:p>
        </w:tc>
        <w:tc>
          <w:tcPr>
            <w:tcW w:w="2321" w:type="dxa"/>
          </w:tcPr>
          <w:p w:rsidR="00E90746" w:rsidRDefault="00E90746" w:rsidP="00321C05">
            <w:pPr>
              <w:jc w:val="center"/>
            </w:pPr>
            <w:r>
              <w:t>3</w:t>
            </w:r>
          </w:p>
        </w:tc>
        <w:tc>
          <w:tcPr>
            <w:tcW w:w="2356" w:type="dxa"/>
          </w:tcPr>
          <w:p w:rsidR="00E90746" w:rsidRPr="00BF5110" w:rsidRDefault="00E90746" w:rsidP="00321C05">
            <w:pPr>
              <w:jc w:val="center"/>
            </w:pPr>
            <w:r>
              <w:t>107</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r w:rsidR="00E90746" w:rsidTr="00321C05">
        <w:tc>
          <w:tcPr>
            <w:tcW w:w="2802" w:type="dxa"/>
          </w:tcPr>
          <w:p w:rsidR="00E90746" w:rsidRPr="00CA7167" w:rsidRDefault="00E90746" w:rsidP="00321C05">
            <w:pPr>
              <w:jc w:val="both"/>
              <w:rPr>
                <w:rFonts w:cs="Arial"/>
                <w:iCs/>
              </w:rPr>
            </w:pPr>
            <w:r w:rsidRPr="00CA7167">
              <w:rPr>
                <w:rFonts w:cs="Arial"/>
                <w:iCs/>
              </w:rPr>
              <w:t>деревн</w:t>
            </w:r>
            <w:r>
              <w:rPr>
                <w:rFonts w:cs="Arial"/>
                <w:iCs/>
              </w:rPr>
              <w:t>я</w:t>
            </w:r>
            <w:r w:rsidRPr="00CA7167">
              <w:rPr>
                <w:rFonts w:ascii="Georgia" w:hAnsi="Georgia" w:cs="Georgia"/>
                <w:b/>
                <w:bCs/>
                <w:i/>
                <w:iCs/>
                <w:kern w:val="0"/>
                <w:lang w:eastAsia="ru-RU"/>
              </w:rPr>
              <w:t xml:space="preserve"> Шатилово</w:t>
            </w:r>
          </w:p>
        </w:tc>
        <w:tc>
          <w:tcPr>
            <w:tcW w:w="2321" w:type="dxa"/>
          </w:tcPr>
          <w:p w:rsidR="00E90746" w:rsidRDefault="00E90746" w:rsidP="00321C05">
            <w:pPr>
              <w:jc w:val="center"/>
            </w:pPr>
            <w:r>
              <w:t>26</w:t>
            </w:r>
          </w:p>
        </w:tc>
        <w:tc>
          <w:tcPr>
            <w:tcW w:w="2356" w:type="dxa"/>
          </w:tcPr>
          <w:p w:rsidR="00E90746" w:rsidRPr="00BF5110" w:rsidRDefault="00E90746" w:rsidP="00321C05">
            <w:pPr>
              <w:jc w:val="center"/>
            </w:pPr>
            <w:r>
              <w:t>99</w:t>
            </w:r>
          </w:p>
        </w:tc>
        <w:tc>
          <w:tcPr>
            <w:tcW w:w="1418" w:type="dxa"/>
          </w:tcPr>
          <w:p w:rsidR="00E90746" w:rsidRPr="00BF5110" w:rsidRDefault="00E90746" w:rsidP="00321C05">
            <w:pPr>
              <w:jc w:val="center"/>
            </w:pPr>
            <w:r>
              <w:t>-</w:t>
            </w:r>
          </w:p>
        </w:tc>
        <w:tc>
          <w:tcPr>
            <w:tcW w:w="1099" w:type="dxa"/>
          </w:tcPr>
          <w:p w:rsidR="00E90746" w:rsidRPr="00BF5110" w:rsidRDefault="00E90746" w:rsidP="00321C05">
            <w:pPr>
              <w:jc w:val="center"/>
            </w:pPr>
            <w:r>
              <w:t>+</w:t>
            </w:r>
          </w:p>
        </w:tc>
      </w:tr>
    </w:tbl>
    <w:p w:rsidR="00E90746" w:rsidRPr="00F47A03" w:rsidRDefault="00E90746" w:rsidP="004C5530">
      <w:pPr>
        <w:ind w:firstLine="708"/>
        <w:jc w:val="both"/>
        <w:rPr>
          <w:b/>
          <w:i/>
        </w:rPr>
      </w:pPr>
    </w:p>
    <w:p w:rsidR="00E90746" w:rsidRPr="00B327C9" w:rsidRDefault="00E90746" w:rsidP="00B327C9">
      <w:pPr>
        <w:ind w:firstLine="708"/>
        <w:jc w:val="both"/>
        <w:rPr>
          <w:b/>
          <w:bCs/>
        </w:rPr>
      </w:pPr>
      <w:r w:rsidRPr="006908A5">
        <w:rPr>
          <w:b/>
          <w:bCs/>
        </w:rPr>
        <w:t>Улично-дорожная сеть и пассажирский транспорт</w:t>
      </w:r>
    </w:p>
    <w:p w:rsidR="00E90746" w:rsidRPr="006908A5" w:rsidRDefault="00E90746" w:rsidP="002C41B2">
      <w:pPr>
        <w:ind w:firstLine="708"/>
        <w:jc w:val="both"/>
      </w:pPr>
      <w:r w:rsidRPr="006908A5">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E90746" w:rsidRDefault="00E90746" w:rsidP="002C41B2">
      <w:pPr>
        <w:jc w:val="both"/>
      </w:pPr>
      <w:r w:rsidRPr="006908A5">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E90746" w:rsidRPr="00A62B6A" w:rsidRDefault="00E90746" w:rsidP="00A3432B">
      <w:pPr>
        <w:jc w:val="both"/>
      </w:pPr>
      <w:r>
        <w:tab/>
      </w:r>
      <w:r w:rsidRPr="00A62B6A">
        <w:t>Основные проезды обеспечивают подъезд транспорта к группам жилых зданий.</w:t>
      </w:r>
    </w:p>
    <w:p w:rsidR="00E90746" w:rsidRPr="00A62B6A" w:rsidRDefault="00E90746" w:rsidP="00A3432B">
      <w:pPr>
        <w:jc w:val="both"/>
      </w:pPr>
      <w:r w:rsidRPr="00A62B6A">
        <w:tab/>
        <w:t>Второстепенные проезды обеспечивают подъезд транспорта к отдельным зданиям.</w:t>
      </w:r>
    </w:p>
    <w:p w:rsidR="00E90746" w:rsidRDefault="00E90746" w:rsidP="00A3432B">
      <w:pPr>
        <w:jc w:val="both"/>
      </w:pPr>
      <w:r w:rsidRPr="00A62B6A">
        <w:tab/>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tab/>
      </w:r>
    </w:p>
    <w:p w:rsidR="00E90746" w:rsidRDefault="00E90746" w:rsidP="00A3432B">
      <w:pPr>
        <w:jc w:val="both"/>
      </w:pPr>
      <w:r>
        <w:tab/>
        <w:t>К основным недостаткам улично-дорожной сети села следует отнести:</w:t>
      </w:r>
    </w:p>
    <w:p w:rsidR="00E90746" w:rsidRDefault="00E90746" w:rsidP="00620AE4">
      <w:pPr>
        <w:numPr>
          <w:ilvl w:val="0"/>
          <w:numId w:val="32"/>
        </w:numPr>
        <w:jc w:val="both"/>
      </w:pPr>
      <w:r>
        <w:t>Нечеткую дифференциацию уличной сети;</w:t>
      </w:r>
    </w:p>
    <w:p w:rsidR="00E90746" w:rsidRDefault="00E90746" w:rsidP="00620AE4">
      <w:pPr>
        <w:numPr>
          <w:ilvl w:val="0"/>
          <w:numId w:val="32"/>
        </w:numPr>
        <w:jc w:val="both"/>
      </w:pPr>
      <w:r>
        <w:t>Отсутствие пешеходных тротуаров на ряде улиц;</w:t>
      </w:r>
    </w:p>
    <w:p w:rsidR="00E90746" w:rsidRDefault="00E90746" w:rsidP="00620AE4">
      <w:pPr>
        <w:numPr>
          <w:ilvl w:val="0"/>
          <w:numId w:val="32"/>
        </w:numPr>
        <w:jc w:val="both"/>
      </w:pPr>
      <w:r>
        <w:t>Отсутствие твердого покрытия на ряде улиц;</w:t>
      </w:r>
    </w:p>
    <w:p w:rsidR="00E90746" w:rsidRDefault="00E90746" w:rsidP="00A3432B">
      <w:pPr>
        <w:ind w:firstLine="708"/>
        <w:jc w:val="both"/>
      </w:pPr>
      <w:r>
        <w:t>Улично-дорожная сеть населенных пунктов, как правило, представлена одной или двумя, тремя улицами, нуждающимися в полном благоустройстве</w:t>
      </w:r>
    </w:p>
    <w:p w:rsidR="00E90746" w:rsidRDefault="00E90746" w:rsidP="00B54466">
      <w:pPr>
        <w:jc w:val="both"/>
      </w:pPr>
      <w:r w:rsidRPr="006908A5">
        <w:tab/>
        <w:t xml:space="preserve">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w:t>
      </w:r>
    </w:p>
    <w:p w:rsidR="00E90746" w:rsidRDefault="00E90746" w:rsidP="008C6C2B">
      <w:pPr>
        <w:ind w:firstLine="709"/>
        <w:jc w:val="both"/>
      </w:pPr>
      <w:r w:rsidRPr="006908A5">
        <w:t>Внутрипоселковый п</w:t>
      </w:r>
      <w:r>
        <w:t>ассажирский транспорт развит не</w:t>
      </w:r>
      <w:r w:rsidRPr="006908A5">
        <w:t xml:space="preserve">достаточно. </w:t>
      </w:r>
    </w:p>
    <w:p w:rsidR="00E90746" w:rsidRDefault="00E90746" w:rsidP="002A1B55">
      <w:pPr>
        <w:pStyle w:val="ConsPlusNormal"/>
        <w:widowControl/>
        <w:ind w:firstLine="709"/>
        <w:rPr>
          <w:rFonts w:ascii="Times New Roman" w:hAnsi="Times New Roman" w:cs="Times New Roman"/>
          <w:sz w:val="24"/>
          <w:szCs w:val="24"/>
          <w:lang w:eastAsia="ar-SA"/>
        </w:rPr>
      </w:pPr>
      <w:r w:rsidRPr="00327F4A">
        <w:rPr>
          <w:rFonts w:ascii="Times New Roman" w:hAnsi="Times New Roman" w:cs="Times New Roman"/>
          <w:sz w:val="24"/>
          <w:szCs w:val="24"/>
          <w:lang w:eastAsia="ar-SA"/>
        </w:rPr>
        <w:t xml:space="preserve">На территории поселения  располагаются </w:t>
      </w:r>
      <w:r>
        <w:rPr>
          <w:rFonts w:ascii="Times New Roman" w:hAnsi="Times New Roman" w:cs="Times New Roman"/>
          <w:sz w:val="24"/>
          <w:szCs w:val="24"/>
          <w:lang w:eastAsia="ar-SA"/>
        </w:rPr>
        <w:t>7</w:t>
      </w:r>
      <w:r w:rsidRPr="00327F4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не</w:t>
      </w:r>
      <w:r w:rsidRPr="00327F4A">
        <w:rPr>
          <w:rFonts w:ascii="Times New Roman" w:hAnsi="Times New Roman" w:cs="Times New Roman"/>
          <w:sz w:val="24"/>
          <w:szCs w:val="24"/>
          <w:lang w:eastAsia="ar-SA"/>
        </w:rPr>
        <w:t>оборудованн</w:t>
      </w:r>
      <w:r>
        <w:rPr>
          <w:rFonts w:ascii="Times New Roman" w:hAnsi="Times New Roman" w:cs="Times New Roman"/>
          <w:sz w:val="24"/>
          <w:szCs w:val="24"/>
          <w:lang w:eastAsia="ar-SA"/>
        </w:rPr>
        <w:t>ая</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ка</w:t>
      </w:r>
      <w:r w:rsidRPr="00327F4A">
        <w:rPr>
          <w:rFonts w:ascii="Times New Roman" w:hAnsi="Times New Roman" w:cs="Times New Roman"/>
          <w:sz w:val="24"/>
          <w:szCs w:val="24"/>
          <w:lang w:eastAsia="ar-SA"/>
        </w:rPr>
        <w:t xml:space="preserve"> общественного транспорта</w:t>
      </w:r>
      <w:r>
        <w:rPr>
          <w:rFonts w:ascii="Times New Roman" w:hAnsi="Times New Roman" w:cs="Times New Roman"/>
          <w:sz w:val="24"/>
          <w:szCs w:val="24"/>
          <w:lang w:eastAsia="ar-SA"/>
        </w:rPr>
        <w:t xml:space="preserve"> и 2 </w:t>
      </w:r>
      <w:r w:rsidRPr="00327F4A">
        <w:rPr>
          <w:rFonts w:ascii="Times New Roman" w:hAnsi="Times New Roman" w:cs="Times New Roman"/>
          <w:sz w:val="24"/>
          <w:szCs w:val="24"/>
          <w:lang w:eastAsia="ar-SA"/>
        </w:rPr>
        <w:t>оборудованн</w:t>
      </w:r>
      <w:r>
        <w:rPr>
          <w:rFonts w:ascii="Times New Roman" w:hAnsi="Times New Roman" w:cs="Times New Roman"/>
          <w:sz w:val="24"/>
          <w:szCs w:val="24"/>
          <w:lang w:eastAsia="ar-SA"/>
        </w:rPr>
        <w:t>ых</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ок.</w:t>
      </w:r>
    </w:p>
    <w:p w:rsidR="00E90746" w:rsidRDefault="00E90746" w:rsidP="001A05CE">
      <w:pPr>
        <w:jc w:val="center"/>
        <w:rPr>
          <w:i/>
        </w:rPr>
      </w:pPr>
    </w:p>
    <w:p w:rsidR="00E90746" w:rsidRDefault="00E90746" w:rsidP="001A05CE">
      <w:pPr>
        <w:jc w:val="center"/>
        <w:rPr>
          <w:i/>
        </w:rPr>
      </w:pPr>
      <w:r w:rsidRPr="0019715D">
        <w:rPr>
          <w:i/>
        </w:rPr>
        <w:t xml:space="preserve">Перечень маршрутов пассажирского транспорта на территории </w:t>
      </w:r>
      <w:r>
        <w:rPr>
          <w:i/>
        </w:rPr>
        <w:t>поселения по состоянию на 01.01.2012</w:t>
      </w:r>
      <w:r w:rsidRPr="0019715D">
        <w:rPr>
          <w:i/>
        </w:rPr>
        <w:t xml:space="preserve"> г.</w:t>
      </w:r>
    </w:p>
    <w:p w:rsidR="00E90746" w:rsidRPr="0019715D" w:rsidRDefault="00E90746" w:rsidP="001A05CE">
      <w:pPr>
        <w:jc w:val="center"/>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2552"/>
        <w:gridCol w:w="2551"/>
        <w:gridCol w:w="2268"/>
      </w:tblGrid>
      <w:tr w:rsidR="00E90746" w:rsidRPr="0019715D" w:rsidTr="007B051D">
        <w:trPr>
          <w:trHeight w:val="499"/>
          <w:tblHeader/>
        </w:trPr>
        <w:tc>
          <w:tcPr>
            <w:tcW w:w="2376" w:type="dxa"/>
          </w:tcPr>
          <w:p w:rsidR="00E90746" w:rsidRDefault="00E90746" w:rsidP="00BC63F3">
            <w:pPr>
              <w:jc w:val="center"/>
              <w:rPr>
                <w:b/>
                <w:sz w:val="20"/>
                <w:szCs w:val="20"/>
              </w:rPr>
            </w:pPr>
          </w:p>
          <w:p w:rsidR="00E90746" w:rsidRPr="0019715D" w:rsidRDefault="00E90746" w:rsidP="00BC63F3">
            <w:pPr>
              <w:jc w:val="center"/>
              <w:rPr>
                <w:b/>
                <w:sz w:val="20"/>
                <w:szCs w:val="20"/>
              </w:rPr>
            </w:pPr>
            <w:r w:rsidRPr="0019715D">
              <w:rPr>
                <w:b/>
                <w:sz w:val="20"/>
                <w:szCs w:val="20"/>
              </w:rPr>
              <w:t>наименование маршрута</w:t>
            </w:r>
          </w:p>
        </w:tc>
        <w:tc>
          <w:tcPr>
            <w:tcW w:w="2552" w:type="dxa"/>
          </w:tcPr>
          <w:p w:rsidR="00E90746" w:rsidRDefault="00E90746" w:rsidP="00567088">
            <w:pPr>
              <w:jc w:val="center"/>
              <w:rPr>
                <w:b/>
                <w:sz w:val="20"/>
                <w:szCs w:val="20"/>
              </w:rPr>
            </w:pPr>
          </w:p>
          <w:p w:rsidR="00E90746" w:rsidRPr="0019715D" w:rsidRDefault="00E90746" w:rsidP="00567088">
            <w:pPr>
              <w:jc w:val="center"/>
              <w:rPr>
                <w:b/>
                <w:sz w:val="20"/>
                <w:szCs w:val="20"/>
              </w:rPr>
            </w:pPr>
            <w:r>
              <w:rPr>
                <w:b/>
                <w:sz w:val="20"/>
                <w:szCs w:val="20"/>
              </w:rPr>
              <w:t>дни</w:t>
            </w:r>
            <w:r w:rsidRPr="0019715D">
              <w:rPr>
                <w:b/>
                <w:sz w:val="20"/>
                <w:szCs w:val="20"/>
              </w:rPr>
              <w:t xml:space="preserve"> маршрута</w:t>
            </w:r>
          </w:p>
        </w:tc>
        <w:tc>
          <w:tcPr>
            <w:tcW w:w="2551" w:type="dxa"/>
          </w:tcPr>
          <w:p w:rsidR="00E90746" w:rsidRDefault="00E90746" w:rsidP="00BC63F3">
            <w:pPr>
              <w:jc w:val="center"/>
              <w:rPr>
                <w:b/>
                <w:sz w:val="20"/>
                <w:szCs w:val="20"/>
              </w:rPr>
            </w:pPr>
          </w:p>
          <w:p w:rsidR="00E90746" w:rsidRPr="0019715D" w:rsidRDefault="00E90746" w:rsidP="00BC63F3">
            <w:pPr>
              <w:jc w:val="center"/>
              <w:rPr>
                <w:b/>
                <w:sz w:val="20"/>
                <w:szCs w:val="20"/>
              </w:rPr>
            </w:pPr>
            <w:r>
              <w:rPr>
                <w:b/>
                <w:sz w:val="20"/>
                <w:szCs w:val="20"/>
              </w:rPr>
              <w:t>к</w:t>
            </w:r>
            <w:r w:rsidRPr="0019715D">
              <w:rPr>
                <w:b/>
                <w:sz w:val="20"/>
                <w:szCs w:val="20"/>
              </w:rPr>
              <w:t>оличество автобусных рейсов в день</w:t>
            </w:r>
          </w:p>
        </w:tc>
        <w:tc>
          <w:tcPr>
            <w:tcW w:w="2268" w:type="dxa"/>
          </w:tcPr>
          <w:p w:rsidR="00E90746" w:rsidRDefault="00E90746" w:rsidP="00BC63F3">
            <w:pPr>
              <w:jc w:val="center"/>
              <w:rPr>
                <w:b/>
                <w:sz w:val="20"/>
                <w:szCs w:val="20"/>
              </w:rPr>
            </w:pPr>
          </w:p>
          <w:p w:rsidR="00E90746" w:rsidRDefault="00E90746" w:rsidP="00BC63F3">
            <w:pPr>
              <w:jc w:val="center"/>
              <w:rPr>
                <w:b/>
                <w:sz w:val="20"/>
                <w:szCs w:val="20"/>
              </w:rPr>
            </w:pPr>
            <w:r>
              <w:rPr>
                <w:b/>
                <w:sz w:val="20"/>
                <w:szCs w:val="20"/>
              </w:rPr>
              <w:t>Н</w:t>
            </w:r>
            <w:r w:rsidRPr="0019715D">
              <w:rPr>
                <w:b/>
                <w:sz w:val="20"/>
                <w:szCs w:val="20"/>
              </w:rPr>
              <w:t>аименование</w:t>
            </w:r>
          </w:p>
          <w:p w:rsidR="00E90746" w:rsidRPr="0019715D" w:rsidRDefault="00E90746" w:rsidP="00BC63F3">
            <w:pPr>
              <w:jc w:val="center"/>
              <w:rPr>
                <w:b/>
                <w:sz w:val="20"/>
                <w:szCs w:val="20"/>
              </w:rPr>
            </w:pPr>
            <w:r w:rsidRPr="0019715D">
              <w:rPr>
                <w:b/>
                <w:sz w:val="20"/>
                <w:szCs w:val="20"/>
              </w:rPr>
              <w:t xml:space="preserve"> АТП</w:t>
            </w:r>
          </w:p>
        </w:tc>
      </w:tr>
      <w:tr w:rsidR="00E90746" w:rsidRPr="0019715D" w:rsidTr="00BC63F3">
        <w:tc>
          <w:tcPr>
            <w:tcW w:w="9747" w:type="dxa"/>
            <w:gridSpan w:val="4"/>
          </w:tcPr>
          <w:p w:rsidR="00E90746" w:rsidRPr="0019715D" w:rsidRDefault="00E90746" w:rsidP="00B748C6">
            <w:pPr>
              <w:spacing w:before="40" w:after="40"/>
              <w:jc w:val="center"/>
              <w:rPr>
                <w:b/>
                <w:sz w:val="20"/>
                <w:szCs w:val="20"/>
              </w:rPr>
            </w:pPr>
            <w:r>
              <w:rPr>
                <w:b/>
                <w:sz w:val="20"/>
                <w:szCs w:val="20"/>
              </w:rPr>
              <w:t>межрайон</w:t>
            </w:r>
            <w:r w:rsidRPr="0019715D">
              <w:rPr>
                <w:b/>
                <w:sz w:val="20"/>
                <w:szCs w:val="20"/>
              </w:rPr>
              <w:t>ные маршруты</w:t>
            </w:r>
          </w:p>
        </w:tc>
      </w:tr>
      <w:tr w:rsidR="00E90746" w:rsidRPr="0019715D" w:rsidTr="007B051D">
        <w:tc>
          <w:tcPr>
            <w:tcW w:w="2376" w:type="dxa"/>
          </w:tcPr>
          <w:p w:rsidR="00E90746" w:rsidRDefault="00E90746" w:rsidP="00E07D49">
            <w:pPr>
              <w:spacing w:before="40" w:after="40"/>
              <w:jc w:val="center"/>
              <w:rPr>
                <w:color w:val="000000"/>
                <w:sz w:val="20"/>
                <w:szCs w:val="20"/>
              </w:rPr>
            </w:pPr>
            <w:r>
              <w:rPr>
                <w:color w:val="000000"/>
                <w:sz w:val="20"/>
                <w:szCs w:val="20"/>
              </w:rPr>
              <w:t>Верховье - Русский Брод</w:t>
            </w:r>
          </w:p>
          <w:p w:rsidR="00E90746" w:rsidRDefault="00E90746" w:rsidP="00E07D49">
            <w:pPr>
              <w:spacing w:before="40" w:after="40"/>
              <w:jc w:val="center"/>
              <w:rPr>
                <w:color w:val="000000"/>
                <w:sz w:val="20"/>
                <w:szCs w:val="20"/>
              </w:rPr>
            </w:pPr>
          </w:p>
        </w:tc>
        <w:tc>
          <w:tcPr>
            <w:tcW w:w="2552" w:type="dxa"/>
          </w:tcPr>
          <w:p w:rsidR="00E90746" w:rsidRPr="00B43EE8" w:rsidRDefault="00E90746" w:rsidP="00E23139">
            <w:pPr>
              <w:spacing w:before="120" w:after="40"/>
              <w:jc w:val="center"/>
              <w:rPr>
                <w:color w:val="000000"/>
                <w:sz w:val="20"/>
                <w:szCs w:val="20"/>
              </w:rPr>
            </w:pPr>
            <w:r>
              <w:rPr>
                <w:color w:val="000000"/>
                <w:sz w:val="20"/>
                <w:szCs w:val="20"/>
              </w:rPr>
              <w:t>-</w:t>
            </w:r>
          </w:p>
        </w:tc>
        <w:tc>
          <w:tcPr>
            <w:tcW w:w="2551" w:type="dxa"/>
          </w:tcPr>
          <w:p w:rsidR="00E90746" w:rsidRDefault="00E90746" w:rsidP="00AA72AC">
            <w:pPr>
              <w:spacing w:before="120" w:after="40"/>
              <w:jc w:val="center"/>
              <w:rPr>
                <w:color w:val="000000"/>
                <w:sz w:val="20"/>
                <w:szCs w:val="20"/>
                <w:u w:val="single"/>
              </w:rPr>
            </w:pPr>
            <w:r>
              <w:rPr>
                <w:color w:val="000000"/>
                <w:sz w:val="20"/>
                <w:szCs w:val="20"/>
                <w:u w:val="single"/>
              </w:rPr>
              <w:t>7.00/7.30</w:t>
            </w:r>
          </w:p>
          <w:p w:rsidR="00E90746" w:rsidRPr="00864DE7" w:rsidRDefault="00E90746" w:rsidP="00AA72AC">
            <w:pPr>
              <w:spacing w:before="120" w:after="40"/>
              <w:jc w:val="center"/>
              <w:rPr>
                <w:color w:val="000000"/>
                <w:sz w:val="20"/>
                <w:szCs w:val="20"/>
              </w:rPr>
            </w:pPr>
            <w:r w:rsidRPr="00864DE7">
              <w:rPr>
                <w:color w:val="000000"/>
                <w:sz w:val="20"/>
                <w:szCs w:val="20"/>
              </w:rPr>
              <w:t>13.30/13.45</w:t>
            </w:r>
          </w:p>
        </w:tc>
        <w:tc>
          <w:tcPr>
            <w:tcW w:w="2268" w:type="dxa"/>
          </w:tcPr>
          <w:p w:rsidR="00E90746" w:rsidRPr="0019715D" w:rsidRDefault="00E90746" w:rsidP="00666FED">
            <w:pPr>
              <w:spacing w:before="40" w:after="40"/>
              <w:jc w:val="center"/>
              <w:rPr>
                <w:sz w:val="20"/>
                <w:szCs w:val="20"/>
              </w:rPr>
            </w:pPr>
            <w:r w:rsidRPr="0019715D">
              <w:rPr>
                <w:sz w:val="20"/>
                <w:szCs w:val="20"/>
              </w:rPr>
              <w:t>Верховский филиал</w:t>
            </w:r>
          </w:p>
          <w:p w:rsidR="00E90746" w:rsidRPr="00B43EE8" w:rsidRDefault="00E90746" w:rsidP="00666FED">
            <w:pPr>
              <w:spacing w:before="120" w:after="40"/>
              <w:jc w:val="center"/>
              <w:rPr>
                <w:color w:val="000000"/>
                <w:sz w:val="20"/>
                <w:szCs w:val="20"/>
              </w:rPr>
            </w:pPr>
            <w:r w:rsidRPr="0019715D">
              <w:rPr>
                <w:sz w:val="20"/>
                <w:szCs w:val="20"/>
              </w:rPr>
              <w:t>ОАО «ПТК»</w:t>
            </w:r>
          </w:p>
        </w:tc>
      </w:tr>
      <w:tr w:rsidR="00E90746" w:rsidRPr="0019715D" w:rsidTr="007B051D">
        <w:tc>
          <w:tcPr>
            <w:tcW w:w="2376" w:type="dxa"/>
          </w:tcPr>
          <w:p w:rsidR="00E90746" w:rsidRDefault="00E90746" w:rsidP="00E07D49">
            <w:pPr>
              <w:spacing w:before="40" w:after="40"/>
              <w:jc w:val="center"/>
              <w:rPr>
                <w:color w:val="000000"/>
                <w:sz w:val="20"/>
                <w:szCs w:val="20"/>
              </w:rPr>
            </w:pPr>
            <w:r>
              <w:rPr>
                <w:color w:val="000000"/>
                <w:sz w:val="20"/>
                <w:szCs w:val="20"/>
              </w:rPr>
              <w:t>Русский Брод - Верховье</w:t>
            </w:r>
          </w:p>
        </w:tc>
        <w:tc>
          <w:tcPr>
            <w:tcW w:w="2552" w:type="dxa"/>
          </w:tcPr>
          <w:p w:rsidR="00E90746" w:rsidRDefault="00E90746" w:rsidP="00E23139">
            <w:pPr>
              <w:spacing w:before="120" w:after="40"/>
              <w:jc w:val="center"/>
              <w:rPr>
                <w:color w:val="000000"/>
                <w:sz w:val="20"/>
                <w:szCs w:val="20"/>
              </w:rPr>
            </w:pPr>
            <w:r>
              <w:rPr>
                <w:color w:val="000000"/>
                <w:sz w:val="20"/>
                <w:szCs w:val="20"/>
              </w:rPr>
              <w:t>-</w:t>
            </w:r>
          </w:p>
        </w:tc>
        <w:tc>
          <w:tcPr>
            <w:tcW w:w="2551" w:type="dxa"/>
          </w:tcPr>
          <w:p w:rsidR="00E90746" w:rsidRDefault="00E90746" w:rsidP="00191D6D">
            <w:pPr>
              <w:spacing w:before="120" w:after="40"/>
              <w:jc w:val="center"/>
              <w:rPr>
                <w:color w:val="000000"/>
                <w:sz w:val="20"/>
                <w:szCs w:val="20"/>
                <w:u w:val="single"/>
              </w:rPr>
            </w:pPr>
            <w:r>
              <w:rPr>
                <w:color w:val="000000"/>
                <w:sz w:val="20"/>
                <w:szCs w:val="20"/>
                <w:u w:val="single"/>
              </w:rPr>
              <w:t>8.20/9.15</w:t>
            </w:r>
          </w:p>
          <w:p w:rsidR="00E90746" w:rsidRPr="00864DE7" w:rsidRDefault="00E90746" w:rsidP="00191D6D">
            <w:pPr>
              <w:spacing w:before="120" w:after="40"/>
              <w:jc w:val="center"/>
              <w:rPr>
                <w:color w:val="000000"/>
                <w:sz w:val="20"/>
                <w:szCs w:val="20"/>
              </w:rPr>
            </w:pPr>
            <w:r w:rsidRPr="00864DE7">
              <w:rPr>
                <w:color w:val="000000"/>
                <w:sz w:val="20"/>
                <w:szCs w:val="20"/>
              </w:rPr>
              <w:t>15.15/15.45</w:t>
            </w:r>
          </w:p>
        </w:tc>
        <w:tc>
          <w:tcPr>
            <w:tcW w:w="2268" w:type="dxa"/>
          </w:tcPr>
          <w:p w:rsidR="00E90746" w:rsidRPr="0019715D" w:rsidRDefault="00E90746" w:rsidP="00E21B6B">
            <w:pPr>
              <w:spacing w:before="40" w:after="40"/>
              <w:jc w:val="center"/>
              <w:rPr>
                <w:sz w:val="20"/>
                <w:szCs w:val="20"/>
              </w:rPr>
            </w:pPr>
            <w:r w:rsidRPr="0019715D">
              <w:rPr>
                <w:sz w:val="20"/>
                <w:szCs w:val="20"/>
              </w:rPr>
              <w:t>Верховский филиал</w:t>
            </w:r>
          </w:p>
          <w:p w:rsidR="00E90746" w:rsidRPr="0019715D" w:rsidRDefault="00E90746" w:rsidP="00E21B6B">
            <w:pPr>
              <w:spacing w:before="40" w:after="40"/>
              <w:jc w:val="center"/>
              <w:rPr>
                <w:sz w:val="20"/>
                <w:szCs w:val="20"/>
              </w:rPr>
            </w:pPr>
            <w:r w:rsidRPr="0019715D">
              <w:rPr>
                <w:sz w:val="20"/>
                <w:szCs w:val="20"/>
              </w:rPr>
              <w:t>ОАО «ПТК»</w:t>
            </w:r>
          </w:p>
        </w:tc>
      </w:tr>
      <w:tr w:rsidR="00E90746" w:rsidRPr="0019715D" w:rsidTr="007B051D">
        <w:tc>
          <w:tcPr>
            <w:tcW w:w="2376" w:type="dxa"/>
          </w:tcPr>
          <w:p w:rsidR="00E90746" w:rsidRDefault="00E90746" w:rsidP="00E07D49">
            <w:pPr>
              <w:spacing w:before="40" w:after="40"/>
              <w:jc w:val="center"/>
              <w:rPr>
                <w:color w:val="000000"/>
                <w:sz w:val="20"/>
                <w:szCs w:val="20"/>
              </w:rPr>
            </w:pPr>
            <w:r>
              <w:rPr>
                <w:color w:val="000000"/>
                <w:sz w:val="20"/>
                <w:szCs w:val="20"/>
              </w:rPr>
              <w:t>Русский Брод - Орел</w:t>
            </w:r>
          </w:p>
        </w:tc>
        <w:tc>
          <w:tcPr>
            <w:tcW w:w="2552" w:type="dxa"/>
          </w:tcPr>
          <w:p w:rsidR="00E90746" w:rsidRDefault="00E90746" w:rsidP="00E23139">
            <w:pPr>
              <w:spacing w:before="120" w:after="40"/>
              <w:jc w:val="center"/>
              <w:rPr>
                <w:color w:val="000000"/>
                <w:sz w:val="20"/>
                <w:szCs w:val="20"/>
              </w:rPr>
            </w:pPr>
            <w:r>
              <w:rPr>
                <w:color w:val="000000"/>
                <w:sz w:val="20"/>
                <w:szCs w:val="20"/>
              </w:rPr>
              <w:t>-</w:t>
            </w:r>
          </w:p>
        </w:tc>
        <w:tc>
          <w:tcPr>
            <w:tcW w:w="2551" w:type="dxa"/>
          </w:tcPr>
          <w:p w:rsidR="00E90746" w:rsidRPr="00864DE7" w:rsidRDefault="00E90746" w:rsidP="00191D6D">
            <w:pPr>
              <w:spacing w:before="120" w:after="40"/>
              <w:jc w:val="center"/>
              <w:rPr>
                <w:color w:val="000000"/>
                <w:sz w:val="20"/>
                <w:szCs w:val="20"/>
              </w:rPr>
            </w:pPr>
            <w:r w:rsidRPr="00864DE7">
              <w:rPr>
                <w:color w:val="000000"/>
                <w:sz w:val="20"/>
                <w:szCs w:val="20"/>
              </w:rPr>
              <w:t>6.45/8.15</w:t>
            </w:r>
          </w:p>
        </w:tc>
        <w:tc>
          <w:tcPr>
            <w:tcW w:w="2268" w:type="dxa"/>
          </w:tcPr>
          <w:p w:rsidR="00E90746" w:rsidRPr="0019715D" w:rsidRDefault="00E90746" w:rsidP="00666FED">
            <w:pPr>
              <w:spacing w:before="40" w:after="40"/>
              <w:jc w:val="center"/>
              <w:rPr>
                <w:sz w:val="20"/>
                <w:szCs w:val="20"/>
              </w:rPr>
            </w:pPr>
            <w:r>
              <w:rPr>
                <w:sz w:val="20"/>
                <w:szCs w:val="20"/>
              </w:rPr>
              <w:t>Маршрутное такси</w:t>
            </w:r>
          </w:p>
        </w:tc>
      </w:tr>
      <w:tr w:rsidR="00E90746" w:rsidRPr="0019715D" w:rsidTr="007B051D">
        <w:tc>
          <w:tcPr>
            <w:tcW w:w="2376" w:type="dxa"/>
          </w:tcPr>
          <w:p w:rsidR="00E90746" w:rsidRDefault="00E90746" w:rsidP="00E07D49">
            <w:pPr>
              <w:spacing w:before="40" w:after="40"/>
              <w:jc w:val="center"/>
              <w:rPr>
                <w:color w:val="000000"/>
                <w:sz w:val="20"/>
                <w:szCs w:val="20"/>
              </w:rPr>
            </w:pPr>
            <w:r>
              <w:rPr>
                <w:color w:val="000000"/>
                <w:sz w:val="20"/>
                <w:szCs w:val="20"/>
              </w:rPr>
              <w:t>Ливны - Верховье</w:t>
            </w:r>
          </w:p>
        </w:tc>
        <w:tc>
          <w:tcPr>
            <w:tcW w:w="2552" w:type="dxa"/>
          </w:tcPr>
          <w:p w:rsidR="00E90746" w:rsidRDefault="00E90746" w:rsidP="00E23139">
            <w:pPr>
              <w:spacing w:before="120" w:after="40"/>
              <w:jc w:val="center"/>
              <w:rPr>
                <w:color w:val="000000"/>
                <w:sz w:val="20"/>
                <w:szCs w:val="20"/>
              </w:rPr>
            </w:pPr>
            <w:r>
              <w:rPr>
                <w:color w:val="000000"/>
                <w:sz w:val="20"/>
                <w:szCs w:val="20"/>
              </w:rPr>
              <w:t>-</w:t>
            </w:r>
          </w:p>
        </w:tc>
        <w:tc>
          <w:tcPr>
            <w:tcW w:w="2551" w:type="dxa"/>
          </w:tcPr>
          <w:p w:rsidR="00E90746" w:rsidRPr="00864DE7" w:rsidRDefault="00E90746" w:rsidP="00191D6D">
            <w:pPr>
              <w:spacing w:before="120" w:after="40"/>
              <w:jc w:val="center"/>
              <w:rPr>
                <w:color w:val="000000"/>
                <w:sz w:val="20"/>
                <w:szCs w:val="20"/>
              </w:rPr>
            </w:pPr>
            <w:r w:rsidRPr="00864DE7">
              <w:rPr>
                <w:color w:val="000000"/>
                <w:sz w:val="20"/>
                <w:szCs w:val="20"/>
              </w:rPr>
              <w:t>10.30/16.10</w:t>
            </w:r>
          </w:p>
        </w:tc>
        <w:tc>
          <w:tcPr>
            <w:tcW w:w="2268" w:type="dxa"/>
          </w:tcPr>
          <w:p w:rsidR="00E90746" w:rsidRPr="0019715D" w:rsidRDefault="00E90746" w:rsidP="00321C05">
            <w:pPr>
              <w:spacing w:before="40" w:after="40"/>
              <w:jc w:val="center"/>
              <w:rPr>
                <w:sz w:val="20"/>
                <w:szCs w:val="20"/>
              </w:rPr>
            </w:pPr>
            <w:r>
              <w:rPr>
                <w:sz w:val="20"/>
                <w:szCs w:val="20"/>
              </w:rPr>
              <w:t>Маршрутное такси</w:t>
            </w:r>
          </w:p>
        </w:tc>
      </w:tr>
      <w:tr w:rsidR="00E90746" w:rsidRPr="0019715D" w:rsidTr="007B051D">
        <w:tc>
          <w:tcPr>
            <w:tcW w:w="2376" w:type="dxa"/>
          </w:tcPr>
          <w:p w:rsidR="00E90746" w:rsidRDefault="00E90746" w:rsidP="00E07D49">
            <w:pPr>
              <w:spacing w:before="40" w:after="40"/>
              <w:jc w:val="center"/>
              <w:rPr>
                <w:color w:val="000000"/>
                <w:sz w:val="20"/>
                <w:szCs w:val="20"/>
              </w:rPr>
            </w:pPr>
            <w:r>
              <w:rPr>
                <w:color w:val="000000"/>
                <w:sz w:val="20"/>
                <w:szCs w:val="20"/>
              </w:rPr>
              <w:t>Верховье - Ливны</w:t>
            </w:r>
          </w:p>
        </w:tc>
        <w:tc>
          <w:tcPr>
            <w:tcW w:w="2552" w:type="dxa"/>
          </w:tcPr>
          <w:p w:rsidR="00E90746" w:rsidRDefault="00E90746" w:rsidP="00E23139">
            <w:pPr>
              <w:spacing w:before="120" w:after="40"/>
              <w:jc w:val="center"/>
              <w:rPr>
                <w:color w:val="000000"/>
                <w:sz w:val="20"/>
                <w:szCs w:val="20"/>
              </w:rPr>
            </w:pPr>
            <w:r>
              <w:rPr>
                <w:color w:val="000000"/>
                <w:sz w:val="20"/>
                <w:szCs w:val="20"/>
              </w:rPr>
              <w:t>-</w:t>
            </w:r>
          </w:p>
        </w:tc>
        <w:tc>
          <w:tcPr>
            <w:tcW w:w="2551" w:type="dxa"/>
          </w:tcPr>
          <w:p w:rsidR="00E90746" w:rsidRPr="00864DE7" w:rsidRDefault="00E90746" w:rsidP="00191D6D">
            <w:pPr>
              <w:spacing w:before="120" w:after="40"/>
              <w:jc w:val="center"/>
              <w:rPr>
                <w:color w:val="000000"/>
                <w:sz w:val="20"/>
                <w:szCs w:val="20"/>
              </w:rPr>
            </w:pPr>
            <w:r w:rsidRPr="00864DE7">
              <w:rPr>
                <w:color w:val="000000"/>
                <w:sz w:val="20"/>
                <w:szCs w:val="20"/>
              </w:rPr>
              <w:t>11.30/17.05</w:t>
            </w:r>
          </w:p>
        </w:tc>
        <w:tc>
          <w:tcPr>
            <w:tcW w:w="2268" w:type="dxa"/>
          </w:tcPr>
          <w:p w:rsidR="00E90746" w:rsidRPr="0019715D" w:rsidRDefault="00E90746" w:rsidP="00321C05">
            <w:pPr>
              <w:spacing w:before="40" w:after="40"/>
              <w:jc w:val="center"/>
              <w:rPr>
                <w:sz w:val="20"/>
                <w:szCs w:val="20"/>
              </w:rPr>
            </w:pPr>
            <w:r>
              <w:rPr>
                <w:sz w:val="20"/>
                <w:szCs w:val="20"/>
              </w:rPr>
              <w:t>Маршрутное такси</w:t>
            </w:r>
          </w:p>
        </w:tc>
      </w:tr>
      <w:tr w:rsidR="00E90746" w:rsidRPr="0019715D" w:rsidTr="007B051D">
        <w:tc>
          <w:tcPr>
            <w:tcW w:w="2376" w:type="dxa"/>
          </w:tcPr>
          <w:p w:rsidR="00E90746" w:rsidRDefault="00E90746" w:rsidP="00E07D49">
            <w:pPr>
              <w:spacing w:before="40" w:after="40"/>
              <w:jc w:val="center"/>
              <w:rPr>
                <w:color w:val="000000"/>
                <w:sz w:val="20"/>
                <w:szCs w:val="20"/>
              </w:rPr>
            </w:pPr>
            <w:r>
              <w:rPr>
                <w:color w:val="000000"/>
                <w:sz w:val="20"/>
                <w:szCs w:val="20"/>
              </w:rPr>
              <w:t>Орел - Ливны</w:t>
            </w:r>
          </w:p>
        </w:tc>
        <w:tc>
          <w:tcPr>
            <w:tcW w:w="2552" w:type="dxa"/>
          </w:tcPr>
          <w:p w:rsidR="00E90746" w:rsidRDefault="00E90746" w:rsidP="00E23139">
            <w:pPr>
              <w:spacing w:before="120" w:after="40"/>
              <w:jc w:val="center"/>
              <w:rPr>
                <w:color w:val="000000"/>
                <w:sz w:val="20"/>
                <w:szCs w:val="20"/>
              </w:rPr>
            </w:pPr>
            <w:r>
              <w:rPr>
                <w:color w:val="000000"/>
                <w:sz w:val="20"/>
                <w:szCs w:val="20"/>
              </w:rPr>
              <w:t>-</w:t>
            </w:r>
          </w:p>
        </w:tc>
        <w:tc>
          <w:tcPr>
            <w:tcW w:w="2551" w:type="dxa"/>
          </w:tcPr>
          <w:p w:rsidR="00E90746" w:rsidRPr="00864DE7" w:rsidRDefault="00E90746" w:rsidP="00191D6D">
            <w:pPr>
              <w:spacing w:before="120" w:after="40"/>
              <w:jc w:val="center"/>
              <w:rPr>
                <w:color w:val="000000"/>
                <w:sz w:val="20"/>
                <w:szCs w:val="20"/>
              </w:rPr>
            </w:pPr>
            <w:r w:rsidRPr="00864DE7">
              <w:rPr>
                <w:color w:val="000000"/>
                <w:sz w:val="20"/>
                <w:szCs w:val="20"/>
              </w:rPr>
              <w:t>13.50/15.40</w:t>
            </w:r>
          </w:p>
        </w:tc>
        <w:tc>
          <w:tcPr>
            <w:tcW w:w="2268" w:type="dxa"/>
          </w:tcPr>
          <w:p w:rsidR="00E90746" w:rsidRPr="0019715D" w:rsidRDefault="00E90746" w:rsidP="00321C05">
            <w:pPr>
              <w:spacing w:before="40" w:after="40"/>
              <w:jc w:val="center"/>
              <w:rPr>
                <w:sz w:val="20"/>
                <w:szCs w:val="20"/>
              </w:rPr>
            </w:pPr>
            <w:r>
              <w:rPr>
                <w:sz w:val="20"/>
                <w:szCs w:val="20"/>
              </w:rPr>
              <w:t>Маршрутное такси</w:t>
            </w:r>
          </w:p>
        </w:tc>
      </w:tr>
    </w:tbl>
    <w:p w:rsidR="00E90746" w:rsidRPr="0019715D" w:rsidRDefault="00E90746" w:rsidP="003F0A1B">
      <w:pPr>
        <w:spacing w:before="120"/>
        <w:ind w:firstLine="709"/>
      </w:pPr>
      <w:r w:rsidRPr="0019715D">
        <w:t>Анализируя</w:t>
      </w:r>
      <w:r>
        <w:t>,</w:t>
      </w:r>
      <w:r w:rsidRPr="0019715D">
        <w:t xml:space="preserve"> данные представленные в таблице и учитывая численность населения в населенных пунктах </w:t>
      </w:r>
      <w:r>
        <w:t>поселения</w:t>
      </w:r>
      <w:r w:rsidRPr="0019715D">
        <w:t>, можно сделать вывод, что необходимости открывать</w:t>
      </w:r>
      <w:r>
        <w:t xml:space="preserve"> новые маршруты есть</w:t>
      </w:r>
      <w:r w:rsidRPr="0019715D">
        <w:t>.</w:t>
      </w:r>
    </w:p>
    <w:p w:rsidR="00E90746" w:rsidRPr="00911469" w:rsidRDefault="00E90746" w:rsidP="00911469"/>
    <w:p w:rsidR="00E90746" w:rsidRPr="004929B2" w:rsidRDefault="00E90746" w:rsidP="004929B2">
      <w:pPr>
        <w:pStyle w:val="ConsPlusNormal"/>
        <w:widowControl/>
        <w:ind w:firstLine="709"/>
        <w:rPr>
          <w:rFonts w:ascii="Times New Roman" w:hAnsi="Times New Roman" w:cs="Times New Roman"/>
          <w:b/>
          <w:bCs/>
          <w:sz w:val="24"/>
          <w:szCs w:val="24"/>
        </w:rPr>
      </w:pPr>
      <w:r w:rsidRPr="006908A5">
        <w:rPr>
          <w:rFonts w:ascii="Times New Roman" w:hAnsi="Times New Roman" w:cs="Times New Roman"/>
          <w:b/>
          <w:bCs/>
          <w:sz w:val="24"/>
          <w:szCs w:val="24"/>
        </w:rPr>
        <w:t>Индивидуальный транспорт</w:t>
      </w:r>
    </w:p>
    <w:p w:rsidR="00E90746" w:rsidRPr="006908A5" w:rsidRDefault="00E90746" w:rsidP="002A1B55">
      <w:pPr>
        <w:pStyle w:val="ConsPlusNormal"/>
        <w:widowControl/>
        <w:ind w:firstLine="0"/>
        <w:jc w:val="both"/>
        <w:rPr>
          <w:rFonts w:ascii="Times New Roman" w:hAnsi="Times New Roman" w:cs="Times New Roman"/>
          <w:sz w:val="24"/>
          <w:szCs w:val="24"/>
          <w:lang w:eastAsia="ar-SA"/>
        </w:rPr>
      </w:pPr>
      <w:r w:rsidRPr="006908A5">
        <w:rPr>
          <w:rFonts w:ascii="Times New Roman" w:hAnsi="Times New Roman" w:cs="Times New Roman"/>
          <w:sz w:val="24"/>
          <w:szCs w:val="24"/>
          <w:lang w:eastAsia="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w:t>
      </w:r>
      <w:r>
        <w:rPr>
          <w:rFonts w:ascii="Times New Roman" w:hAnsi="Times New Roman" w:cs="Times New Roman"/>
          <w:sz w:val="24"/>
          <w:szCs w:val="24"/>
          <w:lang w:eastAsia="ar-SA"/>
        </w:rPr>
        <w:t xml:space="preserve"> </w:t>
      </w:r>
      <w:r w:rsidRPr="006908A5">
        <w:rPr>
          <w:rFonts w:ascii="Times New Roman" w:hAnsi="Times New Roman" w:cs="Times New Roman"/>
          <w:sz w:val="24"/>
          <w:szCs w:val="24"/>
          <w:lang w:eastAsia="ar-SA"/>
        </w:rPr>
        <w:t xml:space="preserve"> поселения. </w:t>
      </w:r>
    </w:p>
    <w:p w:rsidR="00E90746" w:rsidRPr="006908A5" w:rsidRDefault="00E90746" w:rsidP="002A1B55">
      <w:pPr>
        <w:widowControl/>
        <w:ind w:firstLine="720"/>
        <w:jc w:val="both"/>
        <w:rPr>
          <w:rStyle w:val="FontStyle48"/>
          <w:iCs/>
          <w:spacing w:val="-2"/>
          <w:sz w:val="24"/>
          <w:szCs w:val="24"/>
        </w:rPr>
      </w:pPr>
      <w:r w:rsidRPr="006908A5">
        <w:rPr>
          <w:rStyle w:val="FontStyle48"/>
          <w:iCs/>
          <w:spacing w:val="-2"/>
          <w:sz w:val="24"/>
          <w:szCs w:val="24"/>
        </w:rPr>
        <w:t xml:space="preserve">Хранение индивидуальных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 </w:t>
      </w:r>
    </w:p>
    <w:p w:rsidR="00E90746" w:rsidRPr="006908A5" w:rsidRDefault="00E90746" w:rsidP="00FE5D0B">
      <w:pPr>
        <w:jc w:val="both"/>
        <w:rPr>
          <w:rStyle w:val="FontStyle48"/>
          <w:b/>
          <w:bCs/>
          <w:i/>
          <w:iCs/>
          <w:spacing w:val="-2"/>
          <w:sz w:val="24"/>
          <w:szCs w:val="24"/>
          <w:shd w:val="clear" w:color="auto" w:fill="FFFFFF"/>
        </w:rPr>
      </w:pPr>
    </w:p>
    <w:p w:rsidR="00E90746" w:rsidRPr="008F4E34" w:rsidRDefault="00E90746" w:rsidP="008F4E34">
      <w:pPr>
        <w:ind w:firstLine="708"/>
        <w:jc w:val="both"/>
        <w:rPr>
          <w:b/>
          <w:bCs/>
          <w:i/>
          <w:iCs/>
          <w:spacing w:val="-2"/>
          <w:shd w:val="clear" w:color="auto" w:fill="FFFFFF"/>
        </w:rPr>
      </w:pPr>
      <w:r w:rsidRPr="006908A5">
        <w:rPr>
          <w:rStyle w:val="FontStyle48"/>
          <w:b/>
          <w:bCs/>
          <w:i/>
          <w:iCs/>
          <w:spacing w:val="-2"/>
          <w:sz w:val="24"/>
          <w:szCs w:val="24"/>
          <w:shd w:val="clear" w:color="auto" w:fill="FFFFFF"/>
        </w:rPr>
        <w:t>В результате анализа, проведенного в пункте 1.10.2. выявлены следующие проблемы транспортной инфраструктуры</w:t>
      </w:r>
      <w:r>
        <w:rPr>
          <w:rStyle w:val="FontStyle48"/>
          <w:b/>
          <w:bCs/>
          <w:i/>
          <w:iCs/>
          <w:spacing w:val="-2"/>
          <w:sz w:val="24"/>
          <w:szCs w:val="24"/>
          <w:shd w:val="clear" w:color="auto" w:fill="FFFFFF"/>
        </w:rPr>
        <w:t xml:space="preserve"> </w:t>
      </w:r>
      <w:r w:rsidRPr="006908A5">
        <w:rPr>
          <w:rStyle w:val="FontStyle48"/>
          <w:b/>
          <w:bCs/>
          <w:i/>
          <w:iCs/>
          <w:spacing w:val="-2"/>
          <w:sz w:val="24"/>
          <w:szCs w:val="24"/>
          <w:shd w:val="clear" w:color="auto" w:fill="FFFFFF"/>
        </w:rPr>
        <w:t xml:space="preserve"> поселения: </w:t>
      </w:r>
    </w:p>
    <w:p w:rsidR="00E90746" w:rsidRPr="006908A5" w:rsidRDefault="00E90746" w:rsidP="00FE5D0B">
      <w:pPr>
        <w:ind w:firstLine="708"/>
        <w:jc w:val="both"/>
        <w:rPr>
          <w:i/>
          <w:color w:val="000000"/>
          <w:spacing w:val="-10"/>
        </w:rPr>
      </w:pPr>
      <w:r>
        <w:rPr>
          <w:i/>
          <w:color w:val="000000"/>
          <w:spacing w:val="-3"/>
        </w:rPr>
        <w:t>1.</w:t>
      </w:r>
      <w:r w:rsidRPr="006908A5">
        <w:rPr>
          <w:i/>
          <w:color w:val="000000"/>
          <w:spacing w:val="-3"/>
        </w:rPr>
        <w:t xml:space="preserve">Требуется проведение капитального ремонта и реконструкции дорог внутри населенных </w:t>
      </w:r>
      <w:r w:rsidRPr="006908A5">
        <w:rPr>
          <w:i/>
          <w:color w:val="000000"/>
          <w:spacing w:val="-10"/>
        </w:rPr>
        <w:t>пунктов;</w:t>
      </w:r>
    </w:p>
    <w:p w:rsidR="00E90746" w:rsidRPr="006908A5" w:rsidRDefault="00E90746" w:rsidP="00FE5D0B">
      <w:pPr>
        <w:ind w:firstLine="708"/>
        <w:jc w:val="both"/>
        <w:rPr>
          <w:i/>
          <w:color w:val="000000"/>
          <w:spacing w:val="-10"/>
        </w:rPr>
      </w:pPr>
      <w:r w:rsidRPr="006908A5">
        <w:rPr>
          <w:i/>
          <w:color w:val="000000"/>
          <w:spacing w:val="-10"/>
        </w:rPr>
        <w:t xml:space="preserve">2. </w:t>
      </w:r>
      <w:r w:rsidRPr="006908A5">
        <w:rPr>
          <w:rStyle w:val="FontStyle48"/>
          <w:i/>
          <w:iCs/>
          <w:spacing w:val="-2"/>
          <w:sz w:val="24"/>
          <w:szCs w:val="24"/>
        </w:rPr>
        <w:t>Общественные зоны необходимо оборудовать стоянками автотранспорта;</w:t>
      </w:r>
    </w:p>
    <w:p w:rsidR="00E90746" w:rsidRPr="006908A5" w:rsidRDefault="00E90746" w:rsidP="00FE5D0B">
      <w:pPr>
        <w:ind w:firstLine="708"/>
        <w:jc w:val="both"/>
        <w:rPr>
          <w:rStyle w:val="FontStyle48"/>
          <w:i/>
          <w:iCs/>
          <w:spacing w:val="-2"/>
          <w:sz w:val="24"/>
          <w:szCs w:val="24"/>
        </w:rPr>
      </w:pPr>
      <w:r w:rsidRPr="006908A5">
        <w:rPr>
          <w:rStyle w:val="FontStyle48"/>
          <w:i/>
          <w:iCs/>
          <w:spacing w:val="-2"/>
          <w:sz w:val="24"/>
          <w:szCs w:val="24"/>
        </w:rPr>
        <w:t>3.</w:t>
      </w:r>
      <w:r w:rsidRPr="006908A5">
        <w:rPr>
          <w:i/>
        </w:rPr>
        <w:t>Проектом генерального плана необходимо определить дифференциацию уличной сети</w:t>
      </w:r>
      <w:r w:rsidRPr="006908A5">
        <w:rPr>
          <w:rStyle w:val="FontStyle48"/>
          <w:i/>
          <w:iCs/>
          <w:spacing w:val="-2"/>
          <w:sz w:val="24"/>
          <w:szCs w:val="24"/>
        </w:rPr>
        <w:t>;</w:t>
      </w:r>
    </w:p>
    <w:p w:rsidR="00E90746" w:rsidRPr="00B62704" w:rsidRDefault="00E90746" w:rsidP="00B62704">
      <w:pPr>
        <w:ind w:firstLine="708"/>
        <w:jc w:val="both"/>
        <w:rPr>
          <w:i/>
          <w:iCs/>
          <w:spacing w:val="-2"/>
        </w:rPr>
      </w:pPr>
      <w:r>
        <w:rPr>
          <w:rStyle w:val="FontStyle48"/>
          <w:i/>
          <w:iCs/>
          <w:spacing w:val="-2"/>
          <w:sz w:val="24"/>
          <w:szCs w:val="24"/>
        </w:rPr>
        <w:t>4.</w:t>
      </w:r>
      <w:r w:rsidRPr="006908A5">
        <w:rPr>
          <w:rStyle w:val="FontStyle48"/>
          <w:i/>
          <w:iCs/>
          <w:spacing w:val="-2"/>
          <w:sz w:val="24"/>
          <w:szCs w:val="24"/>
        </w:rPr>
        <w:t>Необходима организация дополнительных внутрипоселковых маршрутов пассажирского транспорта.</w:t>
      </w:r>
    </w:p>
    <w:p w:rsidR="00E90746" w:rsidRDefault="00E90746" w:rsidP="00EA3EB7">
      <w:pPr>
        <w:ind w:firstLine="708"/>
        <w:jc w:val="center"/>
        <w:rPr>
          <w:b/>
          <w:i/>
        </w:rPr>
      </w:pPr>
    </w:p>
    <w:p w:rsidR="00E90746" w:rsidRPr="00E17FB1" w:rsidRDefault="00E90746" w:rsidP="00693B8C">
      <w:pPr>
        <w:ind w:firstLine="708"/>
        <w:rPr>
          <w:b/>
          <w:i/>
        </w:rPr>
      </w:pPr>
      <w:r w:rsidRPr="00E17FB1">
        <w:rPr>
          <w:b/>
          <w:i/>
        </w:rPr>
        <w:t>1.10.3. Объекты жилищного строительства</w:t>
      </w:r>
    </w:p>
    <w:p w:rsidR="00E90746" w:rsidRPr="00E17FB1" w:rsidRDefault="00E90746" w:rsidP="00733E35">
      <w:pPr>
        <w:ind w:firstLine="708"/>
        <w:jc w:val="center"/>
        <w:rPr>
          <w:b/>
          <w:i/>
          <w:color w:val="92D050"/>
        </w:rPr>
      </w:pPr>
    </w:p>
    <w:p w:rsidR="00E90746" w:rsidRPr="00E17FB1" w:rsidRDefault="00E90746" w:rsidP="00733E35">
      <w:pPr>
        <w:ind w:firstLine="708"/>
        <w:jc w:val="both"/>
      </w:pPr>
      <w:r w:rsidRPr="00E17FB1">
        <w:t xml:space="preserve"> </w:t>
      </w:r>
      <w:r w:rsidRPr="00E17FB1">
        <w:rPr>
          <w:rStyle w:val="FontStyle48"/>
          <w:iCs/>
          <w:spacing w:val="-2"/>
          <w:sz w:val="24"/>
          <w:szCs w:val="24"/>
        </w:rPr>
        <w:t xml:space="preserve">На 01.01.2012 года в поселении проживает </w:t>
      </w:r>
      <w:r>
        <w:rPr>
          <w:rStyle w:val="FontStyle48"/>
          <w:iCs/>
          <w:spacing w:val="-2"/>
          <w:sz w:val="24"/>
          <w:szCs w:val="24"/>
        </w:rPr>
        <w:t>935</w:t>
      </w:r>
      <w:r w:rsidRPr="00E17FB1">
        <w:rPr>
          <w:rStyle w:val="FontStyle48"/>
          <w:iCs/>
          <w:spacing w:val="-2"/>
          <w:sz w:val="24"/>
          <w:szCs w:val="24"/>
        </w:rPr>
        <w:t xml:space="preserve"> человека.</w:t>
      </w:r>
      <w:r w:rsidRPr="00E17FB1">
        <w:t xml:space="preserve"> Таким образом, норма обеспеченности одного жителя жильем составляет 18,9 - 42,8 м.кв. на человека.</w:t>
      </w:r>
    </w:p>
    <w:p w:rsidR="00E90746" w:rsidRPr="00E17FB1" w:rsidRDefault="00E90746" w:rsidP="00733E35">
      <w:pPr>
        <w:ind w:firstLine="708"/>
        <w:jc w:val="both"/>
      </w:pPr>
    </w:p>
    <w:p w:rsidR="00E90746" w:rsidRPr="00E17FB1" w:rsidRDefault="00E90746" w:rsidP="00733E35">
      <w:pPr>
        <w:ind w:firstLine="708"/>
        <w:jc w:val="center"/>
      </w:pPr>
      <w:r w:rsidRPr="00E17FB1">
        <w:rPr>
          <w:b/>
        </w:rPr>
        <w:t>Характеристики жилищного фонда на территории сельского поселения представлены в таблице</w:t>
      </w:r>
      <w:r w:rsidRPr="00E17FB1">
        <w:t>:</w:t>
      </w:r>
    </w:p>
    <w:p w:rsidR="00E90746" w:rsidRPr="00E17FB1" w:rsidRDefault="00E90746" w:rsidP="00733E35">
      <w:pPr>
        <w:jc w:val="both"/>
        <w:rPr>
          <w:b/>
          <w:bCs/>
          <w:i/>
          <w:iCs/>
        </w:rPr>
      </w:pPr>
    </w:p>
    <w:tbl>
      <w:tblPr>
        <w:tblW w:w="10085" w:type="dxa"/>
        <w:tblInd w:w="88" w:type="dxa"/>
        <w:tblLayout w:type="fixed"/>
        <w:tblLook w:val="0000"/>
      </w:tblPr>
      <w:tblGrid>
        <w:gridCol w:w="879"/>
        <w:gridCol w:w="3342"/>
        <w:gridCol w:w="1328"/>
        <w:gridCol w:w="1559"/>
        <w:gridCol w:w="1417"/>
        <w:gridCol w:w="1560"/>
      </w:tblGrid>
      <w:tr w:rsidR="00E90746" w:rsidTr="00321C05">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E90746" w:rsidRDefault="00E90746" w:rsidP="00321C05">
            <w:pPr>
              <w:jc w:val="center"/>
              <w:rPr>
                <w:b/>
                <w:bCs/>
              </w:rPr>
            </w:pPr>
            <w:r>
              <w:rPr>
                <w:b/>
                <w:bCs/>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E90746" w:rsidRDefault="00E90746" w:rsidP="00321C05">
            <w:pPr>
              <w:jc w:val="center"/>
              <w:rPr>
                <w:b/>
                <w:bCs/>
              </w:rPr>
            </w:pPr>
            <w:r>
              <w:rPr>
                <w:b/>
                <w:bCs/>
              </w:rPr>
              <w:t>Наименование показателя</w:t>
            </w:r>
          </w:p>
        </w:tc>
        <w:tc>
          <w:tcPr>
            <w:tcW w:w="5864" w:type="dxa"/>
            <w:gridSpan w:val="4"/>
            <w:tcBorders>
              <w:top w:val="single" w:sz="4" w:space="0" w:color="000000"/>
              <w:left w:val="single" w:sz="4" w:space="0" w:color="000000"/>
              <w:bottom w:val="single" w:sz="4" w:space="0" w:color="000000"/>
              <w:right w:val="single" w:sz="4" w:space="0" w:color="000000"/>
            </w:tcBorders>
          </w:tcPr>
          <w:p w:rsidR="00E90746" w:rsidRDefault="00E90746" w:rsidP="00321C05">
            <w:pPr>
              <w:jc w:val="center"/>
              <w:rPr>
                <w:b/>
                <w:bCs/>
              </w:rPr>
            </w:pPr>
            <w:r>
              <w:rPr>
                <w:b/>
                <w:bCs/>
              </w:rPr>
              <w:t xml:space="preserve">Современное состояние, </w:t>
            </w:r>
            <w:r>
              <w:rPr>
                <w:b/>
                <w:bCs/>
                <w:sz w:val="20"/>
                <w:szCs w:val="20"/>
              </w:rPr>
              <w:t>тыс. м</w:t>
            </w:r>
            <w:r>
              <w:rPr>
                <w:b/>
                <w:bCs/>
                <w:position w:val="10"/>
                <w:sz w:val="20"/>
                <w:szCs w:val="20"/>
              </w:rPr>
              <w:t>2</w:t>
            </w:r>
            <w:r>
              <w:rPr>
                <w:b/>
                <w:bCs/>
                <w:sz w:val="20"/>
                <w:szCs w:val="20"/>
              </w:rPr>
              <w:t xml:space="preserve"> общей площади</w:t>
            </w:r>
          </w:p>
        </w:tc>
      </w:tr>
      <w:tr w:rsidR="00E90746" w:rsidTr="00321C05">
        <w:trPr>
          <w:tblHeader/>
        </w:trPr>
        <w:tc>
          <w:tcPr>
            <w:tcW w:w="879" w:type="dxa"/>
            <w:vMerge/>
            <w:tcBorders>
              <w:top w:val="single" w:sz="4" w:space="0" w:color="000000"/>
              <w:left w:val="single" w:sz="4" w:space="0" w:color="000000"/>
              <w:bottom w:val="single" w:sz="4" w:space="0" w:color="000000"/>
              <w:right w:val="nil"/>
            </w:tcBorders>
            <w:vAlign w:val="center"/>
          </w:tcPr>
          <w:p w:rsidR="00E90746" w:rsidRDefault="00E90746" w:rsidP="00321C05">
            <w:pPr>
              <w:autoSpaceDE w:val="0"/>
              <w:rPr>
                <w:b/>
                <w:bCs/>
              </w:rPr>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E90746" w:rsidRDefault="00E90746" w:rsidP="00321C05">
            <w:pPr>
              <w:autoSpaceDE w:val="0"/>
              <w:rPr>
                <w:b/>
                <w:bCs/>
              </w:rPr>
            </w:pP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Pr="005627A0" w:rsidRDefault="00E90746" w:rsidP="00321C05">
            <w:pPr>
              <w:jc w:val="center"/>
              <w:rPr>
                <w:b/>
              </w:rPr>
            </w:pPr>
            <w:r w:rsidRPr="005627A0">
              <w:rPr>
                <w:b/>
                <w:lang w:val="en-US"/>
              </w:rPr>
              <w:t>200</w:t>
            </w:r>
            <w:r w:rsidRPr="005627A0">
              <w:rPr>
                <w:b/>
              </w:rPr>
              <w:t>8</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5627A0" w:rsidRDefault="00E90746" w:rsidP="00321C05">
            <w:pPr>
              <w:jc w:val="center"/>
              <w:rPr>
                <w:b/>
              </w:rPr>
            </w:pPr>
            <w:r w:rsidRPr="005627A0">
              <w:rPr>
                <w:b/>
                <w:lang w:val="en-US"/>
              </w:rPr>
              <w:t>200</w:t>
            </w:r>
            <w:r w:rsidRPr="005627A0">
              <w:rPr>
                <w:b/>
              </w:rPr>
              <w:t>9</w:t>
            </w:r>
          </w:p>
        </w:tc>
        <w:tc>
          <w:tcPr>
            <w:tcW w:w="1417" w:type="dxa"/>
            <w:tcBorders>
              <w:top w:val="nil"/>
              <w:left w:val="single" w:sz="4" w:space="0" w:color="000000"/>
              <w:bottom w:val="single" w:sz="4" w:space="0" w:color="000000"/>
              <w:right w:val="single" w:sz="4" w:space="0" w:color="000000"/>
            </w:tcBorders>
          </w:tcPr>
          <w:p w:rsidR="00E90746" w:rsidRPr="005627A0" w:rsidRDefault="00E90746" w:rsidP="00321C05">
            <w:pPr>
              <w:jc w:val="center"/>
              <w:rPr>
                <w:b/>
                <w:lang w:val="en-US"/>
              </w:rPr>
            </w:pPr>
            <w:r w:rsidRPr="005627A0">
              <w:rPr>
                <w:b/>
                <w:lang w:val="en-US"/>
              </w:rPr>
              <w:t>20</w:t>
            </w:r>
            <w:r w:rsidRPr="005627A0">
              <w:rPr>
                <w:b/>
              </w:rPr>
              <w:t>10</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5627A0" w:rsidRDefault="00E90746" w:rsidP="00321C05">
            <w:pPr>
              <w:jc w:val="center"/>
              <w:rPr>
                <w:b/>
              </w:rPr>
            </w:pPr>
            <w:r w:rsidRPr="005627A0">
              <w:rPr>
                <w:b/>
                <w:lang w:val="en-US"/>
              </w:rPr>
              <w:t>20</w:t>
            </w:r>
            <w:r w:rsidRPr="005627A0">
              <w:rPr>
                <w:b/>
              </w:rPr>
              <w:t>11</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1</w:t>
            </w:r>
          </w:p>
        </w:tc>
        <w:tc>
          <w:tcPr>
            <w:tcW w:w="3342" w:type="dxa"/>
            <w:tcBorders>
              <w:top w:val="nil"/>
              <w:left w:val="single" w:sz="4" w:space="0" w:color="000000"/>
              <w:bottom w:val="single" w:sz="4" w:space="0" w:color="000000"/>
              <w:right w:val="nil"/>
            </w:tcBorders>
          </w:tcPr>
          <w:p w:rsidR="00E90746" w:rsidRDefault="00E90746" w:rsidP="00321C05">
            <w:pPr>
              <w:rPr>
                <w:sz w:val="20"/>
                <w:szCs w:val="20"/>
              </w:rPr>
            </w:pPr>
            <w:r>
              <w:rPr>
                <w:sz w:val="20"/>
                <w:szCs w:val="20"/>
              </w:rPr>
              <w:t>Общий объем жилищного фонда</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32,1</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2716FD" w:rsidRDefault="00E90746" w:rsidP="00321C05">
            <w:pPr>
              <w:jc w:val="center"/>
              <w:rPr>
                <w:i/>
                <w:iCs/>
              </w:rPr>
            </w:pPr>
            <w:r>
              <w:rPr>
                <w:i/>
                <w:iCs/>
              </w:rPr>
              <w:t>32</w:t>
            </w:r>
          </w:p>
        </w:tc>
        <w:tc>
          <w:tcPr>
            <w:tcW w:w="1417" w:type="dxa"/>
            <w:tcBorders>
              <w:top w:val="nil"/>
              <w:left w:val="single" w:sz="4" w:space="0" w:color="000000"/>
              <w:bottom w:val="single" w:sz="4" w:space="0" w:color="000000"/>
              <w:right w:val="single" w:sz="4" w:space="0" w:color="000000"/>
            </w:tcBorders>
          </w:tcPr>
          <w:p w:rsidR="00E90746" w:rsidRPr="007F26F9" w:rsidRDefault="00E90746" w:rsidP="00321C05">
            <w:pPr>
              <w:jc w:val="center"/>
              <w:rPr>
                <w:i/>
                <w:iCs/>
              </w:rPr>
            </w:pPr>
            <w:r>
              <w:rPr>
                <w:i/>
                <w:iCs/>
              </w:rPr>
              <w:t>32</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7F26F9" w:rsidRDefault="00E90746" w:rsidP="00321C05">
            <w:pPr>
              <w:jc w:val="center"/>
              <w:rPr>
                <w:i/>
                <w:iCs/>
              </w:rPr>
            </w:pPr>
            <w:r>
              <w:rPr>
                <w:i/>
                <w:iCs/>
              </w:rPr>
              <w:t>32,17</w:t>
            </w:r>
          </w:p>
        </w:tc>
      </w:tr>
      <w:tr w:rsidR="00E90746" w:rsidTr="00321C05">
        <w:trPr>
          <w:trHeight w:val="530"/>
        </w:trPr>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2</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sz w:val="20"/>
                <w:szCs w:val="20"/>
              </w:rPr>
            </w:pPr>
            <w:r>
              <w:rPr>
                <w:sz w:val="20"/>
                <w:szCs w:val="20"/>
              </w:rPr>
              <w:t>в том числе в общем объеме жилищного фонда</w:t>
            </w:r>
          </w:p>
        </w:tc>
      </w:tr>
      <w:tr w:rsidR="00E90746" w:rsidTr="00321C05">
        <w:tc>
          <w:tcPr>
            <w:tcW w:w="879" w:type="dxa"/>
            <w:tcBorders>
              <w:top w:val="nil"/>
              <w:left w:val="single" w:sz="4" w:space="0" w:color="000000"/>
              <w:bottom w:val="single" w:sz="4" w:space="0" w:color="000000"/>
              <w:right w:val="nil"/>
            </w:tcBorders>
          </w:tcPr>
          <w:p w:rsidR="00E90746" w:rsidRDefault="00E90746" w:rsidP="004D35C2">
            <w:pPr>
              <w:jc w:val="center"/>
              <w:rPr>
                <w:sz w:val="20"/>
                <w:szCs w:val="20"/>
              </w:rPr>
            </w:pPr>
            <w:r>
              <w:rPr>
                <w:sz w:val="20"/>
                <w:szCs w:val="20"/>
              </w:rPr>
              <w:t>2.1</w:t>
            </w:r>
          </w:p>
        </w:tc>
        <w:tc>
          <w:tcPr>
            <w:tcW w:w="3342" w:type="dxa"/>
            <w:tcBorders>
              <w:top w:val="nil"/>
              <w:left w:val="single" w:sz="4" w:space="0" w:color="000000"/>
              <w:bottom w:val="single" w:sz="4" w:space="0" w:color="000000"/>
              <w:right w:val="nil"/>
            </w:tcBorders>
          </w:tcPr>
          <w:p w:rsidR="00E90746" w:rsidRDefault="00E90746" w:rsidP="00321C05">
            <w:pPr>
              <w:rPr>
                <w:sz w:val="20"/>
                <w:szCs w:val="20"/>
              </w:rPr>
            </w:pPr>
            <w:r>
              <w:rPr>
                <w:sz w:val="20"/>
                <w:szCs w:val="20"/>
              </w:rPr>
              <w:t>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7,8</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7A5FA4" w:rsidRDefault="00E90746" w:rsidP="00321C05">
            <w:pPr>
              <w:jc w:val="center"/>
              <w:rPr>
                <w:i/>
                <w:iCs/>
              </w:rPr>
            </w:pPr>
            <w:r>
              <w:rPr>
                <w:i/>
                <w:iCs/>
              </w:rPr>
              <w:t>7,6</w:t>
            </w:r>
          </w:p>
        </w:tc>
        <w:tc>
          <w:tcPr>
            <w:tcW w:w="1417" w:type="dxa"/>
            <w:tcBorders>
              <w:top w:val="nil"/>
              <w:left w:val="single" w:sz="4" w:space="0" w:color="000000"/>
              <w:bottom w:val="single" w:sz="4" w:space="0" w:color="000000"/>
              <w:right w:val="single" w:sz="4" w:space="0" w:color="000000"/>
            </w:tcBorders>
          </w:tcPr>
          <w:p w:rsidR="00E90746" w:rsidRPr="007A5FA4" w:rsidRDefault="00E90746" w:rsidP="00321C05">
            <w:pPr>
              <w:jc w:val="center"/>
              <w:rPr>
                <w:i/>
                <w:iCs/>
              </w:rPr>
            </w:pPr>
            <w:r>
              <w:rPr>
                <w:i/>
                <w:iCs/>
              </w:rPr>
              <w:t>7,2</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7A5FA4" w:rsidRDefault="00E90746" w:rsidP="00321C05">
            <w:pPr>
              <w:jc w:val="center"/>
              <w:rPr>
                <w:i/>
                <w:iCs/>
              </w:rPr>
            </w:pPr>
            <w:r>
              <w:rPr>
                <w:i/>
                <w:iCs/>
              </w:rPr>
              <w:t>6,49</w:t>
            </w:r>
          </w:p>
        </w:tc>
      </w:tr>
      <w:tr w:rsidR="00E90746" w:rsidTr="00321C05">
        <w:tc>
          <w:tcPr>
            <w:tcW w:w="879" w:type="dxa"/>
            <w:tcBorders>
              <w:top w:val="nil"/>
              <w:left w:val="single" w:sz="4" w:space="0" w:color="000000"/>
              <w:bottom w:val="single" w:sz="4" w:space="0" w:color="000000"/>
              <w:right w:val="nil"/>
            </w:tcBorders>
          </w:tcPr>
          <w:p w:rsidR="00E90746" w:rsidRDefault="00E90746" w:rsidP="004D35C2">
            <w:pPr>
              <w:jc w:val="center"/>
              <w:rPr>
                <w:sz w:val="20"/>
                <w:szCs w:val="20"/>
              </w:rPr>
            </w:pPr>
            <w:r>
              <w:rPr>
                <w:sz w:val="20"/>
                <w:szCs w:val="20"/>
              </w:rPr>
              <w:t>2.2</w:t>
            </w:r>
          </w:p>
        </w:tc>
        <w:tc>
          <w:tcPr>
            <w:tcW w:w="3342" w:type="dxa"/>
            <w:tcBorders>
              <w:top w:val="nil"/>
              <w:left w:val="single" w:sz="4" w:space="0" w:color="000000"/>
              <w:bottom w:val="single" w:sz="4" w:space="0" w:color="000000"/>
              <w:right w:val="nil"/>
            </w:tcBorders>
          </w:tcPr>
          <w:p w:rsidR="00E90746" w:rsidRDefault="00E90746" w:rsidP="00321C05">
            <w:pPr>
              <w:rPr>
                <w:sz w:val="20"/>
                <w:szCs w:val="20"/>
              </w:rPr>
            </w:pPr>
            <w:r>
              <w:rPr>
                <w:sz w:val="20"/>
                <w:szCs w:val="20"/>
              </w:rPr>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24,3</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7A5FA4" w:rsidRDefault="00E90746" w:rsidP="00321C05">
            <w:pPr>
              <w:jc w:val="center"/>
              <w:rPr>
                <w:i/>
                <w:iCs/>
              </w:rPr>
            </w:pPr>
            <w:r>
              <w:rPr>
                <w:i/>
                <w:iCs/>
              </w:rPr>
              <w:t>24,4</w:t>
            </w:r>
          </w:p>
        </w:tc>
        <w:tc>
          <w:tcPr>
            <w:tcW w:w="1417" w:type="dxa"/>
            <w:tcBorders>
              <w:top w:val="nil"/>
              <w:left w:val="single" w:sz="4" w:space="0" w:color="000000"/>
              <w:bottom w:val="single" w:sz="4" w:space="0" w:color="000000"/>
              <w:right w:val="single" w:sz="4" w:space="0" w:color="000000"/>
            </w:tcBorders>
          </w:tcPr>
          <w:p w:rsidR="00E90746" w:rsidRPr="007A5FA4" w:rsidRDefault="00E90746" w:rsidP="00321C05">
            <w:pPr>
              <w:jc w:val="center"/>
              <w:rPr>
                <w:i/>
                <w:iCs/>
              </w:rPr>
            </w:pPr>
            <w:r>
              <w:rPr>
                <w:i/>
                <w:iCs/>
              </w:rPr>
              <w:t>24,8</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7A5FA4" w:rsidRDefault="00E90746" w:rsidP="00321C05">
            <w:pPr>
              <w:jc w:val="center"/>
              <w:rPr>
                <w:i/>
                <w:iCs/>
              </w:rPr>
            </w:pPr>
            <w:r>
              <w:rPr>
                <w:i/>
                <w:iCs/>
              </w:rPr>
              <w:t>25,68</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3</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sz w:val="20"/>
                <w:szCs w:val="20"/>
              </w:rPr>
            </w:pPr>
            <w:r>
              <w:rPr>
                <w:sz w:val="20"/>
                <w:szCs w:val="20"/>
              </w:rPr>
              <w:t>в том числе в общем объеме жилищного фонда*</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3.1</w:t>
            </w:r>
          </w:p>
        </w:tc>
        <w:tc>
          <w:tcPr>
            <w:tcW w:w="3342" w:type="dxa"/>
            <w:tcBorders>
              <w:top w:val="nil"/>
              <w:left w:val="single" w:sz="4" w:space="0" w:color="000000"/>
              <w:bottom w:val="single" w:sz="4" w:space="0" w:color="000000"/>
              <w:right w:val="nil"/>
            </w:tcBorders>
          </w:tcPr>
          <w:p w:rsidR="00E90746" w:rsidRDefault="00E90746" w:rsidP="00321C05">
            <w:pPr>
              <w:rPr>
                <w:sz w:val="20"/>
                <w:szCs w:val="20"/>
              </w:rPr>
            </w:pPr>
            <w:r>
              <w:rPr>
                <w:sz w:val="20"/>
                <w:szCs w:val="20"/>
              </w:rPr>
              <w:t>Индивидуальная застройка</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21,46</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F63A33" w:rsidRDefault="00E90746" w:rsidP="00321C05">
            <w:pPr>
              <w:jc w:val="center"/>
              <w:rPr>
                <w:i/>
                <w:iCs/>
              </w:rPr>
            </w:pPr>
            <w:r>
              <w:rPr>
                <w:i/>
                <w:iCs/>
              </w:rPr>
              <w:t>21,36</w:t>
            </w:r>
          </w:p>
        </w:tc>
        <w:tc>
          <w:tcPr>
            <w:tcW w:w="1417" w:type="dxa"/>
            <w:tcBorders>
              <w:top w:val="nil"/>
              <w:left w:val="single" w:sz="4" w:space="0" w:color="000000"/>
              <w:bottom w:val="single" w:sz="4" w:space="0" w:color="000000"/>
              <w:right w:val="single" w:sz="4" w:space="0" w:color="000000"/>
            </w:tcBorders>
          </w:tcPr>
          <w:p w:rsidR="00E90746" w:rsidRPr="00F63A33" w:rsidRDefault="00E90746" w:rsidP="00321C05">
            <w:pPr>
              <w:jc w:val="center"/>
              <w:rPr>
                <w:i/>
                <w:iCs/>
              </w:rPr>
            </w:pPr>
            <w:r>
              <w:rPr>
                <w:i/>
                <w:iCs/>
              </w:rPr>
              <w:t>21,36</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5772C7" w:rsidRDefault="00E90746" w:rsidP="00321C05">
            <w:pPr>
              <w:jc w:val="center"/>
              <w:rPr>
                <w:i/>
                <w:iCs/>
              </w:rPr>
            </w:pPr>
            <w:r>
              <w:rPr>
                <w:i/>
                <w:iCs/>
              </w:rPr>
              <w:t>21,53</w:t>
            </w:r>
          </w:p>
        </w:tc>
      </w:tr>
      <w:tr w:rsidR="00E90746" w:rsidRPr="007F16BE"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3.1.1</w:t>
            </w:r>
          </w:p>
        </w:tc>
        <w:tc>
          <w:tcPr>
            <w:tcW w:w="3342" w:type="dxa"/>
            <w:tcBorders>
              <w:top w:val="nil"/>
              <w:left w:val="single" w:sz="4" w:space="0" w:color="000000"/>
              <w:bottom w:val="single" w:sz="4" w:space="0" w:color="000000"/>
              <w:right w:val="nil"/>
            </w:tcBorders>
          </w:tcPr>
          <w:p w:rsidR="00E90746" w:rsidRDefault="00E90746" w:rsidP="00321C05">
            <w:pPr>
              <w:pStyle w:val="TableContents"/>
              <w:rPr>
                <w:sz w:val="20"/>
                <w:szCs w:val="20"/>
              </w:rPr>
            </w:pPr>
            <w:r>
              <w:rPr>
                <w:sz w:val="20"/>
                <w:szCs w:val="20"/>
              </w:rPr>
              <w:t>В т.ч., индивидуальная усадебная застройка (с приусадебным участком не менее 800 м</w:t>
            </w:r>
            <w:r>
              <w:rPr>
                <w:position w:val="8"/>
                <w:sz w:val="20"/>
                <w:szCs w:val="20"/>
              </w:rPr>
              <w:t>2</w:t>
            </w:r>
            <w:r>
              <w:rPr>
                <w:sz w:val="20"/>
                <w:szCs w:val="20"/>
              </w:rPr>
              <w:t>)</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21,46</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7F16BE" w:rsidRDefault="00E90746" w:rsidP="00321C05">
            <w:pPr>
              <w:jc w:val="center"/>
              <w:rPr>
                <w:i/>
                <w:iCs/>
              </w:rPr>
            </w:pPr>
            <w:r>
              <w:rPr>
                <w:i/>
                <w:iCs/>
              </w:rPr>
              <w:t>21,36</w:t>
            </w:r>
          </w:p>
        </w:tc>
        <w:tc>
          <w:tcPr>
            <w:tcW w:w="1417" w:type="dxa"/>
            <w:tcBorders>
              <w:top w:val="nil"/>
              <w:left w:val="single" w:sz="4" w:space="0" w:color="000000"/>
              <w:bottom w:val="single" w:sz="4" w:space="0" w:color="000000"/>
              <w:right w:val="single" w:sz="4" w:space="0" w:color="000000"/>
            </w:tcBorders>
          </w:tcPr>
          <w:p w:rsidR="00E90746" w:rsidRDefault="00E90746" w:rsidP="00321C05">
            <w:pPr>
              <w:jc w:val="center"/>
              <w:rPr>
                <w:i/>
                <w:iCs/>
              </w:rPr>
            </w:pPr>
          </w:p>
          <w:p w:rsidR="00E90746" w:rsidRPr="007F16BE" w:rsidRDefault="00E90746" w:rsidP="00321C05">
            <w:pPr>
              <w:jc w:val="center"/>
              <w:rPr>
                <w:i/>
                <w:iCs/>
              </w:rPr>
            </w:pPr>
            <w:r>
              <w:rPr>
                <w:i/>
                <w:iCs/>
              </w:rPr>
              <w:t>21,36</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7F16BE" w:rsidRDefault="00E90746" w:rsidP="00321C05">
            <w:pPr>
              <w:jc w:val="center"/>
              <w:rPr>
                <w:i/>
                <w:iCs/>
              </w:rPr>
            </w:pPr>
            <w:r>
              <w:rPr>
                <w:i/>
                <w:iCs/>
              </w:rPr>
              <w:t>21,53</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3.2</w:t>
            </w:r>
          </w:p>
        </w:tc>
        <w:tc>
          <w:tcPr>
            <w:tcW w:w="3342" w:type="dxa"/>
            <w:tcBorders>
              <w:top w:val="nil"/>
              <w:left w:val="single" w:sz="4" w:space="0" w:color="000000"/>
              <w:bottom w:val="single" w:sz="4" w:space="0" w:color="000000"/>
              <w:right w:val="nil"/>
            </w:tcBorders>
          </w:tcPr>
          <w:p w:rsidR="00E90746" w:rsidRDefault="00E90746" w:rsidP="00321C05">
            <w:pPr>
              <w:pStyle w:val="TableContents"/>
              <w:rPr>
                <w:sz w:val="20"/>
                <w:szCs w:val="20"/>
              </w:rPr>
            </w:pPr>
            <w:r>
              <w:rPr>
                <w:sz w:val="20"/>
                <w:szCs w:val="20"/>
              </w:rPr>
              <w:t>Многоквартирная малоэтажная застройка (1-2 этажа)</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8,14</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F63A33" w:rsidRDefault="00E90746" w:rsidP="00321C05">
            <w:pPr>
              <w:jc w:val="center"/>
              <w:rPr>
                <w:i/>
                <w:iCs/>
              </w:rPr>
            </w:pPr>
            <w:r>
              <w:rPr>
                <w:i/>
                <w:iCs/>
              </w:rPr>
              <w:t>8,14</w:t>
            </w:r>
          </w:p>
        </w:tc>
        <w:tc>
          <w:tcPr>
            <w:tcW w:w="1417" w:type="dxa"/>
            <w:tcBorders>
              <w:top w:val="nil"/>
              <w:left w:val="single" w:sz="4" w:space="0" w:color="000000"/>
              <w:bottom w:val="single" w:sz="4" w:space="0" w:color="000000"/>
              <w:right w:val="single" w:sz="4" w:space="0" w:color="000000"/>
            </w:tcBorders>
          </w:tcPr>
          <w:p w:rsidR="00E90746" w:rsidRDefault="00E90746" w:rsidP="00321C05">
            <w:pPr>
              <w:jc w:val="center"/>
              <w:rPr>
                <w:i/>
                <w:iCs/>
              </w:rPr>
            </w:pPr>
          </w:p>
          <w:p w:rsidR="00E90746" w:rsidRPr="00F63A33" w:rsidRDefault="00E90746" w:rsidP="00321C05">
            <w:pPr>
              <w:jc w:val="center"/>
              <w:rPr>
                <w:i/>
                <w:iCs/>
              </w:rPr>
            </w:pPr>
            <w:r>
              <w:rPr>
                <w:i/>
                <w:iCs/>
              </w:rPr>
              <w:t>8,14</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F63A33" w:rsidRDefault="00E90746" w:rsidP="00321C05">
            <w:pPr>
              <w:jc w:val="center"/>
              <w:rPr>
                <w:i/>
                <w:iCs/>
              </w:rPr>
            </w:pPr>
            <w:r>
              <w:rPr>
                <w:i/>
                <w:iCs/>
              </w:rPr>
              <w:t>8,14</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3.3</w:t>
            </w:r>
          </w:p>
        </w:tc>
        <w:tc>
          <w:tcPr>
            <w:tcW w:w="3342" w:type="dxa"/>
            <w:tcBorders>
              <w:top w:val="nil"/>
              <w:left w:val="single" w:sz="4" w:space="0" w:color="000000"/>
              <w:bottom w:val="single" w:sz="4" w:space="0" w:color="000000"/>
              <w:right w:val="nil"/>
            </w:tcBorders>
          </w:tcPr>
          <w:p w:rsidR="00E90746" w:rsidRDefault="00E90746" w:rsidP="00321C05">
            <w:pPr>
              <w:pStyle w:val="TableContents"/>
              <w:rPr>
                <w:sz w:val="20"/>
                <w:szCs w:val="20"/>
              </w:rPr>
            </w:pPr>
            <w:r>
              <w:rPr>
                <w:sz w:val="20"/>
                <w:szCs w:val="20"/>
              </w:rPr>
              <w:t>Многоквартирная среднеэтажная (3-5 этажей)</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rPr>
            </w:pPr>
            <w:r>
              <w:rPr>
                <w:i/>
                <w:iCs/>
              </w:rPr>
              <w:t>2,5</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F63A33" w:rsidRDefault="00E90746" w:rsidP="00321C05">
            <w:pPr>
              <w:jc w:val="center"/>
              <w:rPr>
                <w:i/>
                <w:iCs/>
              </w:rPr>
            </w:pPr>
            <w:r>
              <w:rPr>
                <w:i/>
                <w:iCs/>
              </w:rPr>
              <w:t>2,5</w:t>
            </w:r>
          </w:p>
        </w:tc>
        <w:tc>
          <w:tcPr>
            <w:tcW w:w="1417" w:type="dxa"/>
            <w:tcBorders>
              <w:top w:val="nil"/>
              <w:left w:val="single" w:sz="4" w:space="0" w:color="000000"/>
              <w:bottom w:val="single" w:sz="4" w:space="0" w:color="000000"/>
              <w:right w:val="single" w:sz="4" w:space="0" w:color="000000"/>
            </w:tcBorders>
          </w:tcPr>
          <w:p w:rsidR="00E90746" w:rsidRDefault="00E90746" w:rsidP="00321C05">
            <w:pPr>
              <w:jc w:val="center"/>
              <w:rPr>
                <w:i/>
                <w:iCs/>
              </w:rPr>
            </w:pPr>
          </w:p>
          <w:p w:rsidR="00E90746" w:rsidRPr="00F63A33" w:rsidRDefault="00E90746" w:rsidP="00321C05">
            <w:pPr>
              <w:jc w:val="center"/>
              <w:rPr>
                <w:i/>
                <w:iCs/>
              </w:rPr>
            </w:pPr>
            <w:r>
              <w:rPr>
                <w:i/>
                <w:iCs/>
              </w:rPr>
              <w:t>2,5</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F63A33" w:rsidRDefault="00E90746" w:rsidP="00321C05">
            <w:pPr>
              <w:jc w:val="center"/>
              <w:rPr>
                <w:i/>
                <w:iCs/>
              </w:rPr>
            </w:pPr>
            <w:r>
              <w:rPr>
                <w:i/>
                <w:iCs/>
              </w:rPr>
              <w:t>2,5</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4</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sz w:val="20"/>
                <w:szCs w:val="20"/>
              </w:rPr>
            </w:pPr>
            <w:r>
              <w:rPr>
                <w:sz w:val="20"/>
                <w:szCs w:val="20"/>
              </w:rPr>
              <w:t>в том числе в общем объеме жил. фонда</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sz w:val="20"/>
                <w:szCs w:val="20"/>
              </w:rPr>
            </w:pPr>
            <w:r>
              <w:rPr>
                <w:sz w:val="20"/>
                <w:szCs w:val="20"/>
              </w:rPr>
              <w:t>4.1</w:t>
            </w:r>
          </w:p>
        </w:tc>
        <w:tc>
          <w:tcPr>
            <w:tcW w:w="3342" w:type="dxa"/>
            <w:tcBorders>
              <w:top w:val="nil"/>
              <w:left w:val="single" w:sz="4" w:space="0" w:color="000000"/>
              <w:bottom w:val="single" w:sz="4" w:space="0" w:color="000000"/>
              <w:right w:val="nil"/>
            </w:tcBorders>
          </w:tcPr>
          <w:p w:rsidR="00E90746" w:rsidRDefault="00E90746" w:rsidP="00321C05">
            <w:pPr>
              <w:rPr>
                <w:sz w:val="20"/>
                <w:szCs w:val="20"/>
              </w:rPr>
            </w:pPr>
            <w:r>
              <w:rPr>
                <w:sz w:val="20"/>
                <w:szCs w:val="20"/>
              </w:rPr>
              <w:t xml:space="preserve">Жил. фонд с износом </w:t>
            </w:r>
            <w:r>
              <w:rPr>
                <w:sz w:val="20"/>
                <w:szCs w:val="20"/>
                <w:lang w:val="en-US"/>
              </w:rPr>
              <w:t>&lt;</w:t>
            </w:r>
            <w:r>
              <w:rPr>
                <w:sz w:val="20"/>
                <w:szCs w:val="20"/>
              </w:rPr>
              <w:t xml:space="preserve"> 65%*</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rPr>
                <w:i/>
                <w:iCs/>
              </w:rPr>
            </w:pPr>
            <w:r>
              <w:rPr>
                <w:i/>
                <w:iCs/>
              </w:rPr>
              <w:t>20,08</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B223AE" w:rsidRDefault="00E90746" w:rsidP="00321C05">
            <w:pPr>
              <w:jc w:val="center"/>
              <w:rPr>
                <w:i/>
                <w:iCs/>
                <w:smallCaps/>
                <w:snapToGrid w:val="0"/>
              </w:rPr>
            </w:pPr>
            <w:r>
              <w:rPr>
                <w:i/>
                <w:iCs/>
                <w:smallCaps/>
                <w:snapToGrid w:val="0"/>
              </w:rPr>
              <w:t>20,11</w:t>
            </w:r>
          </w:p>
        </w:tc>
        <w:tc>
          <w:tcPr>
            <w:tcW w:w="1417" w:type="dxa"/>
            <w:tcBorders>
              <w:top w:val="nil"/>
              <w:left w:val="single" w:sz="4" w:space="0" w:color="000000"/>
              <w:bottom w:val="single" w:sz="4" w:space="0" w:color="000000"/>
              <w:right w:val="single" w:sz="4" w:space="0" w:color="000000"/>
            </w:tcBorders>
          </w:tcPr>
          <w:p w:rsidR="00E90746" w:rsidRPr="00B223AE" w:rsidRDefault="00E90746" w:rsidP="00321C05">
            <w:pPr>
              <w:jc w:val="center"/>
              <w:rPr>
                <w:i/>
                <w:iCs/>
                <w:smallCaps/>
                <w:snapToGrid w:val="0"/>
              </w:rPr>
            </w:pPr>
            <w:r>
              <w:rPr>
                <w:i/>
                <w:iCs/>
                <w:smallCaps/>
                <w:snapToGrid w:val="0"/>
              </w:rPr>
              <w:t>20,02</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B223AE" w:rsidRDefault="00E90746" w:rsidP="00321C05">
            <w:pPr>
              <w:jc w:val="center"/>
              <w:rPr>
                <w:i/>
                <w:iCs/>
                <w:smallCaps/>
                <w:snapToGrid w:val="0"/>
              </w:rPr>
            </w:pPr>
            <w:r>
              <w:rPr>
                <w:i/>
                <w:iCs/>
                <w:smallCaps/>
                <w:snapToGrid w:val="0"/>
              </w:rPr>
              <w:t>20,33</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4.2</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Жил. фонд с износом &gt; 65%*</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smallCaps/>
                <w:snapToGrid w:val="0"/>
              </w:rPr>
            </w:pPr>
            <w:r>
              <w:rPr>
                <w:i/>
                <w:iCs/>
                <w:smallCaps/>
                <w:snapToGrid w:val="0"/>
              </w:rPr>
              <w:t>12,02</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B223AE" w:rsidRDefault="00E90746" w:rsidP="00321C05">
            <w:pPr>
              <w:jc w:val="center"/>
              <w:rPr>
                <w:i/>
                <w:iCs/>
                <w:smallCaps/>
                <w:snapToGrid w:val="0"/>
              </w:rPr>
            </w:pPr>
            <w:r>
              <w:rPr>
                <w:i/>
                <w:iCs/>
                <w:smallCaps/>
                <w:snapToGrid w:val="0"/>
              </w:rPr>
              <w:t>11,89</w:t>
            </w:r>
          </w:p>
        </w:tc>
        <w:tc>
          <w:tcPr>
            <w:tcW w:w="1417" w:type="dxa"/>
            <w:tcBorders>
              <w:top w:val="nil"/>
              <w:left w:val="single" w:sz="4" w:space="0" w:color="000000"/>
              <w:bottom w:val="single" w:sz="4" w:space="0" w:color="000000"/>
              <w:right w:val="single" w:sz="4" w:space="0" w:color="000000"/>
            </w:tcBorders>
          </w:tcPr>
          <w:p w:rsidR="00E90746" w:rsidRPr="00B223AE" w:rsidRDefault="00E90746" w:rsidP="00321C05">
            <w:pPr>
              <w:rPr>
                <w:i/>
                <w:iCs/>
                <w:smallCaps/>
                <w:snapToGrid w:val="0"/>
              </w:rPr>
            </w:pPr>
            <w:r>
              <w:rPr>
                <w:i/>
                <w:iCs/>
                <w:smallCaps/>
                <w:snapToGrid w:val="0"/>
              </w:rPr>
              <w:t>11,98</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B223AE" w:rsidRDefault="00E90746" w:rsidP="00321C05">
            <w:pPr>
              <w:jc w:val="center"/>
              <w:rPr>
                <w:i/>
                <w:iCs/>
                <w:smallCaps/>
                <w:snapToGrid w:val="0"/>
              </w:rPr>
            </w:pPr>
            <w:r>
              <w:rPr>
                <w:i/>
                <w:iCs/>
                <w:smallCaps/>
                <w:snapToGrid w:val="0"/>
              </w:rPr>
              <w:t>11,84</w:t>
            </w:r>
          </w:p>
        </w:tc>
      </w:tr>
      <w:tr w:rsidR="00E90746" w:rsidRPr="007F16BE" w:rsidTr="00321C05">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5</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 xml:space="preserve">Общий объем убыли жил. фонда </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smallCaps/>
                <w:snapToGrid w:val="0"/>
              </w:rPr>
            </w:pPr>
            <w:r>
              <w:rPr>
                <w:i/>
                <w:iCs/>
                <w:smallCaps/>
                <w:snapToGrid w:val="0"/>
              </w:rPr>
              <w:t>0,34</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7F16BE" w:rsidRDefault="00E90746" w:rsidP="00321C05">
            <w:pPr>
              <w:jc w:val="center"/>
              <w:rPr>
                <w:i/>
                <w:iCs/>
                <w:smallCaps/>
                <w:snapToGrid w:val="0"/>
              </w:rPr>
            </w:pPr>
            <w:r>
              <w:rPr>
                <w:i/>
                <w:iCs/>
                <w:smallCaps/>
                <w:snapToGrid w:val="0"/>
              </w:rPr>
              <w:t>0,18</w:t>
            </w:r>
          </w:p>
        </w:tc>
        <w:tc>
          <w:tcPr>
            <w:tcW w:w="1417" w:type="dxa"/>
            <w:tcBorders>
              <w:top w:val="nil"/>
              <w:left w:val="single" w:sz="4" w:space="0" w:color="000000"/>
              <w:bottom w:val="single" w:sz="4" w:space="0" w:color="000000"/>
              <w:right w:val="single" w:sz="4" w:space="0" w:color="000000"/>
            </w:tcBorders>
          </w:tcPr>
          <w:p w:rsidR="00E90746" w:rsidRPr="007F16BE" w:rsidRDefault="00E90746" w:rsidP="00321C05">
            <w:pPr>
              <w:jc w:val="center"/>
              <w:rPr>
                <w:i/>
                <w:iCs/>
                <w:smallCaps/>
                <w:snapToGrid w:val="0"/>
              </w:rPr>
            </w:pPr>
            <w:r>
              <w:rPr>
                <w:i/>
                <w:iCs/>
                <w:smallCaps/>
                <w:snapToGrid w:val="0"/>
              </w:rPr>
              <w:t>0,16</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7F16BE" w:rsidRDefault="00E90746" w:rsidP="00321C05">
            <w:pPr>
              <w:jc w:val="center"/>
              <w:rPr>
                <w:i/>
                <w:iCs/>
                <w:smallCaps/>
                <w:snapToGrid w:val="0"/>
              </w:rPr>
            </w:pPr>
            <w:r>
              <w:rPr>
                <w:i/>
                <w:iCs/>
                <w:smallCaps/>
                <w:snapToGrid w:val="0"/>
              </w:rPr>
              <w:t>0,1</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6</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i/>
                <w:iCs/>
                <w:smallCaps/>
                <w:snapToGrid w:val="0"/>
                <w:sz w:val="20"/>
                <w:szCs w:val="20"/>
              </w:rPr>
            </w:pPr>
            <w:r>
              <w:rPr>
                <w:smallCaps/>
                <w:snapToGrid w:val="0"/>
                <w:sz w:val="20"/>
                <w:szCs w:val="20"/>
              </w:rPr>
              <w:t>в том числе из общего объема убыли жил. фонда:</w:t>
            </w:r>
          </w:p>
        </w:tc>
      </w:tr>
      <w:tr w:rsidR="00E90746" w:rsidTr="00321C05">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6.1</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smallCaps/>
                <w:snapToGrid w:val="0"/>
              </w:rPr>
            </w:pPr>
            <w:r>
              <w:rPr>
                <w:i/>
                <w:iCs/>
                <w:smallCaps/>
                <w:snapToGrid w:val="0"/>
              </w:rPr>
              <w:t>0,34</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F63A33" w:rsidRDefault="00E90746" w:rsidP="00321C05">
            <w:pPr>
              <w:jc w:val="center"/>
              <w:rPr>
                <w:i/>
                <w:iCs/>
                <w:smallCaps/>
                <w:snapToGrid w:val="0"/>
              </w:rPr>
            </w:pPr>
            <w:r>
              <w:rPr>
                <w:i/>
                <w:iCs/>
                <w:smallCaps/>
                <w:snapToGrid w:val="0"/>
              </w:rPr>
              <w:t>0,18</w:t>
            </w:r>
          </w:p>
        </w:tc>
        <w:tc>
          <w:tcPr>
            <w:tcW w:w="1417" w:type="dxa"/>
            <w:tcBorders>
              <w:top w:val="nil"/>
              <w:left w:val="single" w:sz="4" w:space="0" w:color="000000"/>
              <w:bottom w:val="single" w:sz="4" w:space="0" w:color="000000"/>
              <w:right w:val="single" w:sz="4" w:space="0" w:color="000000"/>
            </w:tcBorders>
          </w:tcPr>
          <w:p w:rsidR="00E90746" w:rsidRPr="00F63A33" w:rsidRDefault="00E90746" w:rsidP="00321C05">
            <w:pPr>
              <w:jc w:val="center"/>
              <w:rPr>
                <w:i/>
                <w:iCs/>
                <w:smallCaps/>
                <w:snapToGrid w:val="0"/>
              </w:rPr>
            </w:pPr>
            <w:r>
              <w:rPr>
                <w:i/>
                <w:iCs/>
                <w:smallCaps/>
                <w:snapToGrid w:val="0"/>
              </w:rPr>
              <w:t>0,16</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F63A33" w:rsidRDefault="00E90746" w:rsidP="00321C05">
            <w:pPr>
              <w:jc w:val="center"/>
              <w:rPr>
                <w:i/>
                <w:iCs/>
                <w:smallCaps/>
                <w:snapToGrid w:val="0"/>
              </w:rPr>
            </w:pPr>
            <w:r>
              <w:rPr>
                <w:i/>
                <w:iCs/>
                <w:smallCaps/>
                <w:snapToGrid w:val="0"/>
              </w:rPr>
              <w:t>0,1</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7</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i/>
                <w:iCs/>
                <w:smallCaps/>
                <w:snapToGrid w:val="0"/>
                <w:sz w:val="20"/>
                <w:szCs w:val="20"/>
              </w:rPr>
            </w:pPr>
            <w:r>
              <w:rPr>
                <w:smallCaps/>
                <w:snapToGrid w:val="0"/>
                <w:sz w:val="20"/>
                <w:szCs w:val="20"/>
              </w:rPr>
              <w:t>в том числе из общего объема убыли жил. фонда убыль по:</w:t>
            </w:r>
          </w:p>
        </w:tc>
      </w:tr>
      <w:tr w:rsidR="00E90746" w:rsidTr="00321C05">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7.1</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техническому состоянию</w:t>
            </w:r>
          </w:p>
        </w:tc>
        <w:tc>
          <w:tcPr>
            <w:tcW w:w="1328" w:type="dxa"/>
            <w:tcBorders>
              <w:top w:val="nil"/>
              <w:left w:val="single" w:sz="4" w:space="0" w:color="000000"/>
              <w:bottom w:val="single" w:sz="4" w:space="0" w:color="000000"/>
              <w:right w:val="nil"/>
            </w:tcBorders>
            <w:tcMar>
              <w:top w:w="108" w:type="dxa"/>
              <w:bottom w:w="108" w:type="dxa"/>
            </w:tcMar>
            <w:vAlign w:val="center"/>
          </w:tcPr>
          <w:p w:rsidR="00E90746" w:rsidRDefault="00E90746" w:rsidP="00321C05">
            <w:pPr>
              <w:jc w:val="center"/>
              <w:rPr>
                <w:i/>
                <w:iCs/>
                <w:smallCaps/>
                <w:snapToGrid w:val="0"/>
              </w:rPr>
            </w:pPr>
            <w:r>
              <w:rPr>
                <w:i/>
                <w:iCs/>
                <w:smallCaps/>
                <w:snapToGrid w:val="0"/>
              </w:rPr>
              <w:t>0,34</w:t>
            </w:r>
          </w:p>
        </w:tc>
        <w:tc>
          <w:tcPr>
            <w:tcW w:w="1559" w:type="dxa"/>
            <w:tcBorders>
              <w:top w:val="nil"/>
              <w:left w:val="single" w:sz="4" w:space="0" w:color="000000"/>
              <w:bottom w:val="single" w:sz="4" w:space="0" w:color="000000"/>
              <w:right w:val="nil"/>
            </w:tcBorders>
            <w:tcMar>
              <w:top w:w="108" w:type="dxa"/>
              <w:bottom w:w="108" w:type="dxa"/>
            </w:tcMar>
            <w:vAlign w:val="center"/>
          </w:tcPr>
          <w:p w:rsidR="00E90746" w:rsidRPr="00F63A33" w:rsidRDefault="00E90746" w:rsidP="00321C05">
            <w:pPr>
              <w:jc w:val="center"/>
              <w:rPr>
                <w:i/>
                <w:iCs/>
                <w:smallCaps/>
                <w:snapToGrid w:val="0"/>
              </w:rPr>
            </w:pPr>
            <w:r>
              <w:rPr>
                <w:i/>
                <w:iCs/>
                <w:smallCaps/>
                <w:snapToGrid w:val="0"/>
              </w:rPr>
              <w:t>0,18</w:t>
            </w:r>
          </w:p>
        </w:tc>
        <w:tc>
          <w:tcPr>
            <w:tcW w:w="1417" w:type="dxa"/>
            <w:tcBorders>
              <w:top w:val="nil"/>
              <w:left w:val="single" w:sz="4" w:space="0" w:color="000000"/>
              <w:bottom w:val="single" w:sz="4" w:space="0" w:color="000000"/>
              <w:right w:val="single" w:sz="4" w:space="0" w:color="000000"/>
            </w:tcBorders>
          </w:tcPr>
          <w:p w:rsidR="00E90746" w:rsidRPr="00F63A33" w:rsidRDefault="00E90746" w:rsidP="00321C05">
            <w:pPr>
              <w:jc w:val="center"/>
              <w:rPr>
                <w:i/>
                <w:iCs/>
                <w:smallCaps/>
                <w:snapToGrid w:val="0"/>
              </w:rPr>
            </w:pPr>
            <w:r>
              <w:rPr>
                <w:i/>
                <w:iCs/>
                <w:smallCaps/>
                <w:snapToGrid w:val="0"/>
              </w:rPr>
              <w:t>0,16</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E90746" w:rsidRPr="008834A8" w:rsidRDefault="00E90746" w:rsidP="00321C05">
            <w:pPr>
              <w:jc w:val="center"/>
              <w:rPr>
                <w:i/>
                <w:iCs/>
                <w:smallCaps/>
                <w:snapToGrid w:val="0"/>
              </w:rPr>
            </w:pPr>
            <w:r>
              <w:rPr>
                <w:i/>
                <w:iCs/>
                <w:smallCaps/>
                <w:snapToGrid w:val="0"/>
              </w:rPr>
              <w:t>0,1</w:t>
            </w:r>
          </w:p>
        </w:tc>
      </w:tr>
      <w:tr w:rsidR="00E90746" w:rsidTr="00321C05">
        <w:tblPrEx>
          <w:tblCellMar>
            <w:left w:w="0" w:type="dxa"/>
            <w:right w:w="0" w:type="dxa"/>
          </w:tblCellMar>
        </w:tblPrEx>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8</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i/>
                <w:iCs/>
                <w:smallCaps/>
                <w:snapToGrid w:val="0"/>
                <w:sz w:val="20"/>
                <w:szCs w:val="20"/>
              </w:rPr>
            </w:pPr>
            <w:r>
              <w:rPr>
                <w:smallCaps/>
                <w:snapToGrid w:val="0"/>
                <w:sz w:val="20"/>
                <w:szCs w:val="20"/>
              </w:rPr>
              <w:t>в том числе из общего объема нового жилищного строительства по типам застройки:**</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8.1</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Индивидуальная застройка</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0,24</w:t>
            </w:r>
          </w:p>
        </w:tc>
        <w:tc>
          <w:tcPr>
            <w:tcW w:w="1559" w:type="dxa"/>
            <w:tcBorders>
              <w:top w:val="nil"/>
              <w:left w:val="single" w:sz="4" w:space="0" w:color="000000"/>
              <w:bottom w:val="single" w:sz="4" w:space="0" w:color="000000"/>
              <w:right w:val="nil"/>
            </w:tcBorders>
            <w:vAlign w:val="center"/>
          </w:tcPr>
          <w:p w:rsidR="00E90746" w:rsidRPr="009D3C44" w:rsidRDefault="00E90746" w:rsidP="00321C05">
            <w:pPr>
              <w:jc w:val="center"/>
              <w:rPr>
                <w:i/>
                <w:iCs/>
                <w:smallCaps/>
                <w:snapToGrid w:val="0"/>
              </w:rPr>
            </w:pPr>
            <w:r>
              <w:rPr>
                <w:i/>
                <w:iCs/>
                <w:smallCaps/>
                <w:snapToGrid w:val="0"/>
              </w:rPr>
              <w:t>0,18</w:t>
            </w:r>
          </w:p>
        </w:tc>
        <w:tc>
          <w:tcPr>
            <w:tcW w:w="1417" w:type="dxa"/>
            <w:tcBorders>
              <w:top w:val="nil"/>
              <w:left w:val="single" w:sz="4" w:space="0" w:color="000000"/>
              <w:bottom w:val="single" w:sz="4" w:space="0" w:color="000000"/>
              <w:right w:val="single" w:sz="4" w:space="0" w:color="000000"/>
            </w:tcBorders>
          </w:tcPr>
          <w:p w:rsidR="00E90746" w:rsidRPr="009D3C44" w:rsidRDefault="00E90746" w:rsidP="00321C05">
            <w:pPr>
              <w:jc w:val="center"/>
              <w:rPr>
                <w:i/>
                <w:iCs/>
                <w:smallCaps/>
                <w:snapToGrid w:val="0"/>
              </w:rPr>
            </w:pPr>
            <w:r>
              <w:rPr>
                <w:i/>
                <w:iCs/>
                <w:smallCaps/>
                <w:snapToGrid w:val="0"/>
              </w:rPr>
              <w:t>0,16</w:t>
            </w:r>
          </w:p>
        </w:tc>
        <w:tc>
          <w:tcPr>
            <w:tcW w:w="1560" w:type="dxa"/>
            <w:tcBorders>
              <w:top w:val="nil"/>
              <w:left w:val="single" w:sz="4" w:space="0" w:color="000000"/>
              <w:bottom w:val="single" w:sz="4" w:space="0" w:color="000000"/>
              <w:right w:val="single" w:sz="4" w:space="0" w:color="000000"/>
            </w:tcBorders>
            <w:vAlign w:val="center"/>
          </w:tcPr>
          <w:p w:rsidR="00E90746" w:rsidRPr="009D3C44" w:rsidRDefault="00E90746" w:rsidP="00321C05">
            <w:pPr>
              <w:jc w:val="center"/>
              <w:rPr>
                <w:i/>
                <w:iCs/>
                <w:smallCaps/>
                <w:snapToGrid w:val="0"/>
              </w:rPr>
            </w:pPr>
            <w:r>
              <w:rPr>
                <w:i/>
                <w:iCs/>
                <w:smallCaps/>
                <w:snapToGrid w:val="0"/>
              </w:rPr>
              <w:t>0,27</w:t>
            </w:r>
          </w:p>
        </w:tc>
      </w:tr>
      <w:tr w:rsidR="00E90746" w:rsidRPr="007F16BE"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8.1.1</w:t>
            </w:r>
          </w:p>
        </w:tc>
        <w:tc>
          <w:tcPr>
            <w:tcW w:w="3342" w:type="dxa"/>
            <w:tcBorders>
              <w:top w:val="nil"/>
              <w:left w:val="single" w:sz="4" w:space="0" w:color="000000"/>
              <w:bottom w:val="single" w:sz="4" w:space="0" w:color="000000"/>
              <w:right w:val="nil"/>
            </w:tcBorders>
          </w:tcPr>
          <w:p w:rsidR="00E90746" w:rsidRDefault="00E90746" w:rsidP="00321C05">
            <w:pPr>
              <w:pStyle w:val="TableContents"/>
              <w:rPr>
                <w:snapToGrid w:val="0"/>
                <w:sz w:val="20"/>
                <w:szCs w:val="20"/>
              </w:rPr>
            </w:pPr>
            <w:r>
              <w:rPr>
                <w:snapToGrid w:val="0"/>
                <w:sz w:val="20"/>
                <w:szCs w:val="20"/>
              </w:rPr>
              <w:t>В т.ч., индивидуальная усадебная застройка (с приусадебным участком не менее 800 м</w:t>
            </w:r>
            <w:r>
              <w:rPr>
                <w:snapToGrid w:val="0"/>
                <w:position w:val="8"/>
                <w:sz w:val="20"/>
                <w:szCs w:val="20"/>
              </w:rPr>
              <w:t>2</w:t>
            </w:r>
            <w:r>
              <w:rPr>
                <w:snapToGrid w:val="0"/>
                <w:sz w:val="20"/>
                <w:szCs w:val="20"/>
              </w:rPr>
              <w:t>)</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0,24</w:t>
            </w:r>
          </w:p>
        </w:tc>
        <w:tc>
          <w:tcPr>
            <w:tcW w:w="1559" w:type="dxa"/>
            <w:tcBorders>
              <w:top w:val="nil"/>
              <w:left w:val="single" w:sz="4" w:space="0" w:color="000000"/>
              <w:bottom w:val="single" w:sz="4" w:space="0" w:color="000000"/>
              <w:right w:val="nil"/>
            </w:tcBorders>
            <w:vAlign w:val="center"/>
          </w:tcPr>
          <w:p w:rsidR="00E90746" w:rsidRPr="007F16BE" w:rsidRDefault="00E90746" w:rsidP="00321C05">
            <w:pPr>
              <w:jc w:val="center"/>
              <w:rPr>
                <w:i/>
                <w:iCs/>
                <w:smallCaps/>
                <w:snapToGrid w:val="0"/>
              </w:rPr>
            </w:pPr>
            <w:r>
              <w:rPr>
                <w:i/>
                <w:iCs/>
                <w:smallCaps/>
                <w:snapToGrid w:val="0"/>
              </w:rPr>
              <w:t>0,18</w:t>
            </w:r>
          </w:p>
        </w:tc>
        <w:tc>
          <w:tcPr>
            <w:tcW w:w="1417" w:type="dxa"/>
            <w:tcBorders>
              <w:top w:val="nil"/>
              <w:left w:val="single" w:sz="4" w:space="0" w:color="000000"/>
              <w:bottom w:val="single" w:sz="4" w:space="0" w:color="000000"/>
              <w:right w:val="single" w:sz="4" w:space="0" w:color="000000"/>
            </w:tcBorders>
          </w:tcPr>
          <w:p w:rsidR="00E90746" w:rsidRPr="007F16BE" w:rsidRDefault="00E90746" w:rsidP="00321C05">
            <w:pPr>
              <w:jc w:val="center"/>
              <w:rPr>
                <w:i/>
                <w:iCs/>
                <w:smallCaps/>
                <w:snapToGrid w:val="0"/>
              </w:rPr>
            </w:pPr>
            <w:r>
              <w:rPr>
                <w:i/>
                <w:iCs/>
                <w:smallCaps/>
                <w:snapToGrid w:val="0"/>
              </w:rPr>
              <w:t>0,16</w:t>
            </w:r>
          </w:p>
        </w:tc>
        <w:tc>
          <w:tcPr>
            <w:tcW w:w="1560" w:type="dxa"/>
            <w:tcBorders>
              <w:top w:val="nil"/>
              <w:left w:val="single" w:sz="4" w:space="0" w:color="000000"/>
              <w:bottom w:val="single" w:sz="4" w:space="0" w:color="000000"/>
              <w:right w:val="single" w:sz="4" w:space="0" w:color="000000"/>
            </w:tcBorders>
            <w:vAlign w:val="center"/>
          </w:tcPr>
          <w:p w:rsidR="00E90746" w:rsidRPr="007F16BE" w:rsidRDefault="00E90746" w:rsidP="00321C05">
            <w:pPr>
              <w:jc w:val="center"/>
              <w:rPr>
                <w:i/>
                <w:iCs/>
                <w:smallCaps/>
                <w:snapToGrid w:val="0"/>
              </w:rPr>
            </w:pPr>
            <w:r>
              <w:rPr>
                <w:i/>
                <w:iCs/>
                <w:smallCaps/>
                <w:snapToGrid w:val="0"/>
              </w:rPr>
              <w:t>0,27</w:t>
            </w:r>
          </w:p>
        </w:tc>
      </w:tr>
      <w:tr w:rsidR="00E90746" w:rsidTr="00321C05">
        <w:tblPrEx>
          <w:tblCellMar>
            <w:left w:w="0" w:type="dxa"/>
            <w:right w:w="0" w:type="dxa"/>
          </w:tblCellMar>
        </w:tblPrEx>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9</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i/>
                <w:iCs/>
                <w:smallCaps/>
                <w:snapToGrid w:val="0"/>
                <w:sz w:val="20"/>
                <w:szCs w:val="20"/>
              </w:rPr>
            </w:pPr>
            <w:r>
              <w:rPr>
                <w:smallCaps/>
                <w:snapToGrid w:val="0"/>
                <w:sz w:val="20"/>
                <w:szCs w:val="20"/>
              </w:rPr>
              <w:t>в том числе из общего объема нового жилищного строительства размещается:</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9.1</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на свободных территориях</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0,24</w:t>
            </w:r>
          </w:p>
        </w:tc>
        <w:tc>
          <w:tcPr>
            <w:tcW w:w="1559" w:type="dxa"/>
            <w:tcBorders>
              <w:top w:val="nil"/>
              <w:left w:val="single" w:sz="4" w:space="0" w:color="000000"/>
              <w:bottom w:val="single" w:sz="4" w:space="0" w:color="000000"/>
              <w:right w:val="nil"/>
            </w:tcBorders>
            <w:vAlign w:val="center"/>
          </w:tcPr>
          <w:p w:rsidR="00E90746" w:rsidRPr="009D3C44" w:rsidRDefault="00E90746" w:rsidP="00321C05">
            <w:pPr>
              <w:jc w:val="center"/>
              <w:rPr>
                <w:i/>
                <w:iCs/>
                <w:smallCaps/>
                <w:snapToGrid w:val="0"/>
              </w:rPr>
            </w:pPr>
            <w:r>
              <w:rPr>
                <w:i/>
                <w:iCs/>
                <w:smallCaps/>
                <w:snapToGrid w:val="0"/>
              </w:rPr>
              <w:t>0,18</w:t>
            </w:r>
          </w:p>
        </w:tc>
        <w:tc>
          <w:tcPr>
            <w:tcW w:w="1417" w:type="dxa"/>
            <w:tcBorders>
              <w:top w:val="nil"/>
              <w:left w:val="single" w:sz="4" w:space="0" w:color="000000"/>
              <w:bottom w:val="single" w:sz="4" w:space="0" w:color="000000"/>
              <w:right w:val="single" w:sz="4" w:space="0" w:color="000000"/>
            </w:tcBorders>
          </w:tcPr>
          <w:p w:rsidR="00E90746" w:rsidRPr="009D3C44" w:rsidRDefault="00E90746" w:rsidP="00321C05">
            <w:pPr>
              <w:jc w:val="center"/>
              <w:rPr>
                <w:i/>
                <w:iCs/>
                <w:smallCaps/>
                <w:snapToGrid w:val="0"/>
              </w:rPr>
            </w:pPr>
            <w:r>
              <w:rPr>
                <w:i/>
                <w:iCs/>
                <w:smallCaps/>
                <w:snapToGrid w:val="0"/>
              </w:rPr>
              <w:t>0,16</w:t>
            </w:r>
          </w:p>
        </w:tc>
        <w:tc>
          <w:tcPr>
            <w:tcW w:w="1560" w:type="dxa"/>
            <w:tcBorders>
              <w:top w:val="nil"/>
              <w:left w:val="single" w:sz="4" w:space="0" w:color="000000"/>
              <w:bottom w:val="single" w:sz="4" w:space="0" w:color="000000"/>
              <w:right w:val="single" w:sz="4" w:space="0" w:color="000000"/>
            </w:tcBorders>
            <w:vAlign w:val="center"/>
          </w:tcPr>
          <w:p w:rsidR="00E90746" w:rsidRPr="009D3C44" w:rsidRDefault="00E90746" w:rsidP="00321C05">
            <w:pPr>
              <w:jc w:val="center"/>
              <w:rPr>
                <w:i/>
                <w:iCs/>
                <w:smallCaps/>
                <w:snapToGrid w:val="0"/>
              </w:rPr>
            </w:pPr>
            <w:r>
              <w:rPr>
                <w:i/>
                <w:iCs/>
                <w:smallCaps/>
                <w:snapToGrid w:val="0"/>
              </w:rPr>
              <w:t>0,27</w:t>
            </w:r>
          </w:p>
        </w:tc>
      </w:tr>
      <w:tr w:rsidR="00E90746" w:rsidTr="00321C05">
        <w:tblPrEx>
          <w:tblCellMar>
            <w:left w:w="0" w:type="dxa"/>
            <w:right w:w="0" w:type="dxa"/>
          </w:tblCellMar>
        </w:tblPrEx>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10</w:t>
            </w:r>
          </w:p>
        </w:tc>
        <w:tc>
          <w:tcPr>
            <w:tcW w:w="9206" w:type="dxa"/>
            <w:gridSpan w:val="5"/>
            <w:tcBorders>
              <w:top w:val="nil"/>
              <w:left w:val="single" w:sz="4" w:space="0" w:color="000000"/>
              <w:bottom w:val="single" w:sz="4" w:space="0" w:color="000000"/>
              <w:right w:val="single" w:sz="4" w:space="0" w:color="000000"/>
            </w:tcBorders>
          </w:tcPr>
          <w:p w:rsidR="00E90746" w:rsidRDefault="00E90746" w:rsidP="00321C05">
            <w:pPr>
              <w:jc w:val="center"/>
              <w:rPr>
                <w:i/>
                <w:iCs/>
                <w:smallCaps/>
                <w:snapToGrid w:val="0"/>
                <w:sz w:val="20"/>
                <w:szCs w:val="20"/>
              </w:rPr>
            </w:pPr>
            <w:r>
              <w:rPr>
                <w:smallCaps/>
                <w:snapToGrid w:val="0"/>
                <w:sz w:val="20"/>
                <w:szCs w:val="20"/>
              </w:rPr>
              <w:t>Обеспеченность жилищного фонда централизованными инженерными сетями:</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101</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водопроводом</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13</w:t>
            </w:r>
          </w:p>
        </w:tc>
        <w:tc>
          <w:tcPr>
            <w:tcW w:w="1559" w:type="dxa"/>
            <w:tcBorders>
              <w:top w:val="nil"/>
              <w:left w:val="single" w:sz="4" w:space="0" w:color="000000"/>
              <w:bottom w:val="single" w:sz="4" w:space="0" w:color="000000"/>
              <w:right w:val="nil"/>
            </w:tcBorders>
            <w:vAlign w:val="center"/>
          </w:tcPr>
          <w:p w:rsidR="00E90746" w:rsidRPr="00B724AE" w:rsidRDefault="00E90746" w:rsidP="00321C05">
            <w:pPr>
              <w:jc w:val="center"/>
              <w:rPr>
                <w:i/>
                <w:iCs/>
                <w:smallCaps/>
                <w:snapToGrid w:val="0"/>
              </w:rPr>
            </w:pPr>
            <w:r>
              <w:rPr>
                <w:i/>
                <w:iCs/>
                <w:smallCaps/>
                <w:snapToGrid w:val="0"/>
              </w:rPr>
              <w:t>13,07</w:t>
            </w:r>
          </w:p>
        </w:tc>
        <w:tc>
          <w:tcPr>
            <w:tcW w:w="1417" w:type="dxa"/>
            <w:tcBorders>
              <w:top w:val="nil"/>
              <w:left w:val="single" w:sz="4" w:space="0" w:color="000000"/>
              <w:bottom w:val="single" w:sz="4" w:space="0" w:color="000000"/>
              <w:right w:val="single" w:sz="4" w:space="0" w:color="000000"/>
            </w:tcBorders>
          </w:tcPr>
          <w:p w:rsidR="00E90746" w:rsidRPr="00B724AE" w:rsidRDefault="00E90746" w:rsidP="00321C05">
            <w:pPr>
              <w:rPr>
                <w:i/>
                <w:iCs/>
                <w:smallCaps/>
                <w:snapToGrid w:val="0"/>
              </w:rPr>
            </w:pPr>
            <w:r>
              <w:rPr>
                <w:i/>
                <w:iCs/>
                <w:smallCaps/>
                <w:snapToGrid w:val="0"/>
              </w:rPr>
              <w:t>13,16</w:t>
            </w:r>
          </w:p>
        </w:tc>
        <w:tc>
          <w:tcPr>
            <w:tcW w:w="1560" w:type="dxa"/>
            <w:tcBorders>
              <w:top w:val="nil"/>
              <w:left w:val="single" w:sz="4" w:space="0" w:color="000000"/>
              <w:bottom w:val="single" w:sz="4" w:space="0" w:color="000000"/>
              <w:right w:val="single" w:sz="4" w:space="0" w:color="000000"/>
            </w:tcBorders>
            <w:vAlign w:val="center"/>
          </w:tcPr>
          <w:p w:rsidR="00E90746" w:rsidRPr="00941FF6" w:rsidRDefault="00E90746" w:rsidP="00321C05">
            <w:pPr>
              <w:jc w:val="center"/>
              <w:rPr>
                <w:i/>
                <w:iCs/>
                <w:smallCaps/>
                <w:snapToGrid w:val="0"/>
              </w:rPr>
            </w:pPr>
            <w:r>
              <w:rPr>
                <w:i/>
                <w:iCs/>
                <w:smallCaps/>
                <w:snapToGrid w:val="0"/>
              </w:rPr>
              <w:t>13,2</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10.2</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канализацией</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13</w:t>
            </w:r>
          </w:p>
        </w:tc>
        <w:tc>
          <w:tcPr>
            <w:tcW w:w="1559" w:type="dxa"/>
            <w:tcBorders>
              <w:top w:val="nil"/>
              <w:left w:val="single" w:sz="4" w:space="0" w:color="000000"/>
              <w:bottom w:val="single" w:sz="4" w:space="0" w:color="000000"/>
              <w:right w:val="nil"/>
            </w:tcBorders>
            <w:vAlign w:val="center"/>
          </w:tcPr>
          <w:p w:rsidR="00E90746" w:rsidRPr="00B724AE" w:rsidRDefault="00E90746" w:rsidP="00321C05">
            <w:pPr>
              <w:jc w:val="center"/>
              <w:rPr>
                <w:i/>
                <w:iCs/>
                <w:smallCaps/>
                <w:snapToGrid w:val="0"/>
              </w:rPr>
            </w:pPr>
            <w:r>
              <w:rPr>
                <w:i/>
                <w:iCs/>
                <w:smallCaps/>
                <w:snapToGrid w:val="0"/>
              </w:rPr>
              <w:t>13,07</w:t>
            </w:r>
          </w:p>
        </w:tc>
        <w:tc>
          <w:tcPr>
            <w:tcW w:w="1417" w:type="dxa"/>
            <w:tcBorders>
              <w:top w:val="nil"/>
              <w:left w:val="single" w:sz="4" w:space="0" w:color="000000"/>
              <w:bottom w:val="single" w:sz="4" w:space="0" w:color="000000"/>
              <w:right w:val="single" w:sz="4" w:space="0" w:color="000000"/>
            </w:tcBorders>
          </w:tcPr>
          <w:p w:rsidR="00E90746" w:rsidRPr="00B724AE" w:rsidRDefault="00E90746" w:rsidP="00321C05">
            <w:pPr>
              <w:rPr>
                <w:i/>
                <w:iCs/>
                <w:smallCaps/>
                <w:snapToGrid w:val="0"/>
              </w:rPr>
            </w:pPr>
            <w:r>
              <w:rPr>
                <w:i/>
                <w:iCs/>
                <w:smallCaps/>
                <w:snapToGrid w:val="0"/>
              </w:rPr>
              <w:t>13,16</w:t>
            </w:r>
          </w:p>
        </w:tc>
        <w:tc>
          <w:tcPr>
            <w:tcW w:w="1560" w:type="dxa"/>
            <w:tcBorders>
              <w:top w:val="nil"/>
              <w:left w:val="single" w:sz="4" w:space="0" w:color="000000"/>
              <w:bottom w:val="single" w:sz="4" w:space="0" w:color="000000"/>
              <w:right w:val="single" w:sz="4" w:space="0" w:color="000000"/>
            </w:tcBorders>
            <w:vAlign w:val="center"/>
          </w:tcPr>
          <w:p w:rsidR="00E90746" w:rsidRPr="00941FF6" w:rsidRDefault="00E90746" w:rsidP="00321C05">
            <w:pPr>
              <w:jc w:val="center"/>
              <w:rPr>
                <w:i/>
                <w:iCs/>
                <w:smallCaps/>
                <w:snapToGrid w:val="0"/>
              </w:rPr>
            </w:pPr>
            <w:r>
              <w:rPr>
                <w:i/>
                <w:iCs/>
                <w:smallCaps/>
                <w:snapToGrid w:val="0"/>
              </w:rPr>
              <w:t>13,2</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10.3</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электричеством</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32,1</w:t>
            </w:r>
          </w:p>
        </w:tc>
        <w:tc>
          <w:tcPr>
            <w:tcW w:w="1559" w:type="dxa"/>
            <w:tcBorders>
              <w:top w:val="nil"/>
              <w:left w:val="single" w:sz="4" w:space="0" w:color="000000"/>
              <w:bottom w:val="single" w:sz="4" w:space="0" w:color="000000"/>
              <w:right w:val="nil"/>
            </w:tcBorders>
            <w:vAlign w:val="center"/>
          </w:tcPr>
          <w:p w:rsidR="00E90746" w:rsidRPr="00B724AE" w:rsidRDefault="00E90746" w:rsidP="00321C05">
            <w:pPr>
              <w:jc w:val="center"/>
              <w:rPr>
                <w:i/>
                <w:iCs/>
                <w:smallCaps/>
                <w:snapToGrid w:val="0"/>
              </w:rPr>
            </w:pPr>
            <w:r>
              <w:rPr>
                <w:i/>
                <w:iCs/>
                <w:smallCaps/>
                <w:snapToGrid w:val="0"/>
              </w:rPr>
              <w:t>32,0</w:t>
            </w:r>
          </w:p>
        </w:tc>
        <w:tc>
          <w:tcPr>
            <w:tcW w:w="1417" w:type="dxa"/>
            <w:tcBorders>
              <w:top w:val="nil"/>
              <w:left w:val="single" w:sz="4" w:space="0" w:color="000000"/>
              <w:bottom w:val="single" w:sz="4" w:space="0" w:color="000000"/>
              <w:right w:val="single" w:sz="4" w:space="0" w:color="000000"/>
            </w:tcBorders>
          </w:tcPr>
          <w:p w:rsidR="00E90746" w:rsidRPr="00B724AE" w:rsidRDefault="00E90746" w:rsidP="00321C05">
            <w:pPr>
              <w:jc w:val="center"/>
              <w:rPr>
                <w:i/>
                <w:iCs/>
                <w:smallCaps/>
                <w:snapToGrid w:val="0"/>
              </w:rPr>
            </w:pPr>
            <w:r>
              <w:rPr>
                <w:i/>
                <w:iCs/>
                <w:smallCaps/>
                <w:snapToGrid w:val="0"/>
              </w:rPr>
              <w:t>32,0</w:t>
            </w:r>
          </w:p>
        </w:tc>
        <w:tc>
          <w:tcPr>
            <w:tcW w:w="1560" w:type="dxa"/>
            <w:tcBorders>
              <w:top w:val="nil"/>
              <w:left w:val="single" w:sz="4" w:space="0" w:color="000000"/>
              <w:bottom w:val="single" w:sz="4" w:space="0" w:color="000000"/>
              <w:right w:val="single" w:sz="4" w:space="0" w:color="000000"/>
            </w:tcBorders>
            <w:vAlign w:val="center"/>
          </w:tcPr>
          <w:p w:rsidR="00E90746" w:rsidRPr="00941FF6" w:rsidRDefault="00E90746" w:rsidP="00321C05">
            <w:pPr>
              <w:jc w:val="center"/>
              <w:rPr>
                <w:i/>
                <w:iCs/>
                <w:smallCaps/>
                <w:snapToGrid w:val="0"/>
              </w:rPr>
            </w:pPr>
            <w:r>
              <w:rPr>
                <w:i/>
                <w:iCs/>
                <w:smallCaps/>
                <w:snapToGrid w:val="0"/>
              </w:rPr>
              <w:t>32,17</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10.4</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электроплитами</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w:t>
            </w:r>
          </w:p>
        </w:tc>
        <w:tc>
          <w:tcPr>
            <w:tcW w:w="1559" w:type="dxa"/>
            <w:tcBorders>
              <w:top w:val="nil"/>
              <w:left w:val="single" w:sz="4" w:space="0" w:color="000000"/>
              <w:bottom w:val="single" w:sz="4" w:space="0" w:color="000000"/>
              <w:right w:val="nil"/>
            </w:tcBorders>
            <w:vAlign w:val="center"/>
          </w:tcPr>
          <w:p w:rsidR="00E90746" w:rsidRPr="00B724AE" w:rsidRDefault="00E90746" w:rsidP="00321C05">
            <w:pPr>
              <w:jc w:val="center"/>
              <w:rPr>
                <w:i/>
                <w:iCs/>
                <w:smallCaps/>
                <w:snapToGrid w:val="0"/>
              </w:rPr>
            </w:pPr>
            <w:r>
              <w:rPr>
                <w:i/>
                <w:iCs/>
                <w:smallCaps/>
                <w:snapToGrid w:val="0"/>
              </w:rPr>
              <w:t>-</w:t>
            </w:r>
          </w:p>
        </w:tc>
        <w:tc>
          <w:tcPr>
            <w:tcW w:w="1417" w:type="dxa"/>
            <w:tcBorders>
              <w:top w:val="nil"/>
              <w:left w:val="single" w:sz="4" w:space="0" w:color="000000"/>
              <w:bottom w:val="single" w:sz="4" w:space="0" w:color="000000"/>
              <w:right w:val="single" w:sz="4" w:space="0" w:color="000000"/>
            </w:tcBorders>
          </w:tcPr>
          <w:p w:rsidR="00E90746" w:rsidRPr="00B724AE" w:rsidRDefault="00E90746" w:rsidP="00321C05">
            <w:pPr>
              <w:jc w:val="center"/>
              <w:rPr>
                <w:i/>
                <w:iCs/>
                <w:smallCaps/>
                <w:snapToGrid w:val="0"/>
              </w:rPr>
            </w:pPr>
            <w:r>
              <w:rPr>
                <w:i/>
                <w:iCs/>
                <w:smallCaps/>
                <w:snapToGrid w:val="0"/>
              </w:rPr>
              <w:t>-</w:t>
            </w:r>
          </w:p>
        </w:tc>
        <w:tc>
          <w:tcPr>
            <w:tcW w:w="1560" w:type="dxa"/>
            <w:tcBorders>
              <w:top w:val="nil"/>
              <w:left w:val="single" w:sz="4" w:space="0" w:color="000000"/>
              <w:bottom w:val="single" w:sz="4" w:space="0" w:color="000000"/>
              <w:right w:val="single" w:sz="4" w:space="0" w:color="000000"/>
            </w:tcBorders>
            <w:vAlign w:val="center"/>
          </w:tcPr>
          <w:p w:rsidR="00E90746" w:rsidRPr="00941FF6" w:rsidRDefault="00E90746" w:rsidP="00321C05">
            <w:pPr>
              <w:jc w:val="center"/>
              <w:rPr>
                <w:i/>
                <w:iCs/>
                <w:smallCaps/>
                <w:snapToGrid w:val="0"/>
              </w:rPr>
            </w:pPr>
            <w:r>
              <w:rPr>
                <w:i/>
                <w:iCs/>
                <w:smallCaps/>
                <w:snapToGrid w:val="0"/>
              </w:rPr>
              <w:t>-</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10.5</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газовыми плитами</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0,75</w:t>
            </w:r>
          </w:p>
        </w:tc>
        <w:tc>
          <w:tcPr>
            <w:tcW w:w="1559" w:type="dxa"/>
            <w:tcBorders>
              <w:top w:val="nil"/>
              <w:left w:val="single" w:sz="4" w:space="0" w:color="000000"/>
              <w:bottom w:val="single" w:sz="4" w:space="0" w:color="000000"/>
              <w:right w:val="nil"/>
            </w:tcBorders>
            <w:vAlign w:val="center"/>
          </w:tcPr>
          <w:p w:rsidR="00E90746" w:rsidRPr="00B724AE" w:rsidRDefault="00E90746" w:rsidP="00321C05">
            <w:pPr>
              <w:jc w:val="center"/>
              <w:rPr>
                <w:i/>
                <w:iCs/>
                <w:smallCaps/>
                <w:snapToGrid w:val="0"/>
              </w:rPr>
            </w:pPr>
            <w:r>
              <w:rPr>
                <w:i/>
                <w:iCs/>
                <w:smallCaps/>
                <w:snapToGrid w:val="0"/>
              </w:rPr>
              <w:t>0,65</w:t>
            </w:r>
          </w:p>
        </w:tc>
        <w:tc>
          <w:tcPr>
            <w:tcW w:w="1417" w:type="dxa"/>
            <w:tcBorders>
              <w:top w:val="nil"/>
              <w:left w:val="single" w:sz="4" w:space="0" w:color="000000"/>
              <w:bottom w:val="single" w:sz="4" w:space="0" w:color="000000"/>
              <w:right w:val="single" w:sz="4" w:space="0" w:color="000000"/>
            </w:tcBorders>
          </w:tcPr>
          <w:p w:rsidR="00E90746" w:rsidRPr="00B724AE" w:rsidRDefault="00E90746" w:rsidP="00321C05">
            <w:pPr>
              <w:jc w:val="center"/>
              <w:rPr>
                <w:i/>
                <w:iCs/>
                <w:smallCaps/>
                <w:snapToGrid w:val="0"/>
              </w:rPr>
            </w:pPr>
            <w:r>
              <w:rPr>
                <w:i/>
                <w:iCs/>
                <w:smallCaps/>
                <w:snapToGrid w:val="0"/>
              </w:rPr>
              <w:t>0,65</w:t>
            </w:r>
          </w:p>
        </w:tc>
        <w:tc>
          <w:tcPr>
            <w:tcW w:w="1560" w:type="dxa"/>
            <w:tcBorders>
              <w:top w:val="nil"/>
              <w:left w:val="single" w:sz="4" w:space="0" w:color="000000"/>
              <w:bottom w:val="single" w:sz="4" w:space="0" w:color="000000"/>
              <w:right w:val="single" w:sz="4" w:space="0" w:color="000000"/>
            </w:tcBorders>
            <w:vAlign w:val="center"/>
          </w:tcPr>
          <w:p w:rsidR="00E90746" w:rsidRPr="00B724AE" w:rsidRDefault="00E90746" w:rsidP="00321C05">
            <w:pPr>
              <w:jc w:val="center"/>
              <w:rPr>
                <w:i/>
                <w:iCs/>
                <w:smallCaps/>
                <w:snapToGrid w:val="0"/>
              </w:rPr>
            </w:pPr>
            <w:r>
              <w:rPr>
                <w:i/>
                <w:iCs/>
                <w:smallCaps/>
                <w:snapToGrid w:val="0"/>
              </w:rPr>
              <w:t>0,6</w:t>
            </w:r>
          </w:p>
        </w:tc>
      </w:tr>
      <w:tr w:rsidR="00E90746"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4D35C2">
            <w:pPr>
              <w:jc w:val="center"/>
              <w:rPr>
                <w:i/>
                <w:iCs/>
                <w:smallCaps/>
                <w:snapToGrid w:val="0"/>
                <w:sz w:val="20"/>
                <w:szCs w:val="20"/>
              </w:rPr>
            </w:pPr>
            <w:r>
              <w:rPr>
                <w:smallCaps/>
                <w:snapToGrid w:val="0"/>
                <w:sz w:val="20"/>
                <w:szCs w:val="20"/>
              </w:rPr>
              <w:t>10.6</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горячей водой</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31,35</w:t>
            </w:r>
          </w:p>
        </w:tc>
        <w:tc>
          <w:tcPr>
            <w:tcW w:w="1559" w:type="dxa"/>
            <w:tcBorders>
              <w:top w:val="nil"/>
              <w:left w:val="single" w:sz="4" w:space="0" w:color="000000"/>
              <w:bottom w:val="single" w:sz="4" w:space="0" w:color="000000"/>
              <w:right w:val="nil"/>
            </w:tcBorders>
            <w:vAlign w:val="center"/>
          </w:tcPr>
          <w:p w:rsidR="00E90746" w:rsidRPr="00B724AE" w:rsidRDefault="00E90746" w:rsidP="00321C05">
            <w:pPr>
              <w:jc w:val="center"/>
              <w:rPr>
                <w:i/>
                <w:iCs/>
                <w:smallCaps/>
                <w:snapToGrid w:val="0"/>
              </w:rPr>
            </w:pPr>
            <w:r>
              <w:rPr>
                <w:i/>
                <w:iCs/>
                <w:smallCaps/>
                <w:snapToGrid w:val="0"/>
              </w:rPr>
              <w:t>31,35</w:t>
            </w:r>
          </w:p>
        </w:tc>
        <w:tc>
          <w:tcPr>
            <w:tcW w:w="1417" w:type="dxa"/>
            <w:tcBorders>
              <w:top w:val="nil"/>
              <w:left w:val="single" w:sz="4" w:space="0" w:color="000000"/>
              <w:bottom w:val="single" w:sz="4" w:space="0" w:color="000000"/>
              <w:right w:val="single" w:sz="4" w:space="0" w:color="000000"/>
            </w:tcBorders>
          </w:tcPr>
          <w:p w:rsidR="00E90746" w:rsidRPr="00B724AE" w:rsidRDefault="00E90746" w:rsidP="00321C05">
            <w:pPr>
              <w:jc w:val="center"/>
              <w:rPr>
                <w:i/>
                <w:iCs/>
                <w:smallCaps/>
                <w:snapToGrid w:val="0"/>
              </w:rPr>
            </w:pPr>
            <w:r>
              <w:rPr>
                <w:i/>
                <w:iCs/>
                <w:smallCaps/>
                <w:snapToGrid w:val="0"/>
              </w:rPr>
              <w:t>31,35</w:t>
            </w:r>
          </w:p>
        </w:tc>
        <w:tc>
          <w:tcPr>
            <w:tcW w:w="1560" w:type="dxa"/>
            <w:tcBorders>
              <w:top w:val="nil"/>
              <w:left w:val="single" w:sz="4" w:space="0" w:color="000000"/>
              <w:bottom w:val="single" w:sz="4" w:space="0" w:color="000000"/>
              <w:right w:val="single" w:sz="4" w:space="0" w:color="000000"/>
            </w:tcBorders>
            <w:vAlign w:val="center"/>
          </w:tcPr>
          <w:p w:rsidR="00E90746" w:rsidRPr="00B724AE" w:rsidRDefault="00E90746" w:rsidP="00321C05">
            <w:pPr>
              <w:jc w:val="center"/>
              <w:rPr>
                <w:i/>
                <w:iCs/>
                <w:smallCaps/>
                <w:snapToGrid w:val="0"/>
              </w:rPr>
            </w:pPr>
            <w:r>
              <w:rPr>
                <w:i/>
                <w:iCs/>
                <w:smallCaps/>
                <w:snapToGrid w:val="0"/>
              </w:rPr>
              <w:t>31,57</w:t>
            </w:r>
          </w:p>
        </w:tc>
      </w:tr>
      <w:tr w:rsidR="00E90746" w:rsidRPr="007F16BE" w:rsidTr="00321C05">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E90746" w:rsidRDefault="00E90746" w:rsidP="00321C05">
            <w:pPr>
              <w:jc w:val="center"/>
              <w:rPr>
                <w:i/>
                <w:iCs/>
                <w:smallCaps/>
                <w:snapToGrid w:val="0"/>
                <w:sz w:val="20"/>
                <w:szCs w:val="20"/>
              </w:rPr>
            </w:pPr>
            <w:r>
              <w:rPr>
                <w:smallCaps/>
                <w:snapToGrid w:val="0"/>
                <w:sz w:val="20"/>
                <w:szCs w:val="20"/>
              </w:rPr>
              <w:t>11</w:t>
            </w:r>
          </w:p>
        </w:tc>
        <w:tc>
          <w:tcPr>
            <w:tcW w:w="3342" w:type="dxa"/>
            <w:tcBorders>
              <w:top w:val="nil"/>
              <w:left w:val="single" w:sz="4" w:space="0" w:color="000000"/>
              <w:bottom w:val="single" w:sz="4" w:space="0" w:color="000000"/>
              <w:right w:val="nil"/>
            </w:tcBorders>
          </w:tcPr>
          <w:p w:rsidR="00E90746" w:rsidRDefault="00E90746" w:rsidP="00321C05">
            <w:pPr>
              <w:rPr>
                <w:i/>
                <w:iCs/>
                <w:smallCaps/>
                <w:snapToGrid w:val="0"/>
                <w:sz w:val="20"/>
                <w:szCs w:val="20"/>
              </w:rPr>
            </w:pPr>
            <w:r>
              <w:rPr>
                <w:smallCaps/>
                <w:snapToGrid w:val="0"/>
                <w:sz w:val="20"/>
                <w:szCs w:val="20"/>
              </w:rPr>
              <w:t>Средняя обеспеченность населения муниципального района общей площадью жилищного фонда, м</w:t>
            </w:r>
            <w:r>
              <w:rPr>
                <w:smallCaps/>
                <w:snapToGrid w:val="0"/>
                <w:position w:val="8"/>
                <w:sz w:val="20"/>
                <w:szCs w:val="20"/>
              </w:rPr>
              <w:t>2</w:t>
            </w:r>
            <w:r>
              <w:rPr>
                <w:smallCaps/>
                <w:snapToGrid w:val="0"/>
                <w:sz w:val="20"/>
                <w:szCs w:val="20"/>
              </w:rPr>
              <w:t xml:space="preserve"> / чел.</w:t>
            </w:r>
          </w:p>
        </w:tc>
        <w:tc>
          <w:tcPr>
            <w:tcW w:w="1328" w:type="dxa"/>
            <w:tcBorders>
              <w:top w:val="nil"/>
              <w:left w:val="single" w:sz="4" w:space="0" w:color="000000"/>
              <w:bottom w:val="single" w:sz="4" w:space="0" w:color="000000"/>
              <w:right w:val="nil"/>
            </w:tcBorders>
            <w:vAlign w:val="center"/>
          </w:tcPr>
          <w:p w:rsidR="00E90746" w:rsidRDefault="00E90746" w:rsidP="00321C05">
            <w:pPr>
              <w:jc w:val="center"/>
              <w:rPr>
                <w:i/>
                <w:iCs/>
                <w:smallCaps/>
                <w:snapToGrid w:val="0"/>
              </w:rPr>
            </w:pPr>
            <w:r>
              <w:rPr>
                <w:i/>
                <w:iCs/>
                <w:smallCaps/>
                <w:snapToGrid w:val="0"/>
              </w:rPr>
              <w:t>26,75</w:t>
            </w:r>
          </w:p>
        </w:tc>
        <w:tc>
          <w:tcPr>
            <w:tcW w:w="1559" w:type="dxa"/>
            <w:tcBorders>
              <w:top w:val="nil"/>
              <w:left w:val="single" w:sz="4" w:space="0" w:color="000000"/>
              <w:bottom w:val="single" w:sz="4" w:space="0" w:color="000000"/>
              <w:right w:val="nil"/>
            </w:tcBorders>
            <w:vAlign w:val="center"/>
          </w:tcPr>
          <w:p w:rsidR="00E90746" w:rsidRPr="007F16BE" w:rsidRDefault="00E90746" w:rsidP="00321C05">
            <w:pPr>
              <w:jc w:val="center"/>
              <w:rPr>
                <w:i/>
                <w:iCs/>
                <w:smallCaps/>
                <w:snapToGrid w:val="0"/>
              </w:rPr>
            </w:pPr>
            <w:r>
              <w:rPr>
                <w:i/>
                <w:iCs/>
                <w:smallCaps/>
                <w:snapToGrid w:val="0"/>
              </w:rPr>
              <w:t>28,31</w:t>
            </w:r>
          </w:p>
        </w:tc>
        <w:tc>
          <w:tcPr>
            <w:tcW w:w="1417" w:type="dxa"/>
            <w:tcBorders>
              <w:top w:val="nil"/>
              <w:left w:val="single" w:sz="4" w:space="0" w:color="000000"/>
              <w:bottom w:val="single" w:sz="4" w:space="0" w:color="000000"/>
              <w:right w:val="single" w:sz="4" w:space="0" w:color="000000"/>
            </w:tcBorders>
          </w:tcPr>
          <w:p w:rsidR="00E90746" w:rsidRPr="007F16BE" w:rsidRDefault="00E90746" w:rsidP="00321C05">
            <w:pPr>
              <w:jc w:val="center"/>
              <w:rPr>
                <w:i/>
                <w:iCs/>
                <w:smallCaps/>
                <w:snapToGrid w:val="0"/>
              </w:rPr>
            </w:pPr>
            <w:r>
              <w:rPr>
                <w:i/>
                <w:iCs/>
                <w:smallCaps/>
                <w:snapToGrid w:val="0"/>
              </w:rPr>
              <w:t>30,91</w:t>
            </w:r>
          </w:p>
        </w:tc>
        <w:tc>
          <w:tcPr>
            <w:tcW w:w="1560" w:type="dxa"/>
            <w:tcBorders>
              <w:top w:val="nil"/>
              <w:left w:val="single" w:sz="4" w:space="0" w:color="000000"/>
              <w:bottom w:val="single" w:sz="4" w:space="0" w:color="000000"/>
              <w:right w:val="single" w:sz="4" w:space="0" w:color="000000"/>
            </w:tcBorders>
            <w:vAlign w:val="center"/>
          </w:tcPr>
          <w:p w:rsidR="00E90746" w:rsidRPr="007F16BE" w:rsidRDefault="00E90746" w:rsidP="00321C05">
            <w:pPr>
              <w:jc w:val="center"/>
              <w:rPr>
                <w:i/>
                <w:iCs/>
                <w:smallCaps/>
                <w:snapToGrid w:val="0"/>
              </w:rPr>
            </w:pPr>
            <w:r>
              <w:rPr>
                <w:i/>
                <w:iCs/>
                <w:smallCaps/>
                <w:snapToGrid w:val="0"/>
              </w:rPr>
              <w:t>33,33</w:t>
            </w:r>
          </w:p>
        </w:tc>
      </w:tr>
    </w:tbl>
    <w:p w:rsidR="00E90746" w:rsidRDefault="00E90746" w:rsidP="00733E35">
      <w:pPr>
        <w:ind w:firstLine="708"/>
        <w:jc w:val="both"/>
        <w:rPr>
          <w:b/>
          <w:bCs/>
          <w:i/>
          <w:iCs/>
        </w:rPr>
      </w:pPr>
    </w:p>
    <w:p w:rsidR="00E90746" w:rsidRPr="00F17AE5" w:rsidRDefault="00E90746" w:rsidP="008F4E34">
      <w:pPr>
        <w:ind w:firstLine="708"/>
        <w:jc w:val="both"/>
        <w:rPr>
          <w:b/>
          <w:i/>
        </w:rPr>
      </w:pPr>
      <w:r w:rsidRPr="00F17AE5">
        <w:rPr>
          <w:b/>
          <w:bCs/>
          <w:i/>
          <w:iCs/>
        </w:rPr>
        <w:t>1.10.</w:t>
      </w:r>
      <w:r>
        <w:rPr>
          <w:b/>
          <w:bCs/>
          <w:i/>
          <w:iCs/>
        </w:rPr>
        <w:t>4</w:t>
      </w:r>
      <w:r w:rsidRPr="00F17AE5">
        <w:rPr>
          <w:b/>
          <w:bCs/>
          <w:i/>
          <w:iCs/>
        </w:rPr>
        <w:t xml:space="preserve">. </w:t>
      </w:r>
      <w:r w:rsidRPr="00F17AE5">
        <w:rPr>
          <w:b/>
          <w:i/>
        </w:rPr>
        <w:t xml:space="preserve">Объекты социальной инфраструктуры </w:t>
      </w:r>
      <w:r>
        <w:rPr>
          <w:b/>
          <w:i/>
        </w:rPr>
        <w:t xml:space="preserve">Васильевского </w:t>
      </w:r>
      <w:r w:rsidRPr="00F17AE5">
        <w:rPr>
          <w:b/>
          <w:i/>
        </w:rPr>
        <w:t>сельского поселения  поселения</w:t>
      </w:r>
    </w:p>
    <w:p w:rsidR="00E90746" w:rsidRPr="00F17AE5" w:rsidRDefault="00E90746" w:rsidP="000C023B">
      <w:pPr>
        <w:jc w:val="both"/>
      </w:pPr>
      <w:r w:rsidRPr="00F17AE5">
        <w:tab/>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Pr="00CB60C0">
        <w:rPr>
          <w:shd w:val="clear" w:color="auto" w:fill="FFFFFF"/>
        </w:rPr>
        <w:t xml:space="preserve"> </w:t>
      </w:r>
      <w:r>
        <w:rPr>
          <w:shd w:val="clear" w:color="auto" w:fill="FFFFFF"/>
        </w:rPr>
        <w:t>Васильевского сельского поселения</w:t>
      </w:r>
      <w:r w:rsidRPr="00F17AE5">
        <w:t>.</w:t>
      </w:r>
    </w:p>
    <w:p w:rsidR="00E90746" w:rsidRDefault="00E90746" w:rsidP="000C023B">
      <w:pPr>
        <w:jc w:val="both"/>
      </w:pPr>
      <w:r w:rsidRPr="00F17AE5">
        <w:tab/>
        <w:t>К учреждениям и предприятиям социальной инфраструктуры относятся учреждения образования, здравоохранения</w:t>
      </w:r>
      <w:r>
        <w:t>,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E90746" w:rsidRDefault="00E90746" w:rsidP="000C023B">
      <w:pPr>
        <w:jc w:val="both"/>
      </w:pPr>
      <w:r>
        <w:tab/>
        <w:t>Все объекты обслуживания социальной инфраструктуры можно разделить на группы</w:t>
      </w:r>
    </w:p>
    <w:p w:rsidR="00E90746" w:rsidRDefault="00E90746" w:rsidP="000C023B">
      <w:pPr>
        <w:jc w:val="both"/>
      </w:pPr>
      <w:r>
        <w:t>по следующим признакам:</w:t>
      </w:r>
    </w:p>
    <w:p w:rsidR="00E90746" w:rsidRDefault="00E90746" w:rsidP="000C023B">
      <w:pPr>
        <w:jc w:val="both"/>
      </w:pPr>
      <w: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E90746" w:rsidRDefault="00E90746" w:rsidP="000C023B">
      <w:pPr>
        <w:jc w:val="both"/>
      </w:pPr>
      <w:r>
        <w:tab/>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E90746" w:rsidRDefault="00E90746" w:rsidP="000C023B">
      <w:pPr>
        <w:jc w:val="both"/>
      </w:pPr>
      <w:r>
        <w:tab/>
        <w:t>- по интенсивности использования (объекты повседневного спроса, периодического спроса и эпизодического спроса).</w:t>
      </w:r>
    </w:p>
    <w:p w:rsidR="00E90746" w:rsidRDefault="00E90746" w:rsidP="000C023B">
      <w:pPr>
        <w:jc w:val="both"/>
      </w:pPr>
      <w:r>
        <w:tab/>
      </w:r>
      <w:r>
        <w:rPr>
          <w:rFonts w:ascii="Arial CYR" w:hAnsi="Arial CYR"/>
        </w:rPr>
        <w:t>«</w:t>
      </w:r>
      <w: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E90746" w:rsidRDefault="00E90746" w:rsidP="00620AE4">
      <w:pPr>
        <w:numPr>
          <w:ilvl w:val="0"/>
          <w:numId w:val="34"/>
        </w:numPr>
        <w:jc w:val="both"/>
      </w:pPr>
      <w:r>
        <w:t>образование (образовательные учреждения, включая дошкольные);</w:t>
      </w:r>
    </w:p>
    <w:p w:rsidR="00E90746" w:rsidRDefault="00E90746" w:rsidP="00620AE4">
      <w:pPr>
        <w:numPr>
          <w:ilvl w:val="0"/>
          <w:numId w:val="34"/>
        </w:numPr>
        <w:jc w:val="both"/>
      </w:pPr>
      <w:r>
        <w:t>здравоохранение;</w:t>
      </w:r>
    </w:p>
    <w:p w:rsidR="00E90746" w:rsidRDefault="00E90746" w:rsidP="00620AE4">
      <w:pPr>
        <w:numPr>
          <w:ilvl w:val="0"/>
          <w:numId w:val="34"/>
        </w:numPr>
        <w:jc w:val="both"/>
      </w:pPr>
      <w:r>
        <w:t>культура и искусство;</w:t>
      </w:r>
    </w:p>
    <w:p w:rsidR="00E90746" w:rsidRDefault="00E90746" w:rsidP="00620AE4">
      <w:pPr>
        <w:numPr>
          <w:ilvl w:val="0"/>
          <w:numId w:val="34"/>
        </w:numPr>
        <w:jc w:val="both"/>
      </w:pPr>
      <w:r>
        <w:t>физическая культура и спорт.</w:t>
      </w:r>
    </w:p>
    <w:p w:rsidR="00E90746" w:rsidRPr="00062869" w:rsidRDefault="00E90746" w:rsidP="00196860">
      <w:pPr>
        <w:jc w:val="both"/>
      </w:pPr>
      <w:r>
        <w:tab/>
      </w:r>
      <w:r w:rsidRPr="00062869">
        <w:t>На территории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E90746" w:rsidRPr="00062869" w:rsidRDefault="00E90746" w:rsidP="00062869">
      <w:pPr>
        <w:jc w:val="both"/>
      </w:pPr>
      <w:r w:rsidRPr="00062869">
        <w:tab/>
      </w:r>
    </w:p>
    <w:p w:rsidR="00E90746" w:rsidRPr="00250405" w:rsidRDefault="00E90746" w:rsidP="008058F0">
      <w:pPr>
        <w:ind w:firstLine="720"/>
        <w:jc w:val="center"/>
        <w:rPr>
          <w:b/>
          <w:spacing w:val="-5"/>
          <w:shd w:val="clear" w:color="auto" w:fill="FFFFFF"/>
        </w:rPr>
      </w:pPr>
      <w:r w:rsidRPr="00250405">
        <w:rPr>
          <w:b/>
          <w:spacing w:val="-5"/>
          <w:shd w:val="clear" w:color="auto" w:fill="FFFFFF"/>
        </w:rPr>
        <w:t>Объекты образования.</w:t>
      </w:r>
    </w:p>
    <w:p w:rsidR="00E90746" w:rsidRPr="00250405" w:rsidRDefault="00E90746" w:rsidP="008058F0">
      <w:pPr>
        <w:widowControl/>
        <w:tabs>
          <w:tab w:val="left" w:pos="360"/>
          <w:tab w:val="left" w:pos="700"/>
        </w:tabs>
        <w:ind w:firstLine="720"/>
        <w:jc w:val="both"/>
        <w:rPr>
          <w:spacing w:val="-5"/>
        </w:rPr>
      </w:pPr>
    </w:p>
    <w:p w:rsidR="00E90746" w:rsidRPr="00250405" w:rsidRDefault="00E90746" w:rsidP="008058F0">
      <w:pPr>
        <w:widowControl/>
        <w:tabs>
          <w:tab w:val="left" w:pos="360"/>
          <w:tab w:val="left" w:pos="700"/>
        </w:tabs>
        <w:jc w:val="both"/>
      </w:pPr>
      <w:r w:rsidRPr="00250405">
        <w:rPr>
          <w:spacing w:val="-5"/>
        </w:rPr>
        <w:tab/>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r w:rsidRPr="00250405">
        <w:rPr>
          <w:rFonts w:cs="Tahoma"/>
          <w:spacing w:val="-5"/>
        </w:rPr>
        <w:t xml:space="preserve">В систему </w:t>
      </w:r>
      <w:r w:rsidRPr="00250405">
        <w:rPr>
          <w:spacing w:val="-5"/>
        </w:rPr>
        <w:t xml:space="preserve">образования Васильевского </w:t>
      </w:r>
      <w:r w:rsidRPr="00250405">
        <w:rPr>
          <w:rFonts w:cs="Tahoma"/>
          <w:spacing w:val="-5"/>
        </w:rPr>
        <w:t xml:space="preserve">сельского поселения </w:t>
      </w:r>
      <w:r w:rsidRPr="00250405">
        <w:t xml:space="preserve">входят: </w:t>
      </w:r>
    </w:p>
    <w:p w:rsidR="00E90746" w:rsidRPr="00250405" w:rsidRDefault="00E90746" w:rsidP="008058F0">
      <w:pPr>
        <w:widowControl/>
        <w:tabs>
          <w:tab w:val="left" w:pos="360"/>
          <w:tab w:val="left" w:pos="700"/>
        </w:tabs>
        <w:jc w:val="both"/>
      </w:pPr>
    </w:p>
    <w:p w:rsidR="00E90746" w:rsidRPr="00E36C78" w:rsidRDefault="00E90746" w:rsidP="00E36C78">
      <w:pPr>
        <w:pStyle w:val="TableContents"/>
        <w:numPr>
          <w:ilvl w:val="0"/>
          <w:numId w:val="71"/>
        </w:numPr>
        <w:rPr>
          <w:rFonts w:cs="Times New Roman"/>
          <w:spacing w:val="-5"/>
          <w:kern w:val="1"/>
          <w:lang w:eastAsia="ar-SA"/>
        </w:rPr>
      </w:pPr>
      <w:r w:rsidRPr="00E36C78">
        <w:rPr>
          <w:rFonts w:cs="Times New Roman"/>
          <w:spacing w:val="-5"/>
          <w:kern w:val="1"/>
          <w:lang w:eastAsia="ar-SA"/>
        </w:rPr>
        <w:t xml:space="preserve">МБОУ «Васильевская основная школа»,  п. васильевский Верховского района Орловской области; материал стен - кирпич; тип здания – приспособленное; форма собственности – муниципальная; год постройки - 1966 год; проектная мощность (в соответствующих единицах) – 85; фактическая загрузка (в среднем за год) – 36; сменность работы учреждения - одна; среднегодовая численность - 36 человек; число мест в одну смену - 36 человек; % износа – 40; </w:t>
      </w:r>
      <w:r>
        <w:rPr>
          <w:rFonts w:cs="Times New Roman"/>
          <w:spacing w:val="-5"/>
          <w:kern w:val="1"/>
          <w:lang w:eastAsia="ar-SA"/>
        </w:rPr>
        <w:t>г</w:t>
      </w:r>
      <w:r w:rsidRPr="00E36C78">
        <w:rPr>
          <w:rFonts w:cs="Times New Roman"/>
          <w:spacing w:val="-5"/>
          <w:kern w:val="1"/>
          <w:lang w:eastAsia="ar-SA"/>
        </w:rPr>
        <w:t>од проведения кап. ремонта – 1990.</w:t>
      </w:r>
    </w:p>
    <w:p w:rsidR="00E90746" w:rsidRPr="00E36C78" w:rsidRDefault="00E90746" w:rsidP="007B59AA">
      <w:pPr>
        <w:pStyle w:val="TableContents"/>
        <w:numPr>
          <w:ilvl w:val="0"/>
          <w:numId w:val="71"/>
        </w:numPr>
        <w:rPr>
          <w:rFonts w:cs="Times New Roman"/>
          <w:spacing w:val="-5"/>
          <w:kern w:val="1"/>
          <w:lang w:eastAsia="ar-SA"/>
        </w:rPr>
      </w:pPr>
      <w:r w:rsidRPr="00E36C78">
        <w:rPr>
          <w:rFonts w:cs="Times New Roman"/>
          <w:spacing w:val="-5"/>
          <w:kern w:val="1"/>
          <w:lang w:eastAsia="ar-SA"/>
        </w:rPr>
        <w:t>МБОУ «</w:t>
      </w:r>
      <w:r w:rsidRPr="00F472A4">
        <w:rPr>
          <w:rFonts w:cs="Times New Roman"/>
          <w:spacing w:val="-5"/>
          <w:kern w:val="1"/>
          <w:lang w:eastAsia="ar-SA"/>
        </w:rPr>
        <w:t xml:space="preserve">Синковская  </w:t>
      </w:r>
      <w:r w:rsidRPr="00E36C78">
        <w:rPr>
          <w:rFonts w:cs="Times New Roman"/>
          <w:spacing w:val="-5"/>
          <w:kern w:val="1"/>
          <w:lang w:eastAsia="ar-SA"/>
        </w:rPr>
        <w:t xml:space="preserve">основная школа»,  </w:t>
      </w:r>
      <w:r w:rsidRPr="00F472A4">
        <w:rPr>
          <w:rFonts w:cs="Times New Roman"/>
          <w:spacing w:val="-5"/>
          <w:kern w:val="1"/>
          <w:lang w:eastAsia="ar-SA"/>
        </w:rPr>
        <w:t>д.Большой Синковец</w:t>
      </w:r>
      <w:r w:rsidRPr="00E36C78">
        <w:rPr>
          <w:rFonts w:cs="Times New Roman"/>
          <w:spacing w:val="-5"/>
          <w:kern w:val="1"/>
          <w:lang w:eastAsia="ar-SA"/>
        </w:rPr>
        <w:t xml:space="preserve"> Верховского района Орловской области; материал стен - кирпич; тип здания </w:t>
      </w:r>
      <w:r>
        <w:rPr>
          <w:rFonts w:cs="Times New Roman"/>
          <w:spacing w:val="-5"/>
          <w:kern w:val="1"/>
          <w:lang w:eastAsia="ar-SA"/>
        </w:rPr>
        <w:t xml:space="preserve">- </w:t>
      </w:r>
      <w:r w:rsidRPr="00F472A4">
        <w:rPr>
          <w:rFonts w:cs="Times New Roman"/>
          <w:spacing w:val="-5"/>
          <w:kern w:val="1"/>
          <w:lang w:eastAsia="ar-SA"/>
        </w:rPr>
        <w:t>типовое</w:t>
      </w:r>
      <w:r w:rsidRPr="00E36C78">
        <w:rPr>
          <w:rFonts w:cs="Times New Roman"/>
          <w:spacing w:val="-5"/>
          <w:kern w:val="1"/>
          <w:lang w:eastAsia="ar-SA"/>
        </w:rPr>
        <w:t xml:space="preserve"> ;форма собственности – муниципальная; год постройки - 19</w:t>
      </w:r>
      <w:r>
        <w:rPr>
          <w:rFonts w:cs="Times New Roman"/>
          <w:spacing w:val="-5"/>
          <w:kern w:val="1"/>
          <w:lang w:eastAsia="ar-SA"/>
        </w:rPr>
        <w:t>88</w:t>
      </w:r>
      <w:r w:rsidRPr="00E36C78">
        <w:rPr>
          <w:rFonts w:cs="Times New Roman"/>
          <w:spacing w:val="-5"/>
          <w:kern w:val="1"/>
          <w:lang w:eastAsia="ar-SA"/>
        </w:rPr>
        <w:t xml:space="preserve"> год; проектная мощность (в соответствующих единицах) – 8</w:t>
      </w:r>
      <w:r>
        <w:rPr>
          <w:rFonts w:cs="Times New Roman"/>
          <w:spacing w:val="-5"/>
          <w:kern w:val="1"/>
          <w:lang w:eastAsia="ar-SA"/>
        </w:rPr>
        <w:t>0</w:t>
      </w:r>
      <w:r w:rsidRPr="00E36C78">
        <w:rPr>
          <w:rFonts w:cs="Times New Roman"/>
          <w:spacing w:val="-5"/>
          <w:kern w:val="1"/>
          <w:lang w:eastAsia="ar-SA"/>
        </w:rPr>
        <w:t xml:space="preserve">; фактическая загрузка (в среднем за год) – </w:t>
      </w:r>
      <w:r>
        <w:rPr>
          <w:rFonts w:cs="Times New Roman"/>
          <w:spacing w:val="-5"/>
          <w:kern w:val="1"/>
          <w:lang w:eastAsia="ar-SA"/>
        </w:rPr>
        <w:t>25</w:t>
      </w:r>
      <w:r w:rsidRPr="00E36C78">
        <w:rPr>
          <w:rFonts w:cs="Times New Roman"/>
          <w:spacing w:val="-5"/>
          <w:kern w:val="1"/>
          <w:lang w:eastAsia="ar-SA"/>
        </w:rPr>
        <w:t xml:space="preserve">; сменность работы учреждения - одна; среднегодовая численность - </w:t>
      </w:r>
      <w:r>
        <w:rPr>
          <w:rFonts w:cs="Times New Roman"/>
          <w:spacing w:val="-5"/>
          <w:kern w:val="1"/>
          <w:lang w:eastAsia="ar-SA"/>
        </w:rPr>
        <w:t>25</w:t>
      </w:r>
      <w:r w:rsidRPr="00E36C78">
        <w:rPr>
          <w:rFonts w:cs="Times New Roman"/>
          <w:spacing w:val="-5"/>
          <w:kern w:val="1"/>
          <w:lang w:eastAsia="ar-SA"/>
        </w:rPr>
        <w:t xml:space="preserve"> человек; число мест в одну смену - </w:t>
      </w:r>
      <w:r>
        <w:rPr>
          <w:rFonts w:cs="Times New Roman"/>
          <w:spacing w:val="-5"/>
          <w:kern w:val="1"/>
          <w:lang w:eastAsia="ar-SA"/>
        </w:rPr>
        <w:t>25</w:t>
      </w:r>
      <w:r w:rsidRPr="00E36C78">
        <w:rPr>
          <w:rFonts w:cs="Times New Roman"/>
          <w:spacing w:val="-5"/>
          <w:kern w:val="1"/>
          <w:lang w:eastAsia="ar-SA"/>
        </w:rPr>
        <w:t xml:space="preserve"> человек; % износа – </w:t>
      </w:r>
      <w:r>
        <w:rPr>
          <w:rFonts w:cs="Times New Roman"/>
          <w:spacing w:val="-5"/>
          <w:kern w:val="1"/>
          <w:lang w:eastAsia="ar-SA"/>
        </w:rPr>
        <w:t>15</w:t>
      </w:r>
      <w:r w:rsidRPr="00E36C78">
        <w:rPr>
          <w:rFonts w:cs="Times New Roman"/>
          <w:spacing w:val="-5"/>
          <w:kern w:val="1"/>
          <w:lang w:eastAsia="ar-SA"/>
        </w:rPr>
        <w:t xml:space="preserve">; </w:t>
      </w:r>
      <w:r>
        <w:rPr>
          <w:rFonts w:cs="Times New Roman"/>
          <w:spacing w:val="-5"/>
          <w:kern w:val="1"/>
          <w:lang w:eastAsia="ar-SA"/>
        </w:rPr>
        <w:t>г</w:t>
      </w:r>
      <w:r w:rsidRPr="00E36C78">
        <w:rPr>
          <w:rFonts w:cs="Times New Roman"/>
          <w:spacing w:val="-5"/>
          <w:kern w:val="1"/>
          <w:lang w:eastAsia="ar-SA"/>
        </w:rPr>
        <w:t>од проведения кап. ремонта – 199</w:t>
      </w:r>
      <w:r>
        <w:rPr>
          <w:rFonts w:cs="Times New Roman"/>
          <w:spacing w:val="-5"/>
          <w:kern w:val="1"/>
          <w:lang w:eastAsia="ar-SA"/>
        </w:rPr>
        <w:t>8</w:t>
      </w:r>
      <w:r w:rsidRPr="00E36C78">
        <w:rPr>
          <w:rFonts w:cs="Times New Roman"/>
          <w:spacing w:val="-5"/>
          <w:kern w:val="1"/>
          <w:lang w:eastAsia="ar-SA"/>
        </w:rPr>
        <w:t>.</w:t>
      </w:r>
    </w:p>
    <w:p w:rsidR="00E90746" w:rsidRDefault="00E90746" w:rsidP="00E36C78">
      <w:pPr>
        <w:pStyle w:val="TableContents"/>
        <w:jc w:val="both"/>
        <w:rPr>
          <w:b/>
          <w:bCs/>
          <w:i/>
          <w:iCs/>
          <w:smallCaps/>
          <w:snapToGrid w:val="0"/>
          <w:sz w:val="14"/>
          <w:szCs w:val="14"/>
        </w:rPr>
      </w:pPr>
    </w:p>
    <w:p w:rsidR="00E90746" w:rsidRPr="00250405" w:rsidRDefault="00E90746" w:rsidP="008058F0">
      <w:pPr>
        <w:pStyle w:val="a"/>
        <w:jc w:val="both"/>
        <w:rPr>
          <w:rFonts w:cs="Tahoma"/>
        </w:rPr>
      </w:pPr>
      <w:r w:rsidRPr="00250405">
        <w:tab/>
        <w:t>Для школ, существует следующий норматив числа мест в  общеобразовательных  учреждениях — 102 места на 1000 человек. К</w:t>
      </w:r>
      <w:r w:rsidRPr="00250405">
        <w:rPr>
          <w:rFonts w:cs="Tahoma"/>
        </w:rPr>
        <w:t>роме нормативного</w:t>
      </w:r>
      <w:r w:rsidRPr="00250405">
        <w:t xml:space="preserve"> числа</w:t>
      </w:r>
      <w:r w:rsidRPr="00250405">
        <w:rPr>
          <w:rFonts w:cs="Tahoma"/>
        </w:rPr>
        <w:t xml:space="preserve"> существует территориальный подход.</w:t>
      </w:r>
    </w:p>
    <w:p w:rsidR="00E90746" w:rsidRPr="00250405" w:rsidRDefault="00E90746" w:rsidP="008058F0">
      <w:pPr>
        <w:pStyle w:val="a"/>
        <w:jc w:val="both"/>
        <w:rPr>
          <w:rFonts w:cs="Tahoma"/>
        </w:rPr>
      </w:pPr>
    </w:p>
    <w:p w:rsidR="00E90746" w:rsidRPr="003734E6" w:rsidRDefault="00E90746" w:rsidP="008058F0">
      <w:pPr>
        <w:pStyle w:val="a"/>
        <w:numPr>
          <w:ilvl w:val="0"/>
          <w:numId w:val="57"/>
        </w:numPr>
        <w:jc w:val="both"/>
      </w:pPr>
      <w:r w:rsidRPr="00250405">
        <w:t>МБОУ «</w:t>
      </w:r>
      <w:r w:rsidRPr="003734E6">
        <w:t>Васильевский детский сад»,</w:t>
      </w:r>
      <w:r>
        <w:t xml:space="preserve"> </w:t>
      </w:r>
      <w:r w:rsidRPr="003734E6">
        <w:t>п.</w:t>
      </w:r>
      <w:r>
        <w:t xml:space="preserve"> В</w:t>
      </w:r>
      <w:r w:rsidRPr="003734E6">
        <w:t>асильевский;</w:t>
      </w:r>
      <w:r w:rsidRPr="00360017">
        <w:t xml:space="preserve"> </w:t>
      </w:r>
      <w:r w:rsidRPr="00250405">
        <w:t>форма собственности – муниципальная;</w:t>
      </w:r>
      <w:r w:rsidRPr="00360017">
        <w:t xml:space="preserve"> </w:t>
      </w:r>
      <w:r w:rsidRPr="00250405">
        <w:t>тип здания –</w:t>
      </w:r>
      <w:r w:rsidRPr="003734E6">
        <w:t xml:space="preserve"> приспособленное;</w:t>
      </w:r>
      <w:r w:rsidRPr="00360017">
        <w:t xml:space="preserve"> </w:t>
      </w:r>
      <w:r w:rsidRPr="00250405">
        <w:t>материал стен - кирпич;</w:t>
      </w:r>
      <w:r w:rsidRPr="00360017">
        <w:t xml:space="preserve"> </w:t>
      </w:r>
      <w:r w:rsidRPr="00250405">
        <w:t xml:space="preserve">год постройки </w:t>
      </w:r>
      <w:r>
        <w:t>–</w:t>
      </w:r>
      <w:r w:rsidRPr="00250405">
        <w:t xml:space="preserve"> </w:t>
      </w:r>
      <w:r w:rsidRPr="003734E6">
        <w:t xml:space="preserve">1985 </w:t>
      </w:r>
      <w:r w:rsidRPr="00250405">
        <w:t>год;</w:t>
      </w:r>
      <w:r w:rsidRPr="003734E6">
        <w:t xml:space="preserve"> </w:t>
      </w:r>
      <w:r w:rsidRPr="00250405">
        <w:t xml:space="preserve">; среднегодовая численность - </w:t>
      </w:r>
      <w:r>
        <w:t>14</w:t>
      </w:r>
      <w:r w:rsidRPr="00250405">
        <w:t xml:space="preserve"> человек; число мест в одну смену - </w:t>
      </w:r>
      <w:r>
        <w:t>14</w:t>
      </w:r>
      <w:r w:rsidRPr="00250405">
        <w:t xml:space="preserve"> человек; сменность работы учреждения - одна;</w:t>
      </w:r>
      <w:r w:rsidRPr="003734E6">
        <w:t xml:space="preserve"> </w:t>
      </w:r>
      <w:r w:rsidRPr="00250405">
        <w:t xml:space="preserve">фактическая загрузка (в среднем за год) – </w:t>
      </w:r>
      <w:r>
        <w:t>14</w:t>
      </w:r>
      <w:r w:rsidRPr="00250405">
        <w:t>;</w:t>
      </w:r>
      <w:r w:rsidRPr="003734E6">
        <w:t xml:space="preserve"> </w:t>
      </w:r>
      <w:r w:rsidRPr="00250405">
        <w:t>проектная мощность (в соответствующих единицах) – 10;</w:t>
      </w:r>
      <w:r w:rsidRPr="003734E6">
        <w:t xml:space="preserve"> % износа – 20.</w:t>
      </w:r>
    </w:p>
    <w:p w:rsidR="00E90746" w:rsidRPr="00250405" w:rsidRDefault="00E90746" w:rsidP="00CF056E">
      <w:pPr>
        <w:pStyle w:val="a"/>
        <w:ind w:left="1063"/>
        <w:jc w:val="both"/>
      </w:pPr>
    </w:p>
    <w:p w:rsidR="00E90746" w:rsidRPr="00250405" w:rsidRDefault="00E90746" w:rsidP="008058F0">
      <w:pPr>
        <w:widowControl/>
        <w:suppressAutoHyphens w:val="0"/>
        <w:autoSpaceDE w:val="0"/>
        <w:autoSpaceDN w:val="0"/>
        <w:adjustRightInd w:val="0"/>
        <w:ind w:left="360"/>
        <w:rPr>
          <w:color w:val="000000"/>
          <w:spacing w:val="-3"/>
        </w:rPr>
      </w:pPr>
      <w:r w:rsidRPr="00250405">
        <w:rPr>
          <w:rFonts w:cs="Tahoma"/>
        </w:rPr>
        <w:tab/>
        <w:t xml:space="preserve">Для дошкольных </w:t>
      </w:r>
      <w:r w:rsidRPr="00250405">
        <w:rPr>
          <w:color w:val="000000"/>
          <w:spacing w:val="-3"/>
        </w:rPr>
        <w:t>учреждений принят радиус доступности - 500 м. Для школ радиус доступности принят — 4 км (в соответствии с СанПиН 2.4.2.1178-02 «Гигиенические требования к условиям обучения в общеобразовательных учреждениях».</w:t>
      </w:r>
    </w:p>
    <w:p w:rsidR="00E90746" w:rsidRDefault="00E90746" w:rsidP="008058F0">
      <w:pPr>
        <w:pStyle w:val="a"/>
        <w:jc w:val="both"/>
        <w:rPr>
          <w:color w:val="000000"/>
          <w:spacing w:val="-3"/>
        </w:rPr>
      </w:pPr>
      <w:r w:rsidRPr="00250405">
        <w:rPr>
          <w:color w:val="000000"/>
          <w:spacing w:val="-3"/>
        </w:rPr>
        <w:tab/>
      </w:r>
    </w:p>
    <w:p w:rsidR="00E90746" w:rsidRPr="00250405" w:rsidRDefault="00E90746" w:rsidP="008058F0">
      <w:pPr>
        <w:pStyle w:val="a"/>
        <w:jc w:val="center"/>
        <w:rPr>
          <w:rFonts w:cs="Tahoma"/>
          <w:b/>
        </w:rPr>
      </w:pPr>
      <w:r w:rsidRPr="00250405">
        <w:rPr>
          <w:rFonts w:cs="Tahoma"/>
          <w:b/>
        </w:rPr>
        <w:t>Объекты  здравоохранения.</w:t>
      </w:r>
    </w:p>
    <w:p w:rsidR="00E90746" w:rsidRPr="00250405" w:rsidRDefault="00E90746" w:rsidP="008058F0">
      <w:pPr>
        <w:widowControl/>
        <w:tabs>
          <w:tab w:val="left" w:pos="360"/>
          <w:tab w:val="left" w:pos="700"/>
        </w:tabs>
        <w:ind w:firstLine="720"/>
        <w:jc w:val="both"/>
        <w:rPr>
          <w:color w:val="000000"/>
          <w:spacing w:val="-3"/>
        </w:rPr>
      </w:pPr>
    </w:p>
    <w:p w:rsidR="00E90746" w:rsidRPr="00250405" w:rsidRDefault="00E90746" w:rsidP="008058F0">
      <w:pPr>
        <w:widowControl/>
        <w:tabs>
          <w:tab w:val="left" w:pos="360"/>
          <w:tab w:val="left" w:pos="700"/>
        </w:tabs>
        <w:ind w:firstLine="720"/>
        <w:jc w:val="both"/>
        <w:rPr>
          <w:color w:val="000000"/>
          <w:spacing w:val="-3"/>
        </w:rPr>
      </w:pPr>
      <w:r w:rsidRPr="00250405">
        <w:rPr>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E90746" w:rsidRPr="00250405" w:rsidRDefault="00E90746" w:rsidP="008058F0">
      <w:pPr>
        <w:widowControl/>
        <w:tabs>
          <w:tab w:val="left" w:pos="360"/>
          <w:tab w:val="left" w:pos="700"/>
        </w:tabs>
        <w:ind w:firstLine="720"/>
        <w:jc w:val="both"/>
        <w:rPr>
          <w:color w:val="000000"/>
          <w:spacing w:val="-3"/>
        </w:rPr>
      </w:pPr>
    </w:p>
    <w:p w:rsidR="00E90746" w:rsidRPr="00250405" w:rsidRDefault="00E90746" w:rsidP="008058F0">
      <w:pPr>
        <w:ind w:firstLine="720"/>
        <w:jc w:val="both"/>
      </w:pPr>
      <w:r w:rsidRPr="00250405">
        <w:t xml:space="preserve">В </w:t>
      </w:r>
      <w:r w:rsidRPr="00250405">
        <w:rPr>
          <w:spacing w:val="-5"/>
        </w:rPr>
        <w:t xml:space="preserve">Васильевском </w:t>
      </w:r>
      <w:r w:rsidRPr="00250405">
        <w:t xml:space="preserve">сельском поселении функционируют </w:t>
      </w:r>
      <w:r>
        <w:t>3</w:t>
      </w:r>
      <w:r w:rsidRPr="00250405">
        <w:t xml:space="preserve"> ФАПа:</w:t>
      </w:r>
    </w:p>
    <w:p w:rsidR="00E90746" w:rsidRDefault="00E90746" w:rsidP="008058F0">
      <w:pPr>
        <w:pStyle w:val="a"/>
        <w:jc w:val="both"/>
      </w:pPr>
    </w:p>
    <w:tbl>
      <w:tblPr>
        <w:tblW w:w="10229" w:type="dxa"/>
        <w:tblInd w:w="-229" w:type="dxa"/>
        <w:tblLayout w:type="fixed"/>
        <w:tblCellMar>
          <w:top w:w="55" w:type="dxa"/>
          <w:left w:w="55" w:type="dxa"/>
          <w:bottom w:w="55" w:type="dxa"/>
          <w:right w:w="55" w:type="dxa"/>
        </w:tblCellMar>
        <w:tblLook w:val="0000"/>
      </w:tblPr>
      <w:tblGrid>
        <w:gridCol w:w="1277"/>
        <w:gridCol w:w="1384"/>
        <w:gridCol w:w="742"/>
        <w:gridCol w:w="942"/>
        <w:gridCol w:w="773"/>
        <w:gridCol w:w="519"/>
        <w:gridCol w:w="620"/>
        <w:gridCol w:w="571"/>
        <w:gridCol w:w="692"/>
        <w:gridCol w:w="723"/>
        <w:gridCol w:w="627"/>
        <w:gridCol w:w="684"/>
        <w:gridCol w:w="675"/>
      </w:tblGrid>
      <w:tr w:rsidR="00E90746" w:rsidTr="00293F8F">
        <w:trPr>
          <w:trHeight w:val="820"/>
        </w:trPr>
        <w:tc>
          <w:tcPr>
            <w:tcW w:w="1277"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Наименование объекта</w:t>
            </w:r>
          </w:p>
        </w:tc>
        <w:tc>
          <w:tcPr>
            <w:tcW w:w="1384"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Адрес учреждения</w:t>
            </w:r>
          </w:p>
        </w:tc>
        <w:tc>
          <w:tcPr>
            <w:tcW w:w="742"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Форма собственности</w:t>
            </w:r>
          </w:p>
        </w:tc>
        <w:tc>
          <w:tcPr>
            <w:tcW w:w="942"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Тип здания (типовое, индивидуальный проект, приспособленное)</w:t>
            </w:r>
          </w:p>
        </w:tc>
        <w:tc>
          <w:tcPr>
            <w:tcW w:w="773"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Материал стен (кирпич, дерево, прочее)</w:t>
            </w:r>
          </w:p>
        </w:tc>
        <w:tc>
          <w:tcPr>
            <w:tcW w:w="519"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p>
          <w:p w:rsidR="00E90746" w:rsidRPr="00111099" w:rsidRDefault="00E90746" w:rsidP="00321C05">
            <w:pPr>
              <w:pStyle w:val="TableContents"/>
              <w:rPr>
                <w:b/>
                <w:i/>
                <w:iCs/>
                <w:smallCaps/>
                <w:snapToGrid w:val="0"/>
                <w:sz w:val="18"/>
                <w:szCs w:val="18"/>
              </w:rPr>
            </w:pPr>
            <w:r w:rsidRPr="00111099">
              <w:rPr>
                <w:b/>
                <w:bCs/>
                <w:smallCaps/>
                <w:snapToGrid w:val="0"/>
                <w:sz w:val="18"/>
                <w:szCs w:val="18"/>
              </w:rPr>
              <w:t>Год постройки</w:t>
            </w:r>
          </w:p>
        </w:tc>
        <w:tc>
          <w:tcPr>
            <w:tcW w:w="620"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Год проведения кап. ремонта</w:t>
            </w:r>
          </w:p>
        </w:tc>
        <w:tc>
          <w:tcPr>
            <w:tcW w:w="571"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 износа</w:t>
            </w:r>
          </w:p>
        </w:tc>
        <w:tc>
          <w:tcPr>
            <w:tcW w:w="692"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Проектная мощность (в соответствующих единицах)</w:t>
            </w:r>
          </w:p>
        </w:tc>
        <w:tc>
          <w:tcPr>
            <w:tcW w:w="723"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Фактичес кая загрузка (в среднем за год)</w:t>
            </w:r>
          </w:p>
        </w:tc>
        <w:tc>
          <w:tcPr>
            <w:tcW w:w="627"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 xml:space="preserve">Сменность работы учрежде </w:t>
            </w:r>
          </w:p>
          <w:p w:rsidR="00E90746" w:rsidRPr="00111099" w:rsidRDefault="00E90746" w:rsidP="00321C05">
            <w:pPr>
              <w:pStyle w:val="TableContents"/>
              <w:rPr>
                <w:b/>
                <w:i/>
                <w:iCs/>
                <w:smallCaps/>
                <w:snapToGrid w:val="0"/>
                <w:sz w:val="18"/>
                <w:szCs w:val="18"/>
              </w:rPr>
            </w:pPr>
            <w:r w:rsidRPr="00111099">
              <w:rPr>
                <w:b/>
                <w:bCs/>
                <w:smallCaps/>
                <w:snapToGrid w:val="0"/>
                <w:sz w:val="18"/>
                <w:szCs w:val="18"/>
              </w:rPr>
              <w:t>ния</w:t>
            </w:r>
          </w:p>
        </w:tc>
        <w:tc>
          <w:tcPr>
            <w:tcW w:w="684"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Среднегодовая/среднесписочная численность</w:t>
            </w:r>
          </w:p>
        </w:tc>
        <w:tc>
          <w:tcPr>
            <w:tcW w:w="675" w:type="dxa"/>
            <w:tcBorders>
              <w:top w:val="single" w:sz="4" w:space="0" w:color="auto"/>
              <w:left w:val="single" w:sz="4" w:space="0" w:color="auto"/>
              <w:bottom w:val="single" w:sz="4" w:space="0" w:color="auto"/>
              <w:right w:val="single" w:sz="4" w:space="0" w:color="auto"/>
            </w:tcBorders>
          </w:tcPr>
          <w:p w:rsidR="00E90746" w:rsidRPr="00111099" w:rsidRDefault="00E90746" w:rsidP="00321C05">
            <w:pPr>
              <w:pStyle w:val="TableContents"/>
              <w:jc w:val="center"/>
              <w:rPr>
                <w:b/>
                <w:bCs/>
                <w:i/>
                <w:iCs/>
                <w:smallCaps/>
                <w:snapToGrid w:val="0"/>
                <w:sz w:val="18"/>
                <w:szCs w:val="18"/>
              </w:rPr>
            </w:pPr>
            <w:r w:rsidRPr="00111099">
              <w:rPr>
                <w:b/>
                <w:bCs/>
                <w:smallCaps/>
                <w:snapToGrid w:val="0"/>
                <w:sz w:val="18"/>
                <w:szCs w:val="18"/>
              </w:rPr>
              <w:t>Число мест (посеще ний) в одну смену</w:t>
            </w:r>
          </w:p>
        </w:tc>
      </w:tr>
      <w:tr w:rsidR="00E90746" w:rsidTr="007C5187">
        <w:trPr>
          <w:trHeight w:val="935"/>
        </w:trPr>
        <w:tc>
          <w:tcPr>
            <w:tcW w:w="1277"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1.Васильевский</w:t>
            </w:r>
          </w:p>
        </w:tc>
        <w:tc>
          <w:tcPr>
            <w:tcW w:w="1384"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п.васильевский</w:t>
            </w:r>
          </w:p>
        </w:tc>
        <w:tc>
          <w:tcPr>
            <w:tcW w:w="742"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муниципальная</w:t>
            </w:r>
          </w:p>
        </w:tc>
        <w:tc>
          <w:tcPr>
            <w:tcW w:w="942"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типовое</w:t>
            </w:r>
          </w:p>
        </w:tc>
        <w:tc>
          <w:tcPr>
            <w:tcW w:w="773"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шлаконаливной</w:t>
            </w:r>
          </w:p>
        </w:tc>
        <w:tc>
          <w:tcPr>
            <w:tcW w:w="519"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1956</w:t>
            </w:r>
          </w:p>
        </w:tc>
        <w:tc>
          <w:tcPr>
            <w:tcW w:w="620"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2012</w:t>
            </w:r>
          </w:p>
        </w:tc>
        <w:tc>
          <w:tcPr>
            <w:tcW w:w="571"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45</w:t>
            </w:r>
          </w:p>
        </w:tc>
        <w:tc>
          <w:tcPr>
            <w:tcW w:w="692"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15</w:t>
            </w:r>
          </w:p>
        </w:tc>
        <w:tc>
          <w:tcPr>
            <w:tcW w:w="723"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10</w:t>
            </w:r>
          </w:p>
        </w:tc>
        <w:tc>
          <w:tcPr>
            <w:tcW w:w="627"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w:t>
            </w:r>
          </w:p>
        </w:tc>
        <w:tc>
          <w:tcPr>
            <w:tcW w:w="684" w:type="dxa"/>
            <w:tcBorders>
              <w:top w:val="single" w:sz="4" w:space="0" w:color="auto"/>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2000</w:t>
            </w:r>
          </w:p>
        </w:tc>
        <w:tc>
          <w:tcPr>
            <w:tcW w:w="675" w:type="dxa"/>
            <w:tcBorders>
              <w:top w:val="single" w:sz="4" w:space="0" w:color="auto"/>
              <w:left w:val="single" w:sz="2" w:space="0" w:color="000000"/>
              <w:bottom w:val="single" w:sz="2" w:space="0" w:color="000000"/>
              <w:right w:val="single" w:sz="2" w:space="0" w:color="000000"/>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10</w:t>
            </w:r>
          </w:p>
        </w:tc>
      </w:tr>
      <w:tr w:rsidR="00E90746" w:rsidTr="00293F8F">
        <w:trPr>
          <w:trHeight w:val="1118"/>
        </w:trPr>
        <w:tc>
          <w:tcPr>
            <w:tcW w:w="1277"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2.Скорятинский</w:t>
            </w:r>
          </w:p>
          <w:p w:rsidR="00E90746" w:rsidRPr="00293F8F" w:rsidRDefault="00E90746" w:rsidP="00321C05">
            <w:pPr>
              <w:pStyle w:val="TableContents"/>
              <w:rPr>
                <w:rFonts w:cs="Times New Roman"/>
                <w:color w:val="000000"/>
                <w:spacing w:val="-3"/>
                <w:kern w:val="1"/>
                <w:lang w:eastAsia="ar-SA"/>
              </w:rPr>
            </w:pPr>
            <w:r w:rsidRPr="00293F8F">
              <w:rPr>
                <w:rFonts w:cs="Times New Roman"/>
                <w:color w:val="000000"/>
                <w:spacing w:val="-3"/>
                <w:kern w:val="1"/>
                <w:lang w:eastAsia="ar-SA"/>
              </w:rPr>
              <w:t>3.Синковский</w:t>
            </w:r>
          </w:p>
        </w:tc>
        <w:tc>
          <w:tcPr>
            <w:tcW w:w="1384"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п.Скорятино</w:t>
            </w:r>
          </w:p>
          <w:p w:rsidR="00E90746" w:rsidRPr="00293F8F" w:rsidRDefault="00E90746" w:rsidP="00321C05">
            <w:pPr>
              <w:pStyle w:val="TableContents"/>
              <w:rPr>
                <w:rFonts w:cs="Times New Roman"/>
                <w:color w:val="000000"/>
                <w:spacing w:val="-3"/>
                <w:kern w:val="1"/>
                <w:lang w:eastAsia="ar-SA"/>
              </w:rPr>
            </w:pPr>
          </w:p>
          <w:p w:rsidR="00E90746" w:rsidRPr="00293F8F" w:rsidRDefault="00E90746" w:rsidP="00321C05">
            <w:pPr>
              <w:pStyle w:val="TableContents"/>
              <w:rPr>
                <w:rFonts w:cs="Times New Roman"/>
                <w:color w:val="000000"/>
                <w:spacing w:val="-3"/>
                <w:kern w:val="1"/>
                <w:lang w:eastAsia="ar-SA"/>
              </w:rPr>
            </w:pPr>
            <w:r w:rsidRPr="00293F8F">
              <w:rPr>
                <w:rFonts w:cs="Times New Roman"/>
                <w:color w:val="000000"/>
                <w:spacing w:val="-3"/>
                <w:kern w:val="1"/>
                <w:lang w:eastAsia="ar-SA"/>
              </w:rPr>
              <w:t>д.Большой Синковец</w:t>
            </w:r>
          </w:p>
        </w:tc>
        <w:tc>
          <w:tcPr>
            <w:tcW w:w="742"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муниципальная</w:t>
            </w:r>
          </w:p>
          <w:p w:rsidR="00E90746" w:rsidRPr="00293F8F" w:rsidRDefault="00E90746" w:rsidP="00321C05">
            <w:pPr>
              <w:rPr>
                <w:color w:val="000000"/>
                <w:spacing w:val="-3"/>
              </w:rPr>
            </w:pPr>
            <w:r w:rsidRPr="00293F8F">
              <w:rPr>
                <w:color w:val="000000"/>
                <w:spacing w:val="-3"/>
              </w:rPr>
              <w:t>муницип</w:t>
            </w:r>
          </w:p>
        </w:tc>
        <w:tc>
          <w:tcPr>
            <w:tcW w:w="942"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типовое</w:t>
            </w:r>
          </w:p>
          <w:p w:rsidR="00E90746" w:rsidRPr="00293F8F" w:rsidRDefault="00E90746" w:rsidP="00321C05">
            <w:pPr>
              <w:pStyle w:val="TableContents"/>
              <w:jc w:val="center"/>
              <w:rPr>
                <w:rFonts w:cs="Times New Roman"/>
                <w:color w:val="000000"/>
                <w:spacing w:val="-3"/>
                <w:kern w:val="1"/>
                <w:lang w:eastAsia="ar-SA"/>
              </w:rPr>
            </w:pP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типовое</w:t>
            </w:r>
          </w:p>
        </w:tc>
        <w:tc>
          <w:tcPr>
            <w:tcW w:w="773"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щитовой</w:t>
            </w:r>
          </w:p>
          <w:p w:rsidR="00E90746" w:rsidRPr="00293F8F" w:rsidRDefault="00E90746" w:rsidP="00321C05">
            <w:pPr>
              <w:rPr>
                <w:color w:val="000000"/>
                <w:spacing w:val="-3"/>
              </w:rPr>
            </w:pPr>
          </w:p>
          <w:p w:rsidR="00E90746" w:rsidRPr="00293F8F" w:rsidRDefault="00E90746" w:rsidP="00321C05">
            <w:pPr>
              <w:rPr>
                <w:color w:val="000000"/>
                <w:spacing w:val="-3"/>
              </w:rPr>
            </w:pPr>
            <w:r w:rsidRPr="00293F8F">
              <w:rPr>
                <w:color w:val="000000"/>
                <w:spacing w:val="-3"/>
              </w:rPr>
              <w:t>панельный</w:t>
            </w:r>
          </w:p>
        </w:tc>
        <w:tc>
          <w:tcPr>
            <w:tcW w:w="519"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1961</w:t>
            </w:r>
          </w:p>
          <w:p w:rsidR="00E90746" w:rsidRPr="00293F8F" w:rsidRDefault="00E90746" w:rsidP="00321C05">
            <w:pPr>
              <w:pStyle w:val="TableContents"/>
              <w:jc w:val="center"/>
              <w:rPr>
                <w:rFonts w:cs="Times New Roman"/>
                <w:color w:val="000000"/>
                <w:spacing w:val="-3"/>
                <w:kern w:val="1"/>
                <w:lang w:eastAsia="ar-SA"/>
              </w:rPr>
            </w:pP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1988</w:t>
            </w:r>
          </w:p>
        </w:tc>
        <w:tc>
          <w:tcPr>
            <w:tcW w:w="620"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p>
        </w:tc>
        <w:tc>
          <w:tcPr>
            <w:tcW w:w="571"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40</w:t>
            </w:r>
          </w:p>
          <w:p w:rsidR="00E90746" w:rsidRPr="00293F8F" w:rsidRDefault="00E90746" w:rsidP="00321C05">
            <w:pPr>
              <w:pStyle w:val="TableContents"/>
              <w:jc w:val="center"/>
              <w:rPr>
                <w:rFonts w:cs="Times New Roman"/>
                <w:color w:val="000000"/>
                <w:spacing w:val="-3"/>
                <w:kern w:val="1"/>
                <w:lang w:eastAsia="ar-SA"/>
              </w:rPr>
            </w:pP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10</w:t>
            </w:r>
          </w:p>
        </w:tc>
        <w:tc>
          <w:tcPr>
            <w:tcW w:w="692"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15</w:t>
            </w: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15</w:t>
            </w:r>
          </w:p>
        </w:tc>
        <w:tc>
          <w:tcPr>
            <w:tcW w:w="723"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5</w:t>
            </w: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10</w:t>
            </w:r>
          </w:p>
        </w:tc>
        <w:tc>
          <w:tcPr>
            <w:tcW w:w="627"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w:t>
            </w: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w:t>
            </w:r>
          </w:p>
        </w:tc>
        <w:tc>
          <w:tcPr>
            <w:tcW w:w="684" w:type="dxa"/>
            <w:tcBorders>
              <w:top w:val="nil"/>
              <w:left w:val="single" w:sz="2" w:space="0" w:color="000000"/>
              <w:bottom w:val="single" w:sz="2" w:space="0" w:color="000000"/>
              <w:right w:val="nil"/>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1000</w:t>
            </w: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2000</w:t>
            </w:r>
          </w:p>
        </w:tc>
        <w:tc>
          <w:tcPr>
            <w:tcW w:w="675" w:type="dxa"/>
            <w:tcBorders>
              <w:top w:val="nil"/>
              <w:left w:val="single" w:sz="2" w:space="0" w:color="000000"/>
              <w:bottom w:val="single" w:sz="2" w:space="0" w:color="000000"/>
              <w:right w:val="single" w:sz="2" w:space="0" w:color="000000"/>
            </w:tcBorders>
          </w:tcPr>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5</w:t>
            </w:r>
          </w:p>
          <w:p w:rsidR="00E90746" w:rsidRPr="00293F8F" w:rsidRDefault="00E90746" w:rsidP="00321C05">
            <w:pPr>
              <w:pStyle w:val="TableContents"/>
              <w:jc w:val="center"/>
              <w:rPr>
                <w:rFonts w:cs="Times New Roman"/>
                <w:color w:val="000000"/>
                <w:spacing w:val="-3"/>
                <w:kern w:val="1"/>
                <w:lang w:eastAsia="ar-SA"/>
              </w:rPr>
            </w:pPr>
            <w:r w:rsidRPr="00293F8F">
              <w:rPr>
                <w:rFonts w:cs="Times New Roman"/>
                <w:color w:val="000000"/>
                <w:spacing w:val="-3"/>
                <w:kern w:val="1"/>
                <w:lang w:eastAsia="ar-SA"/>
              </w:rPr>
              <w:t>10</w:t>
            </w:r>
          </w:p>
        </w:tc>
      </w:tr>
    </w:tbl>
    <w:p w:rsidR="00E90746" w:rsidRDefault="00E90746" w:rsidP="008058F0">
      <w:pPr>
        <w:pStyle w:val="a"/>
        <w:jc w:val="both"/>
      </w:pPr>
    </w:p>
    <w:tbl>
      <w:tblPr>
        <w:tblW w:w="4548" w:type="dxa"/>
        <w:tblInd w:w="2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99"/>
        <w:gridCol w:w="590"/>
        <w:gridCol w:w="828"/>
        <w:gridCol w:w="642"/>
        <w:gridCol w:w="612"/>
        <w:gridCol w:w="677"/>
      </w:tblGrid>
      <w:tr w:rsidR="00E90746" w:rsidTr="00F9453E">
        <w:trPr>
          <w:trHeight w:val="610"/>
        </w:trPr>
        <w:tc>
          <w:tcPr>
            <w:tcW w:w="4548" w:type="dxa"/>
            <w:gridSpan w:val="6"/>
          </w:tcPr>
          <w:p w:rsidR="00E90746" w:rsidRDefault="00E90746" w:rsidP="00321C05">
            <w:pPr>
              <w:pStyle w:val="TableContents"/>
              <w:jc w:val="center"/>
              <w:rPr>
                <w:b/>
                <w:bCs/>
                <w:smallCaps/>
                <w:snapToGrid w:val="0"/>
                <w:sz w:val="14"/>
                <w:szCs w:val="14"/>
              </w:rPr>
            </w:pPr>
            <w:r>
              <w:rPr>
                <w:b/>
                <w:bCs/>
                <w:smallCaps/>
                <w:snapToGrid w:val="0"/>
                <w:sz w:val="20"/>
                <w:szCs w:val="20"/>
              </w:rPr>
              <w:t xml:space="preserve">Диспансеры: </w:t>
            </w:r>
            <w:r>
              <w:rPr>
                <w:b/>
                <w:bCs/>
                <w:smallCaps/>
                <w:snapToGrid w:val="0"/>
                <w:sz w:val="16"/>
                <w:szCs w:val="16"/>
              </w:rPr>
              <w:t>Противотуберкулезные; Онкологические; Кожно-венерологические; Психоневрологические; Туберкулез15ные и проч.</w:t>
            </w:r>
          </w:p>
        </w:tc>
      </w:tr>
      <w:tr w:rsidR="00E90746" w:rsidTr="00F9453E">
        <w:trPr>
          <w:trHeight w:val="977"/>
        </w:trPr>
        <w:tc>
          <w:tcPr>
            <w:tcW w:w="1199" w:type="dxa"/>
          </w:tcPr>
          <w:p w:rsidR="00E90746" w:rsidRDefault="00E90746" w:rsidP="00321C05">
            <w:pPr>
              <w:pStyle w:val="TableContents"/>
              <w:jc w:val="center"/>
              <w:rPr>
                <w:b/>
                <w:bCs/>
                <w:i/>
                <w:iCs/>
                <w:smallCaps/>
                <w:snapToGrid w:val="0"/>
                <w:sz w:val="14"/>
                <w:szCs w:val="14"/>
              </w:rPr>
            </w:pPr>
            <w:r>
              <w:rPr>
                <w:b/>
                <w:bCs/>
                <w:smallCaps/>
                <w:snapToGrid w:val="0"/>
                <w:sz w:val="14"/>
                <w:szCs w:val="14"/>
              </w:rPr>
              <w:t>Наименование объекта</w:t>
            </w:r>
          </w:p>
        </w:tc>
        <w:tc>
          <w:tcPr>
            <w:tcW w:w="590" w:type="dxa"/>
          </w:tcPr>
          <w:p w:rsidR="00E90746" w:rsidRDefault="00E90746" w:rsidP="00321C05">
            <w:pPr>
              <w:pStyle w:val="TableContents"/>
              <w:jc w:val="center"/>
              <w:rPr>
                <w:b/>
                <w:bCs/>
                <w:i/>
                <w:iCs/>
                <w:smallCaps/>
                <w:snapToGrid w:val="0"/>
                <w:sz w:val="14"/>
                <w:szCs w:val="14"/>
              </w:rPr>
            </w:pPr>
          </w:p>
          <w:p w:rsidR="00E90746" w:rsidRDefault="00E90746" w:rsidP="00321C05">
            <w:pPr>
              <w:pStyle w:val="TableContents"/>
              <w:rPr>
                <w:i/>
                <w:iCs/>
                <w:smallCaps/>
                <w:snapToGrid w:val="0"/>
              </w:rPr>
            </w:pPr>
            <w:r>
              <w:rPr>
                <w:b/>
                <w:bCs/>
                <w:smallCaps/>
                <w:snapToGrid w:val="0"/>
                <w:sz w:val="14"/>
                <w:szCs w:val="14"/>
              </w:rPr>
              <w:t>Год постройки</w:t>
            </w:r>
          </w:p>
        </w:tc>
        <w:tc>
          <w:tcPr>
            <w:tcW w:w="828" w:type="dxa"/>
          </w:tcPr>
          <w:p w:rsidR="00E90746" w:rsidRDefault="00E90746" w:rsidP="00321C05">
            <w:pPr>
              <w:pStyle w:val="TableContents"/>
              <w:jc w:val="center"/>
              <w:rPr>
                <w:b/>
                <w:bCs/>
                <w:i/>
                <w:iCs/>
                <w:smallCaps/>
                <w:snapToGrid w:val="0"/>
                <w:sz w:val="14"/>
                <w:szCs w:val="14"/>
              </w:rPr>
            </w:pPr>
            <w:r>
              <w:rPr>
                <w:b/>
                <w:bCs/>
                <w:smallCaps/>
                <w:snapToGrid w:val="0"/>
                <w:sz w:val="14"/>
                <w:szCs w:val="14"/>
              </w:rPr>
              <w:t>Фактичес кая загрузка (в среднем за год)</w:t>
            </w:r>
          </w:p>
        </w:tc>
        <w:tc>
          <w:tcPr>
            <w:tcW w:w="642" w:type="dxa"/>
          </w:tcPr>
          <w:p w:rsidR="00E90746" w:rsidRDefault="00E90746" w:rsidP="00321C05">
            <w:pPr>
              <w:pStyle w:val="TableContents"/>
              <w:jc w:val="center"/>
              <w:rPr>
                <w:b/>
                <w:bCs/>
                <w:i/>
                <w:iCs/>
                <w:smallCaps/>
                <w:snapToGrid w:val="0"/>
                <w:sz w:val="14"/>
                <w:szCs w:val="14"/>
              </w:rPr>
            </w:pPr>
            <w:r>
              <w:rPr>
                <w:b/>
                <w:bCs/>
                <w:smallCaps/>
                <w:snapToGrid w:val="0"/>
                <w:sz w:val="14"/>
                <w:szCs w:val="14"/>
              </w:rPr>
              <w:t xml:space="preserve">Сменность работы учрежде </w:t>
            </w:r>
          </w:p>
          <w:p w:rsidR="00E90746" w:rsidRDefault="00E90746" w:rsidP="00321C05">
            <w:pPr>
              <w:pStyle w:val="TableContents"/>
              <w:rPr>
                <w:i/>
                <w:iCs/>
                <w:smallCaps/>
                <w:snapToGrid w:val="0"/>
              </w:rPr>
            </w:pPr>
            <w:r>
              <w:rPr>
                <w:b/>
                <w:bCs/>
                <w:smallCaps/>
                <w:snapToGrid w:val="0"/>
                <w:sz w:val="14"/>
                <w:szCs w:val="14"/>
              </w:rPr>
              <w:t>ния</w:t>
            </w:r>
          </w:p>
        </w:tc>
        <w:tc>
          <w:tcPr>
            <w:tcW w:w="612" w:type="dxa"/>
          </w:tcPr>
          <w:p w:rsidR="00E90746" w:rsidRDefault="00E90746" w:rsidP="00321C05">
            <w:pPr>
              <w:pStyle w:val="TableContents"/>
              <w:rPr>
                <w:b/>
                <w:bCs/>
                <w:i/>
                <w:iCs/>
                <w:smallCaps/>
                <w:snapToGrid w:val="0"/>
                <w:sz w:val="14"/>
                <w:szCs w:val="14"/>
              </w:rPr>
            </w:pPr>
            <w:r>
              <w:rPr>
                <w:b/>
                <w:bCs/>
                <w:smallCaps/>
                <w:snapToGrid w:val="0"/>
                <w:sz w:val="14"/>
                <w:szCs w:val="14"/>
              </w:rPr>
              <w:t>Среднегодовая/среднесписочная численность</w:t>
            </w:r>
          </w:p>
        </w:tc>
        <w:tc>
          <w:tcPr>
            <w:tcW w:w="677" w:type="dxa"/>
          </w:tcPr>
          <w:p w:rsidR="00E90746" w:rsidRDefault="00E90746" w:rsidP="00321C05">
            <w:pPr>
              <w:pStyle w:val="TableContents"/>
              <w:jc w:val="center"/>
              <w:rPr>
                <w:b/>
                <w:bCs/>
                <w:i/>
                <w:iCs/>
                <w:smallCaps/>
                <w:snapToGrid w:val="0"/>
                <w:sz w:val="14"/>
                <w:szCs w:val="14"/>
              </w:rPr>
            </w:pPr>
            <w:r>
              <w:rPr>
                <w:b/>
                <w:bCs/>
                <w:smallCaps/>
                <w:snapToGrid w:val="0"/>
                <w:sz w:val="14"/>
                <w:szCs w:val="14"/>
              </w:rPr>
              <w:t>Число мест (посеще ний) в одну смену</w:t>
            </w:r>
          </w:p>
        </w:tc>
      </w:tr>
      <w:tr w:rsidR="00E90746" w:rsidTr="00F9453E">
        <w:trPr>
          <w:trHeight w:val="1256"/>
        </w:trPr>
        <w:tc>
          <w:tcPr>
            <w:tcW w:w="1199" w:type="dxa"/>
          </w:tcPr>
          <w:p w:rsidR="00E90746" w:rsidRDefault="00E90746" w:rsidP="00321C05">
            <w:pPr>
              <w:pStyle w:val="TableContents"/>
              <w:jc w:val="center"/>
              <w:rPr>
                <w:i/>
                <w:iCs/>
                <w:smallCaps/>
                <w:snapToGrid w:val="0"/>
                <w:sz w:val="22"/>
                <w:szCs w:val="22"/>
              </w:rPr>
            </w:pPr>
            <w:r>
              <w:rPr>
                <w:i/>
                <w:iCs/>
                <w:smallCaps/>
                <w:snapToGrid w:val="0"/>
                <w:sz w:val="22"/>
                <w:szCs w:val="22"/>
              </w:rPr>
              <w:t>синковец</w:t>
            </w:r>
          </w:p>
          <w:p w:rsidR="00E90746" w:rsidRDefault="00E90746" w:rsidP="00321C05">
            <w:pPr>
              <w:pStyle w:val="TableContents"/>
              <w:jc w:val="center"/>
              <w:rPr>
                <w:i/>
                <w:iCs/>
                <w:smallCaps/>
                <w:snapToGrid w:val="0"/>
                <w:sz w:val="22"/>
                <w:szCs w:val="22"/>
              </w:rPr>
            </w:pPr>
            <w:r>
              <w:rPr>
                <w:i/>
                <w:iCs/>
                <w:smallCaps/>
                <w:snapToGrid w:val="0"/>
                <w:sz w:val="22"/>
                <w:szCs w:val="22"/>
              </w:rPr>
              <w:t>п васильевский</w:t>
            </w:r>
          </w:p>
        </w:tc>
        <w:tc>
          <w:tcPr>
            <w:tcW w:w="590" w:type="dxa"/>
          </w:tcPr>
          <w:p w:rsidR="00E90746" w:rsidRDefault="00E90746" w:rsidP="00321C05">
            <w:pPr>
              <w:pStyle w:val="TableContents"/>
              <w:jc w:val="center"/>
              <w:rPr>
                <w:i/>
                <w:iCs/>
                <w:smallCaps/>
                <w:snapToGrid w:val="0"/>
                <w:sz w:val="22"/>
                <w:szCs w:val="22"/>
              </w:rPr>
            </w:pPr>
            <w:r>
              <w:rPr>
                <w:i/>
                <w:iCs/>
                <w:smallCaps/>
                <w:snapToGrid w:val="0"/>
                <w:sz w:val="22"/>
                <w:szCs w:val="22"/>
              </w:rPr>
              <w:t>98</w:t>
            </w:r>
          </w:p>
          <w:p w:rsidR="00E90746" w:rsidRDefault="00E90746" w:rsidP="00321C05">
            <w:pPr>
              <w:pStyle w:val="TableContents"/>
              <w:jc w:val="center"/>
              <w:rPr>
                <w:i/>
                <w:iCs/>
                <w:smallCaps/>
                <w:snapToGrid w:val="0"/>
                <w:sz w:val="22"/>
                <w:szCs w:val="22"/>
              </w:rPr>
            </w:pPr>
            <w:r>
              <w:rPr>
                <w:i/>
                <w:iCs/>
                <w:smallCaps/>
                <w:snapToGrid w:val="0"/>
                <w:sz w:val="22"/>
                <w:szCs w:val="22"/>
              </w:rPr>
              <w:t>68</w:t>
            </w:r>
          </w:p>
        </w:tc>
        <w:tc>
          <w:tcPr>
            <w:tcW w:w="828" w:type="dxa"/>
          </w:tcPr>
          <w:p w:rsidR="00E90746" w:rsidRDefault="00E90746" w:rsidP="00321C05">
            <w:pPr>
              <w:pStyle w:val="TableContents"/>
              <w:jc w:val="center"/>
              <w:rPr>
                <w:i/>
                <w:iCs/>
                <w:smallCaps/>
                <w:snapToGrid w:val="0"/>
                <w:sz w:val="22"/>
                <w:szCs w:val="22"/>
              </w:rPr>
            </w:pPr>
            <w:r>
              <w:rPr>
                <w:i/>
                <w:iCs/>
                <w:smallCaps/>
                <w:snapToGrid w:val="0"/>
                <w:sz w:val="22"/>
                <w:szCs w:val="22"/>
              </w:rPr>
              <w:t>24</w:t>
            </w:r>
          </w:p>
          <w:p w:rsidR="00E90746" w:rsidRDefault="00E90746" w:rsidP="00321C05">
            <w:pPr>
              <w:pStyle w:val="TableContents"/>
              <w:jc w:val="center"/>
              <w:rPr>
                <w:i/>
                <w:iCs/>
                <w:smallCaps/>
                <w:snapToGrid w:val="0"/>
                <w:sz w:val="22"/>
                <w:szCs w:val="22"/>
              </w:rPr>
            </w:pPr>
            <w:r>
              <w:rPr>
                <w:i/>
                <w:iCs/>
                <w:smallCaps/>
                <w:snapToGrid w:val="0"/>
                <w:sz w:val="22"/>
                <w:szCs w:val="22"/>
              </w:rPr>
              <w:t>36</w:t>
            </w:r>
          </w:p>
        </w:tc>
        <w:tc>
          <w:tcPr>
            <w:tcW w:w="642" w:type="dxa"/>
          </w:tcPr>
          <w:p w:rsidR="00E90746" w:rsidRDefault="00E90746" w:rsidP="00321C05">
            <w:pPr>
              <w:pStyle w:val="TableContents"/>
              <w:jc w:val="center"/>
              <w:rPr>
                <w:i/>
                <w:iCs/>
                <w:smallCaps/>
                <w:snapToGrid w:val="0"/>
                <w:sz w:val="22"/>
                <w:szCs w:val="22"/>
              </w:rPr>
            </w:pPr>
            <w:r>
              <w:rPr>
                <w:i/>
                <w:iCs/>
                <w:smallCaps/>
                <w:snapToGrid w:val="0"/>
                <w:sz w:val="22"/>
                <w:szCs w:val="22"/>
              </w:rPr>
              <w:t>5</w:t>
            </w:r>
          </w:p>
          <w:p w:rsidR="00E90746" w:rsidRDefault="00E90746" w:rsidP="00321C05">
            <w:pPr>
              <w:pStyle w:val="TableContents"/>
              <w:jc w:val="center"/>
              <w:rPr>
                <w:i/>
                <w:iCs/>
                <w:smallCaps/>
                <w:snapToGrid w:val="0"/>
                <w:sz w:val="22"/>
                <w:szCs w:val="22"/>
              </w:rPr>
            </w:pPr>
            <w:r>
              <w:rPr>
                <w:i/>
                <w:iCs/>
                <w:smallCaps/>
                <w:snapToGrid w:val="0"/>
                <w:sz w:val="22"/>
                <w:szCs w:val="22"/>
              </w:rPr>
              <w:t>5</w:t>
            </w:r>
          </w:p>
        </w:tc>
        <w:tc>
          <w:tcPr>
            <w:tcW w:w="612" w:type="dxa"/>
          </w:tcPr>
          <w:p w:rsidR="00E90746" w:rsidRDefault="00E90746" w:rsidP="00321C05">
            <w:pPr>
              <w:pStyle w:val="TableContents"/>
              <w:jc w:val="center"/>
              <w:rPr>
                <w:i/>
                <w:iCs/>
                <w:smallCaps/>
                <w:snapToGrid w:val="0"/>
                <w:sz w:val="22"/>
                <w:szCs w:val="22"/>
              </w:rPr>
            </w:pPr>
            <w:r>
              <w:rPr>
                <w:i/>
                <w:iCs/>
                <w:smallCaps/>
                <w:snapToGrid w:val="0"/>
                <w:sz w:val="22"/>
                <w:szCs w:val="22"/>
              </w:rPr>
              <w:t>600</w:t>
            </w:r>
          </w:p>
          <w:p w:rsidR="00E90746" w:rsidRDefault="00E90746" w:rsidP="00321C05">
            <w:pPr>
              <w:pStyle w:val="TableContents"/>
              <w:jc w:val="center"/>
              <w:rPr>
                <w:i/>
                <w:iCs/>
                <w:smallCaps/>
                <w:snapToGrid w:val="0"/>
                <w:sz w:val="22"/>
                <w:szCs w:val="22"/>
              </w:rPr>
            </w:pPr>
            <w:r>
              <w:rPr>
                <w:i/>
                <w:iCs/>
                <w:smallCaps/>
                <w:snapToGrid w:val="0"/>
                <w:sz w:val="22"/>
                <w:szCs w:val="22"/>
              </w:rPr>
              <w:t>600</w:t>
            </w:r>
          </w:p>
        </w:tc>
        <w:tc>
          <w:tcPr>
            <w:tcW w:w="677" w:type="dxa"/>
          </w:tcPr>
          <w:p w:rsidR="00E90746" w:rsidRDefault="00E90746" w:rsidP="00321C05">
            <w:pPr>
              <w:pStyle w:val="TableContents"/>
              <w:jc w:val="center"/>
              <w:rPr>
                <w:i/>
                <w:iCs/>
                <w:smallCaps/>
                <w:snapToGrid w:val="0"/>
                <w:sz w:val="22"/>
                <w:szCs w:val="22"/>
              </w:rPr>
            </w:pPr>
            <w:r>
              <w:rPr>
                <w:i/>
                <w:iCs/>
                <w:smallCaps/>
                <w:snapToGrid w:val="0"/>
                <w:sz w:val="22"/>
                <w:szCs w:val="22"/>
              </w:rPr>
              <w:t>5</w:t>
            </w:r>
          </w:p>
          <w:p w:rsidR="00E90746" w:rsidRDefault="00E90746" w:rsidP="00321C05">
            <w:pPr>
              <w:pStyle w:val="TableContents"/>
              <w:jc w:val="center"/>
              <w:rPr>
                <w:i/>
                <w:iCs/>
                <w:smallCaps/>
                <w:snapToGrid w:val="0"/>
                <w:sz w:val="22"/>
                <w:szCs w:val="22"/>
              </w:rPr>
            </w:pPr>
            <w:r>
              <w:rPr>
                <w:i/>
                <w:iCs/>
                <w:smallCaps/>
                <w:snapToGrid w:val="0"/>
                <w:sz w:val="22"/>
                <w:szCs w:val="22"/>
              </w:rPr>
              <w:t>7</w:t>
            </w:r>
          </w:p>
        </w:tc>
      </w:tr>
    </w:tbl>
    <w:p w:rsidR="00E90746" w:rsidRPr="00250405" w:rsidRDefault="00E90746" w:rsidP="008058F0">
      <w:pPr>
        <w:pStyle w:val="a"/>
        <w:jc w:val="both"/>
      </w:pPr>
    </w:p>
    <w:p w:rsidR="00E90746" w:rsidRPr="00250405" w:rsidRDefault="00E90746" w:rsidP="008058F0">
      <w:pPr>
        <w:jc w:val="both"/>
        <w:rPr>
          <w:iCs/>
        </w:rPr>
      </w:pPr>
      <w:r w:rsidRPr="00250405">
        <w:rPr>
          <w:iCs/>
        </w:rPr>
        <w:ta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E90746" w:rsidRPr="00250405" w:rsidRDefault="00E90746" w:rsidP="008058F0">
      <w:pPr>
        <w:pStyle w:val="a"/>
        <w:jc w:val="both"/>
        <w:rPr>
          <w:rFonts w:cs="Tahoma"/>
        </w:rPr>
      </w:pPr>
      <w:r w:rsidRPr="00250405">
        <w:rPr>
          <w:rFonts w:cs="Tahoma"/>
        </w:rPr>
        <w:tab/>
        <w:t>Доступность амбулаторий, ФАП и аптек в сельской местности  принимается в пределах 30 минут, с использованием транспорта — 3000 м.</w:t>
      </w:r>
    </w:p>
    <w:p w:rsidR="00E90746" w:rsidRPr="00250405" w:rsidRDefault="00E90746" w:rsidP="008058F0">
      <w:pPr>
        <w:jc w:val="both"/>
      </w:pPr>
      <w:r w:rsidRPr="00250405">
        <w:tab/>
      </w:r>
    </w:p>
    <w:p w:rsidR="00E90746" w:rsidRPr="00250405" w:rsidRDefault="00E90746" w:rsidP="008058F0">
      <w:pPr>
        <w:jc w:val="center"/>
        <w:rPr>
          <w:b/>
          <w:bCs/>
        </w:rPr>
      </w:pPr>
      <w:r w:rsidRPr="00250405">
        <w:rPr>
          <w:b/>
          <w:bCs/>
        </w:rPr>
        <w:t>Учреждения социального обеспечения</w:t>
      </w:r>
    </w:p>
    <w:p w:rsidR="00E90746" w:rsidRPr="00250405" w:rsidRDefault="00E90746" w:rsidP="008058F0">
      <w:pPr>
        <w:ind w:firstLine="720"/>
        <w:jc w:val="both"/>
      </w:pPr>
    </w:p>
    <w:p w:rsidR="00E90746" w:rsidRPr="00250405" w:rsidRDefault="00E90746" w:rsidP="008058F0">
      <w:pPr>
        <w:ind w:firstLine="720"/>
        <w:jc w:val="both"/>
      </w:pPr>
      <w:r w:rsidRPr="00250405">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E90746" w:rsidRPr="00250405" w:rsidRDefault="00E90746" w:rsidP="008058F0">
      <w:pPr>
        <w:widowControl/>
        <w:suppressAutoHyphens w:val="0"/>
        <w:autoSpaceDE w:val="0"/>
        <w:autoSpaceDN w:val="0"/>
        <w:adjustRightInd w:val="0"/>
        <w:rPr>
          <w:rFonts w:cs="Arial CYR"/>
        </w:rPr>
      </w:pPr>
      <w:r w:rsidRPr="00250405">
        <w:rPr>
          <w:rFonts w:cs="Arial CYR"/>
        </w:rPr>
        <w:tab/>
        <w:t>На территории Васильевского сельского поселения отсутствуют учреждения социального обеспечения.</w:t>
      </w:r>
    </w:p>
    <w:p w:rsidR="00E90746" w:rsidRPr="00250405" w:rsidRDefault="00E90746" w:rsidP="008058F0">
      <w:pPr>
        <w:widowControl/>
        <w:suppressAutoHyphens w:val="0"/>
        <w:autoSpaceDE w:val="0"/>
        <w:autoSpaceDN w:val="0"/>
        <w:adjustRightInd w:val="0"/>
      </w:pPr>
    </w:p>
    <w:p w:rsidR="00E90746" w:rsidRPr="00250405" w:rsidRDefault="00E90746" w:rsidP="008058F0">
      <w:pPr>
        <w:jc w:val="both"/>
        <w:rPr>
          <w:rFonts w:cs="Arial CYR"/>
          <w:b/>
        </w:rPr>
      </w:pPr>
      <w:r w:rsidRPr="00250405">
        <w:rPr>
          <w:rFonts w:cs="Arial CYR"/>
        </w:rPr>
        <w:tab/>
      </w:r>
      <w:r w:rsidRPr="00250405">
        <w:rPr>
          <w:rFonts w:cs="Arial CYR"/>
          <w:b/>
        </w:rPr>
        <w:t>Организации и учреждения управления, кредитно-финансовые учреждения и предприятия связи.</w:t>
      </w:r>
    </w:p>
    <w:p w:rsidR="00E90746" w:rsidRPr="00250405" w:rsidRDefault="00E90746" w:rsidP="008058F0">
      <w:pPr>
        <w:jc w:val="both"/>
        <w:rPr>
          <w:rFonts w:cs="Arial CYR"/>
          <w:b/>
        </w:rPr>
      </w:pPr>
    </w:p>
    <w:p w:rsidR="00E90746" w:rsidRPr="00250405" w:rsidRDefault="00E90746" w:rsidP="008058F0">
      <w:pPr>
        <w:widowControl/>
        <w:ind w:firstLine="720"/>
        <w:jc w:val="both"/>
      </w:pPr>
      <w:r w:rsidRPr="00250405">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E90746" w:rsidRPr="00250405" w:rsidRDefault="00E90746" w:rsidP="008058F0">
      <w:pPr>
        <w:widowControl/>
        <w:tabs>
          <w:tab w:val="left" w:pos="360"/>
          <w:tab w:val="left" w:pos="700"/>
        </w:tabs>
        <w:ind w:firstLine="720"/>
        <w:jc w:val="both"/>
        <w:rPr>
          <w:color w:val="000000"/>
          <w:spacing w:val="-3"/>
        </w:rPr>
      </w:pPr>
      <w:r w:rsidRPr="00250405">
        <w:rPr>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250405">
        <w:rPr>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E90746" w:rsidRPr="00250405" w:rsidRDefault="00E90746" w:rsidP="008058F0">
      <w:pPr>
        <w:widowControl/>
        <w:tabs>
          <w:tab w:val="left" w:pos="360"/>
          <w:tab w:val="left" w:pos="700"/>
        </w:tabs>
        <w:ind w:firstLine="720"/>
        <w:jc w:val="both"/>
        <w:rPr>
          <w:color w:val="000000"/>
          <w:spacing w:val="-3"/>
        </w:rPr>
      </w:pPr>
    </w:p>
    <w:p w:rsidR="00E90746" w:rsidRPr="00250405" w:rsidRDefault="00E90746" w:rsidP="008058F0">
      <w:pPr>
        <w:autoSpaceDE w:val="0"/>
        <w:ind w:firstLine="720"/>
        <w:jc w:val="both"/>
      </w:pPr>
      <w:r w:rsidRPr="00250405">
        <w:t>В поселении функциониру</w:t>
      </w:r>
      <w:r>
        <w:t>ю</w:t>
      </w:r>
      <w:r w:rsidRPr="00250405">
        <w:t>т  почтов</w:t>
      </w:r>
      <w:r>
        <w:t>ые</w:t>
      </w:r>
      <w:r w:rsidRPr="00250405">
        <w:t xml:space="preserve"> отделени</w:t>
      </w:r>
      <w:r>
        <w:t>я</w:t>
      </w:r>
      <w:r w:rsidRPr="00250405">
        <w:t>:</w:t>
      </w:r>
    </w:p>
    <w:p w:rsidR="00E90746" w:rsidRPr="00250405" w:rsidRDefault="00E90746" w:rsidP="008058F0">
      <w:pPr>
        <w:autoSpaceDE w:val="0"/>
        <w:ind w:firstLine="720"/>
        <w:jc w:val="both"/>
      </w:pPr>
    </w:p>
    <w:tbl>
      <w:tblPr>
        <w:tblW w:w="1020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26"/>
        <w:gridCol w:w="1207"/>
        <w:gridCol w:w="720"/>
        <w:gridCol w:w="1005"/>
        <w:gridCol w:w="698"/>
        <w:gridCol w:w="673"/>
        <w:gridCol w:w="567"/>
        <w:gridCol w:w="838"/>
        <w:gridCol w:w="834"/>
        <w:gridCol w:w="737"/>
        <w:gridCol w:w="709"/>
        <w:gridCol w:w="992"/>
      </w:tblGrid>
      <w:tr w:rsidR="00E90746" w:rsidTr="00DF3A75">
        <w:trPr>
          <w:trHeight w:val="980"/>
          <w:jc w:val="center"/>
        </w:trPr>
        <w:tc>
          <w:tcPr>
            <w:tcW w:w="1226"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Наименование объекта</w:t>
            </w:r>
          </w:p>
        </w:tc>
        <w:tc>
          <w:tcPr>
            <w:tcW w:w="1207"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Адрес учреждения</w:t>
            </w:r>
          </w:p>
        </w:tc>
        <w:tc>
          <w:tcPr>
            <w:tcW w:w="720"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Форма собственности</w:t>
            </w:r>
          </w:p>
        </w:tc>
        <w:tc>
          <w:tcPr>
            <w:tcW w:w="1005"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Тип здания (типовое, индивидуальный проект, приспособленное)</w:t>
            </w:r>
          </w:p>
        </w:tc>
        <w:tc>
          <w:tcPr>
            <w:tcW w:w="698"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Материал стен (кирпич, дерево, прочее)</w:t>
            </w:r>
          </w:p>
        </w:tc>
        <w:tc>
          <w:tcPr>
            <w:tcW w:w="673" w:type="dxa"/>
          </w:tcPr>
          <w:p w:rsidR="00E90746" w:rsidRPr="00DF3A75" w:rsidRDefault="00E90746" w:rsidP="00321C05">
            <w:pPr>
              <w:pStyle w:val="TableContents"/>
              <w:jc w:val="center"/>
              <w:rPr>
                <w:rFonts w:cs="Times New Roman"/>
                <w:b/>
                <w:color w:val="000000"/>
                <w:spacing w:val="-3"/>
                <w:kern w:val="1"/>
                <w:sz w:val="20"/>
                <w:szCs w:val="20"/>
                <w:lang w:eastAsia="ar-SA"/>
              </w:rPr>
            </w:pPr>
          </w:p>
          <w:p w:rsidR="00E90746" w:rsidRPr="00DF3A75" w:rsidRDefault="00E90746" w:rsidP="00321C05">
            <w:pPr>
              <w:pStyle w:val="TableContents"/>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Год постройки</w:t>
            </w:r>
          </w:p>
        </w:tc>
        <w:tc>
          <w:tcPr>
            <w:tcW w:w="567"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 износа</w:t>
            </w:r>
          </w:p>
        </w:tc>
        <w:tc>
          <w:tcPr>
            <w:tcW w:w="838"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Проектная мощность (в соответствующих единицах)</w:t>
            </w:r>
          </w:p>
        </w:tc>
        <w:tc>
          <w:tcPr>
            <w:tcW w:w="834"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Фактичес кая загрузка (в среднем за год)</w:t>
            </w:r>
          </w:p>
        </w:tc>
        <w:tc>
          <w:tcPr>
            <w:tcW w:w="737"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 xml:space="preserve">Сменность работы учрежде </w:t>
            </w:r>
          </w:p>
          <w:p w:rsidR="00E90746" w:rsidRPr="00DF3A75" w:rsidRDefault="00E90746" w:rsidP="00321C05">
            <w:pPr>
              <w:pStyle w:val="TableContents"/>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ния</w:t>
            </w:r>
          </w:p>
        </w:tc>
        <w:tc>
          <w:tcPr>
            <w:tcW w:w="709" w:type="dxa"/>
          </w:tcPr>
          <w:p w:rsidR="00E90746" w:rsidRPr="00DF3A75" w:rsidRDefault="00E90746" w:rsidP="00321C05">
            <w:pPr>
              <w:pStyle w:val="TableContents"/>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Среднегодовая/среднесписочная численность</w:t>
            </w:r>
          </w:p>
        </w:tc>
        <w:tc>
          <w:tcPr>
            <w:tcW w:w="992" w:type="dxa"/>
          </w:tcPr>
          <w:p w:rsidR="00E90746" w:rsidRPr="00DF3A75" w:rsidRDefault="00E90746" w:rsidP="00321C05">
            <w:pPr>
              <w:pStyle w:val="TableContents"/>
              <w:jc w:val="center"/>
              <w:rPr>
                <w:rFonts w:cs="Times New Roman"/>
                <w:b/>
                <w:color w:val="000000"/>
                <w:spacing w:val="-3"/>
                <w:kern w:val="1"/>
                <w:sz w:val="20"/>
                <w:szCs w:val="20"/>
                <w:lang w:eastAsia="ar-SA"/>
              </w:rPr>
            </w:pPr>
            <w:r w:rsidRPr="00DF3A75">
              <w:rPr>
                <w:rFonts w:cs="Times New Roman"/>
                <w:b/>
                <w:color w:val="000000"/>
                <w:spacing w:val="-3"/>
                <w:kern w:val="1"/>
                <w:sz w:val="20"/>
                <w:szCs w:val="20"/>
                <w:lang w:eastAsia="ar-SA"/>
              </w:rPr>
              <w:t>Число мест (посеще ний) в одну смену</w:t>
            </w:r>
          </w:p>
        </w:tc>
      </w:tr>
      <w:tr w:rsidR="00E90746" w:rsidTr="009C300A">
        <w:trPr>
          <w:trHeight w:val="862"/>
          <w:jc w:val="center"/>
        </w:trPr>
        <w:tc>
          <w:tcPr>
            <w:tcW w:w="1226"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Почта России</w:t>
            </w:r>
          </w:p>
        </w:tc>
        <w:tc>
          <w:tcPr>
            <w:tcW w:w="1207"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п.Скорятино</w:t>
            </w:r>
          </w:p>
        </w:tc>
        <w:tc>
          <w:tcPr>
            <w:tcW w:w="720"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муниципальная</w:t>
            </w:r>
          </w:p>
        </w:tc>
        <w:tc>
          <w:tcPr>
            <w:tcW w:w="1005" w:type="dxa"/>
          </w:tcPr>
          <w:p w:rsidR="00E90746" w:rsidRPr="00DF3A75" w:rsidRDefault="00E90746" w:rsidP="00321C05">
            <w:pPr>
              <w:pStyle w:val="TableContents"/>
              <w:rPr>
                <w:rFonts w:cs="Times New Roman"/>
                <w:color w:val="000000"/>
                <w:spacing w:val="-3"/>
                <w:kern w:val="1"/>
                <w:lang w:eastAsia="ar-SA"/>
              </w:rPr>
            </w:pPr>
            <w:r w:rsidRPr="00DF3A75">
              <w:rPr>
                <w:rFonts w:cs="Times New Roman"/>
                <w:color w:val="000000"/>
                <w:spacing w:val="-3"/>
                <w:kern w:val="1"/>
                <w:lang w:eastAsia="ar-SA"/>
              </w:rPr>
              <w:t>приспособл</w:t>
            </w:r>
          </w:p>
        </w:tc>
        <w:tc>
          <w:tcPr>
            <w:tcW w:w="698"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кирпич</w:t>
            </w:r>
          </w:p>
        </w:tc>
        <w:tc>
          <w:tcPr>
            <w:tcW w:w="673"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64</w:t>
            </w:r>
          </w:p>
        </w:tc>
        <w:tc>
          <w:tcPr>
            <w:tcW w:w="567"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40</w:t>
            </w:r>
          </w:p>
        </w:tc>
        <w:tc>
          <w:tcPr>
            <w:tcW w:w="838"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15</w:t>
            </w:r>
          </w:p>
        </w:tc>
        <w:tc>
          <w:tcPr>
            <w:tcW w:w="834"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5</w:t>
            </w:r>
          </w:p>
        </w:tc>
        <w:tc>
          <w:tcPr>
            <w:tcW w:w="737"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1</w:t>
            </w:r>
          </w:p>
        </w:tc>
        <w:tc>
          <w:tcPr>
            <w:tcW w:w="709"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600</w:t>
            </w:r>
          </w:p>
        </w:tc>
        <w:tc>
          <w:tcPr>
            <w:tcW w:w="992"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5</w:t>
            </w:r>
          </w:p>
        </w:tc>
      </w:tr>
      <w:tr w:rsidR="00E90746" w:rsidTr="009C300A">
        <w:trPr>
          <w:trHeight w:val="2434"/>
          <w:jc w:val="center"/>
        </w:trPr>
        <w:tc>
          <w:tcPr>
            <w:tcW w:w="1226"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Почта России</w:t>
            </w:r>
          </w:p>
          <w:p w:rsidR="00E90746" w:rsidRPr="00DF3A75" w:rsidRDefault="00E90746" w:rsidP="00321C05">
            <w:pPr>
              <w:rPr>
                <w:color w:val="000000"/>
                <w:spacing w:val="-3"/>
              </w:rPr>
            </w:pPr>
          </w:p>
          <w:p w:rsidR="00E90746" w:rsidRPr="00DF3A75" w:rsidRDefault="00E90746" w:rsidP="00321C05">
            <w:pPr>
              <w:rPr>
                <w:color w:val="000000"/>
                <w:spacing w:val="-3"/>
              </w:rPr>
            </w:pPr>
          </w:p>
          <w:p w:rsidR="00E90746" w:rsidRPr="00DF3A75" w:rsidRDefault="00E90746" w:rsidP="009C300A">
            <w:pPr>
              <w:jc w:val="center"/>
              <w:rPr>
                <w:color w:val="000000"/>
                <w:spacing w:val="-3"/>
              </w:rPr>
            </w:pPr>
            <w:r w:rsidRPr="00DF3A75">
              <w:rPr>
                <w:color w:val="000000"/>
                <w:spacing w:val="-3"/>
              </w:rPr>
              <w:t>Почта России</w:t>
            </w:r>
          </w:p>
          <w:p w:rsidR="00E90746" w:rsidRPr="00DF3A75" w:rsidRDefault="00E90746" w:rsidP="009C300A">
            <w:pPr>
              <w:jc w:val="center"/>
              <w:rPr>
                <w:color w:val="000000"/>
                <w:spacing w:val="-3"/>
              </w:rPr>
            </w:pPr>
          </w:p>
          <w:p w:rsidR="00E90746" w:rsidRPr="00DF3A75" w:rsidRDefault="00E90746" w:rsidP="009C300A">
            <w:pPr>
              <w:jc w:val="center"/>
              <w:rPr>
                <w:color w:val="000000"/>
                <w:spacing w:val="-3"/>
              </w:rPr>
            </w:pPr>
            <w:r w:rsidRPr="00DF3A75">
              <w:rPr>
                <w:color w:val="000000"/>
                <w:spacing w:val="-3"/>
              </w:rPr>
              <w:t>Почта России</w:t>
            </w:r>
          </w:p>
        </w:tc>
        <w:tc>
          <w:tcPr>
            <w:tcW w:w="1207"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п.Васильевский</w:t>
            </w: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д.Корытенка</w:t>
            </w: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д.Большой Синковец</w:t>
            </w:r>
          </w:p>
        </w:tc>
        <w:tc>
          <w:tcPr>
            <w:tcW w:w="720"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муниципальная</w:t>
            </w: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муниципальна</w:t>
            </w:r>
          </w:p>
          <w:p w:rsidR="00E90746" w:rsidRPr="00DF3A75" w:rsidRDefault="00E90746" w:rsidP="00321C05">
            <w:pPr>
              <w:rPr>
                <w:color w:val="000000"/>
                <w:spacing w:val="-3"/>
              </w:rPr>
            </w:pPr>
            <w:r w:rsidRPr="00DF3A75">
              <w:rPr>
                <w:color w:val="000000"/>
                <w:spacing w:val="-3"/>
              </w:rPr>
              <w:t>муниципальная</w:t>
            </w:r>
          </w:p>
        </w:tc>
        <w:tc>
          <w:tcPr>
            <w:tcW w:w="1005"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приспособл.</w:t>
            </w:r>
          </w:p>
          <w:p w:rsidR="00E90746" w:rsidRPr="00DF3A75" w:rsidRDefault="00E90746" w:rsidP="00321C05">
            <w:pPr>
              <w:rPr>
                <w:color w:val="000000"/>
                <w:spacing w:val="-3"/>
              </w:rPr>
            </w:pP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Приспособл.</w:t>
            </w: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Приспособл.</w:t>
            </w:r>
          </w:p>
        </w:tc>
        <w:tc>
          <w:tcPr>
            <w:tcW w:w="698"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кирпич</w:t>
            </w:r>
          </w:p>
          <w:p w:rsidR="00E90746" w:rsidRPr="00DF3A75" w:rsidRDefault="00E90746" w:rsidP="00321C05">
            <w:pPr>
              <w:rPr>
                <w:color w:val="000000"/>
                <w:spacing w:val="-3"/>
              </w:rPr>
            </w:pP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кирпич</w:t>
            </w:r>
          </w:p>
          <w:p w:rsidR="00E90746" w:rsidRPr="00DF3A75" w:rsidRDefault="00E90746" w:rsidP="00321C05">
            <w:pPr>
              <w:rPr>
                <w:color w:val="000000"/>
                <w:spacing w:val="-3"/>
              </w:rPr>
            </w:pPr>
          </w:p>
          <w:p w:rsidR="00E90746" w:rsidRPr="00DF3A75" w:rsidRDefault="00E90746" w:rsidP="00321C05">
            <w:pPr>
              <w:rPr>
                <w:color w:val="000000"/>
                <w:spacing w:val="-3"/>
              </w:rPr>
            </w:pPr>
            <w:r w:rsidRPr="00DF3A75">
              <w:rPr>
                <w:color w:val="000000"/>
                <w:spacing w:val="-3"/>
              </w:rPr>
              <w:t>кирприч</w:t>
            </w:r>
          </w:p>
        </w:tc>
        <w:tc>
          <w:tcPr>
            <w:tcW w:w="673"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80</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56</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70</w:t>
            </w:r>
          </w:p>
        </w:tc>
        <w:tc>
          <w:tcPr>
            <w:tcW w:w="567"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30</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55</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35</w:t>
            </w:r>
          </w:p>
        </w:tc>
        <w:tc>
          <w:tcPr>
            <w:tcW w:w="838"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20</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10</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20</w:t>
            </w:r>
          </w:p>
        </w:tc>
        <w:tc>
          <w:tcPr>
            <w:tcW w:w="834"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7</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5</w:t>
            </w: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8</w:t>
            </w:r>
          </w:p>
        </w:tc>
        <w:tc>
          <w:tcPr>
            <w:tcW w:w="737"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1</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1</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1</w:t>
            </w:r>
          </w:p>
        </w:tc>
        <w:tc>
          <w:tcPr>
            <w:tcW w:w="709"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650</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400</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680</w:t>
            </w:r>
          </w:p>
        </w:tc>
        <w:tc>
          <w:tcPr>
            <w:tcW w:w="992" w:type="dxa"/>
          </w:tcPr>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7</w:t>
            </w: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5</w:t>
            </w:r>
          </w:p>
          <w:p w:rsidR="00E90746" w:rsidRPr="00DF3A75" w:rsidRDefault="00E90746" w:rsidP="00321C05">
            <w:pPr>
              <w:pStyle w:val="TableContents"/>
              <w:jc w:val="center"/>
              <w:rPr>
                <w:rFonts w:cs="Times New Roman"/>
                <w:color w:val="000000"/>
                <w:spacing w:val="-3"/>
                <w:kern w:val="1"/>
                <w:lang w:eastAsia="ar-SA"/>
              </w:rPr>
            </w:pPr>
            <w:r w:rsidRPr="00DF3A75">
              <w:rPr>
                <w:rFonts w:cs="Times New Roman"/>
                <w:color w:val="000000"/>
                <w:spacing w:val="-3"/>
                <w:kern w:val="1"/>
                <w:lang w:eastAsia="ar-SA"/>
              </w:rPr>
              <w:t>8</w:t>
            </w:r>
          </w:p>
        </w:tc>
      </w:tr>
    </w:tbl>
    <w:p w:rsidR="00E90746" w:rsidRPr="00250405" w:rsidRDefault="00E90746" w:rsidP="008058F0">
      <w:pPr>
        <w:autoSpaceDE w:val="0"/>
        <w:jc w:val="both"/>
      </w:pPr>
    </w:p>
    <w:p w:rsidR="00E90746" w:rsidRPr="00250405" w:rsidRDefault="00E90746" w:rsidP="008058F0">
      <w:pPr>
        <w:jc w:val="both"/>
        <w:rPr>
          <w:rFonts w:cs="Arial CYR"/>
          <w:bCs/>
        </w:rPr>
      </w:pPr>
      <w:r w:rsidRPr="00250405">
        <w:rPr>
          <w:rFonts w:cs="Arial CYR"/>
          <w:b/>
          <w:bCs/>
        </w:rPr>
        <w:tab/>
      </w:r>
      <w:r w:rsidRPr="00250405">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Для центра административного самоуправления устанавливается радиус обслуживания — 1200 м.</w:t>
      </w:r>
    </w:p>
    <w:p w:rsidR="00E90746" w:rsidRPr="00250405" w:rsidRDefault="00E90746" w:rsidP="008058F0">
      <w:pPr>
        <w:jc w:val="both"/>
        <w:rPr>
          <w:rFonts w:cs="Arial CYR"/>
          <w:bCs/>
        </w:rPr>
      </w:pPr>
      <w:r w:rsidRPr="00250405">
        <w:rPr>
          <w:rFonts w:cs="Arial CYR"/>
          <w:bCs/>
        </w:rPr>
        <w:tab/>
      </w:r>
    </w:p>
    <w:p w:rsidR="00E90746" w:rsidRPr="00250405" w:rsidRDefault="00E90746" w:rsidP="008058F0">
      <w:pPr>
        <w:jc w:val="center"/>
        <w:rPr>
          <w:rFonts w:cs="Arial"/>
          <w:b/>
          <w:bCs/>
          <w:spacing w:val="-3"/>
        </w:rPr>
      </w:pPr>
      <w:r w:rsidRPr="00250405">
        <w:rPr>
          <w:rFonts w:cs="Arial"/>
          <w:b/>
          <w:bCs/>
          <w:spacing w:val="-3"/>
        </w:rPr>
        <w:t>Объекты торговли, общественного питания, бытового обслуживания и жилищно-коммунального хозяйства.</w:t>
      </w:r>
    </w:p>
    <w:p w:rsidR="00E90746" w:rsidRPr="00250405" w:rsidRDefault="00E90746" w:rsidP="008058F0">
      <w:pPr>
        <w:widowControl/>
        <w:tabs>
          <w:tab w:val="left" w:pos="700"/>
        </w:tabs>
        <w:snapToGrid w:val="0"/>
        <w:ind w:firstLine="360"/>
        <w:jc w:val="both"/>
        <w:rPr>
          <w:rFonts w:cs="Arial"/>
          <w:b/>
          <w:bCs/>
          <w:spacing w:val="-3"/>
        </w:rPr>
      </w:pPr>
    </w:p>
    <w:p w:rsidR="00E90746" w:rsidRPr="00250405" w:rsidRDefault="00E90746" w:rsidP="008058F0">
      <w:pPr>
        <w:autoSpaceDE w:val="0"/>
        <w:ind w:firstLine="720"/>
        <w:jc w:val="both"/>
        <w:rPr>
          <w:bCs/>
        </w:rPr>
      </w:pPr>
      <w:r w:rsidRPr="00250405">
        <w:rPr>
          <w:bCs/>
        </w:rPr>
        <w:t xml:space="preserve">На данный вид общественного обслуживания нормы расчета даются только в </w:t>
      </w:r>
      <w:r w:rsidRPr="00250405">
        <w:t>СНиП 2.07.01-89* «Градостроительство. Планировка и застройка городских и сельских поселений», «Методика…»</w:t>
      </w:r>
      <w:r w:rsidRPr="00250405">
        <w:rPr>
          <w:bCs/>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E90746" w:rsidRPr="00250405" w:rsidRDefault="00E90746" w:rsidP="008058F0">
      <w:pPr>
        <w:autoSpaceDE w:val="0"/>
        <w:ind w:firstLine="720"/>
        <w:jc w:val="both"/>
      </w:pPr>
      <w:r w:rsidRPr="00250405">
        <w:rPr>
          <w:bCs/>
        </w:rPr>
        <w:t xml:space="preserve">К первому уровню обслуживания относятся </w:t>
      </w:r>
      <w:r w:rsidRPr="00250405">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250405">
        <w:rPr>
          <w:sz w:val="20"/>
          <w:szCs w:val="20"/>
        </w:rPr>
        <w:t xml:space="preserve"> </w:t>
      </w:r>
      <w:r w:rsidRPr="00250405">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E90746" w:rsidRDefault="00E90746" w:rsidP="008058F0">
      <w:pPr>
        <w:autoSpaceDE w:val="0"/>
        <w:ind w:firstLine="720"/>
        <w:jc w:val="both"/>
      </w:pPr>
      <w:r w:rsidRPr="00250405">
        <w:t xml:space="preserve">В </w:t>
      </w:r>
      <w:r w:rsidRPr="00250405">
        <w:rPr>
          <w:spacing w:val="-5"/>
        </w:rPr>
        <w:t xml:space="preserve">Васильевском </w:t>
      </w:r>
      <w:r w:rsidRPr="00250405">
        <w:t>сельском поселении функционируют магазин</w:t>
      </w:r>
      <w:r>
        <w:t>ы</w:t>
      </w:r>
      <w:r w:rsidRPr="00250405">
        <w:t>:</w:t>
      </w:r>
    </w:p>
    <w:p w:rsidR="00E90746" w:rsidRPr="00250405" w:rsidRDefault="00E90746" w:rsidP="008058F0">
      <w:pPr>
        <w:autoSpaceDE w:val="0"/>
        <w:ind w:firstLine="720"/>
        <w:jc w:val="both"/>
      </w:pPr>
    </w:p>
    <w:tbl>
      <w:tblPr>
        <w:tblW w:w="7910" w:type="dxa"/>
        <w:tblInd w:w="1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73"/>
        <w:gridCol w:w="1746"/>
        <w:gridCol w:w="1041"/>
        <w:gridCol w:w="1466"/>
        <w:gridCol w:w="1012"/>
        <w:gridCol w:w="872"/>
      </w:tblGrid>
      <w:tr w:rsidR="00E90746" w:rsidTr="007C5187">
        <w:tc>
          <w:tcPr>
            <w:tcW w:w="1773" w:type="dxa"/>
          </w:tcPr>
          <w:p w:rsidR="00E90746" w:rsidRPr="007C5187" w:rsidRDefault="00E90746" w:rsidP="00321C05">
            <w:pPr>
              <w:pStyle w:val="TableContents"/>
              <w:jc w:val="center"/>
              <w:rPr>
                <w:rFonts w:cs="Times New Roman"/>
                <w:b/>
                <w:kern w:val="1"/>
                <w:sz w:val="20"/>
                <w:szCs w:val="20"/>
                <w:lang w:eastAsia="ar-SA"/>
              </w:rPr>
            </w:pPr>
            <w:r w:rsidRPr="007C5187">
              <w:rPr>
                <w:rFonts w:cs="Times New Roman"/>
                <w:b/>
                <w:kern w:val="1"/>
                <w:sz w:val="20"/>
                <w:szCs w:val="20"/>
                <w:lang w:eastAsia="ar-SA"/>
              </w:rPr>
              <w:t>Наименование объекта</w:t>
            </w:r>
          </w:p>
        </w:tc>
        <w:tc>
          <w:tcPr>
            <w:tcW w:w="1746" w:type="dxa"/>
          </w:tcPr>
          <w:p w:rsidR="00E90746" w:rsidRPr="007C5187" w:rsidRDefault="00E90746" w:rsidP="00321C05">
            <w:pPr>
              <w:pStyle w:val="TableContents"/>
              <w:jc w:val="center"/>
              <w:rPr>
                <w:rFonts w:cs="Times New Roman"/>
                <w:b/>
                <w:kern w:val="1"/>
                <w:sz w:val="20"/>
                <w:szCs w:val="20"/>
                <w:lang w:eastAsia="ar-SA"/>
              </w:rPr>
            </w:pPr>
            <w:r w:rsidRPr="007C5187">
              <w:rPr>
                <w:rFonts w:cs="Times New Roman"/>
                <w:b/>
                <w:kern w:val="1"/>
                <w:sz w:val="20"/>
                <w:szCs w:val="20"/>
                <w:lang w:eastAsia="ar-SA"/>
              </w:rPr>
              <w:t>Адрес учреждения</w:t>
            </w:r>
          </w:p>
        </w:tc>
        <w:tc>
          <w:tcPr>
            <w:tcW w:w="1041" w:type="dxa"/>
          </w:tcPr>
          <w:p w:rsidR="00E90746" w:rsidRPr="007C5187" w:rsidRDefault="00E90746" w:rsidP="00321C05">
            <w:pPr>
              <w:pStyle w:val="TableContents"/>
              <w:jc w:val="center"/>
              <w:rPr>
                <w:rFonts w:cs="Times New Roman"/>
                <w:b/>
                <w:kern w:val="1"/>
                <w:sz w:val="20"/>
                <w:szCs w:val="20"/>
                <w:lang w:eastAsia="ar-SA"/>
              </w:rPr>
            </w:pPr>
            <w:r w:rsidRPr="007C5187">
              <w:rPr>
                <w:rFonts w:cs="Times New Roman"/>
                <w:b/>
                <w:kern w:val="1"/>
                <w:sz w:val="20"/>
                <w:szCs w:val="20"/>
                <w:lang w:eastAsia="ar-SA"/>
              </w:rPr>
              <w:t>Форма собственности</w:t>
            </w:r>
          </w:p>
        </w:tc>
        <w:tc>
          <w:tcPr>
            <w:tcW w:w="1466" w:type="dxa"/>
          </w:tcPr>
          <w:p w:rsidR="00E90746" w:rsidRPr="007C5187" w:rsidRDefault="00E90746" w:rsidP="00321C05">
            <w:pPr>
              <w:pStyle w:val="TableContents"/>
              <w:jc w:val="center"/>
              <w:rPr>
                <w:rFonts w:cs="Times New Roman"/>
                <w:b/>
                <w:kern w:val="1"/>
                <w:sz w:val="20"/>
                <w:szCs w:val="20"/>
                <w:lang w:eastAsia="ar-SA"/>
              </w:rPr>
            </w:pPr>
            <w:r w:rsidRPr="007C5187">
              <w:rPr>
                <w:rFonts w:cs="Times New Roman"/>
                <w:b/>
                <w:kern w:val="1"/>
                <w:sz w:val="20"/>
                <w:szCs w:val="20"/>
                <w:lang w:eastAsia="ar-SA"/>
              </w:rPr>
              <w:t>Тип здания (типовое, индивидуальный проект, приспособленное)</w:t>
            </w:r>
          </w:p>
        </w:tc>
        <w:tc>
          <w:tcPr>
            <w:tcW w:w="1012" w:type="dxa"/>
          </w:tcPr>
          <w:p w:rsidR="00E90746" w:rsidRPr="007C5187" w:rsidRDefault="00E90746" w:rsidP="00321C05">
            <w:pPr>
              <w:pStyle w:val="TableContents"/>
              <w:jc w:val="center"/>
              <w:rPr>
                <w:rFonts w:cs="Times New Roman"/>
                <w:b/>
                <w:kern w:val="1"/>
                <w:sz w:val="20"/>
                <w:szCs w:val="20"/>
                <w:lang w:eastAsia="ar-SA"/>
              </w:rPr>
            </w:pPr>
            <w:r w:rsidRPr="007C5187">
              <w:rPr>
                <w:rFonts w:cs="Times New Roman"/>
                <w:b/>
                <w:kern w:val="1"/>
                <w:sz w:val="20"/>
                <w:szCs w:val="20"/>
                <w:lang w:eastAsia="ar-SA"/>
              </w:rPr>
              <w:t>Материал стен (кирпич, дерево, прочее)</w:t>
            </w:r>
          </w:p>
        </w:tc>
        <w:tc>
          <w:tcPr>
            <w:tcW w:w="872" w:type="dxa"/>
          </w:tcPr>
          <w:p w:rsidR="00E90746" w:rsidRPr="007C5187" w:rsidRDefault="00E90746" w:rsidP="00321C05">
            <w:pPr>
              <w:pStyle w:val="TableContents"/>
              <w:jc w:val="center"/>
              <w:rPr>
                <w:rFonts w:cs="Times New Roman"/>
                <w:b/>
                <w:kern w:val="1"/>
                <w:sz w:val="20"/>
                <w:szCs w:val="20"/>
                <w:lang w:eastAsia="ar-SA"/>
              </w:rPr>
            </w:pPr>
          </w:p>
          <w:p w:rsidR="00E90746" w:rsidRPr="007C5187" w:rsidRDefault="00E90746" w:rsidP="00321C05">
            <w:pPr>
              <w:pStyle w:val="TableContents"/>
              <w:rPr>
                <w:rFonts w:cs="Times New Roman"/>
                <w:b/>
                <w:kern w:val="1"/>
                <w:sz w:val="20"/>
                <w:szCs w:val="20"/>
                <w:lang w:eastAsia="ar-SA"/>
              </w:rPr>
            </w:pPr>
            <w:r w:rsidRPr="007C5187">
              <w:rPr>
                <w:rFonts w:cs="Times New Roman"/>
                <w:b/>
                <w:kern w:val="1"/>
                <w:sz w:val="20"/>
                <w:szCs w:val="20"/>
                <w:lang w:eastAsia="ar-SA"/>
              </w:rPr>
              <w:t>Год постройки</w:t>
            </w:r>
          </w:p>
        </w:tc>
      </w:tr>
      <w:tr w:rsidR="00E90746" w:rsidTr="007C5187">
        <w:trPr>
          <w:trHeight w:val="1177"/>
        </w:trPr>
        <w:tc>
          <w:tcPr>
            <w:tcW w:w="1773"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Магазин</w:t>
            </w:r>
          </w:p>
        </w:tc>
        <w:tc>
          <w:tcPr>
            <w:tcW w:w="1746"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д.Большой Синковец</w:t>
            </w:r>
          </w:p>
        </w:tc>
        <w:tc>
          <w:tcPr>
            <w:tcW w:w="1041" w:type="dxa"/>
          </w:tcPr>
          <w:p w:rsidR="00E90746" w:rsidRPr="007C5187" w:rsidRDefault="00E90746" w:rsidP="00321C05">
            <w:pPr>
              <w:pStyle w:val="TableContents"/>
              <w:rPr>
                <w:rFonts w:cs="Times New Roman"/>
                <w:kern w:val="1"/>
                <w:lang w:eastAsia="ar-SA"/>
              </w:rPr>
            </w:pPr>
            <w:r w:rsidRPr="007C5187">
              <w:rPr>
                <w:rFonts w:cs="Times New Roman"/>
                <w:kern w:val="1"/>
                <w:lang w:eastAsia="ar-SA"/>
              </w:rPr>
              <w:t>Кооп</w:t>
            </w:r>
          </w:p>
        </w:tc>
        <w:tc>
          <w:tcPr>
            <w:tcW w:w="1466" w:type="dxa"/>
          </w:tcPr>
          <w:p w:rsidR="00E90746" w:rsidRPr="007C5187" w:rsidRDefault="00E90746" w:rsidP="00321C05">
            <w:pPr>
              <w:pStyle w:val="TableContents"/>
              <w:rPr>
                <w:rFonts w:cs="Times New Roman"/>
                <w:kern w:val="1"/>
                <w:lang w:eastAsia="ar-SA"/>
              </w:rPr>
            </w:pPr>
            <w:r w:rsidRPr="007C5187">
              <w:rPr>
                <w:rFonts w:cs="Times New Roman"/>
                <w:kern w:val="1"/>
                <w:lang w:eastAsia="ar-SA"/>
              </w:rPr>
              <w:t>приспособл.</w:t>
            </w:r>
          </w:p>
        </w:tc>
        <w:tc>
          <w:tcPr>
            <w:tcW w:w="1012"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щитовой</w:t>
            </w:r>
          </w:p>
        </w:tc>
        <w:tc>
          <w:tcPr>
            <w:tcW w:w="872"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1962</w:t>
            </w:r>
          </w:p>
        </w:tc>
      </w:tr>
      <w:tr w:rsidR="00E90746" w:rsidTr="007C5187">
        <w:trPr>
          <w:trHeight w:val="1177"/>
        </w:trPr>
        <w:tc>
          <w:tcPr>
            <w:tcW w:w="1773"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Магазин</w:t>
            </w:r>
          </w:p>
        </w:tc>
        <w:tc>
          <w:tcPr>
            <w:tcW w:w="1746" w:type="dxa"/>
          </w:tcPr>
          <w:p w:rsidR="00E90746" w:rsidRPr="007C5187" w:rsidRDefault="00E90746" w:rsidP="00321C05">
            <w:pPr>
              <w:pStyle w:val="TableContents"/>
              <w:jc w:val="center"/>
              <w:rPr>
                <w:rFonts w:cs="Times New Roman"/>
                <w:kern w:val="1"/>
                <w:lang w:eastAsia="ar-SA"/>
              </w:rPr>
            </w:pPr>
          </w:p>
          <w:p w:rsidR="00E90746" w:rsidRPr="007C5187" w:rsidRDefault="00E90746" w:rsidP="00321C05">
            <w:pPr>
              <w:pStyle w:val="TableContents"/>
              <w:rPr>
                <w:rFonts w:cs="Times New Roman"/>
                <w:kern w:val="1"/>
                <w:lang w:eastAsia="ar-SA"/>
              </w:rPr>
            </w:pPr>
            <w:r w:rsidRPr="007C5187">
              <w:rPr>
                <w:rFonts w:cs="Times New Roman"/>
                <w:kern w:val="1"/>
                <w:lang w:eastAsia="ar-SA"/>
              </w:rPr>
              <w:t>д.Большой Синковец</w:t>
            </w:r>
          </w:p>
        </w:tc>
        <w:tc>
          <w:tcPr>
            <w:tcW w:w="1041"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частная</w:t>
            </w:r>
          </w:p>
        </w:tc>
        <w:tc>
          <w:tcPr>
            <w:tcW w:w="1466"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приспособл.</w:t>
            </w:r>
          </w:p>
        </w:tc>
        <w:tc>
          <w:tcPr>
            <w:tcW w:w="1012"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кирпич</w:t>
            </w:r>
          </w:p>
        </w:tc>
        <w:tc>
          <w:tcPr>
            <w:tcW w:w="872"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1994</w:t>
            </w:r>
          </w:p>
        </w:tc>
      </w:tr>
      <w:tr w:rsidR="00E90746" w:rsidTr="007C5187">
        <w:trPr>
          <w:trHeight w:val="646"/>
        </w:trPr>
        <w:tc>
          <w:tcPr>
            <w:tcW w:w="1773" w:type="dxa"/>
          </w:tcPr>
          <w:p w:rsidR="00E90746" w:rsidRPr="007C5187" w:rsidRDefault="00E90746" w:rsidP="007C5187">
            <w:pPr>
              <w:pStyle w:val="TableContents"/>
              <w:rPr>
                <w:rFonts w:cs="Times New Roman"/>
                <w:kern w:val="1"/>
                <w:lang w:eastAsia="ar-SA"/>
              </w:rPr>
            </w:pPr>
            <w:r>
              <w:rPr>
                <w:rFonts w:cs="Times New Roman"/>
                <w:kern w:val="1"/>
                <w:lang w:eastAsia="ar-SA"/>
              </w:rPr>
              <w:t xml:space="preserve">     </w:t>
            </w:r>
            <w:r w:rsidRPr="007C5187">
              <w:rPr>
                <w:rFonts w:cs="Times New Roman"/>
                <w:kern w:val="1"/>
                <w:lang w:eastAsia="ar-SA"/>
              </w:rPr>
              <w:t>Магазин</w:t>
            </w:r>
          </w:p>
          <w:p w:rsidR="00E90746" w:rsidRPr="007C5187" w:rsidRDefault="00E90746" w:rsidP="00321C05">
            <w:r>
              <w:t xml:space="preserve">    </w:t>
            </w:r>
            <w:r w:rsidRPr="007C5187">
              <w:t xml:space="preserve"> Магазин</w:t>
            </w:r>
          </w:p>
          <w:p w:rsidR="00E90746" w:rsidRPr="007C5187" w:rsidRDefault="00E90746" w:rsidP="00321C05">
            <w:r>
              <w:t xml:space="preserve">    </w:t>
            </w:r>
            <w:r w:rsidRPr="007C5187">
              <w:t xml:space="preserve"> Магазин</w:t>
            </w:r>
          </w:p>
        </w:tc>
        <w:tc>
          <w:tcPr>
            <w:tcW w:w="1746"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п.васильевский</w:t>
            </w:r>
          </w:p>
          <w:p w:rsidR="00E90746" w:rsidRPr="007C5187" w:rsidRDefault="00E90746" w:rsidP="00321C05">
            <w:r w:rsidRPr="007C5187">
              <w:t>п.Скорятино</w:t>
            </w:r>
          </w:p>
          <w:p w:rsidR="00E90746" w:rsidRPr="007C5187" w:rsidRDefault="00E90746" w:rsidP="00321C05">
            <w:r w:rsidRPr="007C5187">
              <w:t>п.Скорятино</w:t>
            </w:r>
          </w:p>
        </w:tc>
        <w:tc>
          <w:tcPr>
            <w:tcW w:w="1041"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частн.</w:t>
            </w:r>
          </w:p>
          <w:p w:rsidR="00E90746" w:rsidRPr="007C5187" w:rsidRDefault="00E90746" w:rsidP="00321C05">
            <w:r w:rsidRPr="007C5187">
              <w:t>Частн.</w:t>
            </w:r>
          </w:p>
          <w:p w:rsidR="00E90746" w:rsidRPr="007C5187" w:rsidRDefault="00E90746" w:rsidP="00321C05">
            <w:r w:rsidRPr="007C5187">
              <w:t>Частн.</w:t>
            </w:r>
          </w:p>
        </w:tc>
        <w:tc>
          <w:tcPr>
            <w:tcW w:w="1466"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приспособл</w:t>
            </w:r>
          </w:p>
          <w:p w:rsidR="00E90746" w:rsidRPr="007C5187" w:rsidRDefault="00E90746" w:rsidP="00321C05">
            <w:r w:rsidRPr="007C5187">
              <w:t>инд. проект</w:t>
            </w:r>
          </w:p>
          <w:p w:rsidR="00E90746" w:rsidRPr="007C5187" w:rsidRDefault="00E90746" w:rsidP="00321C05">
            <w:r w:rsidRPr="007C5187">
              <w:t>приспособл.</w:t>
            </w:r>
          </w:p>
        </w:tc>
        <w:tc>
          <w:tcPr>
            <w:tcW w:w="1012"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кирпич</w:t>
            </w:r>
          </w:p>
          <w:p w:rsidR="00E90746" w:rsidRPr="007C5187" w:rsidRDefault="00E90746" w:rsidP="00321C05">
            <w:r w:rsidRPr="007C5187">
              <w:t>кирпич</w:t>
            </w:r>
          </w:p>
          <w:p w:rsidR="00E90746" w:rsidRPr="007C5187" w:rsidRDefault="00E90746" w:rsidP="00321C05">
            <w:r w:rsidRPr="007C5187">
              <w:t>кирпич</w:t>
            </w:r>
          </w:p>
        </w:tc>
        <w:tc>
          <w:tcPr>
            <w:tcW w:w="872" w:type="dxa"/>
          </w:tcPr>
          <w:p w:rsidR="00E90746" w:rsidRPr="007C5187" w:rsidRDefault="00E90746" w:rsidP="00321C05">
            <w:pPr>
              <w:pStyle w:val="TableContents"/>
              <w:jc w:val="center"/>
              <w:rPr>
                <w:rFonts w:cs="Times New Roman"/>
                <w:kern w:val="1"/>
                <w:lang w:eastAsia="ar-SA"/>
              </w:rPr>
            </w:pPr>
            <w:r w:rsidRPr="007C5187">
              <w:rPr>
                <w:rFonts w:cs="Times New Roman"/>
                <w:kern w:val="1"/>
                <w:lang w:eastAsia="ar-SA"/>
              </w:rPr>
              <w:t>1970</w:t>
            </w:r>
          </w:p>
          <w:p w:rsidR="00E90746" w:rsidRPr="007C5187" w:rsidRDefault="00E90746" w:rsidP="00321C05">
            <w:r w:rsidRPr="007C5187">
              <w:t>1997</w:t>
            </w:r>
          </w:p>
          <w:p w:rsidR="00E90746" w:rsidRPr="007C5187" w:rsidRDefault="00E90746" w:rsidP="00321C05">
            <w:r w:rsidRPr="007C5187">
              <w:t>1995</w:t>
            </w:r>
          </w:p>
        </w:tc>
      </w:tr>
    </w:tbl>
    <w:p w:rsidR="00E90746" w:rsidRPr="00250405" w:rsidRDefault="00E90746" w:rsidP="008058F0">
      <w:pPr>
        <w:autoSpaceDE w:val="0"/>
        <w:ind w:firstLine="720"/>
        <w:jc w:val="both"/>
      </w:pPr>
    </w:p>
    <w:p w:rsidR="00E90746" w:rsidRPr="00250405" w:rsidRDefault="00E90746" w:rsidP="008058F0">
      <w:pPr>
        <w:widowControl/>
        <w:ind w:left="703"/>
        <w:jc w:val="both"/>
      </w:pPr>
    </w:p>
    <w:p w:rsidR="00E90746" w:rsidRPr="00250405" w:rsidRDefault="00E90746" w:rsidP="008058F0">
      <w:pPr>
        <w:pStyle w:val="a"/>
        <w:ind w:firstLine="709"/>
        <w:jc w:val="both"/>
        <w:rPr>
          <w:rFonts w:cs="Arial CYR"/>
          <w:bCs/>
        </w:rPr>
      </w:pPr>
      <w:r w:rsidRPr="00250405">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E90746" w:rsidRPr="00250405" w:rsidRDefault="00E90746" w:rsidP="008058F0">
      <w:pPr>
        <w:autoSpaceDE w:val="0"/>
        <w:ind w:firstLine="720"/>
        <w:jc w:val="center"/>
        <w:rPr>
          <w:rFonts w:cs="Arial CYR"/>
          <w:b/>
          <w:bCs/>
        </w:rPr>
      </w:pPr>
      <w:r w:rsidRPr="00250405">
        <w:rPr>
          <w:rFonts w:cs="Arial CYR"/>
          <w:b/>
          <w:bCs/>
        </w:rPr>
        <w:t>Объекты физкультуры и спорта</w:t>
      </w:r>
    </w:p>
    <w:p w:rsidR="00E90746" w:rsidRPr="00250405" w:rsidRDefault="00E90746" w:rsidP="008058F0">
      <w:pPr>
        <w:autoSpaceDE w:val="0"/>
        <w:ind w:firstLine="720"/>
        <w:jc w:val="both"/>
        <w:rPr>
          <w:rFonts w:cs="Tahoma"/>
          <w:b/>
          <w:bCs/>
        </w:rPr>
      </w:pPr>
    </w:p>
    <w:p w:rsidR="00E90746" w:rsidRPr="00250405" w:rsidRDefault="00E90746" w:rsidP="008058F0">
      <w:pPr>
        <w:ind w:firstLine="720"/>
        <w:jc w:val="both"/>
        <w:rPr>
          <w:rFonts w:cs="Tahoma"/>
        </w:rPr>
      </w:pPr>
      <w:r w:rsidRPr="00250405">
        <w:rPr>
          <w:rFonts w:cs="Tahoma"/>
        </w:rPr>
        <w:t>К нормируемым учреждениям физкультуры и спорта относятся стадионы и спортзалы, спортплощадки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E90746" w:rsidRPr="00250405" w:rsidRDefault="00E90746" w:rsidP="005540D4">
      <w:pPr>
        <w:pStyle w:val="ListParagraph"/>
        <w:numPr>
          <w:ilvl w:val="0"/>
          <w:numId w:val="67"/>
        </w:numPr>
        <w:rPr>
          <w:rFonts w:ascii="Times New Roman" w:hAnsi="Times New Roman" w:cs="Tahoma"/>
          <w:kern w:val="1"/>
          <w:sz w:val="24"/>
          <w:lang w:eastAsia="ar-SA"/>
        </w:rPr>
      </w:pPr>
      <w:r w:rsidRPr="00250405">
        <w:rPr>
          <w:rFonts w:ascii="Times New Roman" w:hAnsi="Times New Roman" w:cs="Tahoma"/>
          <w:kern w:val="1"/>
          <w:sz w:val="24"/>
          <w:lang w:eastAsia="ar-SA"/>
        </w:rPr>
        <w:t>На территории Васильевского сельского поселения при школ</w:t>
      </w:r>
      <w:r>
        <w:rPr>
          <w:rFonts w:ascii="Times New Roman" w:hAnsi="Times New Roman" w:cs="Tahoma"/>
          <w:kern w:val="1"/>
          <w:sz w:val="24"/>
          <w:lang w:eastAsia="ar-SA"/>
        </w:rPr>
        <w:t>ах</w:t>
      </w:r>
      <w:r w:rsidRPr="00250405">
        <w:rPr>
          <w:rFonts w:ascii="Times New Roman" w:hAnsi="Times New Roman" w:cs="Tahoma"/>
          <w:kern w:val="1"/>
          <w:sz w:val="24"/>
          <w:lang w:eastAsia="ar-SA"/>
        </w:rPr>
        <w:t xml:space="preserve"> функционир</w:t>
      </w:r>
      <w:r>
        <w:rPr>
          <w:rFonts w:ascii="Times New Roman" w:hAnsi="Times New Roman" w:cs="Tahoma"/>
          <w:kern w:val="1"/>
          <w:sz w:val="24"/>
          <w:lang w:eastAsia="ar-SA"/>
        </w:rPr>
        <w:t>ю</w:t>
      </w:r>
      <w:r w:rsidRPr="00250405">
        <w:rPr>
          <w:rFonts w:ascii="Times New Roman" w:hAnsi="Times New Roman" w:cs="Tahoma"/>
          <w:kern w:val="1"/>
          <w:sz w:val="24"/>
          <w:lang w:eastAsia="ar-SA"/>
        </w:rPr>
        <w:t>т открыт</w:t>
      </w:r>
      <w:r>
        <w:rPr>
          <w:rFonts w:ascii="Times New Roman" w:hAnsi="Times New Roman" w:cs="Tahoma"/>
          <w:kern w:val="1"/>
          <w:sz w:val="24"/>
          <w:lang w:eastAsia="ar-SA"/>
        </w:rPr>
        <w:t>ые</w:t>
      </w:r>
      <w:r w:rsidRPr="00250405">
        <w:rPr>
          <w:rFonts w:ascii="Times New Roman" w:hAnsi="Times New Roman" w:cs="Tahoma"/>
          <w:kern w:val="1"/>
          <w:sz w:val="24"/>
          <w:lang w:eastAsia="ar-SA"/>
        </w:rPr>
        <w:t xml:space="preserve"> спортивн</w:t>
      </w:r>
      <w:r>
        <w:rPr>
          <w:rFonts w:ascii="Times New Roman" w:hAnsi="Times New Roman" w:cs="Tahoma"/>
          <w:kern w:val="1"/>
          <w:sz w:val="24"/>
          <w:lang w:eastAsia="ar-SA"/>
        </w:rPr>
        <w:t>ые</w:t>
      </w:r>
      <w:r w:rsidRPr="00250405">
        <w:rPr>
          <w:rFonts w:ascii="Times New Roman" w:hAnsi="Times New Roman" w:cs="Tahoma"/>
          <w:kern w:val="1"/>
          <w:sz w:val="24"/>
          <w:lang w:eastAsia="ar-SA"/>
        </w:rPr>
        <w:t xml:space="preserve"> площадк</w:t>
      </w:r>
      <w:r>
        <w:rPr>
          <w:rFonts w:ascii="Times New Roman" w:hAnsi="Times New Roman" w:cs="Tahoma"/>
          <w:kern w:val="1"/>
          <w:sz w:val="24"/>
          <w:lang w:eastAsia="ar-SA"/>
        </w:rPr>
        <w:t>и</w:t>
      </w:r>
      <w:r w:rsidRPr="00250405">
        <w:rPr>
          <w:rFonts w:ascii="Times New Roman" w:hAnsi="Times New Roman" w:cs="Tahoma"/>
          <w:kern w:val="1"/>
          <w:sz w:val="24"/>
          <w:lang w:eastAsia="ar-SA"/>
        </w:rPr>
        <w:t>.</w:t>
      </w:r>
    </w:p>
    <w:p w:rsidR="00E90746" w:rsidRPr="00250405" w:rsidRDefault="00E90746" w:rsidP="008058F0">
      <w:pPr>
        <w:autoSpaceDE w:val="0"/>
        <w:jc w:val="both"/>
        <w:rPr>
          <w:rFonts w:cs="Arial"/>
          <w:spacing w:val="-3"/>
        </w:rPr>
      </w:pPr>
      <w:r w:rsidRPr="00250405">
        <w:rPr>
          <w:rFonts w:cs="Tahoma"/>
        </w:rPr>
        <w:tab/>
        <w:t xml:space="preserve">С точки зрения удаленности </w:t>
      </w:r>
      <w:r w:rsidRPr="00250405">
        <w:t xml:space="preserve">для учреждений повседневного обслуживания от потребителей установлен радиус пешеходной доступности - </w:t>
      </w:r>
      <w:r w:rsidRPr="00250405">
        <w:rPr>
          <w:rFonts w:cs="Arial"/>
          <w:spacing w:val="-3"/>
        </w:rPr>
        <w:t>2,5-3 км.</w:t>
      </w:r>
    </w:p>
    <w:p w:rsidR="00E90746" w:rsidRPr="00250405" w:rsidRDefault="00E90746" w:rsidP="008058F0">
      <w:pPr>
        <w:autoSpaceDE w:val="0"/>
        <w:jc w:val="both"/>
        <w:rPr>
          <w:b/>
          <w:bCs/>
        </w:rPr>
      </w:pPr>
      <w:r w:rsidRPr="00250405">
        <w:rPr>
          <w:b/>
          <w:bCs/>
        </w:rPr>
        <w:tab/>
      </w:r>
    </w:p>
    <w:p w:rsidR="00E90746" w:rsidRPr="00250405" w:rsidRDefault="00E90746" w:rsidP="008058F0">
      <w:pPr>
        <w:autoSpaceDE w:val="0"/>
        <w:jc w:val="center"/>
        <w:rPr>
          <w:rFonts w:cs="Arial CYR"/>
          <w:b/>
          <w:bCs/>
        </w:rPr>
      </w:pPr>
      <w:r w:rsidRPr="00250405">
        <w:rPr>
          <w:rFonts w:cs="Arial CYR"/>
          <w:b/>
          <w:bCs/>
        </w:rPr>
        <w:t>Объекты административного типа</w:t>
      </w:r>
    </w:p>
    <w:p w:rsidR="00E90746" w:rsidRPr="00250405" w:rsidRDefault="00E90746" w:rsidP="008058F0">
      <w:pPr>
        <w:autoSpaceDE w:val="0"/>
        <w:jc w:val="center"/>
        <w:rPr>
          <w:b/>
          <w:bCs/>
        </w:rPr>
      </w:pPr>
    </w:p>
    <w:p w:rsidR="00E90746" w:rsidRPr="00250405" w:rsidRDefault="00E90746" w:rsidP="008058F0">
      <w:pPr>
        <w:numPr>
          <w:ilvl w:val="0"/>
          <w:numId w:val="58"/>
        </w:numPr>
        <w:autoSpaceDE w:val="0"/>
        <w:jc w:val="both"/>
        <w:rPr>
          <w:rFonts w:cs="Arial CYR"/>
        </w:rPr>
      </w:pPr>
      <w:r w:rsidRPr="00250405">
        <w:rPr>
          <w:rFonts w:cs="Arial CYR"/>
        </w:rPr>
        <w:t>Администрация Васильевского сельского поселения располагается в селе Скор</w:t>
      </w:r>
      <w:r>
        <w:rPr>
          <w:rFonts w:cs="Arial CYR"/>
        </w:rPr>
        <w:t>ятино.</w:t>
      </w:r>
    </w:p>
    <w:p w:rsidR="00E90746" w:rsidRPr="00250405" w:rsidRDefault="00E90746" w:rsidP="008058F0">
      <w:pPr>
        <w:autoSpaceDE w:val="0"/>
        <w:jc w:val="both"/>
        <w:rPr>
          <w:b/>
          <w:bCs/>
        </w:rPr>
      </w:pPr>
    </w:p>
    <w:p w:rsidR="00E90746" w:rsidRPr="00250405" w:rsidRDefault="00E90746" w:rsidP="008058F0">
      <w:pPr>
        <w:autoSpaceDE w:val="0"/>
        <w:jc w:val="center"/>
        <w:rPr>
          <w:b/>
          <w:bCs/>
        </w:rPr>
      </w:pPr>
      <w:r w:rsidRPr="00250405">
        <w:rPr>
          <w:b/>
          <w:bCs/>
        </w:rPr>
        <w:t>Объекты библиотечного обслуживания населения, досуга и обеспечение жителей поселения услугами организаций культуры.</w:t>
      </w:r>
    </w:p>
    <w:p w:rsidR="00E90746" w:rsidRPr="00250405" w:rsidRDefault="00E90746" w:rsidP="008058F0">
      <w:pPr>
        <w:jc w:val="both"/>
        <w:rPr>
          <w:b/>
          <w:bCs/>
          <w:i/>
          <w:iCs/>
        </w:rPr>
      </w:pPr>
      <w:r w:rsidRPr="00250405">
        <w:rPr>
          <w:b/>
          <w:bCs/>
          <w:i/>
          <w:iCs/>
        </w:rPr>
        <w:tab/>
      </w:r>
    </w:p>
    <w:p w:rsidR="00E90746" w:rsidRPr="00250405" w:rsidRDefault="00E90746" w:rsidP="008058F0">
      <w:pPr>
        <w:jc w:val="both"/>
        <w:rPr>
          <w:color w:val="000000"/>
          <w:spacing w:val="-3"/>
        </w:rPr>
      </w:pPr>
      <w:r w:rsidRPr="00250405">
        <w:rPr>
          <w:b/>
          <w:bCs/>
          <w:i/>
          <w:iCs/>
          <w:color w:val="000000"/>
          <w:spacing w:val="-3"/>
        </w:rPr>
        <w:tab/>
      </w:r>
      <w:r w:rsidRPr="00250405">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E90746" w:rsidRPr="00250405" w:rsidRDefault="00E90746" w:rsidP="008058F0">
      <w:pPr>
        <w:jc w:val="both"/>
        <w:rPr>
          <w:color w:val="000000"/>
          <w:spacing w:val="-3"/>
        </w:rPr>
      </w:pPr>
    </w:p>
    <w:p w:rsidR="00E90746" w:rsidRPr="00250405" w:rsidRDefault="00E90746" w:rsidP="008058F0">
      <w:pPr>
        <w:ind w:firstLine="567"/>
        <w:jc w:val="both"/>
        <w:rPr>
          <w:color w:val="000000"/>
          <w:spacing w:val="-3"/>
        </w:rPr>
      </w:pPr>
      <w:r w:rsidRPr="00250405">
        <w:rPr>
          <w:color w:val="000000"/>
          <w:spacing w:val="-3"/>
        </w:rPr>
        <w:tab/>
        <w:t>В поселении функциониру</w:t>
      </w:r>
      <w:r>
        <w:rPr>
          <w:color w:val="000000"/>
          <w:spacing w:val="-3"/>
        </w:rPr>
        <w:t>ю</w:t>
      </w:r>
      <w:r w:rsidRPr="00250405">
        <w:rPr>
          <w:color w:val="000000"/>
          <w:spacing w:val="-3"/>
        </w:rPr>
        <w:t>т:</w:t>
      </w:r>
    </w:p>
    <w:p w:rsidR="00E90746" w:rsidRPr="00250405" w:rsidRDefault="00E90746" w:rsidP="008058F0">
      <w:pPr>
        <w:ind w:firstLine="567"/>
        <w:jc w:val="both"/>
        <w:rPr>
          <w:color w:val="000000"/>
          <w:spacing w:val="-3"/>
        </w:rPr>
      </w:pPr>
    </w:p>
    <w:tbl>
      <w:tblPr>
        <w:tblW w:w="10315" w:type="dxa"/>
        <w:tblInd w:w="55" w:type="dxa"/>
        <w:tblLayout w:type="fixed"/>
        <w:tblCellMar>
          <w:top w:w="55" w:type="dxa"/>
          <w:left w:w="55" w:type="dxa"/>
          <w:bottom w:w="55" w:type="dxa"/>
          <w:right w:w="55" w:type="dxa"/>
        </w:tblCellMar>
        <w:tblLook w:val="0000"/>
      </w:tblPr>
      <w:tblGrid>
        <w:gridCol w:w="709"/>
        <w:gridCol w:w="1276"/>
        <w:gridCol w:w="992"/>
        <w:gridCol w:w="851"/>
        <w:gridCol w:w="850"/>
        <w:gridCol w:w="873"/>
        <w:gridCol w:w="654"/>
        <w:gridCol w:w="642"/>
        <w:gridCol w:w="612"/>
        <w:gridCol w:w="857"/>
        <w:gridCol w:w="665"/>
        <w:gridCol w:w="634"/>
        <w:gridCol w:w="700"/>
      </w:tblGrid>
      <w:tr w:rsidR="00E90746" w:rsidTr="008816A3">
        <w:trPr>
          <w:trHeight w:val="1622"/>
        </w:trPr>
        <w:tc>
          <w:tcPr>
            <w:tcW w:w="709"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Наименование объекта</w:t>
            </w:r>
          </w:p>
        </w:tc>
        <w:tc>
          <w:tcPr>
            <w:tcW w:w="1276"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Адрес учреждения</w:t>
            </w:r>
          </w:p>
        </w:tc>
        <w:tc>
          <w:tcPr>
            <w:tcW w:w="992"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Форма собственности</w:t>
            </w:r>
          </w:p>
        </w:tc>
        <w:tc>
          <w:tcPr>
            <w:tcW w:w="851"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Тип здания (типовое, индивидуальный проект, приспособленное)</w:t>
            </w:r>
          </w:p>
        </w:tc>
        <w:tc>
          <w:tcPr>
            <w:tcW w:w="850"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Материал стен (кирпич, дерево, прочее)</w:t>
            </w:r>
          </w:p>
        </w:tc>
        <w:tc>
          <w:tcPr>
            <w:tcW w:w="873"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p>
          <w:p w:rsidR="00E90746" w:rsidRPr="00321C05" w:rsidRDefault="00E90746" w:rsidP="00321C05">
            <w:pPr>
              <w:pStyle w:val="TableContents"/>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Год постройки</w:t>
            </w:r>
          </w:p>
        </w:tc>
        <w:tc>
          <w:tcPr>
            <w:tcW w:w="654"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Год проведения кап. ремонта</w:t>
            </w:r>
          </w:p>
        </w:tc>
        <w:tc>
          <w:tcPr>
            <w:tcW w:w="642"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 износа</w:t>
            </w:r>
          </w:p>
        </w:tc>
        <w:tc>
          <w:tcPr>
            <w:tcW w:w="612"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Проектная мощность (в соответствующих единицах)</w:t>
            </w:r>
          </w:p>
        </w:tc>
        <w:tc>
          <w:tcPr>
            <w:tcW w:w="857"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Фактичес кая загрузка (в среднем за год)</w:t>
            </w:r>
          </w:p>
        </w:tc>
        <w:tc>
          <w:tcPr>
            <w:tcW w:w="665"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 xml:space="preserve">Сменность работы учрежде </w:t>
            </w:r>
          </w:p>
          <w:p w:rsidR="00E90746" w:rsidRPr="00321C05" w:rsidRDefault="00E90746" w:rsidP="00321C05">
            <w:pPr>
              <w:pStyle w:val="TableContents"/>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ния</w:t>
            </w:r>
          </w:p>
        </w:tc>
        <w:tc>
          <w:tcPr>
            <w:tcW w:w="634"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Среднегодовая/среднесписочная численность</w:t>
            </w:r>
          </w:p>
        </w:tc>
        <w:tc>
          <w:tcPr>
            <w:tcW w:w="700" w:type="dxa"/>
            <w:tcBorders>
              <w:top w:val="single" w:sz="4" w:space="0" w:color="auto"/>
              <w:left w:val="single" w:sz="4" w:space="0" w:color="auto"/>
              <w:bottom w:val="single" w:sz="4" w:space="0" w:color="auto"/>
              <w:right w:val="single" w:sz="4" w:space="0" w:color="auto"/>
            </w:tcBorders>
          </w:tcPr>
          <w:p w:rsidR="00E90746" w:rsidRPr="00321C05" w:rsidRDefault="00E90746" w:rsidP="00321C05">
            <w:pPr>
              <w:pStyle w:val="TableContents"/>
              <w:jc w:val="center"/>
              <w:rPr>
                <w:rFonts w:cs="Times New Roman"/>
                <w:b/>
                <w:color w:val="000000"/>
                <w:spacing w:val="-3"/>
                <w:kern w:val="1"/>
                <w:sz w:val="16"/>
                <w:szCs w:val="16"/>
                <w:lang w:eastAsia="ar-SA"/>
              </w:rPr>
            </w:pPr>
            <w:r w:rsidRPr="00321C05">
              <w:rPr>
                <w:rFonts w:cs="Times New Roman"/>
                <w:b/>
                <w:color w:val="000000"/>
                <w:spacing w:val="-3"/>
                <w:kern w:val="1"/>
                <w:sz w:val="16"/>
                <w:szCs w:val="16"/>
                <w:lang w:eastAsia="ar-SA"/>
              </w:rPr>
              <w:t>Число мест (посеще ний) в одну смену</w:t>
            </w:r>
          </w:p>
        </w:tc>
      </w:tr>
      <w:tr w:rsidR="00E90746" w:rsidTr="008816A3">
        <w:trPr>
          <w:trHeight w:val="521"/>
        </w:trPr>
        <w:tc>
          <w:tcPr>
            <w:tcW w:w="709"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1.Библиотека</w:t>
            </w:r>
          </w:p>
        </w:tc>
        <w:tc>
          <w:tcPr>
            <w:tcW w:w="1276"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п.Васильевский</w:t>
            </w:r>
          </w:p>
        </w:tc>
        <w:tc>
          <w:tcPr>
            <w:tcW w:w="992"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муниципальная</w:t>
            </w:r>
          </w:p>
        </w:tc>
        <w:tc>
          <w:tcPr>
            <w:tcW w:w="851"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приспособл.</w:t>
            </w:r>
          </w:p>
        </w:tc>
        <w:tc>
          <w:tcPr>
            <w:tcW w:w="850"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кирпич</w:t>
            </w:r>
          </w:p>
        </w:tc>
        <w:tc>
          <w:tcPr>
            <w:tcW w:w="873"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1968</w:t>
            </w:r>
          </w:p>
        </w:tc>
        <w:tc>
          <w:tcPr>
            <w:tcW w:w="654"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p>
        </w:tc>
        <w:tc>
          <w:tcPr>
            <w:tcW w:w="642"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50</w:t>
            </w:r>
          </w:p>
        </w:tc>
        <w:tc>
          <w:tcPr>
            <w:tcW w:w="612"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15</w:t>
            </w:r>
          </w:p>
        </w:tc>
        <w:tc>
          <w:tcPr>
            <w:tcW w:w="857"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w:t>
            </w:r>
          </w:p>
        </w:tc>
        <w:tc>
          <w:tcPr>
            <w:tcW w:w="665"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w:t>
            </w:r>
          </w:p>
        </w:tc>
        <w:tc>
          <w:tcPr>
            <w:tcW w:w="634" w:type="dxa"/>
            <w:tcBorders>
              <w:top w:val="single" w:sz="4" w:space="0" w:color="auto"/>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1500</w:t>
            </w:r>
          </w:p>
        </w:tc>
        <w:tc>
          <w:tcPr>
            <w:tcW w:w="700" w:type="dxa"/>
            <w:tcBorders>
              <w:top w:val="single" w:sz="4" w:space="0" w:color="auto"/>
              <w:left w:val="single" w:sz="2" w:space="0" w:color="000000"/>
              <w:bottom w:val="single" w:sz="2" w:space="0" w:color="000000"/>
              <w:right w:val="single" w:sz="2" w:space="0" w:color="000000"/>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15</w:t>
            </w:r>
          </w:p>
        </w:tc>
      </w:tr>
      <w:tr w:rsidR="00E90746" w:rsidTr="00321C05">
        <w:trPr>
          <w:trHeight w:val="1443"/>
        </w:trPr>
        <w:tc>
          <w:tcPr>
            <w:tcW w:w="709"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2.библиотека</w:t>
            </w:r>
          </w:p>
          <w:p w:rsidR="00E90746" w:rsidRPr="00321C05" w:rsidRDefault="00E90746" w:rsidP="00321C05">
            <w:pPr>
              <w:rPr>
                <w:color w:val="000000"/>
                <w:spacing w:val="-3"/>
              </w:rPr>
            </w:pPr>
          </w:p>
          <w:p w:rsidR="00E90746" w:rsidRPr="00321C05" w:rsidRDefault="00E90746" w:rsidP="00321C05">
            <w:pPr>
              <w:rPr>
                <w:color w:val="000000"/>
                <w:spacing w:val="-3"/>
              </w:rPr>
            </w:pPr>
            <w:r w:rsidRPr="00321C05">
              <w:rPr>
                <w:color w:val="000000"/>
                <w:spacing w:val="-3"/>
              </w:rPr>
              <w:t>3. Библиотека</w:t>
            </w:r>
          </w:p>
        </w:tc>
        <w:tc>
          <w:tcPr>
            <w:tcW w:w="1276"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п.скорятино</w:t>
            </w:r>
          </w:p>
          <w:p w:rsidR="00E90746" w:rsidRPr="00321C05" w:rsidRDefault="00E90746" w:rsidP="00321C05">
            <w:pPr>
              <w:rPr>
                <w:color w:val="000000"/>
                <w:spacing w:val="-3"/>
              </w:rPr>
            </w:pPr>
          </w:p>
          <w:p w:rsidR="00E90746" w:rsidRDefault="00E90746" w:rsidP="00321C05">
            <w:pPr>
              <w:rPr>
                <w:color w:val="000000"/>
                <w:spacing w:val="-3"/>
              </w:rPr>
            </w:pPr>
          </w:p>
          <w:p w:rsidR="00E90746" w:rsidRPr="00321C05" w:rsidRDefault="00E90746" w:rsidP="00321C05">
            <w:pPr>
              <w:rPr>
                <w:color w:val="000000"/>
                <w:spacing w:val="-3"/>
              </w:rPr>
            </w:pPr>
            <w:r w:rsidRPr="00321C05">
              <w:rPr>
                <w:color w:val="000000"/>
                <w:spacing w:val="-3"/>
              </w:rPr>
              <w:t>д.Большой синковец</w:t>
            </w:r>
          </w:p>
        </w:tc>
        <w:tc>
          <w:tcPr>
            <w:tcW w:w="992"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муниципальная</w:t>
            </w:r>
          </w:p>
          <w:p w:rsidR="00E90746" w:rsidRDefault="00E90746" w:rsidP="00321C05">
            <w:pPr>
              <w:rPr>
                <w:color w:val="000000"/>
                <w:spacing w:val="-3"/>
              </w:rPr>
            </w:pPr>
          </w:p>
          <w:p w:rsidR="00E90746" w:rsidRDefault="00E90746" w:rsidP="00321C05">
            <w:pPr>
              <w:rPr>
                <w:color w:val="000000"/>
                <w:spacing w:val="-3"/>
              </w:rPr>
            </w:pPr>
          </w:p>
          <w:p w:rsidR="00E90746" w:rsidRPr="00321C05" w:rsidRDefault="00E90746" w:rsidP="00321C05">
            <w:pPr>
              <w:rPr>
                <w:color w:val="000000"/>
                <w:spacing w:val="-3"/>
              </w:rPr>
            </w:pPr>
            <w:r w:rsidRPr="00321C05">
              <w:rPr>
                <w:color w:val="000000"/>
                <w:spacing w:val="-3"/>
              </w:rPr>
              <w:t>муницип.</w:t>
            </w:r>
          </w:p>
        </w:tc>
        <w:tc>
          <w:tcPr>
            <w:tcW w:w="851"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приспособл.</w:t>
            </w:r>
          </w:p>
          <w:p w:rsidR="00E90746" w:rsidRPr="00321C05" w:rsidRDefault="00E90746" w:rsidP="00321C05">
            <w:pPr>
              <w:rPr>
                <w:color w:val="000000"/>
                <w:spacing w:val="-3"/>
              </w:rPr>
            </w:pPr>
          </w:p>
          <w:p w:rsidR="00E90746" w:rsidRDefault="00E90746" w:rsidP="00321C05">
            <w:pPr>
              <w:rPr>
                <w:color w:val="000000"/>
                <w:spacing w:val="-3"/>
              </w:rPr>
            </w:pPr>
          </w:p>
          <w:p w:rsidR="00E90746" w:rsidRPr="00321C05" w:rsidRDefault="00E90746" w:rsidP="00321C05">
            <w:pPr>
              <w:rPr>
                <w:color w:val="000000"/>
                <w:spacing w:val="-3"/>
              </w:rPr>
            </w:pPr>
            <w:r w:rsidRPr="00321C05">
              <w:rPr>
                <w:color w:val="000000"/>
                <w:spacing w:val="-3"/>
              </w:rPr>
              <w:t>Приспособл.</w:t>
            </w:r>
          </w:p>
        </w:tc>
        <w:tc>
          <w:tcPr>
            <w:tcW w:w="850"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кирпич</w:t>
            </w:r>
          </w:p>
          <w:p w:rsidR="00E90746" w:rsidRPr="00321C05" w:rsidRDefault="00E90746" w:rsidP="00321C05">
            <w:pPr>
              <w:rPr>
                <w:color w:val="000000"/>
                <w:spacing w:val="-3"/>
              </w:rPr>
            </w:pPr>
          </w:p>
          <w:p w:rsidR="00E90746" w:rsidRDefault="00E90746" w:rsidP="00321C05">
            <w:pPr>
              <w:rPr>
                <w:color w:val="000000"/>
                <w:spacing w:val="-3"/>
              </w:rPr>
            </w:pPr>
          </w:p>
          <w:p w:rsidR="00E90746" w:rsidRDefault="00E90746" w:rsidP="00321C05">
            <w:pPr>
              <w:rPr>
                <w:color w:val="000000"/>
                <w:spacing w:val="-3"/>
              </w:rPr>
            </w:pPr>
          </w:p>
          <w:p w:rsidR="00E90746" w:rsidRPr="00321C05" w:rsidRDefault="00E90746" w:rsidP="00321C05">
            <w:pPr>
              <w:rPr>
                <w:color w:val="000000"/>
                <w:spacing w:val="-3"/>
              </w:rPr>
            </w:pPr>
            <w:r w:rsidRPr="00321C05">
              <w:rPr>
                <w:color w:val="000000"/>
                <w:spacing w:val="-3"/>
              </w:rPr>
              <w:t>кирпич</w:t>
            </w:r>
          </w:p>
        </w:tc>
        <w:tc>
          <w:tcPr>
            <w:tcW w:w="873"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1966</w:t>
            </w:r>
          </w:p>
          <w:p w:rsidR="00E90746" w:rsidRPr="00321C05" w:rsidRDefault="00E90746" w:rsidP="00321C05">
            <w:pPr>
              <w:rPr>
                <w:color w:val="000000"/>
                <w:spacing w:val="-3"/>
              </w:rPr>
            </w:pPr>
          </w:p>
          <w:p w:rsidR="00E90746" w:rsidRDefault="00E90746" w:rsidP="00321C05">
            <w:pPr>
              <w:rPr>
                <w:color w:val="000000"/>
                <w:spacing w:val="-3"/>
              </w:rPr>
            </w:pPr>
          </w:p>
          <w:p w:rsidR="00E90746" w:rsidRDefault="00E90746" w:rsidP="00321C05">
            <w:pPr>
              <w:rPr>
                <w:color w:val="000000"/>
                <w:spacing w:val="-3"/>
              </w:rPr>
            </w:pPr>
          </w:p>
          <w:p w:rsidR="00E90746" w:rsidRPr="00321C05" w:rsidRDefault="00E90746" w:rsidP="00321C05">
            <w:pPr>
              <w:rPr>
                <w:color w:val="000000"/>
                <w:spacing w:val="-3"/>
              </w:rPr>
            </w:pPr>
            <w:r w:rsidRPr="00321C05">
              <w:rPr>
                <w:color w:val="000000"/>
                <w:spacing w:val="-3"/>
              </w:rPr>
              <w:t>1970</w:t>
            </w:r>
          </w:p>
        </w:tc>
        <w:tc>
          <w:tcPr>
            <w:tcW w:w="654"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p>
        </w:tc>
        <w:tc>
          <w:tcPr>
            <w:tcW w:w="642" w:type="dxa"/>
            <w:tcBorders>
              <w:top w:val="nil"/>
              <w:left w:val="single" w:sz="2" w:space="0" w:color="000000"/>
              <w:bottom w:val="single" w:sz="2" w:space="0" w:color="000000"/>
              <w:right w:val="nil"/>
            </w:tcBorders>
          </w:tcPr>
          <w:p w:rsidR="00E90746" w:rsidRPr="00321C05" w:rsidRDefault="00E90746" w:rsidP="00321C05">
            <w:pPr>
              <w:pStyle w:val="TableContents"/>
              <w:rPr>
                <w:rFonts w:cs="Times New Roman"/>
                <w:color w:val="000000"/>
                <w:spacing w:val="-3"/>
                <w:kern w:val="1"/>
                <w:lang w:eastAsia="ar-SA"/>
              </w:rPr>
            </w:pPr>
            <w:r w:rsidRPr="00321C05">
              <w:rPr>
                <w:rFonts w:cs="Times New Roman"/>
                <w:color w:val="000000"/>
                <w:spacing w:val="-3"/>
                <w:kern w:val="1"/>
                <w:lang w:eastAsia="ar-SA"/>
              </w:rPr>
              <w:t>50</w:t>
            </w:r>
          </w:p>
          <w:p w:rsidR="00E90746" w:rsidRPr="00321C05" w:rsidRDefault="00E90746" w:rsidP="00321C05">
            <w:pPr>
              <w:pStyle w:val="TableContents"/>
              <w:rPr>
                <w:rFonts w:cs="Times New Roman"/>
                <w:color w:val="000000"/>
                <w:spacing w:val="-3"/>
                <w:kern w:val="1"/>
                <w:lang w:eastAsia="ar-SA"/>
              </w:rPr>
            </w:pPr>
          </w:p>
          <w:p w:rsidR="00E90746" w:rsidRDefault="00E90746" w:rsidP="00321C05">
            <w:pPr>
              <w:pStyle w:val="TableContents"/>
              <w:rPr>
                <w:rFonts w:cs="Times New Roman"/>
                <w:color w:val="000000"/>
                <w:spacing w:val="-3"/>
                <w:kern w:val="1"/>
                <w:lang w:eastAsia="ar-SA"/>
              </w:rPr>
            </w:pPr>
          </w:p>
          <w:p w:rsidR="00E90746" w:rsidRDefault="00E90746" w:rsidP="00321C05">
            <w:pPr>
              <w:pStyle w:val="TableContents"/>
              <w:rPr>
                <w:rFonts w:cs="Times New Roman"/>
                <w:color w:val="000000"/>
                <w:spacing w:val="-3"/>
                <w:kern w:val="1"/>
                <w:lang w:eastAsia="ar-SA"/>
              </w:rPr>
            </w:pPr>
          </w:p>
          <w:p w:rsidR="00E90746" w:rsidRPr="00321C05" w:rsidRDefault="00E90746" w:rsidP="00321C05">
            <w:pPr>
              <w:pStyle w:val="TableContents"/>
              <w:rPr>
                <w:rFonts w:cs="Times New Roman"/>
                <w:color w:val="000000"/>
                <w:spacing w:val="-3"/>
                <w:kern w:val="1"/>
                <w:lang w:eastAsia="ar-SA"/>
              </w:rPr>
            </w:pPr>
            <w:r w:rsidRPr="00321C05">
              <w:rPr>
                <w:rFonts w:cs="Times New Roman"/>
                <w:color w:val="000000"/>
                <w:spacing w:val="-3"/>
                <w:kern w:val="1"/>
                <w:lang w:eastAsia="ar-SA"/>
              </w:rPr>
              <w:t>50</w:t>
            </w:r>
          </w:p>
        </w:tc>
        <w:tc>
          <w:tcPr>
            <w:tcW w:w="612"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w:t>
            </w:r>
          </w:p>
          <w:p w:rsidR="00E90746" w:rsidRPr="00321C05"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15</w:t>
            </w:r>
          </w:p>
        </w:tc>
        <w:tc>
          <w:tcPr>
            <w:tcW w:w="857"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3</w:t>
            </w:r>
          </w:p>
          <w:p w:rsidR="00E90746" w:rsidRPr="00321C05"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4</w:t>
            </w:r>
          </w:p>
        </w:tc>
        <w:tc>
          <w:tcPr>
            <w:tcW w:w="665"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w:t>
            </w:r>
          </w:p>
          <w:p w:rsidR="00E90746" w:rsidRPr="00321C05"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w:t>
            </w:r>
          </w:p>
        </w:tc>
        <w:tc>
          <w:tcPr>
            <w:tcW w:w="634" w:type="dxa"/>
            <w:tcBorders>
              <w:top w:val="nil"/>
              <w:left w:val="single" w:sz="2" w:space="0" w:color="000000"/>
              <w:bottom w:val="single" w:sz="2" w:space="0" w:color="000000"/>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900</w:t>
            </w:r>
          </w:p>
          <w:p w:rsidR="00E90746" w:rsidRPr="00321C05"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1200</w:t>
            </w:r>
          </w:p>
        </w:tc>
        <w:tc>
          <w:tcPr>
            <w:tcW w:w="700" w:type="dxa"/>
            <w:tcBorders>
              <w:top w:val="nil"/>
              <w:left w:val="single" w:sz="2" w:space="0" w:color="000000"/>
              <w:bottom w:val="single" w:sz="2" w:space="0" w:color="000000"/>
              <w:right w:val="single" w:sz="2" w:space="0" w:color="000000"/>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w:t>
            </w:r>
          </w:p>
          <w:p w:rsidR="00E90746" w:rsidRPr="00321C05"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Default="00E90746" w:rsidP="00321C05">
            <w:pPr>
              <w:pStyle w:val="TableContents"/>
              <w:jc w:val="center"/>
              <w:rPr>
                <w:rFonts w:cs="Times New Roman"/>
                <w:color w:val="000000"/>
                <w:spacing w:val="-3"/>
                <w:kern w:val="1"/>
                <w:lang w:eastAsia="ar-SA"/>
              </w:rPr>
            </w:pPr>
          </w:p>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15</w:t>
            </w:r>
          </w:p>
        </w:tc>
      </w:tr>
      <w:tr w:rsidR="00E90746" w:rsidTr="00321C05">
        <w:trPr>
          <w:trHeight w:val="592"/>
        </w:trPr>
        <w:tc>
          <w:tcPr>
            <w:tcW w:w="709"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Сдк Клуб</w:t>
            </w:r>
          </w:p>
        </w:tc>
        <w:tc>
          <w:tcPr>
            <w:tcW w:w="1276"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п.васильевский</w:t>
            </w:r>
          </w:p>
        </w:tc>
        <w:tc>
          <w:tcPr>
            <w:tcW w:w="992"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муниципальная</w:t>
            </w:r>
          </w:p>
        </w:tc>
        <w:tc>
          <w:tcPr>
            <w:tcW w:w="851"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приспособл</w:t>
            </w:r>
          </w:p>
        </w:tc>
        <w:tc>
          <w:tcPr>
            <w:tcW w:w="850"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кирпич</w:t>
            </w:r>
          </w:p>
        </w:tc>
        <w:tc>
          <w:tcPr>
            <w:tcW w:w="873"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1968</w:t>
            </w:r>
          </w:p>
        </w:tc>
        <w:tc>
          <w:tcPr>
            <w:tcW w:w="654"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p>
        </w:tc>
        <w:tc>
          <w:tcPr>
            <w:tcW w:w="642"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50</w:t>
            </w:r>
          </w:p>
        </w:tc>
        <w:tc>
          <w:tcPr>
            <w:tcW w:w="612"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50</w:t>
            </w:r>
          </w:p>
        </w:tc>
        <w:tc>
          <w:tcPr>
            <w:tcW w:w="857"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15</w:t>
            </w:r>
          </w:p>
        </w:tc>
        <w:tc>
          <w:tcPr>
            <w:tcW w:w="665"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w:t>
            </w:r>
          </w:p>
          <w:p w:rsidR="00E90746" w:rsidRPr="00321C05" w:rsidRDefault="00E90746" w:rsidP="00321C05">
            <w:pPr>
              <w:pStyle w:val="TableContents"/>
              <w:jc w:val="center"/>
              <w:rPr>
                <w:rFonts w:cs="Times New Roman"/>
                <w:color w:val="000000"/>
                <w:spacing w:val="-3"/>
                <w:kern w:val="1"/>
                <w:lang w:eastAsia="ar-SA"/>
              </w:rPr>
            </w:pPr>
          </w:p>
        </w:tc>
        <w:tc>
          <w:tcPr>
            <w:tcW w:w="634"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400</w:t>
            </w:r>
          </w:p>
        </w:tc>
        <w:tc>
          <w:tcPr>
            <w:tcW w:w="700" w:type="dxa"/>
            <w:tcBorders>
              <w:top w:val="nil"/>
              <w:left w:val="single" w:sz="2" w:space="0" w:color="000000"/>
              <w:bottom w:val="single" w:sz="4" w:space="0" w:color="auto"/>
              <w:right w:val="single" w:sz="2" w:space="0" w:color="000000"/>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50</w:t>
            </w:r>
          </w:p>
        </w:tc>
      </w:tr>
      <w:tr w:rsidR="00E90746" w:rsidTr="00321C05">
        <w:trPr>
          <w:trHeight w:val="603"/>
        </w:trPr>
        <w:tc>
          <w:tcPr>
            <w:tcW w:w="709"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Сдк Клуб</w:t>
            </w:r>
          </w:p>
        </w:tc>
        <w:tc>
          <w:tcPr>
            <w:tcW w:w="1276"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Синковский</w:t>
            </w:r>
          </w:p>
        </w:tc>
        <w:tc>
          <w:tcPr>
            <w:tcW w:w="992"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муниципальная</w:t>
            </w:r>
          </w:p>
        </w:tc>
        <w:tc>
          <w:tcPr>
            <w:tcW w:w="851"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приспособл</w:t>
            </w:r>
          </w:p>
        </w:tc>
        <w:tc>
          <w:tcPr>
            <w:tcW w:w="850"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кирпич</w:t>
            </w:r>
          </w:p>
        </w:tc>
        <w:tc>
          <w:tcPr>
            <w:tcW w:w="873"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1971</w:t>
            </w:r>
          </w:p>
        </w:tc>
        <w:tc>
          <w:tcPr>
            <w:tcW w:w="654"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2012</w:t>
            </w:r>
          </w:p>
        </w:tc>
        <w:tc>
          <w:tcPr>
            <w:tcW w:w="642"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30</w:t>
            </w:r>
          </w:p>
        </w:tc>
        <w:tc>
          <w:tcPr>
            <w:tcW w:w="612"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40</w:t>
            </w:r>
          </w:p>
        </w:tc>
        <w:tc>
          <w:tcPr>
            <w:tcW w:w="857"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10</w:t>
            </w:r>
          </w:p>
        </w:tc>
        <w:tc>
          <w:tcPr>
            <w:tcW w:w="665" w:type="dxa"/>
            <w:tcBorders>
              <w:top w:val="nil"/>
              <w:left w:val="single" w:sz="2" w:space="0" w:color="000000"/>
              <w:bottom w:val="single" w:sz="4" w:space="0" w:color="auto"/>
              <w:right w:val="nil"/>
            </w:tcBorders>
          </w:tcPr>
          <w:p w:rsidR="00E90746" w:rsidRPr="00321C05" w:rsidRDefault="00E90746" w:rsidP="00321C05">
            <w:pPr>
              <w:pStyle w:val="TableContents"/>
              <w:rPr>
                <w:rFonts w:cs="Times New Roman"/>
                <w:color w:val="000000"/>
                <w:spacing w:val="-3"/>
                <w:kern w:val="1"/>
                <w:lang w:eastAsia="ar-SA"/>
              </w:rPr>
            </w:pPr>
            <w:r w:rsidRPr="00321C05">
              <w:rPr>
                <w:rFonts w:cs="Times New Roman"/>
                <w:color w:val="000000"/>
                <w:spacing w:val="-3"/>
                <w:kern w:val="1"/>
                <w:lang w:eastAsia="ar-SA"/>
              </w:rPr>
              <w:t>1</w:t>
            </w:r>
          </w:p>
        </w:tc>
        <w:tc>
          <w:tcPr>
            <w:tcW w:w="634" w:type="dxa"/>
            <w:tcBorders>
              <w:top w:val="nil"/>
              <w:left w:val="single" w:sz="2" w:space="0" w:color="000000"/>
              <w:bottom w:val="single" w:sz="4" w:space="0" w:color="auto"/>
              <w:right w:val="nil"/>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380</w:t>
            </w:r>
          </w:p>
        </w:tc>
        <w:tc>
          <w:tcPr>
            <w:tcW w:w="700" w:type="dxa"/>
            <w:tcBorders>
              <w:top w:val="nil"/>
              <w:left w:val="single" w:sz="2" w:space="0" w:color="000000"/>
              <w:bottom w:val="single" w:sz="4" w:space="0" w:color="auto"/>
              <w:right w:val="single" w:sz="2" w:space="0" w:color="000000"/>
            </w:tcBorders>
          </w:tcPr>
          <w:p w:rsidR="00E90746" w:rsidRPr="00321C05" w:rsidRDefault="00E90746" w:rsidP="00321C05">
            <w:pPr>
              <w:pStyle w:val="TableContents"/>
              <w:jc w:val="center"/>
              <w:rPr>
                <w:rFonts w:cs="Times New Roman"/>
                <w:color w:val="000000"/>
                <w:spacing w:val="-3"/>
                <w:kern w:val="1"/>
                <w:lang w:eastAsia="ar-SA"/>
              </w:rPr>
            </w:pPr>
            <w:r w:rsidRPr="00321C05">
              <w:rPr>
                <w:rFonts w:cs="Times New Roman"/>
                <w:color w:val="000000"/>
                <w:spacing w:val="-3"/>
                <w:kern w:val="1"/>
                <w:lang w:eastAsia="ar-SA"/>
              </w:rPr>
              <w:t>40</w:t>
            </w:r>
          </w:p>
        </w:tc>
      </w:tr>
    </w:tbl>
    <w:p w:rsidR="00E90746" w:rsidRPr="00250405" w:rsidRDefault="00E90746" w:rsidP="002F06AA">
      <w:pPr>
        <w:ind w:left="927"/>
        <w:jc w:val="both"/>
        <w:rPr>
          <w:color w:val="000000"/>
          <w:spacing w:val="-3"/>
        </w:rPr>
      </w:pPr>
    </w:p>
    <w:p w:rsidR="00E90746" w:rsidRPr="00250405" w:rsidRDefault="00E90746" w:rsidP="008058F0">
      <w:pPr>
        <w:jc w:val="both"/>
      </w:pPr>
      <w:r w:rsidRPr="00250405">
        <w:tab/>
        <w:t>Согласно СНиП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E90746" w:rsidRDefault="00E90746" w:rsidP="008058F0">
      <w:pPr>
        <w:jc w:val="both"/>
      </w:pPr>
      <w:r w:rsidRPr="00250405">
        <w:tab/>
        <w:t xml:space="preserve">Согласно ст. 14 Федерального закона №131-ФЗ от 06.10.2003 г. к полномочиям органов местного самоуправления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Pr="00250405">
        <w:rPr>
          <w:shd w:val="clear" w:color="auto" w:fill="FFFFFF"/>
        </w:rPr>
        <w:t>Васильевского сельского поселения</w:t>
      </w:r>
      <w:r w:rsidRPr="00250405">
        <w:rPr>
          <w:kern w:val="0"/>
          <w:lang w:eastAsia="ru-RU"/>
        </w:rPr>
        <w:t xml:space="preserve"> </w:t>
      </w:r>
      <w:r w:rsidRPr="00250405">
        <w:t>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поселения рассматриваются и эти вопросы.</w:t>
      </w:r>
    </w:p>
    <w:p w:rsidR="00E90746" w:rsidRDefault="00E90746" w:rsidP="000C023B">
      <w:pPr>
        <w:jc w:val="both"/>
      </w:pPr>
    </w:p>
    <w:p w:rsidR="00E90746" w:rsidRPr="008F4E34" w:rsidRDefault="00E90746" w:rsidP="00C2511C">
      <w:pPr>
        <w:ind w:firstLine="708"/>
        <w:jc w:val="center"/>
        <w:rPr>
          <w:b/>
          <w:bCs/>
          <w:i/>
          <w:iCs/>
        </w:rPr>
      </w:pPr>
      <w:r>
        <w:rPr>
          <w:b/>
          <w:bCs/>
          <w:i/>
          <w:iCs/>
        </w:rPr>
        <w:t xml:space="preserve">Характеристики и </w:t>
      </w:r>
      <w:r w:rsidRPr="006908A5">
        <w:rPr>
          <w:b/>
          <w:bCs/>
          <w:i/>
          <w:iCs/>
        </w:rPr>
        <w:t>нормы обеспеченности объектов социальной инфраструктуры</w:t>
      </w:r>
      <w:r w:rsidRPr="00521CAE">
        <w:rPr>
          <w:shd w:val="clear" w:color="auto" w:fill="FFFFFF"/>
        </w:rPr>
        <w:t xml:space="preserve"> </w:t>
      </w:r>
      <w:r>
        <w:rPr>
          <w:b/>
          <w:bCs/>
          <w:i/>
          <w:iCs/>
        </w:rPr>
        <w:t xml:space="preserve">Васильевского </w:t>
      </w:r>
      <w:r w:rsidRPr="00521CAE">
        <w:rPr>
          <w:b/>
          <w:bCs/>
          <w:i/>
          <w:iCs/>
        </w:rPr>
        <w:t>сельского поселения</w:t>
      </w:r>
      <w:r>
        <w:rPr>
          <w:b/>
          <w:bCs/>
          <w:i/>
          <w:iCs/>
        </w:rPr>
        <w:t xml:space="preserve"> </w:t>
      </w:r>
      <w:r w:rsidRPr="006908A5">
        <w:rPr>
          <w:b/>
          <w:bCs/>
          <w:i/>
          <w:iCs/>
        </w:rPr>
        <w:t xml:space="preserve"> сведены в таблицу</w:t>
      </w:r>
      <w:r>
        <w:rPr>
          <w:b/>
          <w:bCs/>
          <w:i/>
          <w:iCs/>
        </w:rPr>
        <w:t>:</w:t>
      </w:r>
    </w:p>
    <w:p w:rsidR="00E90746" w:rsidRDefault="00E90746" w:rsidP="00B83BC7">
      <w:pPr>
        <w:pStyle w:val="Standard"/>
        <w:jc w:val="center"/>
        <w:rPr>
          <w:b/>
          <w:bCs/>
        </w:rPr>
      </w:pPr>
    </w:p>
    <w:p w:rsidR="00E90746" w:rsidRPr="00451D8C" w:rsidRDefault="00E90746" w:rsidP="008F4E34">
      <w:pPr>
        <w:pStyle w:val="Standard"/>
        <w:jc w:val="center"/>
        <w:rPr>
          <w:bCs/>
          <w:i/>
        </w:rPr>
      </w:pPr>
      <w:r w:rsidRPr="00451D8C">
        <w:rPr>
          <w:bCs/>
          <w:i/>
        </w:rPr>
        <w:t>Сводная таблица нормативных требований</w:t>
      </w:r>
    </w:p>
    <w:p w:rsidR="00E90746" w:rsidRDefault="00E90746" w:rsidP="008F4E34">
      <w:pPr>
        <w:pStyle w:val="Standard"/>
        <w:jc w:val="center"/>
        <w:rPr>
          <w:b/>
          <w:bCs/>
        </w:rPr>
      </w:pPr>
    </w:p>
    <w:tbl>
      <w:tblPr>
        <w:tblW w:w="9638"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tblPr>
      <w:tblGrid>
        <w:gridCol w:w="808"/>
        <w:gridCol w:w="3046"/>
        <w:gridCol w:w="2134"/>
        <w:gridCol w:w="1858"/>
        <w:gridCol w:w="1792"/>
      </w:tblGrid>
      <w:tr w:rsidR="00E90746" w:rsidRPr="00D07E83" w:rsidTr="006908A5">
        <w:tc>
          <w:tcPr>
            <w:tcW w:w="808" w:type="dxa"/>
            <w:shd w:val="clear" w:color="auto" w:fill="CCCCCC"/>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 п/п</w:t>
            </w:r>
          </w:p>
        </w:tc>
        <w:tc>
          <w:tcPr>
            <w:tcW w:w="3046" w:type="dxa"/>
            <w:shd w:val="clear" w:color="auto" w:fill="CCCCCC"/>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Учреждения обслуживания</w:t>
            </w:r>
          </w:p>
        </w:tc>
        <w:tc>
          <w:tcPr>
            <w:tcW w:w="2134" w:type="dxa"/>
            <w:shd w:val="clear" w:color="auto" w:fill="CCCCCC"/>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Единица измерений</w:t>
            </w:r>
          </w:p>
        </w:tc>
        <w:tc>
          <w:tcPr>
            <w:tcW w:w="1858" w:type="dxa"/>
            <w:shd w:val="clear" w:color="auto" w:fill="CCCCCC"/>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Норматив</w:t>
            </w:r>
          </w:p>
        </w:tc>
        <w:tc>
          <w:tcPr>
            <w:tcW w:w="1792" w:type="dxa"/>
            <w:shd w:val="clear" w:color="auto" w:fill="CCCCCC"/>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Радиус доступности</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w:t>
            </w:r>
          </w:p>
        </w:tc>
        <w:tc>
          <w:tcPr>
            <w:tcW w:w="3046" w:type="dxa"/>
            <w:tcMar>
              <w:top w:w="55" w:type="dxa"/>
              <w:left w:w="55" w:type="dxa"/>
              <w:bottom w:w="55" w:type="dxa"/>
              <w:right w:w="55" w:type="dxa"/>
            </w:tcMar>
          </w:tcPr>
          <w:p w:rsidR="00E90746" w:rsidRPr="00D07E83" w:rsidRDefault="00E90746" w:rsidP="00334813">
            <w:pPr>
              <w:pStyle w:val="TableContents"/>
              <w:jc w:val="both"/>
            </w:pPr>
            <w:r w:rsidRPr="00D07E83">
              <w:rPr>
                <w:b/>
                <w:bCs/>
              </w:rPr>
              <w:t>Детские дошкольные учреждения (ДДУ)</w:t>
            </w:r>
            <w:r w:rsidRPr="00D07E83">
              <w:t xml:space="preserve"> общего типа</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охват детей, %</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70 (СНиП)</w:t>
            </w:r>
          </w:p>
        </w:tc>
        <w:tc>
          <w:tcPr>
            <w:tcW w:w="1792" w:type="dxa"/>
            <w:tcMar>
              <w:top w:w="55" w:type="dxa"/>
              <w:left w:w="55" w:type="dxa"/>
              <w:bottom w:w="55" w:type="dxa"/>
              <w:right w:w="55" w:type="dxa"/>
            </w:tcMar>
          </w:tcPr>
          <w:p w:rsidR="00E90746" w:rsidRPr="00D07E83" w:rsidRDefault="00E90746" w:rsidP="00334813">
            <w:pPr>
              <w:pStyle w:val="TableContents"/>
              <w:jc w:val="center"/>
            </w:pP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мест на 100 детей 0-6 лет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60 (методика)</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300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40 (методика)</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500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специализированные</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охват детей, %</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оздоровительные</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12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w:t>
            </w:r>
          </w:p>
        </w:tc>
        <w:tc>
          <w:tcPr>
            <w:tcW w:w="8830" w:type="dxa"/>
            <w:gridSpan w:val="4"/>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Общеобразовательные школы</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мест на 100 детей 7-17 лет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85 (методика)</w:t>
            </w:r>
          </w:p>
        </w:tc>
        <w:tc>
          <w:tcPr>
            <w:tcW w:w="1792" w:type="dxa"/>
            <w:tcMar>
              <w:top w:w="55" w:type="dxa"/>
              <w:left w:w="55" w:type="dxa"/>
              <w:bottom w:w="55" w:type="dxa"/>
              <w:right w:w="55" w:type="dxa"/>
            </w:tcMar>
          </w:tcPr>
          <w:p w:rsidR="00E90746" w:rsidRPr="00D07E83" w:rsidRDefault="00E90746" w:rsidP="00334813">
            <w:pPr>
              <w:pStyle w:val="TableContents"/>
              <w:jc w:val="both"/>
            </w:pPr>
            <w:r w:rsidRPr="00D07E83">
              <w:t>500 м — 1 ступень;</w:t>
            </w:r>
          </w:p>
          <w:p w:rsidR="00E90746" w:rsidRPr="00D07E83" w:rsidRDefault="00E90746" w:rsidP="00334813">
            <w:pPr>
              <w:pStyle w:val="TableContents"/>
              <w:jc w:val="both"/>
            </w:pPr>
            <w:r w:rsidRPr="00D07E83">
              <w:t>750 — 2,3 ступень</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40 (методика)</w:t>
            </w:r>
          </w:p>
        </w:tc>
        <w:tc>
          <w:tcPr>
            <w:tcW w:w="1792" w:type="dxa"/>
            <w:tcMar>
              <w:top w:w="55" w:type="dxa"/>
              <w:left w:w="55" w:type="dxa"/>
              <w:bottom w:w="55" w:type="dxa"/>
              <w:right w:w="55" w:type="dxa"/>
            </w:tcMar>
          </w:tcPr>
          <w:p w:rsidR="00E90746" w:rsidRPr="00D07E83" w:rsidRDefault="00E90746" w:rsidP="00334813">
            <w:pPr>
              <w:pStyle w:val="TableContents"/>
              <w:jc w:val="both"/>
            </w:pPr>
            <w:r w:rsidRPr="00D07E83">
              <w:t>500 м — 1 ступень;</w:t>
            </w:r>
          </w:p>
          <w:p w:rsidR="00E90746" w:rsidRPr="00D07E83" w:rsidRDefault="00E90746" w:rsidP="00334813">
            <w:pPr>
              <w:pStyle w:val="TableContents"/>
              <w:jc w:val="both"/>
            </w:pPr>
            <w:r w:rsidRPr="00D07E83">
              <w:t>2-4 км — 2,3 ступень</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3</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Специализированные внешкольные учреждения</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охват школьников, %</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10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4</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Начальное профессиональное образование</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 тыс. жит.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110 (методика)</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5</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Среднее профессиональное образование</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 тыс. жит.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160 (методика)</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6</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Высшее профессиональное образование</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 тыс. жит.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170 (методика)</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7</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Больницы</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Коек на 1000 населения</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8,63 (методика)</w:t>
            </w:r>
          </w:p>
        </w:tc>
        <w:tc>
          <w:tcPr>
            <w:tcW w:w="1792" w:type="dxa"/>
            <w:vMerge w:val="restart"/>
            <w:tcMar>
              <w:top w:w="55" w:type="dxa"/>
              <w:left w:w="55" w:type="dxa"/>
              <w:bottom w:w="55" w:type="dxa"/>
              <w:right w:w="55" w:type="dxa"/>
            </w:tcMar>
          </w:tcPr>
          <w:p w:rsidR="00E90746" w:rsidRPr="00D07E83" w:rsidRDefault="00E90746" w:rsidP="00334813">
            <w:pPr>
              <w:pStyle w:val="TableContents"/>
              <w:jc w:val="both"/>
            </w:pPr>
            <w:r w:rsidRPr="00D07E83">
              <w:t>город — 1000 м;</w:t>
            </w:r>
          </w:p>
          <w:p w:rsidR="00E90746" w:rsidRPr="00D07E83" w:rsidRDefault="00E90746" w:rsidP="00334813">
            <w:pPr>
              <w:pStyle w:val="TableContents"/>
              <w:jc w:val="both"/>
            </w:pPr>
            <w:r w:rsidRPr="00D07E83">
              <w:t>сельский населенный пункт - 30 мин. с использованием транспорта</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8</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Врачебные амбулатории</w:t>
            </w:r>
          </w:p>
        </w:tc>
        <w:tc>
          <w:tcPr>
            <w:tcW w:w="2134" w:type="dxa"/>
            <w:tcMar>
              <w:top w:w="55" w:type="dxa"/>
              <w:left w:w="55" w:type="dxa"/>
              <w:bottom w:w="55" w:type="dxa"/>
              <w:right w:w="55" w:type="dxa"/>
            </w:tcMar>
          </w:tcPr>
          <w:p w:rsidR="00E90746" w:rsidRPr="00D07E83" w:rsidRDefault="00E90746" w:rsidP="00334813">
            <w:pPr>
              <w:pStyle w:val="TableContents"/>
              <w:jc w:val="both"/>
            </w:pPr>
            <w:r w:rsidRPr="00D07E83">
              <w:t>посещений в смену 1000 человек</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17,96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p>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дневной стационар</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коек на 1000 человек</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1,77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9</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Фельдшерско-акушерский пункт (ФАП)</w:t>
            </w:r>
          </w:p>
        </w:tc>
        <w:tc>
          <w:tcPr>
            <w:tcW w:w="3992" w:type="dxa"/>
            <w:gridSpan w:val="2"/>
            <w:tcMar>
              <w:top w:w="55" w:type="dxa"/>
              <w:left w:w="55" w:type="dxa"/>
              <w:bottom w:w="55" w:type="dxa"/>
              <w:right w:w="55" w:type="dxa"/>
            </w:tcMar>
          </w:tcPr>
          <w:p w:rsidR="00E90746" w:rsidRPr="00D07E83" w:rsidRDefault="00E90746" w:rsidP="00334813">
            <w:pPr>
              <w:pStyle w:val="TableContents"/>
              <w:jc w:val="center"/>
            </w:pPr>
            <w:r w:rsidRPr="00D07E83">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10</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Аптеки</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ед. на 6,2 тыс.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w:t>
            </w:r>
          </w:p>
        </w:tc>
        <w:tc>
          <w:tcPr>
            <w:tcW w:w="1792" w:type="dxa"/>
            <w:tcMar>
              <w:top w:w="55" w:type="dxa"/>
              <w:left w:w="55" w:type="dxa"/>
              <w:bottom w:w="55" w:type="dxa"/>
              <w:right w:w="55" w:type="dxa"/>
            </w:tcMar>
          </w:tcPr>
          <w:p w:rsidR="00E90746" w:rsidRPr="00D07E83" w:rsidRDefault="00E90746" w:rsidP="00334813">
            <w:pPr>
              <w:pStyle w:val="TableContents"/>
            </w:pPr>
            <w:r w:rsidRPr="00D07E83">
              <w:t>город — 500 м  при одно- и двухэтажной застройке 800 м;</w:t>
            </w:r>
          </w:p>
          <w:p w:rsidR="00E90746" w:rsidRPr="00D07E83" w:rsidRDefault="00E90746" w:rsidP="00334813">
            <w:pPr>
              <w:pStyle w:val="TableContents"/>
              <w:jc w:val="both"/>
            </w:pPr>
            <w:r w:rsidRPr="00D07E83">
              <w:t>сельский населенный пункт - 30 мин. с использованием транспорта</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11</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Скорая медицинская помощь</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Вызовов в год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318</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12</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Дом интернат</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человек</w:t>
            </w:r>
          </w:p>
        </w:tc>
        <w:tc>
          <w:tcPr>
            <w:tcW w:w="1858" w:type="dxa"/>
            <w:tcMar>
              <w:top w:w="55" w:type="dxa"/>
              <w:left w:w="55" w:type="dxa"/>
              <w:bottom w:w="55" w:type="dxa"/>
              <w:right w:w="55" w:type="dxa"/>
            </w:tcMar>
          </w:tcPr>
          <w:p w:rsidR="00E90746" w:rsidRPr="00D07E83" w:rsidRDefault="00E90746" w:rsidP="00334813">
            <w:pPr>
              <w:pStyle w:val="TableContents"/>
              <w:jc w:val="center"/>
            </w:pP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для престарелых, ветеранов войны</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человек (с 60 лет)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28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для взрослых инвалидов</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детский</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человек (4-17 лет)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психоневрологический</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13</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Плоскостные сооружения</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га,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0,2 (методика)</w:t>
            </w:r>
          </w:p>
        </w:tc>
        <w:tc>
          <w:tcPr>
            <w:tcW w:w="1792" w:type="dxa"/>
            <w:vMerge w:val="restart"/>
            <w:tcMar>
              <w:top w:w="55" w:type="dxa"/>
              <w:left w:w="55" w:type="dxa"/>
              <w:bottom w:w="55" w:type="dxa"/>
              <w:right w:w="55" w:type="dxa"/>
            </w:tcMar>
          </w:tcPr>
          <w:p w:rsidR="00E90746" w:rsidRPr="00D07E83" w:rsidRDefault="00E90746" w:rsidP="00334813">
            <w:pPr>
              <w:pStyle w:val="TableContents"/>
              <w:jc w:val="both"/>
            </w:pPr>
            <w:r w:rsidRPr="00D07E83">
              <w:t>город — 500 м, сельский населенный пункт — 2,5-3 км.</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14</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Спортзал</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м.кв. площади пола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350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15</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Бассейн</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м.кв. зеркала воды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75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16</w:t>
            </w:r>
          </w:p>
        </w:tc>
        <w:tc>
          <w:tcPr>
            <w:tcW w:w="8830" w:type="dxa"/>
            <w:gridSpan w:val="4"/>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Клубы и ДК</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до 500 жителей</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мощность (мест)</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100-150 (методика)</w:t>
            </w:r>
          </w:p>
        </w:tc>
        <w:tc>
          <w:tcPr>
            <w:tcW w:w="1792" w:type="dxa"/>
            <w:vMerge w:val="restart"/>
            <w:tcMar>
              <w:top w:w="55" w:type="dxa"/>
              <w:left w:w="55" w:type="dxa"/>
              <w:bottom w:w="55" w:type="dxa"/>
              <w:right w:w="55" w:type="dxa"/>
            </w:tcMar>
          </w:tcPr>
          <w:p w:rsidR="00E90746" w:rsidRPr="00D07E83" w:rsidRDefault="00E90746" w:rsidP="00334813">
            <w:pPr>
              <w:pStyle w:val="TableContents"/>
              <w:jc w:val="both"/>
            </w:pPr>
            <w:r w:rsidRPr="00D07E83">
              <w:t>город -500-750 м;</w:t>
            </w:r>
          </w:p>
          <w:p w:rsidR="00E90746" w:rsidRPr="00D07E83" w:rsidRDefault="00E90746" w:rsidP="00334813">
            <w:pPr>
              <w:pStyle w:val="Standard"/>
              <w:jc w:val="both"/>
            </w:pPr>
            <w:r w:rsidRPr="00D07E83">
              <w:t>сельский нас пункт 2,5-3 км.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500-1000 жителей</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150-200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1-3 тыс. жителей</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жителей/мощность одного объекта</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150/270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3-10 тыс. жителей</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100/270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10-20 тыс. жителей</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70/300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20-50 тыс. жителей</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50/300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17</w:t>
            </w:r>
          </w:p>
        </w:tc>
        <w:tc>
          <w:tcPr>
            <w:tcW w:w="8830" w:type="dxa"/>
            <w:gridSpan w:val="4"/>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Библиотеки</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или группа 1-2 тыс. жителей</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p w:rsidR="00E90746" w:rsidRPr="00D07E83" w:rsidRDefault="00E90746" w:rsidP="00334813">
            <w:pPr>
              <w:pStyle w:val="TableContents"/>
              <w:jc w:val="center"/>
            </w:pPr>
            <w:r w:rsidRPr="00D07E83">
              <w:t>тыс. ед. хранения</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5-6</w:t>
            </w:r>
          </w:p>
          <w:p w:rsidR="00E90746" w:rsidRPr="00D07E83" w:rsidRDefault="00E90746" w:rsidP="00334813">
            <w:pPr>
              <w:pStyle w:val="TableContents"/>
              <w:jc w:val="center"/>
            </w:pPr>
            <w:r w:rsidRPr="00D07E83">
              <w:t>6-7,5 СНиП)</w:t>
            </w:r>
          </w:p>
        </w:tc>
        <w:tc>
          <w:tcPr>
            <w:tcW w:w="1792" w:type="dxa"/>
            <w:vMerge w:val="restart"/>
            <w:tcMar>
              <w:top w:w="55" w:type="dxa"/>
              <w:left w:w="55" w:type="dxa"/>
              <w:bottom w:w="55" w:type="dxa"/>
              <w:right w:w="55" w:type="dxa"/>
            </w:tcMar>
          </w:tcPr>
          <w:p w:rsidR="00E90746" w:rsidRPr="00D07E83" w:rsidRDefault="00E90746" w:rsidP="00334813">
            <w:pPr>
              <w:pStyle w:val="TableContents"/>
              <w:jc w:val="both"/>
            </w:pPr>
            <w:r w:rsidRPr="00D07E83">
              <w:t>город -500-750 м;</w:t>
            </w:r>
          </w:p>
          <w:p w:rsidR="00E90746" w:rsidRPr="00D07E83" w:rsidRDefault="00E90746" w:rsidP="00334813">
            <w:pPr>
              <w:pStyle w:val="Standard"/>
              <w:jc w:val="both"/>
            </w:pPr>
            <w:r w:rsidRPr="00D07E83">
              <w:t>сельский нас пункт 2,5-3 км.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или группа  2-5 тыс. жителей</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p w:rsidR="00E90746" w:rsidRPr="00D07E83" w:rsidRDefault="00E90746" w:rsidP="00334813">
            <w:pPr>
              <w:pStyle w:val="TableContents"/>
              <w:jc w:val="center"/>
            </w:pPr>
            <w:r w:rsidRPr="00D07E83">
              <w:t>тыс. ед. хранения</w:t>
            </w:r>
          </w:p>
        </w:tc>
        <w:tc>
          <w:tcPr>
            <w:tcW w:w="1858" w:type="dxa"/>
            <w:tcMar>
              <w:top w:w="55" w:type="dxa"/>
              <w:left w:w="55" w:type="dxa"/>
              <w:bottom w:w="55" w:type="dxa"/>
              <w:right w:w="55" w:type="dxa"/>
            </w:tcMar>
          </w:tcPr>
          <w:p w:rsidR="00E90746" w:rsidRPr="00D07E83" w:rsidRDefault="00E90746" w:rsidP="00334813">
            <w:pPr>
              <w:pStyle w:val="Standard"/>
              <w:jc w:val="center"/>
            </w:pPr>
            <w:r w:rsidRPr="00D07E83">
              <w:t>4-5</w:t>
            </w:r>
          </w:p>
          <w:p w:rsidR="00E90746" w:rsidRPr="00D07E83" w:rsidRDefault="00E90746" w:rsidP="00334813">
            <w:pPr>
              <w:pStyle w:val="TableContents"/>
              <w:jc w:val="center"/>
            </w:pPr>
            <w:r w:rsidRPr="00D07E83">
              <w:t>5-6(СНиП)</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населенный пункт или группа  5-10 тыс. жителей</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p w:rsidR="00E90746" w:rsidRPr="00D07E83" w:rsidRDefault="00E90746" w:rsidP="00334813">
            <w:pPr>
              <w:pStyle w:val="TableContents"/>
              <w:jc w:val="center"/>
            </w:pPr>
            <w:r w:rsidRPr="00D07E83">
              <w:t>тыс. ед. хранения</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3-4</w:t>
            </w:r>
          </w:p>
          <w:p w:rsidR="00E90746" w:rsidRPr="00D07E83" w:rsidRDefault="00E90746" w:rsidP="00334813">
            <w:pPr>
              <w:pStyle w:val="TableContents"/>
              <w:jc w:val="center"/>
            </w:pPr>
            <w:r w:rsidRPr="00D07E83">
              <w:t>4,5-5 (СНиП)</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Городские массовые библиотеки</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p w:rsidR="00E90746" w:rsidRPr="00D07E83" w:rsidRDefault="00E90746" w:rsidP="00334813">
            <w:pPr>
              <w:pStyle w:val="TableContents"/>
              <w:jc w:val="center"/>
            </w:pPr>
            <w:r w:rsidRPr="00D07E83">
              <w:t>тыс. ед. хранения</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2-3</w:t>
            </w:r>
          </w:p>
          <w:p w:rsidR="00E90746" w:rsidRPr="00D07E83" w:rsidRDefault="00E90746" w:rsidP="00334813">
            <w:pPr>
              <w:pStyle w:val="TableContents"/>
              <w:jc w:val="center"/>
            </w:pPr>
            <w:r w:rsidRPr="00D07E83">
              <w:t>4,5-5 (СНиП)</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Центральные библиотеки в группах</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p w:rsidR="00E90746" w:rsidRPr="00D07E83" w:rsidRDefault="00E90746" w:rsidP="00334813">
            <w:pPr>
              <w:pStyle w:val="TableContents"/>
              <w:jc w:val="center"/>
            </w:pPr>
            <w:r w:rsidRPr="00D07E83">
              <w:t>тыс. ед. хранения</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3-4</w:t>
            </w:r>
          </w:p>
          <w:p w:rsidR="00E90746" w:rsidRPr="00D07E83" w:rsidRDefault="00E90746" w:rsidP="00334813">
            <w:pPr>
              <w:pStyle w:val="TableContents"/>
              <w:jc w:val="center"/>
            </w:pPr>
            <w:r w:rsidRPr="00D07E83">
              <w:t>4,5-5 (СНиП)</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Детские библиотеки в населенных пунктах 20-50 тыс. жителей</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объектов</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 (методика)</w:t>
            </w:r>
          </w:p>
        </w:tc>
        <w:tc>
          <w:tcPr>
            <w:tcW w:w="1792" w:type="dxa"/>
            <w:vMerge/>
            <w:tcMar>
              <w:top w:w="55" w:type="dxa"/>
              <w:left w:w="55" w:type="dxa"/>
              <w:bottom w:w="55" w:type="dxa"/>
              <w:right w:w="55" w:type="dxa"/>
            </w:tcMar>
          </w:tcPr>
          <w:p w:rsidR="00E90746" w:rsidRPr="00D07E83" w:rsidRDefault="00E90746" w:rsidP="00334813"/>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18</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Кинотеатры</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25-35</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19</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Театры</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5-8</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20</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Цирки</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3,5-5</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21</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Универсальные спортивно-зрелищные залы</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6-9</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22</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Магазины</w:t>
            </w:r>
          </w:p>
          <w:p w:rsidR="00E90746" w:rsidRPr="00D07E83" w:rsidRDefault="00E90746"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tcPr>
          <w:p w:rsidR="00E90746" w:rsidRPr="00D07E83" w:rsidRDefault="00E90746" w:rsidP="00334813">
            <w:pPr>
              <w:pStyle w:val="TableContents"/>
              <w:jc w:val="center"/>
            </w:pPr>
          </w:p>
          <w:p w:rsidR="00E90746" w:rsidRPr="00D07E83" w:rsidRDefault="00E90746" w:rsidP="00334813">
            <w:pPr>
              <w:pStyle w:val="TableContents"/>
              <w:jc w:val="center"/>
            </w:pPr>
            <w:r w:rsidRPr="00D07E83">
              <w:t>280 (СНиП)</w:t>
            </w:r>
          </w:p>
        </w:tc>
        <w:tc>
          <w:tcPr>
            <w:tcW w:w="1792" w:type="dxa"/>
            <w:tcMar>
              <w:top w:w="55" w:type="dxa"/>
              <w:left w:w="55" w:type="dxa"/>
              <w:bottom w:w="55" w:type="dxa"/>
              <w:right w:w="55" w:type="dxa"/>
            </w:tcMar>
          </w:tcPr>
          <w:p w:rsidR="00E90746" w:rsidRPr="00D07E83" w:rsidRDefault="00E90746" w:rsidP="00334813">
            <w:pPr>
              <w:pStyle w:val="TableContents"/>
              <w:jc w:val="both"/>
            </w:pPr>
          </w:p>
          <w:p w:rsidR="00E90746" w:rsidRPr="00D07E83" w:rsidRDefault="00E90746" w:rsidP="00334813">
            <w:pPr>
              <w:pStyle w:val="TableContents"/>
              <w:jc w:val="center"/>
            </w:pPr>
            <w:r w:rsidRPr="00D07E83">
              <w:t>500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300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2,5-3 км</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23</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Рынки</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vAlign w:val="center"/>
          </w:tcPr>
          <w:p w:rsidR="00E90746" w:rsidRPr="00D07E83" w:rsidRDefault="00E90746" w:rsidP="00334813">
            <w:pPr>
              <w:pStyle w:val="TableContents"/>
              <w:jc w:val="center"/>
            </w:pPr>
            <w:r w:rsidRPr="00D07E83">
              <w:t>24-40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24</w:t>
            </w:r>
          </w:p>
        </w:tc>
        <w:tc>
          <w:tcPr>
            <w:tcW w:w="3046" w:type="dxa"/>
            <w:vMerge w:val="restart"/>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Предприятия общественного питания</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vMerge w:val="restart"/>
            <w:tcMar>
              <w:top w:w="55" w:type="dxa"/>
              <w:left w:w="55" w:type="dxa"/>
              <w:bottom w:w="55" w:type="dxa"/>
              <w:right w:w="55" w:type="dxa"/>
            </w:tcMar>
          </w:tcPr>
          <w:p w:rsidR="00E90746" w:rsidRPr="00D07E83" w:rsidRDefault="00E90746" w:rsidP="00334813">
            <w:pPr>
              <w:pStyle w:val="TableContents"/>
              <w:jc w:val="center"/>
            </w:pPr>
            <w:r w:rsidRPr="00D07E83">
              <w:t>40 (СНиП)</w:t>
            </w:r>
          </w:p>
        </w:tc>
        <w:tc>
          <w:tcPr>
            <w:tcW w:w="1792" w:type="dxa"/>
            <w:tcMar>
              <w:top w:w="55" w:type="dxa"/>
              <w:left w:w="55" w:type="dxa"/>
              <w:bottom w:w="55" w:type="dxa"/>
              <w:right w:w="55" w:type="dxa"/>
            </w:tcMar>
          </w:tcPr>
          <w:p w:rsidR="00E90746" w:rsidRPr="00D07E83" w:rsidRDefault="00E90746" w:rsidP="00334813">
            <w:pPr>
              <w:pStyle w:val="TableContents"/>
              <w:jc w:val="both"/>
            </w:pPr>
          </w:p>
          <w:p w:rsidR="00E90746" w:rsidRPr="00D07E83" w:rsidRDefault="00E90746" w:rsidP="00334813">
            <w:pPr>
              <w:pStyle w:val="TableContents"/>
              <w:jc w:val="center"/>
            </w:pPr>
            <w:r w:rsidRPr="00D07E83">
              <w:t>500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vMerge/>
            <w:tcMar>
              <w:top w:w="55" w:type="dxa"/>
              <w:left w:w="55" w:type="dxa"/>
              <w:bottom w:w="55" w:type="dxa"/>
              <w:right w:w="55" w:type="dxa"/>
            </w:tcMar>
          </w:tcPr>
          <w:p w:rsidR="00E90746" w:rsidRPr="00D07E83" w:rsidRDefault="00E90746" w:rsidP="00334813"/>
        </w:tc>
        <w:tc>
          <w:tcPr>
            <w:tcW w:w="2134" w:type="dxa"/>
            <w:vMerge/>
            <w:tcMar>
              <w:top w:w="55" w:type="dxa"/>
              <w:left w:w="55" w:type="dxa"/>
              <w:bottom w:w="55" w:type="dxa"/>
              <w:right w:w="55" w:type="dxa"/>
            </w:tcMar>
          </w:tcPr>
          <w:p w:rsidR="00E90746" w:rsidRPr="00D07E83" w:rsidRDefault="00E90746" w:rsidP="00334813"/>
        </w:tc>
        <w:tc>
          <w:tcPr>
            <w:tcW w:w="1858" w:type="dxa"/>
            <w:vMerge/>
            <w:tcMar>
              <w:top w:w="55" w:type="dxa"/>
              <w:left w:w="55" w:type="dxa"/>
              <w:bottom w:w="55" w:type="dxa"/>
              <w:right w:w="55" w:type="dxa"/>
            </w:tcMar>
          </w:tcPr>
          <w:p w:rsidR="00E90746" w:rsidRPr="00D07E83" w:rsidRDefault="00E90746" w:rsidP="00334813"/>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2,5-3 км</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25</w:t>
            </w:r>
          </w:p>
        </w:tc>
        <w:tc>
          <w:tcPr>
            <w:tcW w:w="8830" w:type="dxa"/>
            <w:gridSpan w:val="4"/>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Предприятия бытового обслуживания</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pPr>
            <w:r w:rsidRPr="00D07E83">
              <w:t>город</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рабочих 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9 (СНиП)</w:t>
            </w:r>
          </w:p>
        </w:tc>
        <w:tc>
          <w:tcPr>
            <w:tcW w:w="1792" w:type="dxa"/>
            <w:tcMar>
              <w:top w:w="55" w:type="dxa"/>
              <w:left w:w="55" w:type="dxa"/>
              <w:bottom w:w="55" w:type="dxa"/>
              <w:right w:w="55" w:type="dxa"/>
            </w:tcMar>
          </w:tcPr>
          <w:p w:rsidR="00E90746" w:rsidRPr="00D07E83" w:rsidRDefault="00E90746" w:rsidP="00334813">
            <w:pPr>
              <w:pStyle w:val="TableContents"/>
              <w:jc w:val="both"/>
            </w:pPr>
          </w:p>
          <w:p w:rsidR="00E90746" w:rsidRPr="00D07E83" w:rsidRDefault="00E90746" w:rsidP="00334813">
            <w:pPr>
              <w:pStyle w:val="TableContents"/>
              <w:jc w:val="center"/>
            </w:pPr>
            <w:r w:rsidRPr="00D07E83">
              <w:t>500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7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2,5-3 км</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26</w:t>
            </w:r>
          </w:p>
        </w:tc>
        <w:tc>
          <w:tcPr>
            <w:tcW w:w="8830" w:type="dxa"/>
            <w:gridSpan w:val="4"/>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Бани</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pPr>
            <w:r w:rsidRPr="00D07E83">
              <w:t>город</w:t>
            </w:r>
          </w:p>
        </w:tc>
        <w:tc>
          <w:tcPr>
            <w:tcW w:w="2134" w:type="dxa"/>
            <w:vMerge w:val="restart"/>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5 (СНиП)</w:t>
            </w:r>
          </w:p>
        </w:tc>
        <w:tc>
          <w:tcPr>
            <w:tcW w:w="1792" w:type="dxa"/>
            <w:tcMar>
              <w:top w:w="55" w:type="dxa"/>
              <w:left w:w="55" w:type="dxa"/>
              <w:bottom w:w="55" w:type="dxa"/>
              <w:right w:w="55" w:type="dxa"/>
            </w:tcMar>
          </w:tcPr>
          <w:p w:rsidR="00E90746" w:rsidRPr="00D07E83" w:rsidRDefault="00E90746" w:rsidP="00334813">
            <w:pPr>
              <w:pStyle w:val="TableContents"/>
              <w:jc w:val="center"/>
            </w:pPr>
          </w:p>
          <w:p w:rsidR="00E90746" w:rsidRPr="00D07E83" w:rsidRDefault="00E90746" w:rsidP="00334813">
            <w:pPr>
              <w:pStyle w:val="TableContents"/>
              <w:jc w:val="center"/>
            </w:pPr>
            <w:r w:rsidRPr="00D07E83">
              <w:t>500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E90746" w:rsidRPr="00D07E83" w:rsidRDefault="00E90746" w:rsidP="00334813"/>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7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2,5-3 км</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27</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Гостиницы</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мест на 1000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6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28</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Отделение связи</w:t>
            </w:r>
          </w:p>
        </w:tc>
        <w:tc>
          <w:tcPr>
            <w:tcW w:w="3992" w:type="dxa"/>
            <w:gridSpan w:val="2"/>
            <w:tcMar>
              <w:top w:w="55" w:type="dxa"/>
              <w:left w:w="55" w:type="dxa"/>
              <w:bottom w:w="55" w:type="dxa"/>
              <w:right w:w="55" w:type="dxa"/>
            </w:tcMar>
          </w:tcPr>
          <w:p w:rsidR="00E90746" w:rsidRPr="00D07E83" w:rsidRDefault="00E9074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E90746" w:rsidRPr="00D07E83" w:rsidRDefault="00E90746" w:rsidP="00334813">
            <w:pPr>
              <w:pStyle w:val="TableContents"/>
              <w:jc w:val="both"/>
            </w:pPr>
            <w:r w:rsidRPr="00D07E83">
              <w:t>город -500-750 м;</w:t>
            </w:r>
          </w:p>
          <w:p w:rsidR="00E90746" w:rsidRPr="00D07E83" w:rsidRDefault="00E90746" w:rsidP="00334813">
            <w:pPr>
              <w:pStyle w:val="Standard"/>
              <w:jc w:val="both"/>
            </w:pPr>
            <w:r w:rsidRPr="00D07E83">
              <w:t>сельский нас пункт 2,5-3 км.</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29</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Опорный пункт охраны правопорядка</w:t>
            </w:r>
          </w:p>
        </w:tc>
        <w:tc>
          <w:tcPr>
            <w:tcW w:w="3992" w:type="dxa"/>
            <w:gridSpan w:val="2"/>
            <w:tcMar>
              <w:top w:w="55" w:type="dxa"/>
              <w:left w:w="55" w:type="dxa"/>
              <w:bottom w:w="55" w:type="dxa"/>
              <w:right w:w="55" w:type="dxa"/>
            </w:tcMar>
          </w:tcPr>
          <w:p w:rsidR="00E90746" w:rsidRPr="00D07E83" w:rsidRDefault="00E9074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30</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Центр административного самоуправления</w:t>
            </w:r>
          </w:p>
        </w:tc>
        <w:tc>
          <w:tcPr>
            <w:tcW w:w="3992" w:type="dxa"/>
            <w:gridSpan w:val="2"/>
            <w:tcMar>
              <w:top w:w="55" w:type="dxa"/>
              <w:left w:w="55" w:type="dxa"/>
              <w:bottom w:w="55" w:type="dxa"/>
              <w:right w:w="55" w:type="dxa"/>
            </w:tcMar>
          </w:tcPr>
          <w:p w:rsidR="00E90746" w:rsidRPr="00D07E83" w:rsidRDefault="00E90746"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w:t>
            </w:r>
          </w:p>
        </w:tc>
      </w:tr>
      <w:tr w:rsidR="00E90746" w:rsidRPr="00D07E83" w:rsidTr="006908A5">
        <w:tc>
          <w:tcPr>
            <w:tcW w:w="808" w:type="dxa"/>
            <w:vMerge w:val="restart"/>
            <w:tcMar>
              <w:top w:w="55" w:type="dxa"/>
              <w:left w:w="55" w:type="dxa"/>
              <w:bottom w:w="55" w:type="dxa"/>
              <w:right w:w="55" w:type="dxa"/>
            </w:tcMar>
          </w:tcPr>
          <w:p w:rsidR="00E90746" w:rsidRPr="00D07E83" w:rsidRDefault="00E90746" w:rsidP="00334813">
            <w:pPr>
              <w:pStyle w:val="TableContents"/>
              <w:jc w:val="center"/>
              <w:rPr>
                <w:b/>
                <w:bCs/>
              </w:rPr>
            </w:pPr>
            <w:r w:rsidRPr="00D07E83">
              <w:rPr>
                <w:b/>
                <w:bCs/>
              </w:rPr>
              <w:t>31</w:t>
            </w:r>
          </w:p>
        </w:tc>
        <w:tc>
          <w:tcPr>
            <w:tcW w:w="3046" w:type="dxa"/>
            <w:tcMar>
              <w:top w:w="55" w:type="dxa"/>
              <w:left w:w="55" w:type="dxa"/>
              <w:bottom w:w="55" w:type="dxa"/>
              <w:right w:w="55" w:type="dxa"/>
            </w:tcMar>
          </w:tcPr>
          <w:p w:rsidR="00E90746" w:rsidRPr="00D07E83" w:rsidRDefault="00E90746" w:rsidP="00334813">
            <w:pPr>
              <w:pStyle w:val="TableContents"/>
              <w:jc w:val="both"/>
              <w:rPr>
                <w:b/>
                <w:bCs/>
              </w:rPr>
            </w:pPr>
            <w:r w:rsidRPr="00D07E83">
              <w:rPr>
                <w:b/>
                <w:bCs/>
              </w:rPr>
              <w:t>Отделение банка</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Операционная касса на 10-30 тыс.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 (СНиП)</w:t>
            </w:r>
          </w:p>
        </w:tc>
        <w:tc>
          <w:tcPr>
            <w:tcW w:w="1792" w:type="dxa"/>
            <w:tcMar>
              <w:top w:w="55" w:type="dxa"/>
              <w:left w:w="55" w:type="dxa"/>
              <w:bottom w:w="55" w:type="dxa"/>
              <w:right w:w="55" w:type="dxa"/>
            </w:tcMar>
          </w:tcPr>
          <w:p w:rsidR="00E90746" w:rsidRPr="00D07E83" w:rsidRDefault="00E90746" w:rsidP="00334813">
            <w:pPr>
              <w:pStyle w:val="TableContents"/>
              <w:jc w:val="both"/>
            </w:pP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pPr>
            <w:r w:rsidRPr="00D07E83">
              <w:t>город</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Операционная касса на 2-3 тыс.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 (СНиП)</w:t>
            </w:r>
          </w:p>
        </w:tc>
        <w:tc>
          <w:tcPr>
            <w:tcW w:w="1792" w:type="dxa"/>
            <w:tcMar>
              <w:top w:w="55" w:type="dxa"/>
              <w:left w:w="55" w:type="dxa"/>
              <w:bottom w:w="55" w:type="dxa"/>
              <w:right w:w="55" w:type="dxa"/>
            </w:tcMar>
          </w:tcPr>
          <w:p w:rsidR="00E90746" w:rsidRPr="00D07E83" w:rsidRDefault="00E90746" w:rsidP="00334813">
            <w:pPr>
              <w:pStyle w:val="TableContents"/>
              <w:jc w:val="center"/>
            </w:pPr>
            <w:r w:rsidRPr="00D07E83">
              <w:t>500-750 м</w:t>
            </w:r>
          </w:p>
        </w:tc>
      </w:tr>
      <w:tr w:rsidR="00E90746" w:rsidRPr="00D07E83" w:rsidTr="006908A5">
        <w:tc>
          <w:tcPr>
            <w:tcW w:w="808" w:type="dxa"/>
            <w:vMerge/>
            <w:tcMar>
              <w:top w:w="55" w:type="dxa"/>
              <w:left w:w="55" w:type="dxa"/>
              <w:bottom w:w="55" w:type="dxa"/>
              <w:right w:w="55" w:type="dxa"/>
            </w:tcMar>
          </w:tcPr>
          <w:p w:rsidR="00E90746" w:rsidRPr="00D07E83" w:rsidRDefault="00E90746" w:rsidP="00334813"/>
        </w:tc>
        <w:tc>
          <w:tcPr>
            <w:tcW w:w="3046" w:type="dxa"/>
            <w:tcMar>
              <w:top w:w="55" w:type="dxa"/>
              <w:left w:w="55" w:type="dxa"/>
              <w:bottom w:w="55" w:type="dxa"/>
              <w:right w:w="55" w:type="dxa"/>
            </w:tcMar>
          </w:tcPr>
          <w:p w:rsidR="00E90746" w:rsidRPr="00D07E83" w:rsidRDefault="00E90746" w:rsidP="00334813">
            <w:pPr>
              <w:pStyle w:val="TableContents"/>
              <w:jc w:val="right"/>
            </w:pPr>
            <w:r w:rsidRPr="00D07E83">
              <w:t>сельское поселение</w:t>
            </w:r>
          </w:p>
        </w:tc>
        <w:tc>
          <w:tcPr>
            <w:tcW w:w="2134" w:type="dxa"/>
            <w:tcMar>
              <w:top w:w="55" w:type="dxa"/>
              <w:left w:w="55" w:type="dxa"/>
              <w:bottom w:w="55" w:type="dxa"/>
              <w:right w:w="55" w:type="dxa"/>
            </w:tcMar>
          </w:tcPr>
          <w:p w:rsidR="00E90746" w:rsidRPr="00D07E83" w:rsidRDefault="00E90746" w:rsidP="00334813">
            <w:pPr>
              <w:pStyle w:val="TableContents"/>
              <w:jc w:val="center"/>
            </w:pPr>
            <w:r w:rsidRPr="00D07E83">
              <w:t>Операционная касса на 1-2 тыс. жителей</w:t>
            </w:r>
          </w:p>
        </w:tc>
        <w:tc>
          <w:tcPr>
            <w:tcW w:w="1858" w:type="dxa"/>
            <w:tcMar>
              <w:top w:w="55" w:type="dxa"/>
              <w:left w:w="55" w:type="dxa"/>
              <w:bottom w:w="55" w:type="dxa"/>
              <w:right w:w="55" w:type="dxa"/>
            </w:tcMar>
          </w:tcPr>
          <w:p w:rsidR="00E90746" w:rsidRPr="00D07E83" w:rsidRDefault="00E90746" w:rsidP="00334813">
            <w:pPr>
              <w:pStyle w:val="TableContents"/>
              <w:jc w:val="center"/>
            </w:pPr>
            <w:r w:rsidRPr="00D07E83">
              <w:t>1 (СНиП)</w:t>
            </w:r>
          </w:p>
        </w:tc>
        <w:tc>
          <w:tcPr>
            <w:tcW w:w="1792" w:type="dxa"/>
            <w:tcMar>
              <w:top w:w="55" w:type="dxa"/>
              <w:left w:w="55" w:type="dxa"/>
              <w:bottom w:w="55" w:type="dxa"/>
              <w:right w:w="55" w:type="dxa"/>
            </w:tcMar>
          </w:tcPr>
          <w:p w:rsidR="00E90746" w:rsidRPr="00D07E83" w:rsidRDefault="00E90746" w:rsidP="00334813">
            <w:pPr>
              <w:pStyle w:val="Standard"/>
              <w:jc w:val="center"/>
            </w:pPr>
            <w:r w:rsidRPr="00D07E83">
              <w:t>2,5-3 км.</w:t>
            </w:r>
          </w:p>
        </w:tc>
      </w:tr>
    </w:tbl>
    <w:p w:rsidR="00E90746" w:rsidRDefault="00E90746" w:rsidP="00B83BC7">
      <w:pPr>
        <w:jc w:val="both"/>
        <w:rPr>
          <w:b/>
          <w:bCs/>
          <w:i/>
          <w:iCs/>
        </w:rPr>
      </w:pPr>
    </w:p>
    <w:p w:rsidR="00E90746" w:rsidRPr="008F4E34" w:rsidRDefault="00E90746" w:rsidP="008F4E34">
      <w:pPr>
        <w:ind w:firstLine="708"/>
        <w:jc w:val="both"/>
        <w:rPr>
          <w:b/>
          <w:bCs/>
          <w:i/>
          <w:iCs/>
        </w:rPr>
      </w:pPr>
      <w:r w:rsidRPr="001B43FB">
        <w:rPr>
          <w:b/>
          <w:bCs/>
          <w:i/>
          <w:iCs/>
        </w:rPr>
        <w:t>Выводы к разделу 1.10.4. Объекты социальной инфраструктуры:</w:t>
      </w:r>
    </w:p>
    <w:p w:rsidR="00E90746" w:rsidRPr="00E47F64" w:rsidRDefault="00E90746" w:rsidP="00E47F64">
      <w:pPr>
        <w:ind w:firstLine="708"/>
        <w:jc w:val="both"/>
        <w:rPr>
          <w:i/>
        </w:rPr>
      </w:pPr>
      <w:r w:rsidRPr="00E47F64">
        <w:rPr>
          <w:i/>
        </w:rPr>
        <w:t xml:space="preserve">Из проведенного анализа видно, что существующая емкость большинства объектов культурно-бытового назначения ниже нормативной. </w:t>
      </w:r>
    </w:p>
    <w:p w:rsidR="00E90746" w:rsidRPr="00E47F64" w:rsidRDefault="00E90746" w:rsidP="00E47F64">
      <w:pPr>
        <w:ind w:firstLine="708"/>
        <w:jc w:val="both"/>
        <w:rPr>
          <w:i/>
        </w:rPr>
      </w:pPr>
      <w:r w:rsidRPr="00E47F64">
        <w:rPr>
          <w:i/>
          <w:iCs/>
        </w:rPr>
        <w:t>Населенные пункты сельского 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E90746" w:rsidRPr="00E47F64" w:rsidRDefault="00E90746" w:rsidP="00E47F64">
      <w:pPr>
        <w:ind w:firstLine="708"/>
        <w:jc w:val="both"/>
        <w:rPr>
          <w:i/>
        </w:rPr>
      </w:pPr>
      <w:r w:rsidRPr="00E47F64">
        <w:rPr>
          <w:i/>
        </w:rPr>
        <w:t xml:space="preserve">Существует проблема изношенности зданий. </w:t>
      </w:r>
    </w:p>
    <w:p w:rsidR="00E90746" w:rsidRPr="00E47F64" w:rsidRDefault="00E90746" w:rsidP="00E47F64">
      <w:pPr>
        <w:ind w:firstLine="708"/>
        <w:jc w:val="both"/>
        <w:rPr>
          <w:i/>
        </w:rPr>
      </w:pPr>
      <w:r w:rsidRPr="00E47F64">
        <w:rPr>
          <w:i/>
        </w:rPr>
        <w:t>Основная часть населенных пунктов полностью не обеспечена объектами социальной инфраструктуры</w:t>
      </w:r>
      <w:r>
        <w:rPr>
          <w:i/>
        </w:rPr>
        <w:t xml:space="preserve"> (или частично обеспечены)</w:t>
      </w:r>
      <w:r w:rsidRPr="00E47F64">
        <w:rPr>
          <w:i/>
        </w:rPr>
        <w:t xml:space="preserve">, только в </w:t>
      </w:r>
      <w:r>
        <w:rPr>
          <w:i/>
        </w:rPr>
        <w:t xml:space="preserve">одном </w:t>
      </w:r>
      <w:r w:rsidRPr="00E47F64">
        <w:rPr>
          <w:i/>
        </w:rPr>
        <w:t>населенн</w:t>
      </w:r>
      <w:r>
        <w:rPr>
          <w:i/>
        </w:rPr>
        <w:t>ом</w:t>
      </w:r>
      <w:r w:rsidRPr="00E47F64">
        <w:rPr>
          <w:i/>
        </w:rPr>
        <w:t xml:space="preserve"> пункт</w:t>
      </w:r>
      <w:r>
        <w:rPr>
          <w:i/>
        </w:rPr>
        <w:t>е (село Скородное)</w:t>
      </w:r>
      <w:r w:rsidRPr="00E47F64">
        <w:rPr>
          <w:i/>
        </w:rPr>
        <w:t xml:space="preserve"> расположены необходимые объекты.</w:t>
      </w:r>
    </w:p>
    <w:p w:rsidR="00E90746" w:rsidRPr="00E47F64" w:rsidRDefault="00E90746" w:rsidP="00E47F64">
      <w:pPr>
        <w:jc w:val="both"/>
        <w:rPr>
          <w:i/>
        </w:rPr>
      </w:pPr>
      <w:r w:rsidRPr="00E47F64">
        <w:rPr>
          <w:i/>
        </w:rPr>
        <w:tab/>
        <w:t>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E90746" w:rsidRPr="00E47F64" w:rsidRDefault="00E90746" w:rsidP="00E47F64">
      <w:pPr>
        <w:ind w:firstLine="708"/>
        <w:jc w:val="both"/>
        <w:rPr>
          <w:i/>
        </w:rPr>
      </w:pPr>
      <w:r w:rsidRPr="00E47F64">
        <w:rPr>
          <w:i/>
        </w:rPr>
        <w:t>Наряду с муниципальными</w:t>
      </w:r>
      <w:r>
        <w:rPr>
          <w:i/>
        </w:rPr>
        <w:t xml:space="preserve"> </w:t>
      </w:r>
      <w:r w:rsidRPr="00E47F64">
        <w:rPr>
          <w:i/>
        </w:rPr>
        <w:t>сет</w:t>
      </w:r>
      <w:r>
        <w:rPr>
          <w:i/>
        </w:rPr>
        <w:t>ями</w:t>
      </w:r>
      <w:r w:rsidRPr="00E47F64">
        <w:rPr>
          <w:i/>
        </w:rPr>
        <w:t xml:space="preserve"> обслуживания,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E90746" w:rsidRPr="00B54B4A" w:rsidRDefault="00E90746" w:rsidP="00E47F64">
      <w:pPr>
        <w:jc w:val="both"/>
        <w:rPr>
          <w:i/>
        </w:rPr>
      </w:pPr>
      <w:r w:rsidRPr="00E47F64">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E90746" w:rsidRDefault="00E90746" w:rsidP="000C023B">
      <w:pPr>
        <w:jc w:val="both"/>
      </w:pPr>
    </w:p>
    <w:p w:rsidR="00E90746" w:rsidRPr="008F4E34" w:rsidRDefault="00E90746" w:rsidP="008F4E34">
      <w:pPr>
        <w:ind w:firstLine="708"/>
        <w:jc w:val="both"/>
        <w:rPr>
          <w:b/>
          <w:i/>
          <w:iCs/>
        </w:rPr>
      </w:pPr>
      <w:r w:rsidRPr="00E12C09">
        <w:rPr>
          <w:b/>
          <w:i/>
          <w:iCs/>
        </w:rPr>
        <w:t xml:space="preserve">1.10.5. Объекты массового отдыха жителей поселения. Благоустройство и </w:t>
      </w:r>
      <w:r>
        <w:rPr>
          <w:b/>
          <w:i/>
          <w:iCs/>
        </w:rPr>
        <w:t>озеленение территории поселения</w:t>
      </w:r>
    </w:p>
    <w:p w:rsidR="00E90746" w:rsidRDefault="00E90746" w:rsidP="00E12C09">
      <w:pPr>
        <w:jc w:val="both"/>
      </w:pPr>
      <w:r>
        <w:tab/>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E90746" w:rsidRDefault="00E90746" w:rsidP="00E12C09">
      <w:pPr>
        <w:jc w:val="both"/>
      </w:pPr>
      <w:r>
        <w:t>местного значения поселения относятся:</w:t>
      </w:r>
    </w:p>
    <w:p w:rsidR="00E90746" w:rsidRDefault="00E90746" w:rsidP="00620AE4">
      <w:pPr>
        <w:numPr>
          <w:ilvl w:val="0"/>
          <w:numId w:val="33"/>
        </w:numPr>
        <w:tabs>
          <w:tab w:val="clear" w:pos="720"/>
          <w:tab w:val="num" w:pos="0"/>
        </w:tabs>
        <w:ind w:left="0" w:firstLine="360"/>
        <w:jc w:val="both"/>
      </w:pPr>
      <w:r>
        <w:t>создание условий для массового отдыха жителей поселения и организация обустройства мест массового отдыха населения;</w:t>
      </w:r>
    </w:p>
    <w:p w:rsidR="00E90746" w:rsidRDefault="00E90746" w:rsidP="00620AE4">
      <w:pPr>
        <w:numPr>
          <w:ilvl w:val="0"/>
          <w:numId w:val="33"/>
        </w:numPr>
        <w:tabs>
          <w:tab w:val="clear" w:pos="720"/>
          <w:tab w:val="num" w:pos="0"/>
        </w:tabs>
        <w:ind w:left="0" w:firstLine="360"/>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E90746" w:rsidRDefault="00E90746" w:rsidP="00620AE4">
      <w:pPr>
        <w:numPr>
          <w:ilvl w:val="0"/>
          <w:numId w:val="33"/>
        </w:numPr>
        <w:tabs>
          <w:tab w:val="clear" w:pos="720"/>
          <w:tab w:val="num" w:pos="0"/>
        </w:tabs>
        <w:ind w:left="0" w:firstLine="360"/>
        <w:jc w:val="both"/>
      </w:pPr>
      <w:r>
        <w:t>создание, развитие и обеспечение охраны лечебно-оздоровительных мест и курортов местного значения на территории поселения.</w:t>
      </w:r>
    </w:p>
    <w:p w:rsidR="00E90746" w:rsidRDefault="00E90746" w:rsidP="00E12C09">
      <w:pPr>
        <w:jc w:val="both"/>
      </w:pPr>
      <w:r>
        <w:tab/>
      </w:r>
    </w:p>
    <w:p w:rsidR="00E90746" w:rsidRPr="001B43FB" w:rsidRDefault="00E90746" w:rsidP="00DD28D2">
      <w:pPr>
        <w:jc w:val="both"/>
      </w:pPr>
      <w:r>
        <w:tab/>
      </w:r>
      <w:r w:rsidRPr="001B43FB">
        <w:t xml:space="preserve">На территории поселения отсутствуют места организованного отдыха жителей поселения. В качестве мест для купания жителями поселка используются стихийно сложившиеся участки </w:t>
      </w:r>
      <w:r>
        <w:t xml:space="preserve">на </w:t>
      </w:r>
      <w:r w:rsidRPr="001B43FB">
        <w:t>рек</w:t>
      </w:r>
      <w:r>
        <w:t>ах (водных объектах)</w:t>
      </w:r>
      <w:r w:rsidRPr="001B43FB">
        <w:t>.</w:t>
      </w:r>
    </w:p>
    <w:p w:rsidR="00E90746" w:rsidRPr="001B43FB" w:rsidRDefault="00E90746" w:rsidP="00DD28D2">
      <w:pPr>
        <w:jc w:val="both"/>
      </w:pPr>
      <w:r w:rsidRPr="0007195E">
        <w:tab/>
        <w:t>Наиболее благоустроенные и ухоженные участки, прилегающие к общественным</w:t>
      </w:r>
      <w:r w:rsidRPr="001B43FB">
        <w:t xml:space="preserve"> зданиям, расположены в центральной части  </w:t>
      </w:r>
      <w:r>
        <w:t>поселения</w:t>
      </w:r>
      <w:r w:rsidRPr="001B43FB">
        <w:t xml:space="preserve">. </w:t>
      </w:r>
    </w:p>
    <w:p w:rsidR="00E90746" w:rsidRPr="001B43FB" w:rsidRDefault="00E90746" w:rsidP="008F4E34">
      <w:pPr>
        <w:ind w:firstLine="708"/>
        <w:jc w:val="both"/>
      </w:pPr>
      <w:r w:rsidRPr="001B43FB">
        <w:t>Современная планировочная организация зеленых насаждений поселения характеризуется следующими особенностями:</w:t>
      </w:r>
    </w:p>
    <w:p w:rsidR="00E90746" w:rsidRPr="001B43FB" w:rsidRDefault="00E90746" w:rsidP="00DD28D2">
      <w:pPr>
        <w:jc w:val="both"/>
      </w:pPr>
      <w:r w:rsidRPr="001B43FB">
        <w:tab/>
        <w:t>– отсутствует единая, планировочно</w:t>
      </w:r>
      <w:r>
        <w:t xml:space="preserve"> - </w:t>
      </w:r>
      <w:r w:rsidRPr="001B43FB">
        <w:t>связанная система зеленых насаждений населенных пунктов;</w:t>
      </w:r>
    </w:p>
    <w:p w:rsidR="00E90746" w:rsidRPr="001B43FB" w:rsidRDefault="00E90746" w:rsidP="00DD28D2">
      <w:pPr>
        <w:jc w:val="both"/>
      </w:pPr>
      <w:r w:rsidRPr="001B43FB">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E90746" w:rsidRPr="001B43FB" w:rsidRDefault="00E90746" w:rsidP="00DD28D2">
      <w:pPr>
        <w:jc w:val="both"/>
      </w:pPr>
      <w:r w:rsidRPr="001B43FB">
        <w:tab/>
        <w:t>– в существующей застройке населенного пункта строительство новых зеленых зон планировочно ограничено;</w:t>
      </w:r>
    </w:p>
    <w:p w:rsidR="00E90746" w:rsidRPr="001B43FB" w:rsidRDefault="00E90746" w:rsidP="00DD28D2">
      <w:pPr>
        <w:jc w:val="both"/>
      </w:pPr>
      <w:r w:rsidRPr="001B43FB">
        <w:tab/>
        <w:t>– недостаточный уровень благоустройства существующих парков, скверов;</w:t>
      </w:r>
    </w:p>
    <w:p w:rsidR="00E90746" w:rsidRPr="001B43FB" w:rsidRDefault="00E90746" w:rsidP="00DD28D2">
      <w:pPr>
        <w:jc w:val="both"/>
      </w:pPr>
      <w:r w:rsidRPr="001B43FB">
        <w:tab/>
        <w:t>– недостаточное развитие основных озелененных планировочных территорий.</w:t>
      </w:r>
    </w:p>
    <w:p w:rsidR="00E90746" w:rsidRPr="001B43FB" w:rsidRDefault="00E90746" w:rsidP="00DD28D2">
      <w:pPr>
        <w:widowControl/>
        <w:suppressAutoHyphens w:val="0"/>
        <w:autoSpaceDE w:val="0"/>
        <w:autoSpaceDN w:val="0"/>
        <w:adjustRightInd w:val="0"/>
        <w:jc w:val="both"/>
        <w:rPr>
          <w:rFonts w:ascii="TimesNewRomanPSMT" w:hAnsi="TimesNewRomanPSMT" w:cs="TimesNewRomanPSMT"/>
          <w:kern w:val="0"/>
          <w:lang w:eastAsia="ru-RU"/>
        </w:rPr>
      </w:pPr>
      <w:r w:rsidRPr="001B43FB">
        <w:tab/>
      </w:r>
      <w:r w:rsidRPr="001B43FB">
        <w:rPr>
          <w:rFonts w:ascii="TimesNewRomanPSMT" w:hAnsi="TimesNewRomanPSMT" w:cs="TimesNewRomanPSMT"/>
          <w:kern w:val="0"/>
          <w:lang w:eastAsia="ru-RU"/>
        </w:rPr>
        <w:t xml:space="preserve">Существующая древесно-кустарниковая растительность на улицах </w:t>
      </w:r>
      <w:r w:rsidRPr="00210278">
        <w:rPr>
          <w:rFonts w:ascii="TimesNewRomanPSMT" w:hAnsi="TimesNewRomanPSMT" w:cs="TimesNewRomanPSMT"/>
          <w:kern w:val="0"/>
          <w:lang w:eastAsia="ru-RU"/>
        </w:rPr>
        <w:t>поселения</w:t>
      </w:r>
      <w:r w:rsidRPr="001B43FB">
        <w:rPr>
          <w:rFonts w:ascii="TimesNewRomanPSMT" w:hAnsi="TimesNewRomanPSMT" w:cs="TimesNewRomanPSMT"/>
          <w:kern w:val="0"/>
          <w:lang w:eastAsia="ru-RU"/>
        </w:rPr>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E90746" w:rsidRPr="001B43FB" w:rsidRDefault="00E90746" w:rsidP="00DD28D2">
      <w:pPr>
        <w:widowControl/>
        <w:suppressAutoHyphens w:val="0"/>
        <w:autoSpaceDE w:val="0"/>
        <w:autoSpaceDN w:val="0"/>
        <w:adjustRightInd w:val="0"/>
        <w:ind w:firstLine="708"/>
        <w:jc w:val="both"/>
        <w:rPr>
          <w:rFonts w:ascii="TimesNewRomanPSMT" w:hAnsi="TimesNewRomanPSMT" w:cs="TimesNewRomanPSMT"/>
          <w:kern w:val="0"/>
          <w:lang w:eastAsia="ru-RU"/>
        </w:rPr>
      </w:pPr>
      <w:r w:rsidRPr="001B43FB">
        <w:rPr>
          <w:rFonts w:ascii="TimesNewRomanPSMT" w:hAnsi="TimesNewRomanPSMT" w:cs="TimesNewRomanPSMT"/>
          <w:kern w:val="0"/>
          <w:lang w:eastAsia="ru-RU"/>
        </w:rPr>
        <w:t>Улицы населенн</w:t>
      </w:r>
      <w:r w:rsidRPr="00210278">
        <w:rPr>
          <w:rFonts w:ascii="TimesNewRomanPSMT" w:hAnsi="TimesNewRomanPSMT" w:cs="TimesNewRomanPSMT"/>
          <w:kern w:val="0"/>
          <w:lang w:eastAsia="ru-RU"/>
        </w:rPr>
        <w:t>ых</w:t>
      </w:r>
      <w:r w:rsidRPr="001B43FB">
        <w:rPr>
          <w:rFonts w:ascii="TimesNewRomanPSMT" w:hAnsi="TimesNewRomanPSMT" w:cs="TimesNewRomanPSMT"/>
          <w:kern w:val="0"/>
          <w:lang w:eastAsia="ru-RU"/>
        </w:rPr>
        <w:t xml:space="preserve"> пункт</w:t>
      </w:r>
      <w:r w:rsidRPr="00210278">
        <w:rPr>
          <w:rFonts w:ascii="TimesNewRomanPSMT" w:hAnsi="TimesNewRomanPSMT" w:cs="TimesNewRomanPSMT"/>
          <w:kern w:val="0"/>
          <w:lang w:eastAsia="ru-RU"/>
        </w:rPr>
        <w:t>ов</w:t>
      </w:r>
      <w:r w:rsidRPr="001B43FB">
        <w:rPr>
          <w:rFonts w:ascii="TimesNewRomanPSMT" w:hAnsi="TimesNewRomanPSMT" w:cs="TimesNewRomanPSMT"/>
          <w:kern w:val="0"/>
          <w:lang w:eastAsia="ru-RU"/>
        </w:rPr>
        <w:t xml:space="preserve">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E90746" w:rsidRPr="001B43FB" w:rsidRDefault="00E90746" w:rsidP="00DD28D2">
      <w:pPr>
        <w:jc w:val="both"/>
      </w:pPr>
    </w:p>
    <w:p w:rsidR="00E90746" w:rsidRPr="008F4E34" w:rsidRDefault="00E90746" w:rsidP="008F4E34">
      <w:pPr>
        <w:ind w:firstLine="708"/>
        <w:jc w:val="both"/>
        <w:rPr>
          <w:b/>
          <w:bCs/>
          <w:i/>
          <w:iCs/>
        </w:rPr>
      </w:pPr>
      <w:r w:rsidRPr="001B43FB">
        <w:rPr>
          <w:b/>
          <w:bCs/>
          <w:i/>
          <w:iCs/>
        </w:rPr>
        <w:t>В результате анализа, проведенного в пункте 1.10.5., выявлены следующие проблемы, касающиеся развития озеленения и благоустройства поселения:</w:t>
      </w:r>
    </w:p>
    <w:p w:rsidR="00E90746" w:rsidRPr="001B43FB" w:rsidRDefault="00E90746" w:rsidP="00DD28D2">
      <w:pPr>
        <w:jc w:val="both"/>
        <w:rPr>
          <w:i/>
        </w:rPr>
      </w:pPr>
      <w:r w:rsidRPr="001B43FB">
        <w:tab/>
      </w:r>
      <w:r w:rsidRPr="001B43FB">
        <w:rPr>
          <w:i/>
        </w:rPr>
        <w:t>Проблема 1. Требуется благоустройство существующих парковых зон и скверов на территории населенных пунктов</w:t>
      </w:r>
    </w:p>
    <w:p w:rsidR="00E90746" w:rsidRPr="001B43FB" w:rsidRDefault="00E90746" w:rsidP="00DD28D2">
      <w:pPr>
        <w:ind w:firstLine="708"/>
        <w:jc w:val="both"/>
        <w:rPr>
          <w:i/>
        </w:rPr>
      </w:pPr>
      <w:r w:rsidRPr="001B43FB">
        <w:rPr>
          <w:i/>
        </w:rPr>
        <w:t>Проблема 2. Требуется «омоложение» существующей древесно-кустарниковой растительности.</w:t>
      </w:r>
    </w:p>
    <w:p w:rsidR="00E90746" w:rsidRPr="001B43FB" w:rsidRDefault="00E90746" w:rsidP="00DD28D2">
      <w:pPr>
        <w:jc w:val="both"/>
        <w:rPr>
          <w:i/>
        </w:rPr>
      </w:pPr>
      <w:r w:rsidRPr="001B43FB">
        <w:rPr>
          <w:i/>
        </w:rPr>
        <w:tab/>
        <w:t>Проблема 3. Необходимо устройство детских игровых площадок внутри жилых кварталов в населенных пунктах.</w:t>
      </w:r>
    </w:p>
    <w:p w:rsidR="00E90746" w:rsidRPr="00CE2095" w:rsidRDefault="00E90746" w:rsidP="00DD28D2">
      <w:pPr>
        <w:jc w:val="both"/>
        <w:rPr>
          <w:i/>
        </w:rPr>
      </w:pPr>
      <w:r w:rsidRPr="001B43FB">
        <w:rPr>
          <w:i/>
        </w:rPr>
        <w:tab/>
        <w:t>Проблема 4. Требуется устройство пешеходных тротуаров по улицам населенных пунктов.</w:t>
      </w:r>
    </w:p>
    <w:p w:rsidR="00E90746" w:rsidRDefault="00E90746" w:rsidP="000C023B">
      <w:pPr>
        <w:jc w:val="both"/>
      </w:pPr>
    </w:p>
    <w:p w:rsidR="00E90746" w:rsidRPr="00605B22" w:rsidRDefault="00E90746" w:rsidP="00DD28D2">
      <w:pPr>
        <w:autoSpaceDE w:val="0"/>
        <w:ind w:firstLine="708"/>
        <w:jc w:val="both"/>
        <w:rPr>
          <w:b/>
          <w:bCs/>
          <w:i/>
          <w:iCs/>
        </w:rPr>
      </w:pPr>
      <w:r w:rsidRPr="00605B22">
        <w:rPr>
          <w:b/>
          <w:bCs/>
          <w:i/>
          <w:iCs/>
        </w:rPr>
        <w:t xml:space="preserve">1.10.6. </w:t>
      </w:r>
      <w:r w:rsidRPr="00605B22">
        <w:rPr>
          <w:rFonts w:cs="TimesNewRomanPSMT"/>
          <w:b/>
          <w:bCs/>
          <w:i/>
          <w:iCs/>
        </w:rPr>
        <w:t xml:space="preserve">Объекты специального назначения. Обеспечение территории  </w:t>
      </w:r>
      <w:r>
        <w:rPr>
          <w:rFonts w:cs="TimesNewRomanPSMT"/>
          <w:b/>
          <w:bCs/>
          <w:i/>
          <w:iCs/>
        </w:rPr>
        <w:t xml:space="preserve">Васильевского </w:t>
      </w:r>
      <w:r w:rsidRPr="00605B22">
        <w:rPr>
          <w:rFonts w:cs="TimesNewRomanPSMT"/>
          <w:b/>
          <w:bCs/>
          <w:i/>
          <w:iCs/>
        </w:rPr>
        <w:t>сельского поселения</w:t>
      </w:r>
      <w:r w:rsidRPr="00605B22">
        <w:rPr>
          <w:b/>
          <w:bCs/>
          <w:i/>
          <w:iCs/>
        </w:rPr>
        <w:t xml:space="preserve"> местами сбора бытовых отходов и местами захоронения</w:t>
      </w:r>
    </w:p>
    <w:p w:rsidR="00E90746" w:rsidRPr="00605B22" w:rsidRDefault="00E90746" w:rsidP="00DD28D2">
      <w:pPr>
        <w:autoSpaceDE w:val="0"/>
        <w:jc w:val="both"/>
      </w:pPr>
    </w:p>
    <w:p w:rsidR="00E90746" w:rsidRPr="00605B22" w:rsidRDefault="00E90746" w:rsidP="00DD28D2">
      <w:pPr>
        <w:jc w:val="both"/>
      </w:pPr>
      <w:r w:rsidRPr="00605B22">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r w:rsidRPr="00605B22">
        <w:rPr>
          <w:i/>
        </w:rPr>
        <w:t xml:space="preserve"> </w:t>
      </w:r>
    </w:p>
    <w:p w:rsidR="00E90746" w:rsidRDefault="00E90746" w:rsidP="00662CC0">
      <w:pPr>
        <w:jc w:val="center"/>
        <w:rPr>
          <w:i/>
        </w:rPr>
      </w:pPr>
    </w:p>
    <w:p w:rsidR="00E90746" w:rsidRPr="00605B22" w:rsidRDefault="00E90746" w:rsidP="00662CC0">
      <w:pPr>
        <w:jc w:val="center"/>
        <w:rPr>
          <w:b/>
          <w:bCs/>
          <w:i/>
          <w:iCs/>
        </w:rPr>
      </w:pPr>
      <w:r w:rsidRPr="00605B22">
        <w:rPr>
          <w:i/>
        </w:rPr>
        <w:t>С</w:t>
      </w:r>
      <w:r w:rsidRPr="00605B22">
        <w:rPr>
          <w:b/>
          <w:bCs/>
          <w:i/>
          <w:iCs/>
        </w:rPr>
        <w:t>бор бытовых отходов</w:t>
      </w:r>
    </w:p>
    <w:p w:rsidR="00E90746" w:rsidRPr="002C054B" w:rsidRDefault="00E90746" w:rsidP="00134BFA">
      <w:pPr>
        <w:pStyle w:val="Standard"/>
        <w:ind w:firstLine="708"/>
        <w:jc w:val="both"/>
        <w:rPr>
          <w:rFonts w:cs="Arial"/>
          <w:bCs/>
          <w:spacing w:val="-10"/>
        </w:rPr>
      </w:pPr>
      <w:r w:rsidRPr="00605B22">
        <w:t xml:space="preserve">На территории поселения осуществляется вывоз бытовых отходов с территорий домовладений населенных пунктов на </w:t>
      </w:r>
      <w:r>
        <w:t>районный полигон ТБО, располагающийся на территории Галичинского сельского поселения Верховского района</w:t>
      </w:r>
      <w:r w:rsidRPr="00605B22">
        <w:t>.</w:t>
      </w:r>
      <w:r w:rsidRPr="00382E13">
        <w:t xml:space="preserve"> </w:t>
      </w:r>
    </w:p>
    <w:p w:rsidR="00E90746" w:rsidRPr="001B43FB" w:rsidRDefault="00E90746" w:rsidP="00573D67">
      <w:pPr>
        <w:ind w:firstLine="708"/>
        <w:jc w:val="both"/>
        <w:rPr>
          <w:bCs/>
          <w:kern w:val="0"/>
          <w:lang w:eastAsia="ru-RU"/>
        </w:rPr>
      </w:pPr>
      <w:r w:rsidRPr="001B43FB">
        <w:rPr>
          <w:bCs/>
          <w:kern w:val="0"/>
          <w:lang w:eastAsia="ru-RU"/>
        </w:rPr>
        <w:t>Для поселения необходима разработка генеральной схемы очистки территории, включающая в себя следующие положения и мероприятия:</w:t>
      </w:r>
    </w:p>
    <w:p w:rsidR="00E90746" w:rsidRPr="001B43FB" w:rsidRDefault="00E90746" w:rsidP="00573D67">
      <w:pPr>
        <w:jc w:val="both"/>
        <w:rPr>
          <w:kern w:val="0"/>
          <w:lang w:eastAsia="ru-RU"/>
        </w:rPr>
      </w:pPr>
    </w:p>
    <w:p w:rsidR="00E90746" w:rsidRPr="001B43FB" w:rsidRDefault="00E90746" w:rsidP="00573D67">
      <w:pPr>
        <w:ind w:firstLine="708"/>
        <w:jc w:val="both"/>
        <w:rPr>
          <w:kern w:val="0"/>
          <w:lang w:eastAsia="ru-RU"/>
        </w:rPr>
      </w:pPr>
      <w:r w:rsidRPr="001B43FB">
        <w:rPr>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E90746" w:rsidRPr="001B43FB" w:rsidRDefault="00E90746" w:rsidP="00573D67">
      <w:pPr>
        <w:ind w:firstLine="708"/>
        <w:jc w:val="both"/>
        <w:rPr>
          <w:kern w:val="0"/>
          <w:lang w:eastAsia="ru-RU"/>
        </w:rPr>
      </w:pPr>
      <w:r w:rsidRPr="001B43FB">
        <w:rPr>
          <w:kern w:val="0"/>
          <w:lang w:eastAsia="ru-RU"/>
        </w:rPr>
        <w:t>2.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E90746" w:rsidRPr="001B43FB" w:rsidRDefault="00E90746" w:rsidP="00573D67">
      <w:pPr>
        <w:ind w:firstLine="708"/>
        <w:jc w:val="both"/>
        <w:rPr>
          <w:kern w:val="0"/>
          <w:lang w:eastAsia="ru-RU"/>
        </w:rPr>
      </w:pPr>
      <w:r w:rsidRPr="001B43FB">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E90746" w:rsidRPr="001B43FB" w:rsidRDefault="00E90746" w:rsidP="00573D67">
      <w:pPr>
        <w:ind w:firstLine="708"/>
        <w:jc w:val="both"/>
        <w:rPr>
          <w:kern w:val="0"/>
          <w:lang w:eastAsia="ru-RU"/>
        </w:rPr>
      </w:pPr>
      <w:r w:rsidRPr="001B43FB">
        <w:rPr>
          <w:kern w:val="0"/>
          <w:lang w:eastAsia="ru-RU"/>
        </w:rPr>
        <w:t>4. Принятие норм накопления отходов на расчетный срок – 2,2 м3 на 1 человека в год (440 кг/чел/год);</w:t>
      </w:r>
    </w:p>
    <w:p w:rsidR="00E90746" w:rsidRPr="001B43FB" w:rsidRDefault="00E90746" w:rsidP="00573D67">
      <w:pPr>
        <w:ind w:firstLine="708"/>
        <w:jc w:val="both"/>
        <w:rPr>
          <w:kern w:val="0"/>
          <w:lang w:eastAsia="ru-RU"/>
        </w:rPr>
      </w:pPr>
      <w:r w:rsidRPr="001B43FB">
        <w:rPr>
          <w:kern w:val="0"/>
          <w:lang w:eastAsia="ru-RU"/>
        </w:rPr>
        <w:t>5. В приведенных нормах 5 % составляют крупногабаритные отходы на расчетный</w:t>
      </w:r>
    </w:p>
    <w:p w:rsidR="00E90746" w:rsidRPr="001B43FB" w:rsidRDefault="00E90746" w:rsidP="00573D67">
      <w:pPr>
        <w:jc w:val="both"/>
        <w:rPr>
          <w:kern w:val="0"/>
          <w:lang w:eastAsia="ru-RU"/>
        </w:rPr>
      </w:pPr>
      <w:r w:rsidRPr="001B43FB">
        <w:rPr>
          <w:kern w:val="0"/>
          <w:lang w:eastAsia="ru-RU"/>
        </w:rPr>
        <w:t>срок - 15 кг (75 м3) на 1 человека в год;</w:t>
      </w:r>
    </w:p>
    <w:p w:rsidR="00E90746" w:rsidRPr="001B43FB" w:rsidRDefault="00E90746" w:rsidP="00573D67">
      <w:pPr>
        <w:ind w:firstLine="708"/>
        <w:jc w:val="both"/>
        <w:rPr>
          <w:kern w:val="0"/>
          <w:lang w:eastAsia="ru-RU"/>
        </w:rPr>
      </w:pPr>
      <w:r w:rsidRPr="001B43FB">
        <w:rPr>
          <w:kern w:val="0"/>
          <w:lang w:eastAsia="ru-RU"/>
        </w:rPr>
        <w:t>6. Уличный снег при уборке территории принимается 15 кг (0,02 м3) с 1 м2</w:t>
      </w:r>
    </w:p>
    <w:p w:rsidR="00E90746" w:rsidRPr="001B43FB" w:rsidRDefault="00E90746" w:rsidP="00573D67">
      <w:pPr>
        <w:jc w:val="both"/>
        <w:rPr>
          <w:kern w:val="0"/>
          <w:lang w:eastAsia="ru-RU"/>
        </w:rPr>
      </w:pPr>
      <w:r w:rsidRPr="001B43FB">
        <w:rPr>
          <w:kern w:val="0"/>
          <w:lang w:eastAsia="ru-RU"/>
        </w:rPr>
        <w:t>усовершенствованных покрытий;</w:t>
      </w:r>
    </w:p>
    <w:p w:rsidR="00E90746" w:rsidRPr="001B43FB" w:rsidRDefault="00E90746" w:rsidP="00573D67">
      <w:pPr>
        <w:ind w:firstLine="708"/>
        <w:jc w:val="both"/>
        <w:rPr>
          <w:kern w:val="0"/>
          <w:lang w:eastAsia="ru-RU"/>
        </w:rPr>
      </w:pPr>
      <w:r w:rsidRPr="001B43FB">
        <w:rPr>
          <w:kern w:val="0"/>
          <w:lang w:eastAsia="ru-RU"/>
        </w:rPr>
        <w:t>7. Специфические отходы (лечебных учреждений, парикмахерских) включены в</w:t>
      </w:r>
    </w:p>
    <w:p w:rsidR="00E90746" w:rsidRPr="001B43FB" w:rsidRDefault="00E90746" w:rsidP="00573D67">
      <w:pPr>
        <w:jc w:val="both"/>
        <w:rPr>
          <w:kern w:val="0"/>
          <w:lang w:eastAsia="ru-RU"/>
        </w:rPr>
      </w:pPr>
      <w:r w:rsidRPr="001B43FB">
        <w:rPr>
          <w:kern w:val="0"/>
          <w:lang w:eastAsia="ru-RU"/>
        </w:rPr>
        <w:t>норму. Эти отходы являются весьма опасными вследствие содержания в них токсичных</w:t>
      </w:r>
    </w:p>
    <w:p w:rsidR="00E90746" w:rsidRPr="001B43FB" w:rsidRDefault="00E90746" w:rsidP="00573D67">
      <w:pPr>
        <w:jc w:val="both"/>
        <w:rPr>
          <w:kern w:val="0"/>
          <w:lang w:eastAsia="ru-RU"/>
        </w:rPr>
      </w:pPr>
      <w:r w:rsidRPr="001B43FB">
        <w:rPr>
          <w:kern w:val="0"/>
          <w:lang w:eastAsia="ru-RU"/>
        </w:rPr>
        <w:t xml:space="preserve">химических веществ и инфекционных начал; обращение с ними регламентируется </w:t>
      </w:r>
      <w:r>
        <w:rPr>
          <w:kern w:val="0"/>
          <w:lang w:eastAsia="ru-RU"/>
        </w:rPr>
        <w:t>СанПиН</w:t>
      </w:r>
      <w:r w:rsidRPr="001B43FB">
        <w:rPr>
          <w:kern w:val="0"/>
          <w:lang w:eastAsia="ru-RU"/>
        </w:rPr>
        <w:t xml:space="preserve"> 2.1.7.728-99 «Правила сбора, хранения и удаления отходов лечебно-профилактических учреждений»;</w:t>
      </w:r>
    </w:p>
    <w:p w:rsidR="00E90746" w:rsidRPr="001B43FB" w:rsidRDefault="00E90746" w:rsidP="00573D67">
      <w:pPr>
        <w:ind w:firstLine="708"/>
        <w:jc w:val="both"/>
        <w:rPr>
          <w:kern w:val="0"/>
          <w:lang w:eastAsia="ru-RU"/>
        </w:rPr>
      </w:pPr>
      <w:r w:rsidRPr="001B43FB">
        <w:rPr>
          <w:kern w:val="0"/>
          <w:lang w:eastAsia="ru-RU"/>
        </w:rPr>
        <w:t>8. Предлагается механизированная система сбора и вывоза мусора по утвержденному графику, для всех районов застройки;</w:t>
      </w:r>
    </w:p>
    <w:p w:rsidR="00E90746" w:rsidRPr="001B43FB" w:rsidRDefault="00E90746" w:rsidP="00573D67">
      <w:pPr>
        <w:ind w:firstLine="708"/>
        <w:jc w:val="both"/>
        <w:rPr>
          <w:kern w:val="0"/>
          <w:lang w:eastAsia="ru-RU"/>
        </w:rPr>
      </w:pPr>
      <w:r w:rsidRPr="001B43FB">
        <w:rPr>
          <w:kern w:val="0"/>
          <w:lang w:eastAsia="ru-RU"/>
        </w:rPr>
        <w:t>9. Отходы должны транспортироваться на полигон ТБО межмуниципального значения.</w:t>
      </w:r>
    </w:p>
    <w:p w:rsidR="00E90746" w:rsidRPr="001B43FB" w:rsidRDefault="00E90746" w:rsidP="00573D67">
      <w:pPr>
        <w:widowControl/>
        <w:suppressAutoHyphens w:val="0"/>
        <w:autoSpaceDE w:val="0"/>
        <w:autoSpaceDN w:val="0"/>
        <w:adjustRightInd w:val="0"/>
        <w:rPr>
          <w:rFonts w:ascii="TimesNewRomanPS-BoldMT" w:hAnsi="TimesNewRomanPS-BoldMT" w:cs="TimesNewRomanPS-BoldMT"/>
          <w:b/>
          <w:bCs/>
          <w:kern w:val="0"/>
          <w:lang w:eastAsia="ru-RU"/>
        </w:rPr>
      </w:pPr>
    </w:p>
    <w:p w:rsidR="00E90746" w:rsidRDefault="00E90746" w:rsidP="0004474F">
      <w:pPr>
        <w:ind w:firstLine="708"/>
        <w:jc w:val="center"/>
        <w:rPr>
          <w:b/>
          <w:bCs/>
          <w:kern w:val="0"/>
          <w:lang w:eastAsia="ru-RU"/>
        </w:rPr>
      </w:pPr>
      <w:r w:rsidRPr="00662CC0">
        <w:rPr>
          <w:b/>
          <w:bCs/>
          <w:kern w:val="0"/>
          <w:lang w:eastAsia="ru-RU"/>
        </w:rPr>
        <w:t>Места захоронения</w:t>
      </w:r>
    </w:p>
    <w:p w:rsidR="00E90746" w:rsidRPr="00662CC0" w:rsidRDefault="00E90746" w:rsidP="0004474F">
      <w:pPr>
        <w:ind w:firstLine="708"/>
        <w:jc w:val="center"/>
      </w:pPr>
      <w:r w:rsidRPr="0004474F">
        <w:rPr>
          <w:b/>
          <w:bCs/>
          <w:i/>
          <w:iCs/>
          <w:kern w:val="0"/>
          <w:lang w:eastAsia="ru-RU"/>
        </w:rPr>
        <w:t xml:space="preserve"> </w:t>
      </w:r>
      <w:r>
        <w:rPr>
          <w:b/>
          <w:bCs/>
          <w:i/>
          <w:iCs/>
          <w:kern w:val="0"/>
          <w:lang w:eastAsia="ru-RU"/>
        </w:rPr>
        <w:t>(</w:t>
      </w:r>
      <w:r w:rsidRPr="00662CC0">
        <w:rPr>
          <w:b/>
          <w:bCs/>
          <w:i/>
          <w:iCs/>
          <w:kern w:val="0"/>
          <w:lang w:eastAsia="ru-RU"/>
        </w:rPr>
        <w:t>Кладбища</w:t>
      </w:r>
      <w:r>
        <w:rPr>
          <w:b/>
          <w:bCs/>
          <w:i/>
          <w:iCs/>
          <w:kern w:val="0"/>
          <w:lang w:eastAsia="ru-RU"/>
        </w:rPr>
        <w:t>)</w:t>
      </w:r>
    </w:p>
    <w:p w:rsidR="00E90746" w:rsidRPr="00662CC0" w:rsidRDefault="00E90746" w:rsidP="0042769A">
      <w:pPr>
        <w:pStyle w:val="Standard"/>
        <w:ind w:left="15" w:firstLine="705"/>
        <w:jc w:val="both"/>
      </w:pPr>
      <w:r w:rsidRPr="00662CC0">
        <w:rPr>
          <w:rFonts w:cs="Arial"/>
          <w:bCs/>
        </w:rPr>
        <w:t>На территории сельского поселения расположен</w:t>
      </w:r>
      <w:r>
        <w:rPr>
          <w:rFonts w:cs="Arial"/>
          <w:bCs/>
        </w:rPr>
        <w:t xml:space="preserve">ы </w:t>
      </w:r>
      <w:r w:rsidRPr="00662CC0">
        <w:rPr>
          <w:rFonts w:cs="Arial"/>
          <w:bCs/>
        </w:rPr>
        <w:t>кладбищ</w:t>
      </w:r>
      <w:r>
        <w:rPr>
          <w:rFonts w:cs="Arial"/>
          <w:bCs/>
        </w:rPr>
        <w:t>а</w:t>
      </w:r>
      <w:r w:rsidRPr="00662CC0">
        <w:rPr>
          <w:rFonts w:cs="Arial"/>
          <w:bCs/>
        </w:rPr>
        <w:t xml:space="preserve">. </w:t>
      </w:r>
    </w:p>
    <w:p w:rsidR="00E90746" w:rsidRDefault="00E90746" w:rsidP="00662CC0">
      <w:pPr>
        <w:pStyle w:val="Standard"/>
        <w:jc w:val="both"/>
      </w:pPr>
    </w:p>
    <w:tbl>
      <w:tblPr>
        <w:tblW w:w="100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32"/>
        <w:gridCol w:w="958"/>
        <w:gridCol w:w="2348"/>
        <w:gridCol w:w="2596"/>
        <w:gridCol w:w="2008"/>
      </w:tblGrid>
      <w:tr w:rsidR="00E90746" w:rsidTr="00321C05">
        <w:trPr>
          <w:trHeight w:val="756"/>
        </w:trPr>
        <w:tc>
          <w:tcPr>
            <w:tcW w:w="2132" w:type="dxa"/>
          </w:tcPr>
          <w:p w:rsidR="00E90746" w:rsidRPr="00401E38" w:rsidRDefault="00E90746" w:rsidP="00321C05">
            <w:pPr>
              <w:autoSpaceDE w:val="0"/>
              <w:jc w:val="center"/>
              <w:rPr>
                <w:b/>
                <w:snapToGrid w:val="0"/>
                <w:kern w:val="3"/>
                <w:lang w:eastAsia="ru-RU"/>
              </w:rPr>
            </w:pPr>
            <w:r w:rsidRPr="00401E38">
              <w:rPr>
                <w:b/>
                <w:snapToGrid w:val="0"/>
                <w:kern w:val="3"/>
                <w:sz w:val="22"/>
                <w:szCs w:val="22"/>
                <w:lang w:eastAsia="ru-RU"/>
              </w:rPr>
              <w:t>Населенный пункт</w:t>
            </w:r>
          </w:p>
        </w:tc>
        <w:tc>
          <w:tcPr>
            <w:tcW w:w="958" w:type="dxa"/>
          </w:tcPr>
          <w:p w:rsidR="00E90746" w:rsidRPr="00401E38" w:rsidRDefault="00E90746" w:rsidP="00321C05">
            <w:pPr>
              <w:pStyle w:val="TableContents"/>
              <w:jc w:val="center"/>
              <w:rPr>
                <w:rFonts w:cs="Times New Roman"/>
                <w:b/>
                <w:snapToGrid w:val="0"/>
                <w:sz w:val="22"/>
                <w:szCs w:val="22"/>
              </w:rPr>
            </w:pPr>
            <w:r w:rsidRPr="00401E38">
              <w:rPr>
                <w:rFonts w:cs="Times New Roman"/>
                <w:b/>
                <w:snapToGrid w:val="0"/>
                <w:sz w:val="22"/>
                <w:szCs w:val="22"/>
              </w:rPr>
              <w:t>кол-во кладбищ</w:t>
            </w:r>
          </w:p>
        </w:tc>
        <w:tc>
          <w:tcPr>
            <w:tcW w:w="2348" w:type="dxa"/>
          </w:tcPr>
          <w:p w:rsidR="00E90746" w:rsidRPr="00401E38" w:rsidRDefault="00E90746" w:rsidP="00321C05">
            <w:pPr>
              <w:pStyle w:val="TableContents"/>
              <w:jc w:val="center"/>
              <w:rPr>
                <w:rFonts w:cs="Times New Roman"/>
                <w:b/>
                <w:snapToGrid w:val="0"/>
                <w:sz w:val="22"/>
                <w:szCs w:val="22"/>
              </w:rPr>
            </w:pPr>
            <w:r w:rsidRPr="00401E38">
              <w:rPr>
                <w:rFonts w:cs="Times New Roman"/>
                <w:b/>
                <w:snapToGrid w:val="0"/>
                <w:sz w:val="22"/>
                <w:szCs w:val="22"/>
              </w:rPr>
              <w:t>Площадь каждого кладбища</w:t>
            </w:r>
          </w:p>
        </w:tc>
        <w:tc>
          <w:tcPr>
            <w:tcW w:w="2596" w:type="dxa"/>
          </w:tcPr>
          <w:p w:rsidR="00E90746" w:rsidRPr="00401E38" w:rsidRDefault="00E90746" w:rsidP="00321C05">
            <w:pPr>
              <w:pStyle w:val="TableContents"/>
              <w:jc w:val="center"/>
              <w:rPr>
                <w:rFonts w:cs="Times New Roman"/>
                <w:b/>
                <w:snapToGrid w:val="0"/>
                <w:sz w:val="22"/>
                <w:szCs w:val="22"/>
              </w:rPr>
            </w:pPr>
            <w:r w:rsidRPr="00401E38">
              <w:rPr>
                <w:rFonts w:cs="Times New Roman"/>
                <w:b/>
                <w:snapToGrid w:val="0"/>
                <w:sz w:val="22"/>
                <w:szCs w:val="22"/>
              </w:rPr>
              <w:t>закрытое/действующее (если закрыто, указать дату последнего захоронения</w:t>
            </w:r>
          </w:p>
        </w:tc>
        <w:tc>
          <w:tcPr>
            <w:tcW w:w="2008" w:type="dxa"/>
          </w:tcPr>
          <w:p w:rsidR="00E90746" w:rsidRPr="00401E38" w:rsidRDefault="00E90746" w:rsidP="00321C05">
            <w:pPr>
              <w:pStyle w:val="TableContents"/>
              <w:jc w:val="center"/>
              <w:rPr>
                <w:rFonts w:cs="Times New Roman"/>
                <w:b/>
                <w:snapToGrid w:val="0"/>
                <w:sz w:val="22"/>
                <w:szCs w:val="22"/>
              </w:rPr>
            </w:pPr>
            <w:r w:rsidRPr="00401E38">
              <w:rPr>
                <w:rFonts w:cs="Times New Roman"/>
                <w:b/>
                <w:snapToGrid w:val="0"/>
                <w:sz w:val="22"/>
                <w:szCs w:val="22"/>
              </w:rPr>
              <w:t>расстояние до ближайшего населенного пункта</w:t>
            </w:r>
          </w:p>
        </w:tc>
      </w:tr>
      <w:tr w:rsidR="00E90746" w:rsidTr="00321C05">
        <w:trPr>
          <w:trHeight w:val="790"/>
        </w:trPr>
        <w:tc>
          <w:tcPr>
            <w:tcW w:w="2132" w:type="dxa"/>
          </w:tcPr>
          <w:p w:rsidR="00E90746" w:rsidRPr="00741A56" w:rsidRDefault="00E90746" w:rsidP="00321C05">
            <w:pPr>
              <w:autoSpaceDE w:val="0"/>
              <w:jc w:val="center"/>
              <w:rPr>
                <w:snapToGrid w:val="0"/>
              </w:rPr>
            </w:pPr>
            <w:r>
              <w:rPr>
                <w:snapToGrid w:val="0"/>
                <w:sz w:val="22"/>
                <w:szCs w:val="22"/>
              </w:rPr>
              <w:t>С. Корытенка</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5000 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200 м</w:t>
            </w:r>
          </w:p>
        </w:tc>
      </w:tr>
      <w:tr w:rsidR="00E90746" w:rsidTr="00321C05">
        <w:trPr>
          <w:trHeight w:val="591"/>
        </w:trPr>
        <w:tc>
          <w:tcPr>
            <w:tcW w:w="2132" w:type="dxa"/>
          </w:tcPr>
          <w:p w:rsidR="00E90746" w:rsidRPr="00741A56" w:rsidRDefault="00E90746" w:rsidP="00321C05">
            <w:pPr>
              <w:autoSpaceDE w:val="0"/>
              <w:jc w:val="center"/>
              <w:rPr>
                <w:snapToGrid w:val="0"/>
              </w:rPr>
            </w:pPr>
            <w:r>
              <w:rPr>
                <w:snapToGrid w:val="0"/>
                <w:sz w:val="22"/>
                <w:szCs w:val="22"/>
              </w:rPr>
              <w:t>Д. Хитрово</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3000 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250 м</w:t>
            </w:r>
          </w:p>
        </w:tc>
      </w:tr>
      <w:tr w:rsidR="00E90746" w:rsidTr="00321C05">
        <w:trPr>
          <w:trHeight w:val="600"/>
        </w:trPr>
        <w:tc>
          <w:tcPr>
            <w:tcW w:w="2132" w:type="dxa"/>
          </w:tcPr>
          <w:p w:rsidR="00E90746" w:rsidRPr="00741A56" w:rsidRDefault="00E90746" w:rsidP="00321C05">
            <w:pPr>
              <w:autoSpaceDE w:val="0"/>
              <w:rPr>
                <w:snapToGrid w:val="0"/>
              </w:rPr>
            </w:pPr>
            <w:r>
              <w:rPr>
                <w:snapToGrid w:val="0"/>
                <w:sz w:val="22"/>
                <w:szCs w:val="22"/>
              </w:rPr>
              <w:t xml:space="preserve">        П.Васильевский</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5000м2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 xml:space="preserve">Действующее </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50м</w:t>
            </w:r>
          </w:p>
        </w:tc>
      </w:tr>
      <w:tr w:rsidR="00E90746" w:rsidTr="00321C05">
        <w:trPr>
          <w:trHeight w:val="629"/>
        </w:trPr>
        <w:tc>
          <w:tcPr>
            <w:tcW w:w="2132" w:type="dxa"/>
          </w:tcPr>
          <w:p w:rsidR="00E90746" w:rsidRPr="00741A56" w:rsidRDefault="00E90746" w:rsidP="00321C05">
            <w:pPr>
              <w:autoSpaceDE w:val="0"/>
              <w:jc w:val="center"/>
              <w:rPr>
                <w:snapToGrid w:val="0"/>
              </w:rPr>
            </w:pPr>
            <w:r>
              <w:rPr>
                <w:snapToGrid w:val="0"/>
                <w:sz w:val="22"/>
                <w:szCs w:val="22"/>
              </w:rPr>
              <w:t>Д. Шатилово</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2500м2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300 м</w:t>
            </w:r>
          </w:p>
        </w:tc>
      </w:tr>
      <w:tr w:rsidR="00E90746" w:rsidTr="00321C05">
        <w:trPr>
          <w:trHeight w:val="564"/>
        </w:trPr>
        <w:tc>
          <w:tcPr>
            <w:tcW w:w="2132" w:type="dxa"/>
          </w:tcPr>
          <w:p w:rsidR="00E90746" w:rsidRPr="00741A56" w:rsidRDefault="00E90746" w:rsidP="00321C05">
            <w:pPr>
              <w:autoSpaceDE w:val="0"/>
              <w:jc w:val="center"/>
              <w:rPr>
                <w:snapToGrid w:val="0"/>
              </w:rPr>
            </w:pPr>
            <w:r>
              <w:rPr>
                <w:snapToGrid w:val="0"/>
                <w:sz w:val="22"/>
                <w:szCs w:val="22"/>
              </w:rPr>
              <w:t>Д.Крутое</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2000 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 xml:space="preserve">Действующее </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300м</w:t>
            </w:r>
          </w:p>
        </w:tc>
      </w:tr>
      <w:tr w:rsidR="00E90746" w:rsidTr="00321C05">
        <w:trPr>
          <w:trHeight w:val="589"/>
        </w:trPr>
        <w:tc>
          <w:tcPr>
            <w:tcW w:w="2132" w:type="dxa"/>
          </w:tcPr>
          <w:p w:rsidR="00E90746" w:rsidRPr="00741A56" w:rsidRDefault="00E90746" w:rsidP="00321C05">
            <w:pPr>
              <w:autoSpaceDE w:val="0"/>
              <w:jc w:val="center"/>
              <w:rPr>
                <w:snapToGrid w:val="0"/>
              </w:rPr>
            </w:pPr>
            <w:r>
              <w:rPr>
                <w:snapToGrid w:val="0"/>
                <w:sz w:val="22"/>
                <w:szCs w:val="22"/>
              </w:rPr>
              <w:t>Д.Елагино</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2500 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200 м</w:t>
            </w:r>
          </w:p>
        </w:tc>
      </w:tr>
      <w:tr w:rsidR="00E90746" w:rsidTr="00321C05">
        <w:trPr>
          <w:trHeight w:val="589"/>
        </w:trPr>
        <w:tc>
          <w:tcPr>
            <w:tcW w:w="2132" w:type="dxa"/>
          </w:tcPr>
          <w:p w:rsidR="00E90746" w:rsidRPr="00741A56" w:rsidRDefault="00E90746" w:rsidP="00321C05">
            <w:pPr>
              <w:autoSpaceDE w:val="0"/>
              <w:jc w:val="center"/>
              <w:rPr>
                <w:snapToGrid w:val="0"/>
              </w:rPr>
            </w:pPr>
            <w:r>
              <w:rPr>
                <w:snapToGrid w:val="0"/>
                <w:sz w:val="22"/>
                <w:szCs w:val="22"/>
              </w:rPr>
              <w:t>Д.Федоровка</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2000 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500 м</w:t>
            </w:r>
          </w:p>
        </w:tc>
      </w:tr>
      <w:tr w:rsidR="00E90746" w:rsidTr="00321C05">
        <w:trPr>
          <w:trHeight w:val="589"/>
        </w:trPr>
        <w:tc>
          <w:tcPr>
            <w:tcW w:w="2132" w:type="dxa"/>
          </w:tcPr>
          <w:p w:rsidR="00E90746" w:rsidRPr="00741A56" w:rsidRDefault="00E90746" w:rsidP="00321C05">
            <w:pPr>
              <w:autoSpaceDE w:val="0"/>
              <w:jc w:val="center"/>
              <w:rPr>
                <w:snapToGrid w:val="0"/>
              </w:rPr>
            </w:pPr>
            <w:r>
              <w:rPr>
                <w:snapToGrid w:val="0"/>
                <w:sz w:val="22"/>
                <w:szCs w:val="22"/>
              </w:rPr>
              <w:t>Д.Большой Синковец</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2</w:t>
            </w:r>
          </w:p>
        </w:tc>
        <w:tc>
          <w:tcPr>
            <w:tcW w:w="2348" w:type="dxa"/>
          </w:tcPr>
          <w:p w:rsidR="00E90746" w:rsidRDefault="00E90746" w:rsidP="00321C05">
            <w:pPr>
              <w:pStyle w:val="TableContents"/>
              <w:jc w:val="center"/>
              <w:rPr>
                <w:snapToGrid w:val="0"/>
                <w:sz w:val="22"/>
                <w:szCs w:val="22"/>
              </w:rPr>
            </w:pPr>
            <w:r>
              <w:rPr>
                <w:snapToGrid w:val="0"/>
                <w:sz w:val="22"/>
                <w:szCs w:val="22"/>
              </w:rPr>
              <w:t>4500 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Default="00E90746" w:rsidP="00321C05">
            <w:pPr>
              <w:pStyle w:val="TableContents"/>
              <w:jc w:val="center"/>
              <w:rPr>
                <w:snapToGrid w:val="0"/>
                <w:sz w:val="22"/>
                <w:szCs w:val="22"/>
              </w:rPr>
            </w:pPr>
            <w:r>
              <w:rPr>
                <w:snapToGrid w:val="0"/>
                <w:sz w:val="22"/>
                <w:szCs w:val="22"/>
              </w:rPr>
              <w:t>200 м</w:t>
            </w:r>
          </w:p>
          <w:p w:rsidR="00E90746" w:rsidRPr="00741A56" w:rsidRDefault="00E90746" w:rsidP="00321C05">
            <w:pPr>
              <w:pStyle w:val="TableContents"/>
              <w:jc w:val="center"/>
              <w:rPr>
                <w:snapToGrid w:val="0"/>
                <w:sz w:val="22"/>
                <w:szCs w:val="22"/>
              </w:rPr>
            </w:pPr>
            <w:r>
              <w:rPr>
                <w:snapToGrid w:val="0"/>
                <w:sz w:val="22"/>
                <w:szCs w:val="22"/>
              </w:rPr>
              <w:t>500 м</w:t>
            </w:r>
          </w:p>
        </w:tc>
      </w:tr>
      <w:tr w:rsidR="00E90746" w:rsidTr="00321C05">
        <w:trPr>
          <w:trHeight w:val="589"/>
        </w:trPr>
        <w:tc>
          <w:tcPr>
            <w:tcW w:w="2132" w:type="dxa"/>
          </w:tcPr>
          <w:p w:rsidR="00E90746" w:rsidRPr="00741A56" w:rsidRDefault="00E90746" w:rsidP="00321C05">
            <w:pPr>
              <w:autoSpaceDE w:val="0"/>
              <w:jc w:val="center"/>
              <w:rPr>
                <w:snapToGrid w:val="0"/>
              </w:rPr>
            </w:pPr>
            <w:r>
              <w:rPr>
                <w:snapToGrid w:val="0"/>
                <w:sz w:val="22"/>
                <w:szCs w:val="22"/>
              </w:rPr>
              <w:t>Д.Николаевка</w:t>
            </w:r>
          </w:p>
        </w:tc>
        <w:tc>
          <w:tcPr>
            <w:tcW w:w="958" w:type="dxa"/>
          </w:tcPr>
          <w:p w:rsidR="00E90746" w:rsidRPr="00741A56" w:rsidRDefault="00E90746" w:rsidP="00321C05">
            <w:pPr>
              <w:pStyle w:val="TableContents"/>
              <w:jc w:val="center"/>
              <w:rPr>
                <w:snapToGrid w:val="0"/>
                <w:sz w:val="22"/>
                <w:szCs w:val="22"/>
              </w:rPr>
            </w:pPr>
            <w:r>
              <w:rPr>
                <w:snapToGrid w:val="0"/>
                <w:sz w:val="22"/>
                <w:szCs w:val="22"/>
              </w:rPr>
              <w:t>1</w:t>
            </w:r>
          </w:p>
        </w:tc>
        <w:tc>
          <w:tcPr>
            <w:tcW w:w="2348" w:type="dxa"/>
          </w:tcPr>
          <w:p w:rsidR="00E90746" w:rsidRDefault="00E90746" w:rsidP="00321C05">
            <w:pPr>
              <w:pStyle w:val="TableContents"/>
              <w:jc w:val="center"/>
              <w:rPr>
                <w:snapToGrid w:val="0"/>
                <w:sz w:val="22"/>
                <w:szCs w:val="22"/>
              </w:rPr>
            </w:pPr>
            <w:r>
              <w:rPr>
                <w:snapToGrid w:val="0"/>
                <w:sz w:val="22"/>
                <w:szCs w:val="22"/>
              </w:rPr>
              <w:t>1500м2</w:t>
            </w:r>
          </w:p>
        </w:tc>
        <w:tc>
          <w:tcPr>
            <w:tcW w:w="2596" w:type="dxa"/>
          </w:tcPr>
          <w:p w:rsidR="00E90746" w:rsidRPr="00741A56" w:rsidRDefault="00E90746" w:rsidP="00321C05">
            <w:pPr>
              <w:pStyle w:val="TableContents"/>
              <w:jc w:val="center"/>
              <w:rPr>
                <w:snapToGrid w:val="0"/>
                <w:sz w:val="22"/>
                <w:szCs w:val="22"/>
              </w:rPr>
            </w:pPr>
            <w:r>
              <w:rPr>
                <w:snapToGrid w:val="0"/>
                <w:sz w:val="22"/>
                <w:szCs w:val="22"/>
              </w:rPr>
              <w:t>Действующее</w:t>
            </w:r>
          </w:p>
        </w:tc>
        <w:tc>
          <w:tcPr>
            <w:tcW w:w="2008" w:type="dxa"/>
          </w:tcPr>
          <w:p w:rsidR="00E90746" w:rsidRPr="00741A56" w:rsidRDefault="00E90746" w:rsidP="00321C05">
            <w:pPr>
              <w:pStyle w:val="TableContents"/>
              <w:jc w:val="center"/>
              <w:rPr>
                <w:snapToGrid w:val="0"/>
                <w:sz w:val="22"/>
                <w:szCs w:val="22"/>
              </w:rPr>
            </w:pPr>
            <w:r>
              <w:rPr>
                <w:snapToGrid w:val="0"/>
                <w:sz w:val="22"/>
                <w:szCs w:val="22"/>
              </w:rPr>
              <w:t>4000 м</w:t>
            </w:r>
          </w:p>
        </w:tc>
      </w:tr>
    </w:tbl>
    <w:p w:rsidR="00E90746" w:rsidRDefault="00E90746" w:rsidP="000A40DB">
      <w:pPr>
        <w:ind w:firstLine="709"/>
        <w:jc w:val="center"/>
        <w:rPr>
          <w:b/>
        </w:rPr>
      </w:pPr>
    </w:p>
    <w:p w:rsidR="00E90746" w:rsidRDefault="00E90746" w:rsidP="000A40DB">
      <w:pPr>
        <w:ind w:firstLine="709"/>
        <w:jc w:val="center"/>
        <w:rPr>
          <w:b/>
        </w:rPr>
      </w:pPr>
      <w:r w:rsidRPr="00D50EB7">
        <w:rPr>
          <w:b/>
        </w:rPr>
        <w:t xml:space="preserve">На территории </w:t>
      </w:r>
      <w:r>
        <w:rPr>
          <w:b/>
        </w:rPr>
        <w:t>Васильевского</w:t>
      </w:r>
      <w:r w:rsidRPr="00D50EB7">
        <w:rPr>
          <w:b/>
        </w:rPr>
        <w:t xml:space="preserve"> сельского поселения располагается два законсервированных недействующих скотомогильника</w:t>
      </w:r>
      <w:r>
        <w:rPr>
          <w:b/>
        </w:rPr>
        <w:t xml:space="preserve"> </w:t>
      </w:r>
    </w:p>
    <w:p w:rsidR="00E90746" w:rsidRPr="00D50EB7" w:rsidRDefault="00E90746" w:rsidP="000A40DB">
      <w:pPr>
        <w:ind w:firstLine="709"/>
        <w:jc w:val="center"/>
        <w:rPr>
          <w:b/>
        </w:rPr>
      </w:pPr>
      <w:r w:rsidRPr="00D50EB7">
        <w:rPr>
          <w:b/>
        </w:rPr>
        <w:t>(по данным БУОО «Верховская райСББЖ»).</w:t>
      </w:r>
    </w:p>
    <w:p w:rsidR="00E90746" w:rsidRPr="0068487E" w:rsidRDefault="00E90746" w:rsidP="000A40DB"/>
    <w:p w:rsidR="00E90746" w:rsidRPr="00BD0F42" w:rsidRDefault="00E90746" w:rsidP="001D3DCC">
      <w:pPr>
        <w:ind w:firstLine="708"/>
        <w:jc w:val="center"/>
      </w:pPr>
      <w:r w:rsidRPr="00BD0F42">
        <w:rPr>
          <w:b/>
        </w:rPr>
        <w:t>В Васильевском сельском поселении имеются три скотомогильника</w:t>
      </w:r>
      <w:r w:rsidRPr="00BD0F42">
        <w:t>:</w:t>
      </w:r>
    </w:p>
    <w:p w:rsidR="00E90746" w:rsidRDefault="00E90746" w:rsidP="001D3DCC">
      <w:r w:rsidRPr="00BD0F42">
        <w:t xml:space="preserve">                          </w:t>
      </w:r>
    </w:p>
    <w:p w:rsidR="00E90746" w:rsidRPr="00BD0F42" w:rsidRDefault="00E90746" w:rsidP="001D3DCC">
      <w:pPr>
        <w:rPr>
          <w:b/>
        </w:rPr>
      </w:pPr>
      <w:r w:rsidRPr="00BD0F42">
        <w:t xml:space="preserve"> </w:t>
      </w:r>
      <w:r w:rsidRPr="00BD0F42">
        <w:rPr>
          <w:b/>
        </w:rPr>
        <w:t>Скотомогильник №</w:t>
      </w:r>
      <w:r>
        <w:rPr>
          <w:b/>
        </w:rPr>
        <w:t xml:space="preserve"> </w:t>
      </w:r>
      <w:r w:rsidRPr="00BD0F42">
        <w:rPr>
          <w:b/>
        </w:rPr>
        <w:t>6 д. Николаевка.</w:t>
      </w:r>
    </w:p>
    <w:p w:rsidR="00E90746" w:rsidRPr="00BD0F42" w:rsidRDefault="00E90746" w:rsidP="001D3DCC">
      <w:r w:rsidRPr="00BD0F42">
        <w:t xml:space="preserve"> - Законсервированный.</w:t>
      </w:r>
    </w:p>
    <w:p w:rsidR="00E90746" w:rsidRPr="00BD0F42" w:rsidRDefault="00E90746" w:rsidP="001D3DCC">
      <w:r w:rsidRPr="00BD0F42">
        <w:t xml:space="preserve"> - Недействующий.</w:t>
      </w:r>
    </w:p>
    <w:p w:rsidR="00E90746" w:rsidRPr="00BD0F42" w:rsidRDefault="00E90746" w:rsidP="001D3DCC">
      <w:r w:rsidRPr="00BD0F42">
        <w:t xml:space="preserve"> - Животное, павшее от сибирской язвы захоронено в 1983 году.</w:t>
      </w:r>
    </w:p>
    <w:p w:rsidR="00E90746" w:rsidRPr="00BD0F42" w:rsidRDefault="00E90746" w:rsidP="001D3DCC">
      <w:r w:rsidRPr="00BD0F42">
        <w:t xml:space="preserve"> - Населённый пункт, вблизи которого расположен скотомогильник, д. Николаевка.</w:t>
      </w:r>
    </w:p>
    <w:p w:rsidR="00E90746" w:rsidRPr="00BD0F42" w:rsidRDefault="00E90746" w:rsidP="001D3DCC">
      <w:r w:rsidRPr="00BD0F42">
        <w:t xml:space="preserve"> - Количество скотомогильников – один.</w:t>
      </w:r>
    </w:p>
    <w:p w:rsidR="00E90746" w:rsidRPr="00BD0F42" w:rsidRDefault="00E90746" w:rsidP="001D3DCC">
      <w:r w:rsidRPr="00BD0F42">
        <w:t xml:space="preserve"> - Расстояние до жилой застройки 4000м.</w:t>
      </w:r>
    </w:p>
    <w:p w:rsidR="00E90746" w:rsidRPr="00BD0F42" w:rsidRDefault="00E90746" w:rsidP="001D3DCC">
      <w:r w:rsidRPr="00BD0F42">
        <w:t xml:space="preserve"> - Дата открытия 1951 год, закрытия 1983 год.</w:t>
      </w:r>
    </w:p>
    <w:p w:rsidR="00E90746" w:rsidRDefault="00E90746" w:rsidP="001D3DCC">
      <w:r w:rsidRPr="00BD0F42">
        <w:t xml:space="preserve"> - Размер СЗЗ</w:t>
      </w:r>
      <w:r>
        <w:t xml:space="preserve">  -</w:t>
      </w:r>
      <w:r w:rsidRPr="00BD0F42">
        <w:t xml:space="preserve"> 600кв.м., (вынесен в натуру).</w:t>
      </w:r>
    </w:p>
    <w:p w:rsidR="00E90746" w:rsidRPr="00BD0F42" w:rsidRDefault="00E90746" w:rsidP="001D3DCC"/>
    <w:p w:rsidR="00E90746" w:rsidRPr="00BD0F42" w:rsidRDefault="00E90746" w:rsidP="001D3DCC">
      <w:r>
        <w:t xml:space="preserve"> </w:t>
      </w:r>
      <w:r w:rsidRPr="00BD0F42">
        <w:rPr>
          <w:b/>
        </w:rPr>
        <w:t>Скотомогильник №</w:t>
      </w:r>
      <w:r>
        <w:rPr>
          <w:b/>
        </w:rPr>
        <w:t xml:space="preserve"> </w:t>
      </w:r>
      <w:r w:rsidRPr="00BD0F42">
        <w:rPr>
          <w:b/>
        </w:rPr>
        <w:t>7 д. Елагино</w:t>
      </w:r>
    </w:p>
    <w:p w:rsidR="00E90746" w:rsidRPr="00BD0F42" w:rsidRDefault="00E90746" w:rsidP="001D3DCC">
      <w:r w:rsidRPr="00BD0F42">
        <w:t>- Законсервированный.</w:t>
      </w:r>
    </w:p>
    <w:p w:rsidR="00E90746" w:rsidRPr="00BD0F42" w:rsidRDefault="00E90746" w:rsidP="001D3DCC">
      <w:r w:rsidRPr="00BD0F42">
        <w:t xml:space="preserve"> - Недействующий.</w:t>
      </w:r>
    </w:p>
    <w:p w:rsidR="00E90746" w:rsidRPr="00BD0F42" w:rsidRDefault="00E90746" w:rsidP="001D3DCC">
      <w:r w:rsidRPr="00BD0F42">
        <w:t xml:space="preserve"> - Животное, павшее от сибирской язвы захоронено в 1975 году.</w:t>
      </w:r>
    </w:p>
    <w:p w:rsidR="00E90746" w:rsidRPr="00BD0F42" w:rsidRDefault="00E90746" w:rsidP="001D3DCC">
      <w:r w:rsidRPr="00BD0F42">
        <w:t xml:space="preserve"> - Населённый пункт, вблизи которого расположен скотомогильник, д. Елагино.</w:t>
      </w:r>
    </w:p>
    <w:p w:rsidR="00E90746" w:rsidRPr="00BD0F42" w:rsidRDefault="00E90746" w:rsidP="001D3DCC">
      <w:r w:rsidRPr="00BD0F42">
        <w:t xml:space="preserve"> - Количество скотомогильников – один.</w:t>
      </w:r>
    </w:p>
    <w:p w:rsidR="00E90746" w:rsidRPr="00BD0F42" w:rsidRDefault="00E90746" w:rsidP="001D3DCC">
      <w:r w:rsidRPr="00BD0F42">
        <w:t xml:space="preserve"> - Расстояние до жилой застройки 5000м.</w:t>
      </w:r>
    </w:p>
    <w:p w:rsidR="00E90746" w:rsidRPr="00BD0F42" w:rsidRDefault="00E90746" w:rsidP="001D3DCC">
      <w:r w:rsidRPr="00BD0F42">
        <w:t xml:space="preserve"> - Дата открытия 1975 год, закрытия 1975 год.</w:t>
      </w:r>
    </w:p>
    <w:p w:rsidR="00E90746" w:rsidRDefault="00E90746" w:rsidP="001D3DCC">
      <w:r w:rsidRPr="00BD0F42">
        <w:t xml:space="preserve"> - Размер СЗЗ </w:t>
      </w:r>
      <w:r>
        <w:t xml:space="preserve">– </w:t>
      </w:r>
      <w:r w:rsidRPr="00BD0F42">
        <w:t>300</w:t>
      </w:r>
      <w:r>
        <w:t xml:space="preserve"> </w:t>
      </w:r>
      <w:r w:rsidRPr="00BD0F42">
        <w:t>кв.м., (вынесен в натуру).</w:t>
      </w:r>
    </w:p>
    <w:p w:rsidR="00E90746" w:rsidRDefault="00E90746" w:rsidP="001D3DCC"/>
    <w:p w:rsidR="00E90746" w:rsidRPr="00BD0F42" w:rsidRDefault="00E90746" w:rsidP="001D3DCC">
      <w:r w:rsidRPr="00BD0F42">
        <w:rPr>
          <w:b/>
        </w:rPr>
        <w:t>Скотомогильник №</w:t>
      </w:r>
      <w:r>
        <w:rPr>
          <w:b/>
        </w:rPr>
        <w:t xml:space="preserve"> </w:t>
      </w:r>
      <w:r w:rsidRPr="00BD0F42">
        <w:rPr>
          <w:b/>
        </w:rPr>
        <w:t>8 д. Крутое</w:t>
      </w:r>
    </w:p>
    <w:p w:rsidR="00E90746" w:rsidRPr="00BD0F42" w:rsidRDefault="00E90746" w:rsidP="001D3DCC">
      <w:pPr>
        <w:ind w:left="360"/>
        <w:jc w:val="both"/>
      </w:pPr>
      <w:r w:rsidRPr="00BD0F42">
        <w:t>- Законсервированный</w:t>
      </w:r>
    </w:p>
    <w:p w:rsidR="00E90746" w:rsidRPr="00BD0F42" w:rsidRDefault="00E90746" w:rsidP="001D3DCC">
      <w:pPr>
        <w:ind w:left="360"/>
        <w:jc w:val="both"/>
      </w:pPr>
      <w:r w:rsidRPr="00BD0F42">
        <w:t>- Недействующий</w:t>
      </w:r>
    </w:p>
    <w:p w:rsidR="00E90746" w:rsidRPr="00BD0F42" w:rsidRDefault="00E90746" w:rsidP="001D3DCC">
      <w:pPr>
        <w:ind w:left="360"/>
        <w:jc w:val="both"/>
      </w:pPr>
      <w:r w:rsidRPr="00BD0F42">
        <w:t xml:space="preserve">- Животное, павшее от сибирской язвы, </w:t>
      </w:r>
      <w:r w:rsidRPr="00BD0F42">
        <w:rPr>
          <w:b/>
        </w:rPr>
        <w:t xml:space="preserve"> </w:t>
      </w:r>
      <w:r w:rsidRPr="00BD0F42">
        <w:t>захоронено в 1980 году.</w:t>
      </w:r>
    </w:p>
    <w:p w:rsidR="00E90746" w:rsidRPr="00BD0F42" w:rsidRDefault="00E90746" w:rsidP="001D3DCC">
      <w:pPr>
        <w:ind w:left="360"/>
        <w:jc w:val="both"/>
        <w:rPr>
          <w:b/>
        </w:rPr>
      </w:pPr>
      <w:r w:rsidRPr="00BD0F42">
        <w:t>- Населённый пункт, вблизи которого расположен, д. Крутое.</w:t>
      </w:r>
    </w:p>
    <w:p w:rsidR="00E90746" w:rsidRPr="00BD0F42" w:rsidRDefault="00E90746" w:rsidP="001D3DCC">
      <w:pPr>
        <w:ind w:left="360"/>
        <w:jc w:val="both"/>
        <w:rPr>
          <w:b/>
        </w:rPr>
      </w:pPr>
      <w:r w:rsidRPr="00BD0F42">
        <w:t>- Кол-во скотомогильников, один.</w:t>
      </w:r>
    </w:p>
    <w:p w:rsidR="00E90746" w:rsidRPr="00BD0F42" w:rsidRDefault="00E90746" w:rsidP="001D3DCC">
      <w:pPr>
        <w:ind w:left="360"/>
        <w:jc w:val="both"/>
      </w:pPr>
      <w:r w:rsidRPr="00BD0F42">
        <w:t>- Расстояние до жилой застройки 1500м.</w:t>
      </w:r>
    </w:p>
    <w:p w:rsidR="00E90746" w:rsidRPr="00BD0F42" w:rsidRDefault="00E90746" w:rsidP="001D3DCC">
      <w:pPr>
        <w:ind w:left="360"/>
        <w:jc w:val="both"/>
      </w:pPr>
      <w:r w:rsidRPr="00BD0F42">
        <w:t>- Дата открытия 1948 году, закрытия скотомогилиника 1980 году.</w:t>
      </w:r>
    </w:p>
    <w:p w:rsidR="00E90746" w:rsidRPr="00BD0F42" w:rsidRDefault="00E90746" w:rsidP="001D3DCC">
      <w:pPr>
        <w:ind w:left="360"/>
        <w:jc w:val="both"/>
      </w:pPr>
      <w:r w:rsidRPr="00BD0F42">
        <w:t xml:space="preserve">- Размер СЗЗ </w:t>
      </w:r>
      <w:r>
        <w:t xml:space="preserve">- </w:t>
      </w:r>
      <w:r w:rsidRPr="00BD0F42">
        <w:rPr>
          <w:b/>
        </w:rPr>
        <w:t xml:space="preserve">600 </w:t>
      </w:r>
      <w:r w:rsidRPr="00BD0F42">
        <w:t>кв.м., (вынесена ли в натуру – вынесено</w:t>
      </w:r>
      <w:r w:rsidRPr="00BD0F42">
        <w:rPr>
          <w:b/>
        </w:rPr>
        <w:t>)</w:t>
      </w:r>
    </w:p>
    <w:p w:rsidR="00E90746" w:rsidRDefault="00E90746" w:rsidP="001D3DCC">
      <w:pPr>
        <w:ind w:firstLine="709"/>
      </w:pPr>
    </w:p>
    <w:p w:rsidR="00E90746" w:rsidRDefault="00E90746" w:rsidP="00C314EE">
      <w:pPr>
        <w:ind w:firstLine="709"/>
      </w:pPr>
      <w:r>
        <w:t>Вывоз ТБО осуществляется на официальный полигон ТБО</w:t>
      </w:r>
      <w:r w:rsidRPr="00B70087">
        <w:t xml:space="preserve"> </w:t>
      </w:r>
      <w:r>
        <w:t>на территории Галичинского сельского поселения.</w:t>
      </w:r>
    </w:p>
    <w:p w:rsidR="00E90746" w:rsidRDefault="00E90746" w:rsidP="000A40DB">
      <w:pPr>
        <w:ind w:firstLine="709"/>
      </w:pPr>
    </w:p>
    <w:p w:rsidR="00E90746" w:rsidRPr="00662CC0" w:rsidRDefault="00E90746" w:rsidP="0042769A">
      <w:pPr>
        <w:ind w:firstLine="708"/>
        <w:jc w:val="both"/>
        <w:rPr>
          <w:b/>
          <w:bCs/>
          <w:i/>
          <w:iCs/>
        </w:rPr>
      </w:pPr>
      <w:r w:rsidRPr="00662CC0">
        <w:rPr>
          <w:b/>
          <w:bCs/>
          <w:i/>
          <w:iCs/>
        </w:rPr>
        <w:t>В результате анализа, проведенного в пункте 1.10.6., выявлены следующие проблемы:</w:t>
      </w:r>
    </w:p>
    <w:p w:rsidR="00E90746" w:rsidRPr="00662CC0" w:rsidRDefault="00E90746" w:rsidP="0042769A">
      <w:pPr>
        <w:jc w:val="both"/>
        <w:rPr>
          <w:i/>
        </w:rPr>
      </w:pPr>
      <w:r w:rsidRPr="00662CC0">
        <w:tab/>
      </w:r>
      <w:r w:rsidRPr="00003CFE">
        <w:rPr>
          <w:i/>
          <w:u w:val="single"/>
        </w:rPr>
        <w:t>Проблема 1.</w:t>
      </w:r>
      <w:r w:rsidRPr="00662CC0">
        <w:rPr>
          <w:i/>
        </w:rPr>
        <w:t xml:space="preserve"> </w:t>
      </w:r>
      <w:r w:rsidRPr="00175AE3">
        <w:rPr>
          <w:i/>
        </w:rPr>
        <w:t>На территории перспективной застройки необходимо определение и обустройство земельных участков для размещения контейнерных площадок для временного хранения твердых бытовых отходов.</w:t>
      </w:r>
    </w:p>
    <w:p w:rsidR="00E90746" w:rsidRPr="00662CC0" w:rsidRDefault="00E90746" w:rsidP="0042769A">
      <w:pPr>
        <w:jc w:val="both"/>
        <w:rPr>
          <w:i/>
        </w:rPr>
      </w:pPr>
      <w:r w:rsidRPr="00662CC0">
        <w:rPr>
          <w:i/>
        </w:rPr>
        <w:tab/>
      </w:r>
      <w:r w:rsidRPr="00003CFE">
        <w:rPr>
          <w:i/>
          <w:u w:val="single"/>
        </w:rPr>
        <w:t>Проблема 2.</w:t>
      </w:r>
      <w:r w:rsidRPr="00662CC0">
        <w:rPr>
          <w:i/>
        </w:rPr>
        <w:t xml:space="preserve">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E90746" w:rsidRPr="00662CC0" w:rsidRDefault="00E90746" w:rsidP="0042769A">
      <w:pPr>
        <w:jc w:val="both"/>
        <w:rPr>
          <w:rFonts w:cs="TimesNewRomanPSMT"/>
          <w:i/>
        </w:rPr>
      </w:pPr>
      <w:r w:rsidRPr="00662CC0">
        <w:rPr>
          <w:i/>
        </w:rPr>
        <w:tab/>
      </w:r>
      <w:r w:rsidRPr="00003CFE">
        <w:rPr>
          <w:i/>
          <w:u w:val="single"/>
        </w:rPr>
        <w:t>Проблема 3.</w:t>
      </w:r>
      <w:r w:rsidRPr="00662CC0">
        <w:rPr>
          <w:i/>
        </w:rPr>
        <w:tab/>
        <w:t>Необходима р</w:t>
      </w:r>
      <w:r w:rsidRPr="00662CC0">
        <w:rPr>
          <w:rFonts w:cs="TimesNewRomanPSMT"/>
          <w:i/>
        </w:rPr>
        <w:t>азработка генеральной схемы системы сбора и транспортировки бытовых отходов на территории сельского поселения.</w:t>
      </w:r>
    </w:p>
    <w:p w:rsidR="00E90746" w:rsidRDefault="00E90746" w:rsidP="008F3CB2">
      <w:pPr>
        <w:pStyle w:val="Standard"/>
        <w:ind w:firstLine="709"/>
        <w:jc w:val="both"/>
      </w:pPr>
      <w:r w:rsidRPr="00003CFE">
        <w:rPr>
          <w:rFonts w:cs="Times New Roman"/>
          <w:i/>
          <w:kern w:val="1"/>
          <w:u w:val="single"/>
          <w:lang w:eastAsia="ar-SA"/>
        </w:rPr>
        <w:t>Проблема 4.</w:t>
      </w:r>
      <w:r w:rsidRPr="00392012">
        <w:rPr>
          <w:rFonts w:cs="Times New Roman"/>
          <w:i/>
          <w:kern w:val="1"/>
          <w:lang w:eastAsia="ar-SA"/>
        </w:rPr>
        <w:t xml:space="preserve"> Необходимо расширение </w:t>
      </w:r>
      <w:r>
        <w:rPr>
          <w:rFonts w:cs="Times New Roman"/>
          <w:i/>
          <w:kern w:val="1"/>
          <w:lang w:eastAsia="ar-SA"/>
        </w:rPr>
        <w:t xml:space="preserve">двух </w:t>
      </w:r>
      <w:r w:rsidRPr="00392012">
        <w:rPr>
          <w:rFonts w:cs="Times New Roman"/>
          <w:i/>
          <w:kern w:val="1"/>
          <w:lang w:eastAsia="ar-SA"/>
        </w:rPr>
        <w:t>существующ</w:t>
      </w:r>
      <w:r>
        <w:rPr>
          <w:rFonts w:cs="Times New Roman"/>
          <w:i/>
          <w:kern w:val="1"/>
          <w:lang w:eastAsia="ar-SA"/>
        </w:rPr>
        <w:t>их</w:t>
      </w:r>
      <w:r w:rsidRPr="00662CC0">
        <w:rPr>
          <w:rFonts w:cs="TimesNewRomanPSMT"/>
          <w:i/>
        </w:rPr>
        <w:t xml:space="preserve"> кладбищ</w:t>
      </w:r>
      <w:r w:rsidRPr="00392012">
        <w:t xml:space="preserve"> </w:t>
      </w:r>
      <w:r>
        <w:t>(генеральным планом предусмотрено расширение территории кладбищ</w:t>
      </w:r>
      <w:r w:rsidRPr="008F3CB2">
        <w:rPr>
          <w:rFonts w:ascii="Georgia" w:hAnsi="Georgia" w:cs="Georgia"/>
          <w:i/>
          <w:iCs/>
          <w:color w:val="000000"/>
          <w:kern w:val="0"/>
        </w:rPr>
        <w:t xml:space="preserve"> </w:t>
      </w:r>
      <w:r>
        <w:rPr>
          <w:rFonts w:ascii="Georgia" w:hAnsi="Georgia" w:cs="Georgia"/>
          <w:i/>
          <w:iCs/>
          <w:color w:val="000000"/>
          <w:kern w:val="0"/>
        </w:rPr>
        <w:t xml:space="preserve">(0,3 и 0,5 га) - </w:t>
      </w:r>
      <w:r w:rsidRPr="008F3CB2">
        <w:rPr>
          <w:rFonts w:ascii="Georgia" w:hAnsi="Georgia" w:cs="Georgia"/>
          <w:b/>
          <w:i/>
          <w:iCs/>
          <w:color w:val="000000"/>
          <w:kern w:val="0"/>
        </w:rPr>
        <w:t>д. Шатилово, д. Хитрово</w:t>
      </w:r>
      <w:r>
        <w:t>).</w:t>
      </w:r>
    </w:p>
    <w:p w:rsidR="00E90746" w:rsidRDefault="00E90746" w:rsidP="008F3CB2">
      <w:pPr>
        <w:widowControl/>
        <w:suppressAutoHyphens w:val="0"/>
        <w:autoSpaceDE w:val="0"/>
        <w:autoSpaceDN w:val="0"/>
        <w:adjustRightInd w:val="0"/>
        <w:rPr>
          <w:rFonts w:ascii="Georgia" w:hAnsi="Georgia" w:cs="Georgia"/>
          <w:i/>
          <w:iCs/>
          <w:color w:val="000000"/>
          <w:kern w:val="0"/>
          <w:lang w:eastAsia="ru-RU"/>
        </w:rPr>
      </w:pPr>
    </w:p>
    <w:p w:rsidR="00E90746" w:rsidRPr="00500B1A" w:rsidRDefault="00E90746" w:rsidP="008F4E34">
      <w:pPr>
        <w:snapToGrid w:val="0"/>
        <w:ind w:firstLine="708"/>
        <w:jc w:val="both"/>
        <w:rPr>
          <w:rFonts w:cs="Arial"/>
          <w:b/>
          <w:bCs/>
          <w:color w:val="000000"/>
        </w:rPr>
      </w:pPr>
      <w:r w:rsidRPr="00500B1A">
        <w:rPr>
          <w:rFonts w:cs="Arial"/>
          <w:b/>
          <w:bCs/>
        </w:rPr>
        <w:t>1.11.</w:t>
      </w:r>
      <w:r w:rsidRPr="00500B1A">
        <w:rPr>
          <w:rFonts w:cs="Arial"/>
          <w:b/>
          <w:bCs/>
        </w:rPr>
        <w:tab/>
      </w:r>
      <w:r w:rsidRPr="00500B1A">
        <w:rPr>
          <w:rFonts w:cs="Arial"/>
          <w:b/>
          <w:bCs/>
          <w:color w:val="000000"/>
        </w:rPr>
        <w:t>Основные факторы риска возникновения чрезвычайных ситуаций природного и техногенного характера</w:t>
      </w:r>
    </w:p>
    <w:p w:rsidR="00E90746" w:rsidRPr="00500B1A" w:rsidRDefault="00E90746" w:rsidP="008F4E34">
      <w:pPr>
        <w:snapToGrid w:val="0"/>
        <w:ind w:firstLine="708"/>
        <w:jc w:val="both"/>
        <w:rPr>
          <w:rFonts w:cs="Arial"/>
          <w:b/>
          <w:bCs/>
          <w:color w:val="000000"/>
        </w:rPr>
      </w:pPr>
    </w:p>
    <w:p w:rsidR="00E90746" w:rsidRPr="00500B1A" w:rsidRDefault="00E90746" w:rsidP="004C7492">
      <w:pPr>
        <w:snapToGrid w:val="0"/>
        <w:jc w:val="both"/>
        <w:rPr>
          <w:rFonts w:cs="Arial"/>
          <w:b/>
          <w:bCs/>
        </w:rPr>
      </w:pPr>
      <w:r w:rsidRPr="00500B1A">
        <w:rPr>
          <w:rFonts w:cs="Arial"/>
        </w:rPr>
        <w:tab/>
      </w:r>
      <w:r w:rsidRPr="00500B1A">
        <w:rPr>
          <w:rFonts w:cs="Arial"/>
          <w:b/>
          <w:bCs/>
        </w:rPr>
        <w:t xml:space="preserve">1.11.1. </w:t>
      </w:r>
      <w:r w:rsidRPr="00500B1A">
        <w:rPr>
          <w:rFonts w:cs="Arial"/>
          <w:b/>
          <w:bCs/>
        </w:rPr>
        <w:tab/>
        <w:t>Классификация чрезвычайных ситуаций</w:t>
      </w:r>
    </w:p>
    <w:p w:rsidR="00E90746" w:rsidRPr="00500B1A" w:rsidRDefault="00E90746" w:rsidP="004C7492">
      <w:pPr>
        <w:jc w:val="both"/>
        <w:rPr>
          <w:rFonts w:cs="Arial"/>
          <w:iCs/>
        </w:rPr>
      </w:pPr>
      <w:r w:rsidRPr="00500B1A">
        <w:rPr>
          <w:b/>
        </w:rPr>
        <w:tab/>
        <w:t>Чрезвычайная ситуация</w:t>
      </w:r>
      <w:r w:rsidRPr="00500B1A">
        <w:t xml:space="preserve"> - </w:t>
      </w:r>
      <w:r w:rsidRPr="00500B1A">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E90746" w:rsidRPr="00500B1A" w:rsidRDefault="00E90746" w:rsidP="004C7492">
      <w:pPr>
        <w:jc w:val="both"/>
        <w:rPr>
          <w:rFonts w:cs="Arial"/>
          <w:iCs/>
        </w:rPr>
      </w:pPr>
      <w:r w:rsidRPr="00500B1A">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E90746" w:rsidRPr="00500B1A" w:rsidRDefault="00E90746" w:rsidP="004C7492">
      <w:pPr>
        <w:jc w:val="both"/>
        <w:rPr>
          <w:rFonts w:cs="Arial"/>
          <w:iCs/>
        </w:rPr>
      </w:pPr>
      <w:r w:rsidRPr="00500B1A">
        <w:rPr>
          <w:rFonts w:cs="Arial"/>
          <w:iCs/>
        </w:rPr>
        <w:tab/>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На всей территории Верховского района практически не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E90746" w:rsidRPr="004F1B68" w:rsidRDefault="00E90746" w:rsidP="004C7492">
      <w:pPr>
        <w:jc w:val="both"/>
        <w:rPr>
          <w:rFonts w:cs="Arial"/>
          <w:iCs/>
          <w:color w:val="000000"/>
        </w:rPr>
      </w:pPr>
      <w:r w:rsidRPr="00500B1A">
        <w:rPr>
          <w:rFonts w:cs="Arial"/>
          <w:iCs/>
          <w:color w:val="000000"/>
        </w:rPr>
        <w:tab/>
        <w:t>Индивидуальный риск гибели человека на территории Орловской</w:t>
      </w:r>
      <w:r w:rsidRPr="004F1B68">
        <w:rPr>
          <w:rFonts w:cs="Arial"/>
          <w:iCs/>
          <w:color w:val="000000"/>
        </w:rPr>
        <w:t xml:space="preserve"> области имеет следующие показатели: </w:t>
      </w:r>
    </w:p>
    <w:p w:rsidR="00E90746" w:rsidRPr="004F1B68" w:rsidRDefault="00E90746" w:rsidP="00801E3D">
      <w:pPr>
        <w:ind w:firstLine="454"/>
        <w:rPr>
          <w:rFonts w:cs="Arial"/>
          <w:iCs/>
          <w:color w:val="000000"/>
        </w:rPr>
      </w:pPr>
      <w:r w:rsidRPr="004F1B68">
        <w:rPr>
          <w:rFonts w:cs="Arial"/>
          <w:iCs/>
          <w:color w:val="000000"/>
        </w:rPr>
        <w:t>– риск гибели человека  в транспортных авариях – 1,8×10</w:t>
      </w:r>
      <w:r w:rsidRPr="004F1B68">
        <w:rPr>
          <w:rFonts w:cs="Arial"/>
          <w:iCs/>
          <w:color w:val="000000"/>
          <w:vertAlign w:val="superscript"/>
        </w:rPr>
        <w:t>-4</w:t>
      </w:r>
      <w:r w:rsidRPr="004F1B68">
        <w:rPr>
          <w:rFonts w:cs="Arial"/>
          <w:iCs/>
          <w:color w:val="000000"/>
        </w:rPr>
        <w:t xml:space="preserve"> случаев в год;</w:t>
      </w:r>
    </w:p>
    <w:p w:rsidR="00E90746" w:rsidRPr="004F1B68" w:rsidRDefault="00E90746" w:rsidP="00801E3D">
      <w:pPr>
        <w:ind w:firstLine="454"/>
        <w:rPr>
          <w:rFonts w:cs="Arial"/>
          <w:iCs/>
          <w:color w:val="000000"/>
        </w:rPr>
      </w:pPr>
      <w:r w:rsidRPr="004F1B68">
        <w:rPr>
          <w:rFonts w:cs="Arial"/>
          <w:iCs/>
          <w:color w:val="000000"/>
        </w:rPr>
        <w:t>– риск гибели человека от пожара – 1,6×10</w:t>
      </w:r>
      <w:r w:rsidRPr="004F1B68">
        <w:rPr>
          <w:rFonts w:cs="Arial"/>
          <w:iCs/>
          <w:color w:val="000000"/>
          <w:vertAlign w:val="superscript"/>
        </w:rPr>
        <w:t>-5</w:t>
      </w:r>
      <w:r w:rsidRPr="004F1B68">
        <w:rPr>
          <w:rFonts w:cs="Arial"/>
          <w:iCs/>
          <w:color w:val="000000"/>
        </w:rPr>
        <w:t xml:space="preserve"> случаев;</w:t>
      </w:r>
    </w:p>
    <w:p w:rsidR="00E90746" w:rsidRPr="004F1B68" w:rsidRDefault="00E90746" w:rsidP="00801E3D">
      <w:pPr>
        <w:ind w:firstLine="454"/>
        <w:rPr>
          <w:rFonts w:cs="Arial"/>
          <w:iCs/>
          <w:color w:val="000000"/>
        </w:rPr>
      </w:pPr>
      <w:r w:rsidRPr="004F1B68">
        <w:rPr>
          <w:rFonts w:cs="Arial"/>
          <w:iCs/>
          <w:color w:val="000000"/>
        </w:rPr>
        <w:t>– риск гибели человека от негативного воздействия погодных условий – 5,6×10</w:t>
      </w:r>
      <w:r w:rsidRPr="004F1B68">
        <w:rPr>
          <w:rFonts w:cs="Arial"/>
          <w:iCs/>
          <w:color w:val="000000"/>
          <w:vertAlign w:val="superscript"/>
        </w:rPr>
        <w:t>-6</w:t>
      </w:r>
      <w:r w:rsidRPr="004F1B68">
        <w:rPr>
          <w:rFonts w:cs="Arial"/>
          <w:iCs/>
          <w:color w:val="000000"/>
        </w:rPr>
        <w:t xml:space="preserve"> случаев.</w:t>
      </w:r>
    </w:p>
    <w:p w:rsidR="00E90746" w:rsidRPr="004F1B68" w:rsidRDefault="00E90746" w:rsidP="004C7492">
      <w:pPr>
        <w:ind w:firstLine="454"/>
        <w:jc w:val="both"/>
        <w:rPr>
          <w:rFonts w:cs="Arial"/>
          <w:iCs/>
          <w:color w:val="000000"/>
        </w:rPr>
      </w:pPr>
      <w:r w:rsidRPr="004F1B68">
        <w:rPr>
          <w:rFonts w:cs="Arial"/>
          <w:iCs/>
          <w:color w:val="000000"/>
        </w:rPr>
        <w:t>Предельно допустимый социальный риск в Российской Федерации  принимается на уровне 10</w:t>
      </w:r>
      <w:r w:rsidRPr="004F1B68">
        <w:rPr>
          <w:rFonts w:cs="Arial"/>
          <w:iCs/>
          <w:color w:val="000000"/>
          <w:vertAlign w:val="superscript"/>
        </w:rPr>
        <w:t>-4</w:t>
      </w:r>
      <w:r w:rsidRPr="004F1B68">
        <w:rPr>
          <w:rFonts w:cs="Arial"/>
          <w:iCs/>
          <w:color w:val="000000"/>
        </w:rPr>
        <w:t xml:space="preserve"> случаев. </w:t>
      </w:r>
    </w:p>
    <w:p w:rsidR="00E90746" w:rsidRPr="004F1B68" w:rsidRDefault="00E90746" w:rsidP="004C7492">
      <w:pPr>
        <w:jc w:val="both"/>
      </w:pPr>
      <w:r w:rsidRPr="004F1B68">
        <w:tab/>
        <w:t>Чрезвычайные ситуации классифицируются в зависимости от:</w:t>
      </w:r>
    </w:p>
    <w:p w:rsidR="00E90746" w:rsidRPr="004F1B68" w:rsidRDefault="00E90746" w:rsidP="004C7492">
      <w:pPr>
        <w:numPr>
          <w:ilvl w:val="0"/>
          <w:numId w:val="3"/>
        </w:numPr>
        <w:jc w:val="both"/>
      </w:pPr>
      <w:r w:rsidRPr="004F1B68">
        <w:t>количества людей, пострадавших в этих ситуациях,</w:t>
      </w:r>
    </w:p>
    <w:p w:rsidR="00E90746" w:rsidRPr="004F1B68" w:rsidRDefault="00E90746" w:rsidP="004C7492">
      <w:pPr>
        <w:numPr>
          <w:ilvl w:val="0"/>
          <w:numId w:val="3"/>
        </w:numPr>
        <w:jc w:val="both"/>
      </w:pPr>
      <w:r w:rsidRPr="004F1B68">
        <w:t>количества людей, которые оказались в нарушенных условиях жизнедеятельности,</w:t>
      </w:r>
    </w:p>
    <w:p w:rsidR="00E90746" w:rsidRPr="004F1B68" w:rsidRDefault="00E90746" w:rsidP="004C7492">
      <w:pPr>
        <w:numPr>
          <w:ilvl w:val="0"/>
          <w:numId w:val="3"/>
        </w:numPr>
        <w:jc w:val="both"/>
      </w:pPr>
      <w:r w:rsidRPr="004F1B68">
        <w:t xml:space="preserve">размера материального ущерба, </w:t>
      </w:r>
    </w:p>
    <w:p w:rsidR="00E90746" w:rsidRPr="004F1B68" w:rsidRDefault="00E90746" w:rsidP="004C7492">
      <w:pPr>
        <w:numPr>
          <w:ilvl w:val="0"/>
          <w:numId w:val="3"/>
        </w:numPr>
        <w:jc w:val="both"/>
      </w:pPr>
      <w:r w:rsidRPr="004F1B68">
        <w:t>границ зон распространения поражающих факторов чрезвычайных ситуаций.</w:t>
      </w:r>
    </w:p>
    <w:p w:rsidR="00E90746" w:rsidRPr="004F1B68" w:rsidRDefault="00E90746" w:rsidP="004C7492">
      <w:pPr>
        <w:jc w:val="both"/>
      </w:pPr>
      <w:r w:rsidRPr="004F1B68">
        <w:tab/>
        <w:t>По масштабу распространения и тяжести последствий ЧС подразделяются на:</w:t>
      </w:r>
    </w:p>
    <w:p w:rsidR="00E90746" w:rsidRPr="00F00766" w:rsidRDefault="00E90746" w:rsidP="001633CB">
      <w:pPr>
        <w:numPr>
          <w:ilvl w:val="0"/>
          <w:numId w:val="2"/>
        </w:numPr>
        <w:ind w:left="720" w:hanging="360"/>
        <w:jc w:val="both"/>
        <w:rPr>
          <w:b/>
          <w:i/>
        </w:rPr>
      </w:pPr>
      <w:r w:rsidRPr="00F00766">
        <w:rPr>
          <w:b/>
          <w:i/>
        </w:rPr>
        <w:t xml:space="preserve">локальные, </w:t>
      </w:r>
    </w:p>
    <w:p w:rsidR="00E90746" w:rsidRPr="00F00766" w:rsidRDefault="00E90746" w:rsidP="001633CB">
      <w:pPr>
        <w:numPr>
          <w:ilvl w:val="0"/>
          <w:numId w:val="2"/>
        </w:numPr>
        <w:ind w:left="720" w:hanging="360"/>
        <w:jc w:val="both"/>
        <w:rPr>
          <w:b/>
          <w:i/>
        </w:rPr>
      </w:pPr>
      <w:r w:rsidRPr="00F00766">
        <w:rPr>
          <w:b/>
          <w:i/>
        </w:rPr>
        <w:t>муниципальные,</w:t>
      </w:r>
    </w:p>
    <w:p w:rsidR="00E90746" w:rsidRPr="00F00766" w:rsidRDefault="00E90746" w:rsidP="001633CB">
      <w:pPr>
        <w:numPr>
          <w:ilvl w:val="0"/>
          <w:numId w:val="2"/>
        </w:numPr>
        <w:ind w:left="720" w:hanging="360"/>
        <w:jc w:val="both"/>
        <w:rPr>
          <w:b/>
          <w:i/>
        </w:rPr>
      </w:pPr>
      <w:r w:rsidRPr="00F00766">
        <w:rPr>
          <w:b/>
          <w:i/>
        </w:rPr>
        <w:t>межмуниципальные.</w:t>
      </w:r>
    </w:p>
    <w:p w:rsidR="00E90746" w:rsidRPr="00F00766" w:rsidRDefault="00E90746" w:rsidP="001633CB">
      <w:pPr>
        <w:pStyle w:val="ListParagraph"/>
        <w:numPr>
          <w:ilvl w:val="0"/>
          <w:numId w:val="2"/>
        </w:numPr>
        <w:ind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локального характера</w:t>
      </w:r>
      <w:r w:rsidRPr="00F00766">
        <w:rPr>
          <w:rFonts w:ascii="Times New Roman" w:hAnsi="Times New Roman"/>
          <w:kern w:val="1"/>
          <w:sz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100 тыс. рублей;</w:t>
      </w:r>
    </w:p>
    <w:p w:rsidR="00E90746" w:rsidRPr="00404A4D" w:rsidRDefault="00E90746" w:rsidP="005540D4">
      <w:pPr>
        <w:pStyle w:val="ListParagraph"/>
        <w:numPr>
          <w:ilvl w:val="0"/>
          <w:numId w:val="65"/>
        </w:numPr>
        <w:ind w:left="0"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муниципального характера</w:t>
      </w:r>
      <w:r w:rsidRPr="00F00766">
        <w:rPr>
          <w:rFonts w:ascii="Times New Roman" w:hAnsi="Times New Roman"/>
          <w:kern w:val="1"/>
          <w:sz w:val="24"/>
          <w:lang w:eastAsia="ar-SA"/>
        </w:rPr>
        <w:t xml:space="preserve">,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w:t>
      </w:r>
      <w:r w:rsidRPr="00404A4D">
        <w:rPr>
          <w:rFonts w:ascii="Times New Roman" w:hAnsi="Times New Roman"/>
          <w:kern w:val="1"/>
          <w:sz w:val="24"/>
          <w:lang w:eastAsia="ar-SA"/>
        </w:rPr>
        <w:t>не более 5 млн. рублей, а также данная чрезвычайная ситуация не может быть отнесена к чрезвычайной ситуации локального характера;</w:t>
      </w:r>
    </w:p>
    <w:p w:rsidR="00E90746" w:rsidRPr="00404A4D" w:rsidRDefault="00E90746" w:rsidP="005540D4">
      <w:pPr>
        <w:pStyle w:val="ListParagraph"/>
        <w:numPr>
          <w:ilvl w:val="0"/>
          <w:numId w:val="65"/>
        </w:numPr>
        <w:ind w:left="0" w:firstLine="851"/>
        <w:rPr>
          <w:rFonts w:ascii="Times New Roman" w:hAnsi="Times New Roman"/>
          <w:kern w:val="1"/>
          <w:sz w:val="24"/>
          <w:lang w:eastAsia="ar-SA"/>
        </w:rPr>
      </w:pPr>
      <w:r w:rsidRPr="00404A4D">
        <w:rPr>
          <w:rFonts w:ascii="Times New Roman" w:hAnsi="Times New Roman"/>
          <w:kern w:val="1"/>
          <w:sz w:val="24"/>
          <w:lang w:eastAsia="ar-SA"/>
        </w:rPr>
        <w:t xml:space="preserve">чрезвычайная ситуация </w:t>
      </w:r>
      <w:r w:rsidRPr="00404A4D">
        <w:rPr>
          <w:rFonts w:ascii="Times New Roman" w:hAnsi="Times New Roman"/>
          <w:b/>
          <w:i/>
          <w:kern w:val="1"/>
          <w:sz w:val="24"/>
          <w:u w:val="single"/>
          <w:lang w:eastAsia="ar-SA"/>
        </w:rPr>
        <w:t>межмуниципального характера</w:t>
      </w:r>
      <w:r w:rsidRPr="00404A4D">
        <w:rPr>
          <w:rFonts w:ascii="Times New Roman" w:hAnsi="Times New Roman"/>
          <w:kern w:val="1"/>
          <w:sz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E90746" w:rsidRPr="00FE35B5" w:rsidRDefault="00E90746" w:rsidP="0017374E">
      <w:pPr>
        <w:jc w:val="both"/>
      </w:pPr>
      <w:r w:rsidRPr="00404A4D">
        <w:tab/>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w:t>
      </w:r>
      <w:r w:rsidRPr="00FE35B5">
        <w:t>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FE35B5">
        <w:tab/>
      </w:r>
    </w:p>
    <w:p w:rsidR="00E90746" w:rsidRPr="00FE35B5" w:rsidRDefault="00E90746" w:rsidP="004C7492">
      <w:pPr>
        <w:snapToGrid w:val="0"/>
        <w:rPr>
          <w:rFonts w:cs="Arial"/>
        </w:rPr>
      </w:pPr>
    </w:p>
    <w:p w:rsidR="00E90746" w:rsidRPr="00FE35B5" w:rsidRDefault="00E90746" w:rsidP="004C7492">
      <w:pPr>
        <w:snapToGrid w:val="0"/>
        <w:jc w:val="both"/>
        <w:rPr>
          <w:rFonts w:cs="Arial"/>
          <w:b/>
          <w:bCs/>
        </w:rPr>
      </w:pPr>
      <w:r w:rsidRPr="00FE35B5">
        <w:rPr>
          <w:rFonts w:cs="Arial"/>
        </w:rPr>
        <w:tab/>
      </w:r>
      <w:r w:rsidRPr="00FE35B5">
        <w:rPr>
          <w:rFonts w:cs="Arial"/>
          <w:b/>
          <w:bCs/>
        </w:rPr>
        <w:t xml:space="preserve">1.11.2. Чрезвычайные ситуации природного  характера </w:t>
      </w:r>
    </w:p>
    <w:p w:rsidR="00E90746" w:rsidRPr="00FE35B5" w:rsidRDefault="00E90746" w:rsidP="004C7492">
      <w:pPr>
        <w:jc w:val="both"/>
        <w:rPr>
          <w:rFonts w:cs="Arial"/>
          <w:iCs/>
        </w:rPr>
      </w:pPr>
      <w:r w:rsidRPr="00FE35B5">
        <w:rPr>
          <w:b/>
          <w:bCs/>
        </w:rPr>
        <w:tab/>
        <w:t>Природная чрезвычайная ситуация; природная ЧС</w:t>
      </w:r>
      <w:r w:rsidRPr="00FE35B5">
        <w:t xml:space="preserve"> –</w:t>
      </w:r>
      <w:r w:rsidRPr="00FE35B5">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E90746" w:rsidRPr="00FE35B5" w:rsidRDefault="00E90746" w:rsidP="004C7492">
      <w:pPr>
        <w:snapToGrid w:val="0"/>
        <w:jc w:val="both"/>
        <w:rPr>
          <w:rFonts w:cs="Arial"/>
        </w:rPr>
      </w:pPr>
      <w:r w:rsidRPr="00FE35B5">
        <w:rPr>
          <w:rFonts w:cs="Arial"/>
          <w:i/>
          <w:iCs/>
        </w:rPr>
        <w:tab/>
      </w:r>
      <w:r w:rsidRPr="00FE35B5">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Верховского</w:t>
      </w:r>
      <w:r w:rsidRPr="00FE35B5">
        <w:rPr>
          <w:rFonts w:cs="Arial"/>
        </w:rPr>
        <w:t xml:space="preserve"> района этот показатель еще ниже.</w:t>
      </w:r>
    </w:p>
    <w:p w:rsidR="00E90746" w:rsidRPr="00FE35B5" w:rsidRDefault="00E90746" w:rsidP="004C7492">
      <w:pPr>
        <w:snapToGrid w:val="0"/>
        <w:jc w:val="both"/>
        <w:rPr>
          <w:rFonts w:cs="Arial"/>
          <w:i/>
          <w:iCs/>
        </w:rPr>
      </w:pPr>
    </w:p>
    <w:p w:rsidR="00E90746" w:rsidRPr="00FE35B5" w:rsidRDefault="00E90746" w:rsidP="004C7492">
      <w:pPr>
        <w:snapToGrid w:val="0"/>
        <w:jc w:val="both"/>
        <w:rPr>
          <w:rFonts w:cs="Arial"/>
          <w:b/>
          <w:bCs/>
          <w:i/>
          <w:iCs/>
        </w:rPr>
      </w:pPr>
      <w:r w:rsidRPr="00FE35B5">
        <w:rPr>
          <w:rFonts w:cs="Arial"/>
          <w:b/>
          <w:bCs/>
          <w:i/>
          <w:iCs/>
        </w:rPr>
        <w:tab/>
        <w:t>1.11.2.1. Метеорологические  и опасные агрометеорологические явления</w:t>
      </w:r>
    </w:p>
    <w:p w:rsidR="00E90746" w:rsidRPr="00FE35B5" w:rsidRDefault="00E90746" w:rsidP="004C7492">
      <w:pPr>
        <w:jc w:val="both"/>
        <w:rPr>
          <w:rFonts w:cs="Arial"/>
          <w:iCs/>
        </w:rPr>
      </w:pPr>
      <w:r w:rsidRPr="00FE35B5">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E90746" w:rsidRPr="00FE35B5" w:rsidRDefault="00E90746" w:rsidP="004C7492">
      <w:pPr>
        <w:jc w:val="both"/>
        <w:rPr>
          <w:i/>
          <w:iCs/>
          <w:u w:val="single"/>
        </w:rPr>
      </w:pPr>
      <w:r w:rsidRPr="00FE35B5">
        <w:rPr>
          <w:i/>
          <w:iCs/>
        </w:rPr>
        <w:tab/>
      </w:r>
      <w:r w:rsidRPr="00FE35B5">
        <w:rPr>
          <w:i/>
          <w:iCs/>
          <w:u w:val="single"/>
        </w:rPr>
        <w:t>Температура воздуха</w:t>
      </w:r>
    </w:p>
    <w:p w:rsidR="00E90746" w:rsidRPr="00FE35B5" w:rsidRDefault="00E90746" w:rsidP="00A93FDE">
      <w:pPr>
        <w:jc w:val="both"/>
      </w:pPr>
      <w:r w:rsidRPr="00FE35B5">
        <w:tab/>
        <w:t xml:space="preserve">Абсолютный максимум температуры на территории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w:t>
      </w:r>
      <w:r w:rsidRPr="00FE35B5">
        <w:rPr>
          <w:rFonts w:cs="Arial"/>
        </w:rPr>
        <w:t xml:space="preserve"> </w:t>
      </w:r>
      <w:r w:rsidRPr="00FE35B5">
        <w:t xml:space="preserve">отмечается в июле и может превышать +40º. Такие температуры бывают 1 раз в 30-60 лет. </w:t>
      </w:r>
    </w:p>
    <w:p w:rsidR="00E90746" w:rsidRPr="00FE35B5" w:rsidRDefault="00E90746" w:rsidP="009361E5">
      <w:pPr>
        <w:ind w:firstLine="709"/>
        <w:jc w:val="both"/>
      </w:pPr>
      <w:r w:rsidRPr="00FE35B5">
        <w:t>Риск возникновения дней с температурой на 20</w:t>
      </w:r>
      <w:r w:rsidRPr="00FE35B5">
        <w:rPr>
          <w:vertAlign w:val="superscript"/>
        </w:rPr>
        <w:t>о</w:t>
      </w:r>
      <w:r w:rsidRPr="00FE35B5">
        <w:t xml:space="preserve">С ниже средней январской составляет более 1 в год. </w:t>
      </w:r>
    </w:p>
    <w:p w:rsidR="00E90746" w:rsidRPr="00FE35B5" w:rsidRDefault="00E90746" w:rsidP="00A93FDE">
      <w:pPr>
        <w:jc w:val="both"/>
      </w:pPr>
      <w:r w:rsidRPr="00FE35B5">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E90746" w:rsidRPr="00FE35B5" w:rsidRDefault="00E90746" w:rsidP="008F4E34">
      <w:pPr>
        <w:jc w:val="both"/>
      </w:pPr>
      <w:r w:rsidRPr="00FE35B5">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FE35B5">
        <w:tab/>
        <w:t>Поражающими факторами так же могут являться: температурная деформация ограждающих конструкций, замораживание и разрыв коммуникаций.</w:t>
      </w:r>
    </w:p>
    <w:p w:rsidR="00E90746" w:rsidRPr="00FE35B5" w:rsidRDefault="00E90746" w:rsidP="004C7492">
      <w:pPr>
        <w:jc w:val="both"/>
        <w:rPr>
          <w:i/>
          <w:color w:val="000000"/>
          <w:u w:val="single"/>
        </w:rPr>
      </w:pPr>
      <w:r w:rsidRPr="00FE35B5">
        <w:rPr>
          <w:i/>
          <w:color w:val="000000"/>
        </w:rPr>
        <w:tab/>
      </w:r>
      <w:r w:rsidRPr="00FE35B5">
        <w:rPr>
          <w:i/>
          <w:color w:val="000000"/>
          <w:u w:val="single"/>
        </w:rPr>
        <w:t>Гололёд</w:t>
      </w:r>
    </w:p>
    <w:p w:rsidR="00E90746" w:rsidRPr="00FE35B5" w:rsidRDefault="00E90746" w:rsidP="004C7492">
      <w:pPr>
        <w:jc w:val="both"/>
      </w:pPr>
      <w:r w:rsidRPr="00FE35B5">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E90746" w:rsidRPr="00FE35B5" w:rsidRDefault="00E90746" w:rsidP="004C7492">
      <w:pPr>
        <w:jc w:val="both"/>
        <w:rPr>
          <w:rFonts w:cs="Arial"/>
          <w:iCs/>
        </w:rPr>
      </w:pPr>
      <w:r w:rsidRPr="00FE35B5">
        <w:rPr>
          <w:rFonts w:cs="Arial"/>
          <w:iCs/>
        </w:rPr>
        <w:tab/>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E90746" w:rsidRPr="00FE35B5" w:rsidRDefault="00E90746" w:rsidP="004C7492">
      <w:pPr>
        <w:jc w:val="both"/>
      </w:pPr>
      <w:r w:rsidRPr="00FE35B5">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E90746" w:rsidRPr="00FE35B5" w:rsidRDefault="00E90746" w:rsidP="004C7492">
      <w:pPr>
        <w:jc w:val="both"/>
      </w:pPr>
      <w:r w:rsidRPr="00FE35B5">
        <w:t xml:space="preserve">Оледенение поверхностей автомобильных дорог и улично-дорожной сети несет угрозу жизни и здоровью людей. </w:t>
      </w:r>
    </w:p>
    <w:p w:rsidR="00E90746" w:rsidRPr="00FE35B5" w:rsidRDefault="00E90746" w:rsidP="008F4E34">
      <w:pPr>
        <w:jc w:val="both"/>
      </w:pPr>
      <w:r w:rsidRPr="00FE35B5">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sidRPr="00FE35B5">
        <w:rPr>
          <w:color w:val="000000"/>
        </w:rPr>
        <w:t xml:space="preserve"> </w:t>
      </w:r>
    </w:p>
    <w:p w:rsidR="00E90746" w:rsidRPr="00FE35B5" w:rsidRDefault="00E90746" w:rsidP="004C7492">
      <w:pPr>
        <w:jc w:val="both"/>
        <w:rPr>
          <w:i/>
          <w:color w:val="000000"/>
          <w:u w:val="single"/>
        </w:rPr>
      </w:pPr>
      <w:r w:rsidRPr="00FE35B5">
        <w:rPr>
          <w:i/>
          <w:color w:val="000000"/>
        </w:rPr>
        <w:tab/>
      </w:r>
      <w:r w:rsidRPr="00FE35B5">
        <w:rPr>
          <w:i/>
          <w:color w:val="000000"/>
          <w:u w:val="single"/>
        </w:rPr>
        <w:t>Метели, снегопады</w:t>
      </w:r>
    </w:p>
    <w:p w:rsidR="00E90746" w:rsidRPr="00FE35B5" w:rsidRDefault="00E90746" w:rsidP="004C7492">
      <w:pPr>
        <w:jc w:val="both"/>
        <w:rPr>
          <w:rFonts w:cs="Arial"/>
          <w:iCs/>
        </w:rPr>
      </w:pPr>
      <w:r w:rsidRPr="00FE35B5">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E90746" w:rsidRPr="00FE35B5" w:rsidRDefault="00E90746" w:rsidP="004C7492">
      <w:pPr>
        <w:jc w:val="both"/>
        <w:rPr>
          <w:bCs/>
        </w:rPr>
      </w:pPr>
      <w:r w:rsidRPr="00FE35B5">
        <w:rPr>
          <w:rFonts w:cs="Arial"/>
          <w:iCs/>
        </w:rPr>
        <w:tab/>
        <w:t>Снег</w:t>
      </w:r>
      <w:r w:rsidRPr="00FE35B5">
        <w:rPr>
          <w:bCs/>
        </w:rPr>
        <w:t xml:space="preserve"> — твердые атмосферные осадки, состоящие из ледяных кристаллов или снежинок различной формы.</w:t>
      </w:r>
    </w:p>
    <w:p w:rsidR="00E90746" w:rsidRPr="00FE35B5" w:rsidRDefault="00E90746" w:rsidP="004C7492">
      <w:pPr>
        <w:jc w:val="both"/>
        <w:rPr>
          <w:rFonts w:cs="Arial"/>
          <w:iCs/>
        </w:rPr>
      </w:pPr>
      <w:r w:rsidRPr="00FE35B5">
        <w:rPr>
          <w:rFonts w:cs="Arial"/>
          <w:iCs/>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E90746" w:rsidRPr="00FE35B5" w:rsidRDefault="00E90746" w:rsidP="004C7492">
      <w:pPr>
        <w:jc w:val="both"/>
      </w:pPr>
      <w:r w:rsidRPr="00FE35B5">
        <w:rPr>
          <w:bCs/>
        </w:rPr>
        <w:tab/>
        <w:t xml:space="preserve">Опасными считаются </w:t>
      </w:r>
      <w:r w:rsidRPr="00FE35B5">
        <w:t>снегопады</w:t>
      </w:r>
      <w:r w:rsidRPr="00FE35B5">
        <w:rPr>
          <w:rFonts w:cs="Arial"/>
          <w:iCs/>
        </w:rPr>
        <w:t>, превышающие</w:t>
      </w:r>
      <w:r w:rsidRPr="00FE35B5">
        <w:t xml:space="preserve"> 20 мм за 24 часа.</w:t>
      </w:r>
    </w:p>
    <w:p w:rsidR="00E90746" w:rsidRPr="00FE35B5" w:rsidRDefault="00E90746" w:rsidP="004C7492">
      <w:pPr>
        <w:jc w:val="both"/>
      </w:pPr>
      <w:r w:rsidRPr="00FE35B5">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FE35B5">
        <w:rPr>
          <w:rFonts w:cs="Arial"/>
          <w:iCs/>
        </w:rPr>
        <w:tab/>
        <w:t xml:space="preserve">Возможно нарушение жизнеобеспечения населения в населенных </w:t>
      </w:r>
      <w:r w:rsidRPr="00FE35B5">
        <w:t>пунктах (затрудненный подвоз продуктов питания для населения и кормов для сельскохозяйственных животных).</w:t>
      </w:r>
    </w:p>
    <w:p w:rsidR="00E90746" w:rsidRPr="00FE35B5" w:rsidRDefault="00E90746" w:rsidP="008F4E34">
      <w:pPr>
        <w:jc w:val="both"/>
      </w:pPr>
      <w:r w:rsidRPr="00FE35B5">
        <w:rPr>
          <w:rFonts w:cs="Arial"/>
          <w:iCs/>
        </w:rPr>
        <w:tab/>
        <w:t>Поражающими факторами являются ветровая нагрузка и аэродинамическое давление на ограждающие конструкции,</w:t>
      </w:r>
      <w:r w:rsidRPr="00FE35B5">
        <w:t xml:space="preserve"> снеговая нагрузка, снежные заносы при снегопадах.</w:t>
      </w:r>
    </w:p>
    <w:p w:rsidR="00E90746" w:rsidRPr="00FE35B5" w:rsidRDefault="00E90746" w:rsidP="004C7492">
      <w:pPr>
        <w:jc w:val="both"/>
        <w:rPr>
          <w:b/>
          <w:i/>
          <w:color w:val="000000"/>
        </w:rPr>
      </w:pPr>
      <w:r w:rsidRPr="00FE35B5">
        <w:rPr>
          <w:i/>
          <w:color w:val="000000"/>
        </w:rPr>
        <w:tab/>
      </w:r>
      <w:r w:rsidRPr="00FE35B5">
        <w:rPr>
          <w:i/>
          <w:color w:val="000000"/>
          <w:u w:val="single"/>
        </w:rPr>
        <w:t>Ливневые дожди, град</w:t>
      </w:r>
      <w:r w:rsidRPr="00FE35B5">
        <w:rPr>
          <w:b/>
          <w:i/>
          <w:color w:val="000000"/>
        </w:rPr>
        <w:t xml:space="preserve"> </w:t>
      </w:r>
    </w:p>
    <w:p w:rsidR="00E90746" w:rsidRPr="00FE35B5" w:rsidRDefault="00E90746" w:rsidP="004C7492">
      <w:pPr>
        <w:jc w:val="both"/>
        <w:rPr>
          <w:rFonts w:cs="Arial"/>
          <w:iCs/>
        </w:rPr>
      </w:pPr>
      <w:r w:rsidRPr="00FE35B5">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E90746" w:rsidRPr="00FE35B5" w:rsidRDefault="00E90746" w:rsidP="004C7492">
      <w:pPr>
        <w:jc w:val="both"/>
      </w:pPr>
      <w:r w:rsidRPr="00FE35B5">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E90746" w:rsidRPr="00FE35B5" w:rsidRDefault="00E90746" w:rsidP="004C7492">
      <w:pPr>
        <w:jc w:val="both"/>
        <w:rPr>
          <w:bCs/>
        </w:rPr>
      </w:pPr>
      <w:r w:rsidRPr="00FE35B5">
        <w:rPr>
          <w:bCs/>
        </w:rPr>
        <w:tab/>
        <w:t>Опасными считаются:</w:t>
      </w:r>
    </w:p>
    <w:p w:rsidR="00E90746" w:rsidRPr="00FE35B5" w:rsidRDefault="00E90746" w:rsidP="004C7492">
      <w:pPr>
        <w:jc w:val="both"/>
      </w:pPr>
      <w:r w:rsidRPr="00FE35B5">
        <w:rPr>
          <w:bCs/>
        </w:rPr>
        <w:tab/>
        <w:t>- л</w:t>
      </w:r>
      <w:r w:rsidRPr="00FE35B5">
        <w:t>ивни с интенсивностью 30 мм/час и более;</w:t>
      </w:r>
    </w:p>
    <w:p w:rsidR="00E90746" w:rsidRPr="00FE35B5" w:rsidRDefault="00E90746" w:rsidP="004C7492">
      <w:pPr>
        <w:jc w:val="both"/>
      </w:pPr>
      <w:r w:rsidRPr="00FE35B5">
        <w:tab/>
        <w:t>- град с диаметром частиц 20 мм.</w:t>
      </w:r>
    </w:p>
    <w:p w:rsidR="00E90746" w:rsidRPr="00FE35B5" w:rsidRDefault="00E90746" w:rsidP="004C7492">
      <w:pPr>
        <w:jc w:val="both"/>
      </w:pPr>
      <w:r w:rsidRPr="00FE35B5">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E90746" w:rsidRPr="00FE35B5" w:rsidRDefault="00E90746" w:rsidP="004C7492">
      <w:pPr>
        <w:jc w:val="both"/>
      </w:pPr>
      <w:r w:rsidRPr="00FE35B5">
        <w:tab/>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E90746" w:rsidRPr="00FE35B5" w:rsidRDefault="00E90746" w:rsidP="004C7492">
      <w:pPr>
        <w:jc w:val="both"/>
      </w:pPr>
      <w:r w:rsidRPr="00FE35B5">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E90746" w:rsidRPr="00FE35B5" w:rsidRDefault="00E90746" w:rsidP="008F4E34">
      <w:pPr>
        <w:jc w:val="both"/>
      </w:pPr>
      <w:r w:rsidRPr="00FE35B5">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E90746" w:rsidRPr="00FE35B5" w:rsidRDefault="00E90746" w:rsidP="004C7492">
      <w:pPr>
        <w:jc w:val="both"/>
        <w:rPr>
          <w:i/>
          <w:color w:val="000000"/>
          <w:u w:val="single"/>
        </w:rPr>
      </w:pPr>
      <w:r w:rsidRPr="00FE35B5">
        <w:rPr>
          <w:i/>
          <w:color w:val="000000"/>
        </w:rPr>
        <w:tab/>
      </w:r>
      <w:r w:rsidRPr="00FE35B5">
        <w:rPr>
          <w:i/>
          <w:color w:val="000000"/>
          <w:u w:val="single"/>
        </w:rPr>
        <w:t>Шквалы, ураганы</w:t>
      </w:r>
    </w:p>
    <w:p w:rsidR="00E90746" w:rsidRPr="00FE35B5" w:rsidRDefault="00E90746" w:rsidP="00867E2D">
      <w:pPr>
        <w:jc w:val="both"/>
        <w:rPr>
          <w:rFonts w:cs="Arial"/>
        </w:rPr>
      </w:pPr>
      <w:r w:rsidRPr="00FE35B5">
        <w:tab/>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w:t>
      </w:r>
      <w:r w:rsidRPr="00FE35B5">
        <w:rPr>
          <w:rFonts w:cs="Arial"/>
        </w:rPr>
        <w:t xml:space="preserve">По официальным данным </w:t>
      </w:r>
      <w:r w:rsidRPr="00FE35B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E35B5">
        <w:t>сильные ветры, включая шквалы, со скоростью 24 м/с и более наблюдаются почти ежегодно, на территории</w:t>
      </w:r>
      <w:r w:rsidRPr="00FE35B5">
        <w:rPr>
          <w:rFonts w:cs="Tahoma"/>
          <w:kern w:val="3"/>
          <w:lang w:eastAsia="ru-RU"/>
        </w:rPr>
        <w:t xml:space="preserve"> </w:t>
      </w:r>
      <w:r>
        <w:rPr>
          <w:rFonts w:cs="Tahoma"/>
          <w:kern w:val="3"/>
          <w:lang w:eastAsia="ru-RU"/>
        </w:rPr>
        <w:t>Васильевского</w:t>
      </w:r>
      <w:r w:rsidRPr="00FE35B5">
        <w:rPr>
          <w:rFonts w:cs="Tahoma"/>
          <w:kern w:val="3"/>
          <w:lang w:eastAsia="ru-RU"/>
        </w:rPr>
        <w:t xml:space="preserve"> сельского поселения</w:t>
      </w:r>
      <w:r w:rsidRPr="00FE35B5">
        <w:t xml:space="preserve"> Верховского района.</w:t>
      </w:r>
      <w:r w:rsidRPr="00FE35B5">
        <w:rPr>
          <w:rFonts w:cs="Arial"/>
        </w:rPr>
        <w:t xml:space="preserve"> </w:t>
      </w:r>
    </w:p>
    <w:p w:rsidR="00E90746" w:rsidRPr="00FE35B5" w:rsidRDefault="00E90746" w:rsidP="00867E2D">
      <w:pPr>
        <w:ind w:firstLine="709"/>
        <w:jc w:val="both"/>
      </w:pPr>
      <w:r w:rsidRPr="00FE35B5">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E90746" w:rsidRPr="00FE35B5" w:rsidRDefault="00E90746" w:rsidP="004C7492">
      <w:pPr>
        <w:jc w:val="both"/>
      </w:pPr>
      <w:r w:rsidRPr="00FE35B5">
        <w:rPr>
          <w:bCs/>
        </w:rPr>
        <w:tab/>
        <w:t xml:space="preserve">Опасность составляют </w:t>
      </w:r>
      <w:r w:rsidRPr="00FE35B5">
        <w:t>сильные ветры со скоростью более 30 м/с (ураганы).</w:t>
      </w:r>
    </w:p>
    <w:p w:rsidR="00E90746" w:rsidRPr="00FE35B5" w:rsidRDefault="00E90746" w:rsidP="004C7492">
      <w:pPr>
        <w:jc w:val="both"/>
      </w:pPr>
      <w:r w:rsidRPr="00FE35B5">
        <w:tab/>
        <w:t xml:space="preserve">Ураган — это ветер разрушительной силы и значительной продолжительности, скорость которого превышает 32 м/с. </w:t>
      </w:r>
    </w:p>
    <w:p w:rsidR="00E90746" w:rsidRPr="00FE35B5" w:rsidRDefault="00E90746" w:rsidP="004C7492">
      <w:pPr>
        <w:snapToGrid w:val="0"/>
        <w:jc w:val="both"/>
        <w:rPr>
          <w:rFonts w:cs="Arial"/>
        </w:rPr>
      </w:pPr>
      <w:r w:rsidRPr="00FE35B5">
        <w:rPr>
          <w:rFonts w:cs="Arial"/>
          <w:i/>
          <w:iCs/>
        </w:rPr>
        <w:tab/>
      </w:r>
      <w:r w:rsidRPr="00FE35B5">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E90746" w:rsidRPr="00FE35B5" w:rsidRDefault="00E90746" w:rsidP="00AD1447">
      <w:pPr>
        <w:ind w:firstLine="709"/>
        <w:jc w:val="both"/>
        <w:rPr>
          <w:rFonts w:cs="Arial"/>
        </w:rPr>
      </w:pPr>
      <w:r w:rsidRPr="00FE35B5">
        <w:t xml:space="preserve">Ураганные ветры со скоростями  30 м/с и более на территории </w:t>
      </w:r>
      <w:r>
        <w:rPr>
          <w:rFonts w:cs="Tahoma"/>
          <w:kern w:val="3"/>
          <w:lang w:eastAsia="ru-RU"/>
        </w:rPr>
        <w:t>Васильевского</w:t>
      </w:r>
      <w:r w:rsidRPr="00FE35B5">
        <w:rPr>
          <w:rFonts w:cs="Tahoma"/>
          <w:kern w:val="3"/>
          <w:lang w:eastAsia="ru-RU"/>
        </w:rPr>
        <w:t xml:space="preserve"> сельского поселения </w:t>
      </w:r>
      <w:r w:rsidRPr="00FE35B5">
        <w:t xml:space="preserve">наблюдаются 1-2 раза за столетие </w:t>
      </w:r>
      <w:r w:rsidRPr="00FE35B5">
        <w:rPr>
          <w:rFonts w:cs="Arial"/>
        </w:rPr>
        <w:t xml:space="preserve">по данным </w:t>
      </w:r>
      <w:r w:rsidRPr="00FE35B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FE35B5">
        <w:t>.</w:t>
      </w:r>
    </w:p>
    <w:p w:rsidR="00E90746" w:rsidRPr="00FE35B5" w:rsidRDefault="00E90746" w:rsidP="004C7492">
      <w:pPr>
        <w:snapToGrid w:val="0"/>
        <w:jc w:val="both"/>
        <w:rPr>
          <w:rFonts w:cs="Arial"/>
          <w:b/>
          <w:bCs/>
          <w:i/>
          <w:iCs/>
        </w:rPr>
      </w:pPr>
      <w:r w:rsidRPr="00FE35B5">
        <w:rPr>
          <w:rFonts w:cs="Arial"/>
          <w:b/>
          <w:bCs/>
          <w:i/>
          <w:iCs/>
        </w:rPr>
        <w:tab/>
        <w:t>1.11.2.2.Опасные гидрогеологические явления и процессы</w:t>
      </w:r>
    </w:p>
    <w:p w:rsidR="00E90746" w:rsidRPr="00FE35B5" w:rsidRDefault="00E90746" w:rsidP="004C7492">
      <w:pPr>
        <w:snapToGrid w:val="0"/>
        <w:jc w:val="both"/>
        <w:rPr>
          <w:rFonts w:cs="Arial"/>
        </w:rPr>
      </w:pPr>
      <w:r w:rsidRPr="00FE35B5">
        <w:rPr>
          <w:rFonts w:cs="Arial"/>
          <w:b/>
          <w:bCs/>
          <w:i/>
          <w:iCs/>
        </w:rPr>
        <w:tab/>
      </w:r>
      <w:r w:rsidRPr="00FE35B5">
        <w:rPr>
          <w:rFonts w:cs="Arial"/>
          <w:u w:val="single"/>
        </w:rPr>
        <w:t>Опасное гидрологическое явление</w:t>
      </w:r>
      <w:r w:rsidRPr="00FE35B5">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E90746" w:rsidRPr="00FE35B5" w:rsidRDefault="00E90746" w:rsidP="00C36BB7">
      <w:pPr>
        <w:snapToGrid w:val="0"/>
        <w:jc w:val="both"/>
        <w:rPr>
          <w:rFonts w:cs="Arial"/>
        </w:rPr>
      </w:pPr>
      <w:r w:rsidRPr="00FE35B5">
        <w:tab/>
      </w:r>
      <w:r w:rsidRPr="00FE35B5">
        <w:rPr>
          <w:rFonts w:cs="Arial"/>
        </w:rPr>
        <w:t xml:space="preserve">Зону возможного затопления создает разлив рек. По официальным данным </w:t>
      </w:r>
      <w:r w:rsidRPr="00FE35B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E35B5">
        <w:rPr>
          <w:rFonts w:cs="Arial"/>
        </w:rPr>
        <w:t xml:space="preserve">территория </w:t>
      </w:r>
      <w:r>
        <w:rPr>
          <w:rFonts w:cs="Arial"/>
        </w:rPr>
        <w:t>Васильевского</w:t>
      </w:r>
      <w:r w:rsidRPr="00FE35B5">
        <w:rPr>
          <w:rFonts w:cs="Arial"/>
        </w:rPr>
        <w:t xml:space="preserve"> сельского поселения не подвергается опасности подтопления и жизнеобеспечение населенных пунктов не нарушено в период весеннего половодья. </w:t>
      </w:r>
      <w:r w:rsidRPr="00FE35B5">
        <w:rPr>
          <w:rFonts w:cs="Arial"/>
        </w:rPr>
        <w:tab/>
      </w:r>
    </w:p>
    <w:p w:rsidR="00E90746" w:rsidRPr="00FE35B5" w:rsidRDefault="00E90746" w:rsidP="00C36BB7">
      <w:pPr>
        <w:snapToGrid w:val="0"/>
        <w:ind w:firstLine="709"/>
        <w:jc w:val="both"/>
        <w:rPr>
          <w:rFonts w:cs="Arial"/>
        </w:rPr>
      </w:pPr>
      <w:r w:rsidRPr="00FE35B5">
        <w:rPr>
          <w:rFonts w:cs="Arial"/>
        </w:rPr>
        <w:t>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E90746" w:rsidRPr="00FE35B5" w:rsidRDefault="00E90746" w:rsidP="004C7492">
      <w:pPr>
        <w:snapToGrid w:val="0"/>
        <w:jc w:val="both"/>
        <w:rPr>
          <w:rFonts w:cs="Arial"/>
          <w:b/>
          <w:bCs/>
          <w:i/>
          <w:iCs/>
        </w:rPr>
      </w:pPr>
      <w:r w:rsidRPr="00FE35B5">
        <w:rPr>
          <w:rFonts w:cs="Arial"/>
          <w:b/>
          <w:bCs/>
          <w:i/>
          <w:iCs/>
          <w:color w:val="FF0000"/>
        </w:rPr>
        <w:tab/>
      </w:r>
      <w:r w:rsidRPr="00FE35B5">
        <w:rPr>
          <w:rFonts w:cs="Arial"/>
          <w:b/>
          <w:bCs/>
          <w:i/>
          <w:iCs/>
        </w:rPr>
        <w:t>1.11.2.3.Опасные геологические процессы и явления</w:t>
      </w:r>
    </w:p>
    <w:p w:rsidR="00E90746" w:rsidRPr="00FE35B5" w:rsidRDefault="00E90746" w:rsidP="004C7492">
      <w:pPr>
        <w:jc w:val="both"/>
      </w:pPr>
      <w:r w:rsidRPr="00FE35B5">
        <w:rPr>
          <w:i/>
        </w:rPr>
        <w:tab/>
      </w:r>
      <w:r w:rsidRPr="00FE35B5">
        <w:rPr>
          <w:i/>
          <w:u w:val="single"/>
        </w:rPr>
        <w:t>Геологическое опасное явление</w:t>
      </w:r>
      <w:r w:rsidRPr="00FE35B5">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E90746" w:rsidRPr="00FE35B5" w:rsidRDefault="00E90746" w:rsidP="004C7492">
      <w:pPr>
        <w:jc w:val="both"/>
      </w:pPr>
      <w:r w:rsidRPr="00FE35B5">
        <w:tab/>
        <w:t xml:space="preserve">На территории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w:t>
      </w:r>
      <w:r w:rsidRPr="00FE35B5">
        <w:t xml:space="preserve">выявлен незначительный комплекс экзогенных геологических процессов, таких как эрозионный, оползневой, просадочный, карстовый. </w:t>
      </w:r>
    </w:p>
    <w:p w:rsidR="00E90746" w:rsidRPr="00FE35B5" w:rsidRDefault="00E90746" w:rsidP="004C7492">
      <w:pPr>
        <w:jc w:val="both"/>
        <w:rPr>
          <w:i/>
          <w:iCs/>
          <w:u w:val="single"/>
        </w:rPr>
      </w:pPr>
      <w:r w:rsidRPr="00FE35B5">
        <w:tab/>
      </w:r>
      <w:r w:rsidRPr="00FE35B5">
        <w:rPr>
          <w:i/>
          <w:iCs/>
          <w:u w:val="single"/>
        </w:rPr>
        <w:t>Оползни</w:t>
      </w:r>
    </w:p>
    <w:p w:rsidR="00E90746" w:rsidRPr="00FE35B5" w:rsidRDefault="00E90746" w:rsidP="004C7492">
      <w:pPr>
        <w:jc w:val="both"/>
      </w:pPr>
      <w:r w:rsidRPr="00FE35B5">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E90746" w:rsidRPr="00FE35B5" w:rsidRDefault="00E90746" w:rsidP="000A3D07">
      <w:pPr>
        <w:ind w:firstLine="708"/>
        <w:jc w:val="both"/>
      </w:pPr>
      <w:r w:rsidRPr="00FE35B5">
        <w:t xml:space="preserve">Смещение грунтов происходит по поверхности с низким содержанием мергеля в породе,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E90746" w:rsidRPr="00FE35B5" w:rsidRDefault="00E90746" w:rsidP="004C7492">
      <w:pPr>
        <w:jc w:val="both"/>
        <w:rPr>
          <w:i/>
          <w:iCs/>
          <w:u w:val="single"/>
        </w:rPr>
      </w:pPr>
      <w:r w:rsidRPr="00FE35B5">
        <w:rPr>
          <w:i/>
          <w:iCs/>
        </w:rPr>
        <w:tab/>
      </w:r>
      <w:r w:rsidRPr="00FE35B5">
        <w:rPr>
          <w:i/>
          <w:iCs/>
          <w:u w:val="single"/>
        </w:rPr>
        <w:t>Суффозионные, просадочные процессы</w:t>
      </w:r>
    </w:p>
    <w:p w:rsidR="00E90746" w:rsidRPr="00FE35B5" w:rsidRDefault="00E90746" w:rsidP="004C7492">
      <w:pPr>
        <w:jc w:val="both"/>
      </w:pPr>
      <w:r w:rsidRPr="00FE35B5">
        <w:tab/>
        <w:t>Эти процессы связаны с суглинисто-песчаными отложениями и проявляются в виде западин на поверхности пойм и надпойменных участков.</w:t>
      </w:r>
    </w:p>
    <w:p w:rsidR="00E90746" w:rsidRPr="00FE35B5" w:rsidRDefault="00E90746" w:rsidP="004C7492">
      <w:pPr>
        <w:jc w:val="both"/>
        <w:rPr>
          <w:i/>
          <w:iCs/>
          <w:u w:val="single"/>
        </w:rPr>
      </w:pPr>
      <w:r w:rsidRPr="00FE35B5">
        <w:rPr>
          <w:i/>
          <w:iCs/>
        </w:rPr>
        <w:tab/>
      </w:r>
      <w:r w:rsidRPr="00FE35B5">
        <w:rPr>
          <w:i/>
          <w:iCs/>
          <w:u w:val="single"/>
        </w:rPr>
        <w:t>Карстовые процессы</w:t>
      </w:r>
    </w:p>
    <w:p w:rsidR="00E90746" w:rsidRPr="00FE35B5" w:rsidRDefault="00E90746" w:rsidP="004C7492">
      <w:pPr>
        <w:jc w:val="both"/>
      </w:pPr>
      <w:r w:rsidRPr="00FE35B5">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E90746" w:rsidRPr="00FE35B5" w:rsidRDefault="00E90746" w:rsidP="004C7492">
      <w:pPr>
        <w:jc w:val="both"/>
      </w:pPr>
      <w:r w:rsidRPr="00FE35B5">
        <w:tab/>
        <w:t xml:space="preserve">В местах, где обнажаются или неглубоко залегают меловые отложения, развит меловой поверхностный карст. </w:t>
      </w:r>
    </w:p>
    <w:p w:rsidR="00E90746" w:rsidRPr="00FE35B5" w:rsidRDefault="00E90746" w:rsidP="004C7492">
      <w:pPr>
        <w:jc w:val="both"/>
        <w:rPr>
          <w:rFonts w:cs="Arial"/>
          <w:iCs/>
        </w:rPr>
      </w:pPr>
      <w:r w:rsidRPr="00FE35B5">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FE35B5">
        <w:rPr>
          <w:rFonts w:cs="Arial"/>
          <w:iCs/>
        </w:rPr>
        <w:t xml:space="preserve"> территории.</w:t>
      </w:r>
    </w:p>
    <w:p w:rsidR="00E90746" w:rsidRPr="00FE35B5" w:rsidRDefault="00E90746" w:rsidP="004C7492">
      <w:pPr>
        <w:jc w:val="both"/>
      </w:pPr>
      <w:r w:rsidRPr="00FE35B5">
        <w:tab/>
        <w:t>При выполнении изысканий, проектировании и строительстве необходимо учитывать:</w:t>
      </w:r>
    </w:p>
    <w:p w:rsidR="00E90746" w:rsidRPr="00FE35B5" w:rsidRDefault="00E90746" w:rsidP="004C7492">
      <w:pPr>
        <w:jc w:val="both"/>
      </w:pPr>
      <w:r w:rsidRPr="00FE35B5">
        <w:tab/>
        <w:t xml:space="preserve">1) опасность карстовых деформаций грунтов оснований и земной поверхности, в особенности провалов; </w:t>
      </w:r>
    </w:p>
    <w:p w:rsidR="00E90746" w:rsidRPr="00FE35B5" w:rsidRDefault="00E90746" w:rsidP="004C7492">
      <w:pPr>
        <w:jc w:val="both"/>
      </w:pPr>
      <w:r w:rsidRPr="00FE35B5">
        <w:tab/>
        <w:t>2) неравномерно пониженную несущую способность закарстованных пород и возможность наличия ослабленных зон в толще покрывающих грунтов;</w:t>
      </w:r>
    </w:p>
    <w:p w:rsidR="00E90746" w:rsidRPr="00FE35B5" w:rsidRDefault="00E90746" w:rsidP="004C7492">
      <w:pPr>
        <w:jc w:val="both"/>
      </w:pPr>
      <w:r w:rsidRPr="00FE35B5">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E90746" w:rsidRPr="00FE35B5" w:rsidRDefault="00E90746" w:rsidP="004C7492">
      <w:pPr>
        <w:jc w:val="both"/>
      </w:pPr>
      <w:r w:rsidRPr="00FE35B5">
        <w:tab/>
        <w:t>4) возможность опасной активизации развития карста и связанных с ним явлений в результате антропогенной деятельности.</w:t>
      </w:r>
    </w:p>
    <w:p w:rsidR="00E90746" w:rsidRPr="00FE35B5" w:rsidRDefault="00E90746" w:rsidP="004C7492">
      <w:pPr>
        <w:snapToGrid w:val="0"/>
        <w:jc w:val="both"/>
        <w:rPr>
          <w:rFonts w:cs="Arial"/>
        </w:rPr>
      </w:pPr>
      <w:r w:rsidRPr="00FE35B5">
        <w:rPr>
          <w:rFonts w:cs="Arial"/>
        </w:rPr>
        <w:tab/>
        <w:t xml:space="preserve">Для прогноза развития карстовой опасности проводят бурение. </w:t>
      </w:r>
    </w:p>
    <w:p w:rsidR="00E90746" w:rsidRPr="00FE35B5" w:rsidRDefault="00E90746" w:rsidP="004C7492">
      <w:pPr>
        <w:snapToGrid w:val="0"/>
        <w:jc w:val="both"/>
        <w:rPr>
          <w:rFonts w:cs="Arial"/>
          <w:b/>
          <w:bCs/>
          <w:i/>
          <w:iCs/>
        </w:rPr>
      </w:pPr>
      <w:r w:rsidRPr="00FE35B5">
        <w:rPr>
          <w:rFonts w:cs="Arial"/>
          <w:i/>
          <w:iCs/>
        </w:rPr>
        <w:tab/>
      </w:r>
      <w:r w:rsidRPr="00FE35B5">
        <w:rPr>
          <w:rFonts w:cs="Arial"/>
          <w:b/>
          <w:bCs/>
          <w:i/>
          <w:iCs/>
        </w:rPr>
        <w:t xml:space="preserve">1.11.2.4. Природные пожары </w:t>
      </w:r>
    </w:p>
    <w:p w:rsidR="00E90746" w:rsidRPr="00FE35B5" w:rsidRDefault="00E90746" w:rsidP="004C7492">
      <w:pPr>
        <w:snapToGrid w:val="0"/>
        <w:jc w:val="both"/>
        <w:rPr>
          <w:rFonts w:cs="Arial"/>
          <w:color w:val="000000"/>
        </w:rPr>
      </w:pPr>
      <w:r w:rsidRPr="00FE35B5">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месяцы июль-август.</w:t>
      </w:r>
    </w:p>
    <w:p w:rsidR="00E90746" w:rsidRPr="00FE35B5" w:rsidRDefault="00E90746" w:rsidP="004C7492">
      <w:pPr>
        <w:jc w:val="both"/>
        <w:rPr>
          <w:color w:val="000000"/>
        </w:rPr>
      </w:pPr>
      <w:r w:rsidRPr="00FE35B5">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населенных пунктов. На территории таких лесных насаждений чрезвычайные ситуации, связанные с пожаром не возникают.</w:t>
      </w:r>
    </w:p>
    <w:p w:rsidR="00E90746" w:rsidRPr="00FE35B5" w:rsidRDefault="00E90746" w:rsidP="00A9704B">
      <w:pPr>
        <w:jc w:val="both"/>
        <w:rPr>
          <w:color w:val="000000"/>
        </w:rPr>
      </w:pPr>
      <w:r w:rsidRPr="00FE35B5">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E90746" w:rsidRPr="00FE35B5" w:rsidRDefault="00E90746" w:rsidP="004C7492">
      <w:pPr>
        <w:jc w:val="both"/>
        <w:rPr>
          <w:color w:val="000000"/>
        </w:rPr>
      </w:pPr>
      <w:r w:rsidRPr="00FE35B5">
        <w:rPr>
          <w:color w:val="000000"/>
        </w:rPr>
        <w:tab/>
        <w:t>При проведении противопожарных мероприятий следует руководствоваться «</w:t>
      </w:r>
      <w:r w:rsidRPr="00FE35B5">
        <w:rPr>
          <w:b/>
          <w:color w:val="000000"/>
        </w:rPr>
        <w:t>Правилами пожарной безопасности в лесах»</w:t>
      </w:r>
      <w:r w:rsidRPr="00FE35B5">
        <w:rPr>
          <w:color w:val="000000"/>
        </w:rPr>
        <w:t xml:space="preserve">, утвержденными  постановлением Правительства Российской Федерации от 30.06.2007 № 417 и </w:t>
      </w:r>
      <w:r w:rsidRPr="00FE35B5">
        <w:rPr>
          <w:b/>
          <w:color w:val="000000"/>
        </w:rPr>
        <w:t>Лесным Кодексом</w:t>
      </w:r>
      <w:r w:rsidRPr="00FE35B5">
        <w:rPr>
          <w:color w:val="000000"/>
        </w:rPr>
        <w:t>.</w:t>
      </w:r>
    </w:p>
    <w:p w:rsidR="00E90746" w:rsidRPr="00FE35B5" w:rsidRDefault="00E90746" w:rsidP="004C7492">
      <w:pPr>
        <w:jc w:val="both"/>
        <w:rPr>
          <w:color w:val="000000"/>
        </w:rPr>
      </w:pPr>
      <w:r w:rsidRPr="00FE35B5">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E90746" w:rsidRPr="00FE35B5" w:rsidRDefault="00E90746" w:rsidP="004C7492">
      <w:pPr>
        <w:ind w:firstLine="454"/>
        <w:jc w:val="both"/>
        <w:rPr>
          <w:color w:val="000000"/>
        </w:rPr>
      </w:pPr>
      <w:r w:rsidRPr="00FE35B5">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E90746" w:rsidRPr="00FE35B5" w:rsidRDefault="00E90746" w:rsidP="004C7492">
      <w:pPr>
        <w:ind w:firstLine="454"/>
        <w:jc w:val="both"/>
        <w:rPr>
          <w:color w:val="000000"/>
        </w:rPr>
      </w:pPr>
      <w:r w:rsidRPr="00FE35B5">
        <w:rPr>
          <w:color w:val="000000"/>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E90746" w:rsidRPr="00FE35B5" w:rsidRDefault="00E90746" w:rsidP="004C7492">
      <w:pPr>
        <w:ind w:firstLine="454"/>
        <w:jc w:val="both"/>
        <w:rPr>
          <w:color w:val="000000"/>
        </w:rPr>
      </w:pPr>
      <w:r w:rsidRPr="00FE35B5">
        <w:rPr>
          <w:color w:val="000000"/>
        </w:rPr>
        <w:tab/>
        <w:t>3) мониторинг пожарной опасности в лесах;</w:t>
      </w:r>
    </w:p>
    <w:p w:rsidR="00E90746" w:rsidRPr="00FE35B5" w:rsidRDefault="00E90746" w:rsidP="004C7492">
      <w:pPr>
        <w:ind w:firstLine="454"/>
        <w:jc w:val="both"/>
        <w:rPr>
          <w:color w:val="000000"/>
        </w:rPr>
      </w:pPr>
      <w:r w:rsidRPr="00FE35B5">
        <w:rPr>
          <w:color w:val="000000"/>
        </w:rPr>
        <w:tab/>
        <w:t>4) разработка планов тушения лесных пожаров;</w:t>
      </w:r>
    </w:p>
    <w:p w:rsidR="00E90746" w:rsidRPr="00FE35B5" w:rsidRDefault="00E90746" w:rsidP="004C7492">
      <w:pPr>
        <w:ind w:firstLine="454"/>
        <w:jc w:val="both"/>
        <w:rPr>
          <w:color w:val="000000"/>
        </w:rPr>
      </w:pPr>
      <w:r w:rsidRPr="00FE35B5">
        <w:rPr>
          <w:color w:val="000000"/>
        </w:rPr>
        <w:tab/>
        <w:t>5) тушение лесных пожаров;</w:t>
      </w:r>
    </w:p>
    <w:p w:rsidR="00E90746" w:rsidRPr="00FE35B5" w:rsidRDefault="00E90746" w:rsidP="004C7492">
      <w:pPr>
        <w:snapToGrid w:val="0"/>
        <w:jc w:val="both"/>
        <w:rPr>
          <w:rFonts w:cs="Arial"/>
          <w:color w:val="000000"/>
        </w:rPr>
      </w:pPr>
      <w:r w:rsidRPr="00FE35B5">
        <w:rPr>
          <w:rFonts w:cs="Arial"/>
          <w:color w:val="000000"/>
        </w:rPr>
        <w:tab/>
        <w:t>6) иные меры пожарной безопасности в лесах.</w:t>
      </w:r>
    </w:p>
    <w:p w:rsidR="00E90746" w:rsidRPr="00FE35B5" w:rsidRDefault="00E90746" w:rsidP="004C7492">
      <w:pPr>
        <w:snapToGrid w:val="0"/>
        <w:jc w:val="both"/>
        <w:rPr>
          <w:rFonts w:cs="Arial"/>
          <w:b/>
          <w:bCs/>
        </w:rPr>
      </w:pPr>
      <w:r w:rsidRPr="00FE35B5">
        <w:rPr>
          <w:rFonts w:cs="Arial"/>
          <w:b/>
          <w:bCs/>
        </w:rPr>
        <w:tab/>
        <w:t>1.11.3.</w:t>
      </w:r>
      <w:r w:rsidRPr="00FE35B5">
        <w:rPr>
          <w:rFonts w:cs="Arial"/>
          <w:b/>
          <w:bCs/>
        </w:rPr>
        <w:tab/>
        <w:t>Чрезвычайные ситуации техногенного характера</w:t>
      </w:r>
    </w:p>
    <w:p w:rsidR="00E90746" w:rsidRPr="00FE35B5" w:rsidRDefault="00E90746" w:rsidP="004C7492">
      <w:pPr>
        <w:jc w:val="both"/>
      </w:pPr>
      <w:r w:rsidRPr="00FE35B5">
        <w:rPr>
          <w:b/>
        </w:rPr>
        <w:tab/>
        <w:t>Техногенная чрезвычайная ситуация; техногенная ЧС</w:t>
      </w:r>
      <w:r w:rsidRPr="00FE35B5">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90746" w:rsidRPr="00FE35B5" w:rsidRDefault="00E90746" w:rsidP="004C7492">
      <w:pPr>
        <w:jc w:val="both"/>
      </w:pPr>
      <w:r w:rsidRPr="00FE35B5">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E90746" w:rsidRPr="00FE35B5" w:rsidRDefault="00E90746" w:rsidP="004C7492">
      <w:pPr>
        <w:jc w:val="both"/>
      </w:pPr>
      <w:r w:rsidRPr="00FE35B5">
        <w:rPr>
          <w:b/>
        </w:rPr>
        <w:tab/>
        <w:t>Источник техногенной чрезвычайной ситуации</w:t>
      </w:r>
      <w:r w:rsidRPr="00FE35B5">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E90746" w:rsidRPr="00FE35B5" w:rsidRDefault="00E90746" w:rsidP="004C7492">
      <w:pPr>
        <w:jc w:val="both"/>
      </w:pPr>
      <w:r w:rsidRPr="00FE35B5">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E90746" w:rsidRPr="00FE35B5" w:rsidRDefault="00E90746" w:rsidP="00450994">
      <w:pPr>
        <w:ind w:firstLine="709"/>
        <w:rPr>
          <w:u w:val="single"/>
        </w:rPr>
      </w:pPr>
      <w:r w:rsidRPr="00FE35B5">
        <w:rPr>
          <w:u w:val="single"/>
        </w:rPr>
        <w:t>Радиационная опасность</w:t>
      </w:r>
    </w:p>
    <w:p w:rsidR="00E90746" w:rsidRPr="00815E59" w:rsidRDefault="00E90746" w:rsidP="00450994">
      <w:pPr>
        <w:ind w:firstLine="709"/>
      </w:pPr>
      <w:r w:rsidRPr="00FE35B5">
        <w:t xml:space="preserve">На территории </w:t>
      </w:r>
      <w:r>
        <w:rPr>
          <w:shd w:val="clear" w:color="auto" w:fill="FFFFFF"/>
        </w:rPr>
        <w:t>Васильевского</w:t>
      </w:r>
      <w:r w:rsidRPr="00FE35B5">
        <w:rPr>
          <w:shd w:val="clear" w:color="auto" w:fill="FFFFFF"/>
        </w:rPr>
        <w:t xml:space="preserve"> сельского поселения радиационно-опасных объектов нет. Прямое радиоактивное загрязнение территории </w:t>
      </w:r>
      <w:r>
        <w:rPr>
          <w:shd w:val="clear" w:color="auto" w:fill="FFFFFF"/>
        </w:rPr>
        <w:t>Васильевского</w:t>
      </w:r>
      <w:r w:rsidRPr="00FE35B5">
        <w:rPr>
          <w:shd w:val="clear" w:color="auto" w:fill="FFFFFF"/>
        </w:rPr>
        <w:t xml:space="preserve"> сельского поселения Верховского района возможно при авариях на Курской и Нововоронежской атомных </w:t>
      </w:r>
      <w:r w:rsidRPr="00815E59">
        <w:rPr>
          <w:shd w:val="clear" w:color="auto" w:fill="FFFFFF"/>
        </w:rPr>
        <w:t>электростанциях.</w:t>
      </w:r>
      <w:r w:rsidRPr="00815E59">
        <w:rPr>
          <w:rFonts w:cs="Arial"/>
          <w:iCs/>
        </w:rPr>
        <w:t xml:space="preserve">  </w:t>
      </w:r>
      <w:r w:rsidRPr="00815E59">
        <w:rPr>
          <w:b/>
        </w:rPr>
        <w:t xml:space="preserve">По Постановлению РФ от 18.12.1997 г. №1585  </w:t>
      </w:r>
      <w:r w:rsidRPr="00815E59">
        <w:t xml:space="preserve">(в ред. Постановления Правительства РФ от 07.04.2005 №197) </w:t>
      </w:r>
      <w:r w:rsidRPr="00815E59">
        <w:rPr>
          <w:b/>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sidRPr="00815E59">
        <w:t xml:space="preserve">  </w:t>
      </w:r>
      <w:r>
        <w:t xml:space="preserve">не </w:t>
      </w:r>
      <w:r w:rsidRPr="00815E59">
        <w:t>попада</w:t>
      </w:r>
      <w:r>
        <w:t>е</w:t>
      </w:r>
      <w:r w:rsidRPr="00815E59">
        <w:t xml:space="preserve">т  </w:t>
      </w:r>
      <w:r>
        <w:t xml:space="preserve">ни один </w:t>
      </w:r>
      <w:r w:rsidRPr="00815E59">
        <w:t>населенны</w:t>
      </w:r>
      <w:r>
        <w:t>й</w:t>
      </w:r>
      <w:r w:rsidRPr="00815E59">
        <w:t xml:space="preserve"> пункт</w:t>
      </w:r>
      <w:r>
        <w:t>.</w:t>
      </w:r>
    </w:p>
    <w:p w:rsidR="00E90746" w:rsidRPr="00FE35B5" w:rsidRDefault="00E90746" w:rsidP="00F10FD8">
      <w:pPr>
        <w:ind w:left="709"/>
        <w:jc w:val="both"/>
      </w:pPr>
      <w:r w:rsidRPr="00FE35B5">
        <w:t xml:space="preserve">На территории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w:t>
      </w:r>
      <w:r w:rsidRPr="00FE35B5">
        <w:t>наибольшую опасность техногенного характера представляют чрезвычайные ситуации, вызванные авариями:</w:t>
      </w:r>
    </w:p>
    <w:p w:rsidR="00E90746" w:rsidRPr="00FE35B5" w:rsidRDefault="00E90746" w:rsidP="004C7492">
      <w:pPr>
        <w:jc w:val="both"/>
      </w:pPr>
      <w:r w:rsidRPr="00FE35B5">
        <w:tab/>
        <w:t>- на автомобильном транспорте;</w:t>
      </w:r>
    </w:p>
    <w:p w:rsidR="00E90746" w:rsidRPr="00FE35B5" w:rsidRDefault="00E90746" w:rsidP="004C7492">
      <w:pPr>
        <w:jc w:val="both"/>
      </w:pPr>
      <w:r w:rsidRPr="00FE35B5">
        <w:tab/>
        <w:t>- на пожаро - взрывоопасных объектах;</w:t>
      </w:r>
    </w:p>
    <w:p w:rsidR="00E90746" w:rsidRPr="00FE35B5" w:rsidRDefault="00E90746" w:rsidP="004C7492">
      <w:pPr>
        <w:jc w:val="both"/>
      </w:pPr>
      <w:r w:rsidRPr="00FE35B5">
        <w:tab/>
        <w:t>- на коммунальных системах жизнеобеспечения;</w:t>
      </w:r>
    </w:p>
    <w:p w:rsidR="00E90746" w:rsidRPr="00FE35B5" w:rsidRDefault="00E90746" w:rsidP="004C7492">
      <w:pPr>
        <w:jc w:val="both"/>
      </w:pPr>
      <w:r w:rsidRPr="00FE35B5">
        <w:tab/>
        <w:t>- на объектах системы газораспределения.</w:t>
      </w:r>
    </w:p>
    <w:p w:rsidR="00E90746" w:rsidRPr="00FE35B5" w:rsidRDefault="00E90746" w:rsidP="004C7492">
      <w:pPr>
        <w:jc w:val="both"/>
        <w:rPr>
          <w:u w:val="single"/>
        </w:rPr>
      </w:pPr>
      <w:r w:rsidRPr="00FE35B5">
        <w:tab/>
      </w:r>
      <w:r w:rsidRPr="00FE35B5">
        <w:rPr>
          <w:u w:val="single"/>
        </w:rPr>
        <w:t>Аварии на автомобильном транспорте</w:t>
      </w:r>
    </w:p>
    <w:p w:rsidR="00E90746" w:rsidRPr="00FE35B5" w:rsidRDefault="00E90746" w:rsidP="00D669F0">
      <w:pPr>
        <w:ind w:firstLine="708"/>
        <w:jc w:val="both"/>
      </w:pPr>
      <w:r w:rsidRPr="00FE35B5">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E90746" w:rsidRPr="00FE35B5" w:rsidRDefault="00E90746" w:rsidP="004C7492">
      <w:pPr>
        <w:jc w:val="both"/>
      </w:pPr>
      <w:r w:rsidRPr="00FE35B5">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E90746" w:rsidRDefault="00E90746" w:rsidP="000D2215">
      <w:pPr>
        <w:rPr>
          <w:b/>
        </w:rPr>
      </w:pPr>
      <w:r w:rsidRPr="00FE35B5">
        <w:tab/>
        <w:t xml:space="preserve">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регионального значения  </w:t>
      </w:r>
      <w:r w:rsidRPr="0079572D">
        <w:t xml:space="preserve">  </w:t>
      </w:r>
      <w:r w:rsidRPr="008B4E68">
        <w:rPr>
          <w:b/>
        </w:rPr>
        <w:t xml:space="preserve">А/д </w:t>
      </w:r>
      <w:r>
        <w:rPr>
          <w:b/>
        </w:rPr>
        <w:t>«</w:t>
      </w:r>
      <w:r w:rsidRPr="008B4E68">
        <w:rPr>
          <w:b/>
        </w:rPr>
        <w:t xml:space="preserve">Ливны - Русский Брод </w:t>
      </w:r>
      <w:r>
        <w:rPr>
          <w:b/>
        </w:rPr>
        <w:t>–</w:t>
      </w:r>
      <w:r w:rsidRPr="008B4E68">
        <w:rPr>
          <w:b/>
        </w:rPr>
        <w:t xml:space="preserve"> Верховье</w:t>
      </w:r>
      <w:r>
        <w:rPr>
          <w:b/>
        </w:rPr>
        <w:t>»,</w:t>
      </w:r>
      <w:r w:rsidRPr="008B4E68">
        <w:rPr>
          <w:b/>
        </w:rPr>
        <w:t xml:space="preserve"> А/д </w:t>
      </w:r>
      <w:r>
        <w:rPr>
          <w:b/>
        </w:rPr>
        <w:t>«</w:t>
      </w:r>
      <w:r w:rsidRPr="008B4E68">
        <w:rPr>
          <w:b/>
        </w:rPr>
        <w:t xml:space="preserve">Ливны - Русский Брод </w:t>
      </w:r>
      <w:r>
        <w:rPr>
          <w:b/>
        </w:rPr>
        <w:t>–</w:t>
      </w:r>
      <w:r w:rsidRPr="008B4E68">
        <w:rPr>
          <w:b/>
        </w:rPr>
        <w:t xml:space="preserve"> </w:t>
      </w:r>
      <w:r>
        <w:rPr>
          <w:b/>
        </w:rPr>
        <w:t>Верховье»</w:t>
      </w:r>
      <w:r w:rsidRPr="008B4E68">
        <w:rPr>
          <w:b/>
        </w:rPr>
        <w:t xml:space="preserve"> - Васильевский</w:t>
      </w:r>
      <w:r>
        <w:rPr>
          <w:b/>
        </w:rPr>
        <w:t>,</w:t>
      </w:r>
      <w:r w:rsidRPr="008B4E68">
        <w:rPr>
          <w:b/>
        </w:rPr>
        <w:t xml:space="preserve">  А/д </w:t>
      </w:r>
      <w:r>
        <w:rPr>
          <w:b/>
        </w:rPr>
        <w:t>«</w:t>
      </w:r>
      <w:r w:rsidRPr="008B4E68">
        <w:rPr>
          <w:b/>
        </w:rPr>
        <w:t xml:space="preserve">Верховье - Большой Синьковец </w:t>
      </w:r>
      <w:r>
        <w:rPr>
          <w:b/>
        </w:rPr>
        <w:t>–</w:t>
      </w:r>
      <w:r w:rsidRPr="008B4E68">
        <w:rPr>
          <w:b/>
        </w:rPr>
        <w:t xml:space="preserve"> Троицкое</w:t>
      </w:r>
      <w:r>
        <w:rPr>
          <w:b/>
        </w:rPr>
        <w:t>»</w:t>
      </w:r>
      <w:r w:rsidRPr="000D2215">
        <w:t xml:space="preserve"> </w:t>
      </w:r>
      <w:r w:rsidRPr="00FE35B5">
        <w:t>, на которых формируется наибольший поток автотранспорта перевозящего опасные вещества.</w:t>
      </w:r>
    </w:p>
    <w:p w:rsidR="00E90746" w:rsidRPr="00FE35B5" w:rsidRDefault="00E90746" w:rsidP="008F4E34">
      <w:pPr>
        <w:jc w:val="both"/>
      </w:pPr>
      <w:r w:rsidRPr="00FE35B5">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FE35B5">
        <w:rPr>
          <w:shd w:val="clear" w:color="auto" w:fill="FFFFFF"/>
        </w:rPr>
        <w:t xml:space="preserve"> </w:t>
      </w:r>
      <w:r>
        <w:rPr>
          <w:shd w:val="clear" w:color="auto" w:fill="FFFFFF"/>
        </w:rPr>
        <w:t>Васильевского</w:t>
      </w:r>
      <w:r w:rsidRPr="00FE35B5">
        <w:rPr>
          <w:shd w:val="clear" w:color="auto" w:fill="FFFFFF"/>
        </w:rPr>
        <w:t xml:space="preserve"> сельского поселения</w:t>
      </w:r>
      <w:r w:rsidRPr="00FE35B5">
        <w:t>. Вероятность участия опасных грузов в аварийной ситуации на автомобильном транспорте составляет 1,8*10</w:t>
      </w:r>
      <w:r w:rsidRPr="00FE35B5">
        <w:rPr>
          <w:vertAlign w:val="superscript"/>
        </w:rPr>
        <w:t>-6</w:t>
      </w:r>
      <w:r w:rsidRPr="00FE35B5">
        <w:t>.</w:t>
      </w:r>
    </w:p>
    <w:p w:rsidR="00E90746" w:rsidRPr="00FE35B5" w:rsidRDefault="00E90746" w:rsidP="004C7492">
      <w:pPr>
        <w:jc w:val="both"/>
      </w:pPr>
      <w:r w:rsidRPr="00FE35B5">
        <w:tab/>
        <w:t>Основные причины возникновения чрезвычайных ситуаций на автомобильном транспорте:</w:t>
      </w:r>
    </w:p>
    <w:p w:rsidR="00E90746" w:rsidRPr="00FE35B5" w:rsidRDefault="00E90746" w:rsidP="00A9704B">
      <w:r w:rsidRPr="00FE35B5">
        <w:tab/>
        <w:t xml:space="preserve">- износ дорожного покрытия; </w:t>
      </w:r>
    </w:p>
    <w:p w:rsidR="00E90746" w:rsidRPr="00FE35B5" w:rsidRDefault="00E90746" w:rsidP="00A9704B">
      <w:r w:rsidRPr="00FE35B5">
        <w:tab/>
        <w:t>- некачественное проведение ремонтных работ;</w:t>
      </w:r>
    </w:p>
    <w:p w:rsidR="00E90746" w:rsidRDefault="00E90746" w:rsidP="008F4E34">
      <w:r w:rsidRPr="00FE35B5">
        <w:tab/>
        <w:t>- недостаточный контроль коммунальных служб за состоянием дорожного покрытия в зимний период и т.д.;</w:t>
      </w:r>
    </w:p>
    <w:p w:rsidR="00E90746" w:rsidRPr="00F75415" w:rsidRDefault="00E90746" w:rsidP="00B43667">
      <w:pPr>
        <w:jc w:val="both"/>
        <w:rPr>
          <w:u w:val="single"/>
        </w:rPr>
      </w:pPr>
      <w:r w:rsidRPr="00B43667">
        <w:t xml:space="preserve">         </w:t>
      </w:r>
      <w:r w:rsidRPr="00F75415">
        <w:rPr>
          <w:u w:val="single"/>
        </w:rPr>
        <w:t>Аварии на железнодорожном транспорте</w:t>
      </w:r>
    </w:p>
    <w:p w:rsidR="00E90746" w:rsidRPr="00F75415" w:rsidRDefault="00E90746" w:rsidP="00B43667">
      <w:pPr>
        <w:jc w:val="both"/>
      </w:pPr>
      <w:r w:rsidRPr="00F75415">
        <w:tab/>
        <w:t>Чаще всего аварии на железнодорожном транспорте связаны со сходом поездов с рельс и террористическими актами. Сами по себе такие аварии не являются чрезвычайными ситуациями.</w:t>
      </w:r>
    </w:p>
    <w:p w:rsidR="00E90746" w:rsidRPr="00F75415" w:rsidRDefault="00E90746" w:rsidP="00B43667">
      <w:pPr>
        <w:jc w:val="both"/>
      </w:pPr>
      <w:r w:rsidRPr="00F75415">
        <w:tab/>
        <w:t xml:space="preserve">Так же на железнодорожном транспорте возможны аварии, с участием поездов  перевозящих химически опасные вещества (хлор, аммиак), легковоспламеняющиеся и горючие жидкости (бензин, дизельное топливо, масла, СУГ) и которые могут стать причиной возникновения чрезвычайной ситуации.  </w:t>
      </w:r>
    </w:p>
    <w:p w:rsidR="00E90746" w:rsidRPr="00F75415" w:rsidRDefault="00E90746" w:rsidP="00B43667">
      <w:pPr>
        <w:ind w:firstLine="851"/>
        <w:jc w:val="both"/>
      </w:pPr>
      <w:r w:rsidRPr="00F75415">
        <w:t>Железная дорога, проходящая через поселение, занимает значительную площадь на территории поселения, поэтому вероятность аварий с участием опасных грузов достаточно велика, и в зону поражения попадают  многие населенные пункты поселения. Вероятность участия опасных грузов в аварийной ситуации на железнодорожном транспорте в поселении составляет 1,1*10</w:t>
      </w:r>
      <w:r w:rsidRPr="00F75415">
        <w:rPr>
          <w:vertAlign w:val="superscript"/>
        </w:rPr>
        <w:t>-10</w:t>
      </w:r>
      <w:r w:rsidRPr="00F75415">
        <w:t>.</w:t>
      </w:r>
    </w:p>
    <w:p w:rsidR="00E90746" w:rsidRPr="00F75415" w:rsidRDefault="00E90746" w:rsidP="00B43667">
      <w:pPr>
        <w:jc w:val="both"/>
      </w:pPr>
      <w:r w:rsidRPr="00F75415">
        <w:tab/>
        <w:t>Основные причины возникновения чрезвычайных ситуаций на железнодорожном транспорте:</w:t>
      </w:r>
    </w:p>
    <w:p w:rsidR="00E90746" w:rsidRPr="00F75415" w:rsidRDefault="00E90746" w:rsidP="00B43667">
      <w:pPr>
        <w:jc w:val="both"/>
      </w:pPr>
      <w:r w:rsidRPr="00F75415">
        <w:tab/>
        <w:t xml:space="preserve">- некачественное проведение ремонтных работ; </w:t>
      </w:r>
    </w:p>
    <w:p w:rsidR="00E90746" w:rsidRPr="00F75415" w:rsidRDefault="00E90746" w:rsidP="00B43667">
      <w:pPr>
        <w:jc w:val="both"/>
      </w:pPr>
      <w:r w:rsidRPr="00F75415">
        <w:tab/>
        <w:t xml:space="preserve">- износ оборудования железнодорожных путей; </w:t>
      </w:r>
    </w:p>
    <w:p w:rsidR="00E90746" w:rsidRPr="00F75415" w:rsidRDefault="00E90746" w:rsidP="00B43667">
      <w:pPr>
        <w:jc w:val="both"/>
      </w:pPr>
      <w:r w:rsidRPr="00F75415">
        <w:tab/>
        <w:t xml:space="preserve">-  пожары на пути следования состава; </w:t>
      </w:r>
    </w:p>
    <w:p w:rsidR="00E90746" w:rsidRPr="00F75415" w:rsidRDefault="00E90746" w:rsidP="00B43667">
      <w:pPr>
        <w:jc w:val="both"/>
      </w:pPr>
      <w:r w:rsidRPr="00F75415">
        <w:tab/>
        <w:t xml:space="preserve">- нарушения правил железнодорожных перевозок и ошибки диспетчеров; </w:t>
      </w:r>
    </w:p>
    <w:p w:rsidR="00E90746" w:rsidRPr="00F75415" w:rsidRDefault="00E90746" w:rsidP="00B43667">
      <w:pPr>
        <w:jc w:val="both"/>
      </w:pPr>
      <w:r w:rsidRPr="00F75415">
        <w:tab/>
        <w:t>- нарушение правил пересечения железнодорожных переездов путепроводами и др.</w:t>
      </w:r>
    </w:p>
    <w:p w:rsidR="00E90746" w:rsidRPr="00FE35B5" w:rsidRDefault="00E90746" w:rsidP="004C7492">
      <w:pPr>
        <w:jc w:val="both"/>
        <w:rPr>
          <w:u w:val="single"/>
        </w:rPr>
      </w:pPr>
      <w:r w:rsidRPr="00FE35B5">
        <w:tab/>
      </w:r>
      <w:r w:rsidRPr="00FE35B5">
        <w:rPr>
          <w:u w:val="single"/>
        </w:rPr>
        <w:t>Аварии на путепроводах</w:t>
      </w:r>
    </w:p>
    <w:p w:rsidR="00E90746" w:rsidRPr="00FE35B5" w:rsidRDefault="00E90746" w:rsidP="004C7492">
      <w:pPr>
        <w:jc w:val="both"/>
      </w:pPr>
      <w:r w:rsidRPr="00FE35B5">
        <w:tab/>
        <w:t xml:space="preserve">По территории поселения проходят газопроводы высокого (р ≤ 0,6 МПА) и низкого (р ≤ 0,003 МПА) давления. </w:t>
      </w:r>
    </w:p>
    <w:p w:rsidR="00E90746" w:rsidRPr="00FE35B5" w:rsidRDefault="00E90746" w:rsidP="004C7492">
      <w:pPr>
        <w:jc w:val="both"/>
      </w:pPr>
      <w:r w:rsidRPr="00FE35B5">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E90746" w:rsidRPr="00FE35B5" w:rsidRDefault="00E90746" w:rsidP="004C7492">
      <w:pPr>
        <w:jc w:val="both"/>
      </w:pPr>
      <w:r w:rsidRPr="00FE35B5">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E90746" w:rsidRPr="00FE35B5" w:rsidRDefault="00E90746" w:rsidP="004C7492">
      <w:pPr>
        <w:jc w:val="both"/>
      </w:pPr>
      <w:r w:rsidRPr="00FE35B5">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E90746" w:rsidRPr="00FE35B5" w:rsidRDefault="00E90746" w:rsidP="004C7492">
      <w:pPr>
        <w:jc w:val="both"/>
      </w:pPr>
      <w:r w:rsidRPr="00FE35B5">
        <w:tab/>
        <w:t xml:space="preserve">Причины возникновения чрезвычайных ситуаций: </w:t>
      </w:r>
    </w:p>
    <w:p w:rsidR="00E90746" w:rsidRPr="00FE35B5" w:rsidRDefault="00E90746" w:rsidP="004C7492">
      <w:pPr>
        <w:jc w:val="both"/>
      </w:pPr>
      <w:r w:rsidRPr="00FE35B5">
        <w:tab/>
        <w:t>- подземная коррозия металлов;</w:t>
      </w:r>
    </w:p>
    <w:p w:rsidR="00E90746" w:rsidRPr="00FE35B5" w:rsidRDefault="00E90746" w:rsidP="004C7492">
      <w:pPr>
        <w:jc w:val="both"/>
      </w:pPr>
      <w:r w:rsidRPr="00FE35B5">
        <w:tab/>
        <w:t>- дефекты строительно-монтажных работ;</w:t>
      </w:r>
    </w:p>
    <w:p w:rsidR="00E90746" w:rsidRPr="00FE35B5" w:rsidRDefault="00E90746" w:rsidP="004C7492">
      <w:pPr>
        <w:jc w:val="both"/>
      </w:pPr>
      <w:r w:rsidRPr="00FE35B5">
        <w:tab/>
        <w:t>- дефекты труб и оборудования;</w:t>
      </w:r>
    </w:p>
    <w:p w:rsidR="00E90746" w:rsidRPr="00FE35B5" w:rsidRDefault="00E90746" w:rsidP="004C7492">
      <w:pPr>
        <w:jc w:val="both"/>
      </w:pPr>
      <w:r w:rsidRPr="00FE35B5">
        <w:tab/>
        <w:t>- механическое повреждение;</w:t>
      </w:r>
    </w:p>
    <w:p w:rsidR="00E90746" w:rsidRPr="00FE35B5" w:rsidRDefault="00E90746" w:rsidP="004C7492">
      <w:pPr>
        <w:jc w:val="both"/>
      </w:pPr>
      <w:r w:rsidRPr="00FE35B5">
        <w:tab/>
        <w:t>- нарушение технологического процесса проведения огневых работ на линейной части газопроводов и др.</w:t>
      </w:r>
    </w:p>
    <w:p w:rsidR="00E90746" w:rsidRPr="00FE35B5" w:rsidRDefault="00E90746" w:rsidP="004C7492">
      <w:pPr>
        <w:jc w:val="both"/>
      </w:pPr>
      <w:r w:rsidRPr="00FE35B5">
        <w:tab/>
        <w:t>Мероприятия по предупреждению последствий и защите населения в зоне пожароопасного объекта:</w:t>
      </w:r>
    </w:p>
    <w:p w:rsidR="00E90746" w:rsidRPr="00FE35B5" w:rsidRDefault="00E90746" w:rsidP="004C7492">
      <w:pPr>
        <w:jc w:val="both"/>
      </w:pPr>
      <w:r w:rsidRPr="00FE35B5">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E90746" w:rsidRPr="00FE35B5" w:rsidRDefault="00E90746" w:rsidP="004C7492">
      <w:pPr>
        <w:jc w:val="both"/>
      </w:pPr>
      <w:r w:rsidRPr="00FE35B5">
        <w:tab/>
        <w:t xml:space="preserve">–проведение профилактических работ по проверке состояния технологического оборудования; </w:t>
      </w:r>
    </w:p>
    <w:p w:rsidR="00E90746" w:rsidRPr="00FE35B5" w:rsidRDefault="00E90746" w:rsidP="004C7492">
      <w:pPr>
        <w:jc w:val="both"/>
      </w:pPr>
      <w:r w:rsidRPr="00FE35B5">
        <w:tab/>
        <w:t xml:space="preserve">–подготовка формирований для проведения ремонтно-восстановительных работ; </w:t>
      </w:r>
    </w:p>
    <w:p w:rsidR="00E90746" w:rsidRPr="00FE35B5" w:rsidRDefault="00E90746" w:rsidP="004C7492">
      <w:pPr>
        <w:jc w:val="both"/>
      </w:pPr>
      <w:r w:rsidRPr="00FE35B5">
        <w:tab/>
        <w:t xml:space="preserve">–обеспечение пожарной безопасности объекта. </w:t>
      </w:r>
    </w:p>
    <w:p w:rsidR="00E90746" w:rsidRPr="00FE35B5" w:rsidRDefault="00E90746" w:rsidP="004C7492">
      <w:pPr>
        <w:jc w:val="both"/>
        <w:rPr>
          <w:u w:val="single"/>
        </w:rPr>
      </w:pPr>
      <w:r w:rsidRPr="00FE35B5">
        <w:tab/>
      </w:r>
      <w:r w:rsidRPr="00FE35B5">
        <w:rPr>
          <w:u w:val="single"/>
        </w:rPr>
        <w:t>Аварии на потенциально опасных объектах</w:t>
      </w:r>
    </w:p>
    <w:p w:rsidR="00E90746" w:rsidRPr="00FE35B5" w:rsidRDefault="00E90746" w:rsidP="004C7492">
      <w:pPr>
        <w:jc w:val="both"/>
      </w:pPr>
      <w:r w:rsidRPr="00FE35B5">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E90746" w:rsidRPr="00FE35B5" w:rsidRDefault="00E90746" w:rsidP="00380175">
      <w:pPr>
        <w:jc w:val="both"/>
      </w:pPr>
      <w:r w:rsidRPr="00FE35B5">
        <w:tab/>
        <w:t xml:space="preserve">На территории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w:t>
      </w:r>
      <w:r w:rsidRPr="00FE35B5">
        <w:t>Верховского района</w:t>
      </w:r>
      <w:r w:rsidRPr="00FE35B5">
        <w:rPr>
          <w:rFonts w:cs="Arial"/>
        </w:rPr>
        <w:t xml:space="preserve"> по данным </w:t>
      </w:r>
      <w:r w:rsidRPr="00FE35B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FE35B5">
        <w:t>взрывопожароопасные объекты отсутствуют.</w:t>
      </w:r>
    </w:p>
    <w:p w:rsidR="00E90746" w:rsidRPr="00FE35B5" w:rsidRDefault="00E90746" w:rsidP="00B65EFB">
      <w:pPr>
        <w:ind w:firstLine="709"/>
        <w:jc w:val="both"/>
        <w:rPr>
          <w:u w:val="single"/>
        </w:rPr>
      </w:pPr>
      <w:r w:rsidRPr="00FE35B5">
        <w:rPr>
          <w:u w:val="single"/>
        </w:rPr>
        <w:t>Угрозы химической опасности</w:t>
      </w:r>
    </w:p>
    <w:p w:rsidR="00E90746" w:rsidRPr="00FE35B5" w:rsidRDefault="00E90746" w:rsidP="00B65EFB">
      <w:pPr>
        <w:ind w:firstLine="709"/>
        <w:jc w:val="both"/>
      </w:pPr>
      <w:r w:rsidRPr="00FE35B5">
        <w:t xml:space="preserve">Территория </w:t>
      </w:r>
      <w:r>
        <w:rPr>
          <w:shd w:val="clear" w:color="auto" w:fill="FFFFFF"/>
        </w:rPr>
        <w:t>Васильевского</w:t>
      </w:r>
      <w:r w:rsidRPr="00FE35B5">
        <w:rPr>
          <w:shd w:val="clear" w:color="auto" w:fill="FFFFFF"/>
        </w:rPr>
        <w:t xml:space="preserve"> сельского поселения </w:t>
      </w:r>
      <w:r w:rsidRPr="00FE35B5">
        <w:t>не подвергается  угрозе химической опасности (отсутствуют предприятия, использующие в своем производственном цикле опасные химические вещества)</w:t>
      </w:r>
      <w:r w:rsidRPr="00FE35B5">
        <w:rPr>
          <w:rFonts w:cs="Arial"/>
        </w:rPr>
        <w:t xml:space="preserve"> по данным </w:t>
      </w:r>
      <w:r w:rsidRPr="00FE35B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FE35B5">
        <w:t>.</w:t>
      </w:r>
    </w:p>
    <w:p w:rsidR="00E90746" w:rsidRPr="00FE35B5" w:rsidRDefault="00E90746" w:rsidP="004C7492">
      <w:pPr>
        <w:jc w:val="both"/>
        <w:rPr>
          <w:u w:val="single"/>
        </w:rPr>
      </w:pPr>
      <w:r w:rsidRPr="00FE35B5">
        <w:tab/>
      </w:r>
      <w:r w:rsidRPr="00FE35B5">
        <w:rPr>
          <w:u w:val="single"/>
        </w:rPr>
        <w:t xml:space="preserve">Аварии на коммунальных системах жизнеобеспечения </w:t>
      </w:r>
    </w:p>
    <w:p w:rsidR="00E90746" w:rsidRPr="00FE35B5" w:rsidRDefault="00E90746" w:rsidP="004C7492">
      <w:pPr>
        <w:jc w:val="both"/>
      </w:pPr>
      <w:r w:rsidRPr="00FE35B5">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E90746" w:rsidRPr="00FE35B5" w:rsidRDefault="00E90746" w:rsidP="004C7492">
      <w:pPr>
        <w:jc w:val="both"/>
      </w:pPr>
      <w:r w:rsidRPr="00FE35B5">
        <w:tab/>
      </w:r>
      <w:r w:rsidRPr="00FE35B5">
        <w:rPr>
          <w:i/>
          <w:iCs/>
        </w:rPr>
        <w:t>Водоснабжение</w:t>
      </w:r>
      <w:r w:rsidRPr="00FE35B5">
        <w:t xml:space="preserve">. В населенных пунктах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E90746" w:rsidRPr="00FE35B5" w:rsidRDefault="00E90746" w:rsidP="004C7492">
      <w:pPr>
        <w:jc w:val="both"/>
      </w:pPr>
      <w:r w:rsidRPr="00FE35B5">
        <w:tab/>
      </w:r>
      <w:r w:rsidRPr="00FE35B5">
        <w:rPr>
          <w:i/>
          <w:iCs/>
        </w:rPr>
        <w:t>Электроснабжение</w:t>
      </w:r>
      <w:r w:rsidRPr="00FE35B5">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E90746" w:rsidRPr="00FE35B5" w:rsidRDefault="00E90746" w:rsidP="004C7492">
      <w:pPr>
        <w:jc w:val="both"/>
      </w:pPr>
      <w:r w:rsidRPr="00FE35B5">
        <w:tab/>
      </w:r>
      <w:r w:rsidRPr="00FE35B5">
        <w:rPr>
          <w:i/>
          <w:iCs/>
        </w:rPr>
        <w:t xml:space="preserve">Теплоснабжение. </w:t>
      </w:r>
      <w:r w:rsidRPr="00FE35B5">
        <w:rPr>
          <w:iCs/>
        </w:rPr>
        <w:t>Н</w:t>
      </w:r>
      <w:r w:rsidRPr="00FE35B5">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E90746" w:rsidRPr="00FE35B5" w:rsidRDefault="00E90746" w:rsidP="004C7492">
      <w:pPr>
        <w:jc w:val="both"/>
      </w:pPr>
      <w:r w:rsidRPr="00FE35B5">
        <w:tab/>
      </w:r>
      <w:r w:rsidRPr="00FE35B5">
        <w:rPr>
          <w:i/>
          <w:iCs/>
        </w:rPr>
        <w:t>Газоснабжение.</w:t>
      </w:r>
      <w:r w:rsidRPr="00FE35B5">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E90746" w:rsidRPr="00FE35B5" w:rsidRDefault="00E90746" w:rsidP="008F4E34">
      <w:pPr>
        <w:snapToGrid w:val="0"/>
        <w:ind w:firstLine="708"/>
        <w:jc w:val="both"/>
        <w:rPr>
          <w:b/>
          <w:bCs/>
        </w:rPr>
      </w:pPr>
      <w:r w:rsidRPr="00FE35B5">
        <w:rPr>
          <w:rFonts w:cs="Arial"/>
          <w:b/>
          <w:bCs/>
        </w:rPr>
        <w:t>1.12.</w:t>
      </w:r>
      <w:r w:rsidRPr="00FE35B5">
        <w:rPr>
          <w:rFonts w:cs="Arial"/>
          <w:b/>
          <w:bCs/>
        </w:rPr>
        <w:tab/>
      </w:r>
      <w:r w:rsidRPr="00FE35B5">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E90746" w:rsidRPr="00FE35B5" w:rsidRDefault="00E90746" w:rsidP="00887710">
      <w:pPr>
        <w:snapToGrid w:val="0"/>
        <w:jc w:val="both"/>
        <w:rPr>
          <w:rFonts w:cs="Arial"/>
        </w:rPr>
      </w:pPr>
      <w:r w:rsidRPr="00FE35B5">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E90746" w:rsidRPr="00FE35B5" w:rsidRDefault="00E90746" w:rsidP="008F4E34">
      <w:pPr>
        <w:numPr>
          <w:ilvl w:val="0"/>
          <w:numId w:val="1"/>
        </w:numPr>
        <w:tabs>
          <w:tab w:val="num" w:pos="0"/>
        </w:tabs>
        <w:ind w:firstLine="360"/>
        <w:jc w:val="both"/>
      </w:pPr>
      <w:r w:rsidRPr="00FE35B5">
        <w:t xml:space="preserve">мониторинг и прогнозирование чрезвычайных ситуаций; </w:t>
      </w:r>
    </w:p>
    <w:p w:rsidR="00E90746" w:rsidRPr="00FE35B5" w:rsidRDefault="00E90746" w:rsidP="008F4E34">
      <w:pPr>
        <w:numPr>
          <w:ilvl w:val="0"/>
          <w:numId w:val="1"/>
        </w:numPr>
        <w:tabs>
          <w:tab w:val="num" w:pos="0"/>
        </w:tabs>
        <w:ind w:firstLine="360"/>
        <w:jc w:val="both"/>
      </w:pPr>
      <w:r w:rsidRPr="00FE35B5">
        <w:t xml:space="preserve">рациональное размещение производительных сил по территории страны с учетом природной и техногенной безопасности; </w:t>
      </w:r>
    </w:p>
    <w:p w:rsidR="00E90746" w:rsidRPr="00FE35B5" w:rsidRDefault="00E90746" w:rsidP="008F4E34">
      <w:pPr>
        <w:numPr>
          <w:ilvl w:val="0"/>
          <w:numId w:val="1"/>
        </w:numPr>
        <w:tabs>
          <w:tab w:val="num" w:pos="0"/>
        </w:tabs>
        <w:ind w:firstLine="360"/>
        <w:jc w:val="both"/>
      </w:pPr>
      <w:r w:rsidRPr="00FE35B5">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E90746" w:rsidRPr="00FE35B5" w:rsidRDefault="00E90746" w:rsidP="008F4E34">
      <w:pPr>
        <w:numPr>
          <w:ilvl w:val="0"/>
          <w:numId w:val="1"/>
        </w:numPr>
        <w:tabs>
          <w:tab w:val="num" w:pos="0"/>
        </w:tabs>
        <w:ind w:firstLine="360"/>
        <w:jc w:val="both"/>
      </w:pPr>
      <w:r w:rsidRPr="00FE35B5">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E90746" w:rsidRPr="00FE35B5" w:rsidRDefault="00E90746" w:rsidP="008F4E34">
      <w:pPr>
        <w:numPr>
          <w:ilvl w:val="0"/>
          <w:numId w:val="1"/>
        </w:numPr>
        <w:tabs>
          <w:tab w:val="num" w:pos="0"/>
        </w:tabs>
        <w:ind w:firstLine="360"/>
        <w:jc w:val="both"/>
      </w:pPr>
      <w:r w:rsidRPr="00FE35B5">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E90746" w:rsidRPr="00FE35B5" w:rsidRDefault="00E90746" w:rsidP="008F4E34">
      <w:pPr>
        <w:numPr>
          <w:ilvl w:val="0"/>
          <w:numId w:val="1"/>
        </w:numPr>
        <w:tabs>
          <w:tab w:val="num" w:pos="0"/>
        </w:tabs>
        <w:ind w:firstLine="360"/>
        <w:jc w:val="both"/>
      </w:pPr>
      <w:r w:rsidRPr="00FE35B5">
        <w:t xml:space="preserve">подготовка объектов экономики и систем жизнеобеспечения населения к работе в условиях чрезвычайных ситуаций; </w:t>
      </w:r>
    </w:p>
    <w:p w:rsidR="00E90746" w:rsidRPr="00FE35B5" w:rsidRDefault="00E90746" w:rsidP="008F4E34">
      <w:pPr>
        <w:numPr>
          <w:ilvl w:val="0"/>
          <w:numId w:val="1"/>
        </w:numPr>
        <w:tabs>
          <w:tab w:val="num" w:pos="0"/>
        </w:tabs>
        <w:ind w:firstLine="360"/>
        <w:jc w:val="both"/>
      </w:pPr>
      <w:r w:rsidRPr="00FE35B5">
        <w:t xml:space="preserve">декларирование промышленной безопасности; </w:t>
      </w:r>
    </w:p>
    <w:p w:rsidR="00E90746" w:rsidRPr="00FE35B5" w:rsidRDefault="00E90746" w:rsidP="008F4E34">
      <w:pPr>
        <w:numPr>
          <w:ilvl w:val="0"/>
          <w:numId w:val="1"/>
        </w:numPr>
        <w:tabs>
          <w:tab w:val="num" w:pos="0"/>
        </w:tabs>
        <w:ind w:firstLine="360"/>
        <w:jc w:val="both"/>
      </w:pPr>
      <w:r w:rsidRPr="00FE35B5">
        <w:t xml:space="preserve">лицензирование деятельности опасных производственных объектов; </w:t>
      </w:r>
    </w:p>
    <w:p w:rsidR="00E90746" w:rsidRPr="00FE35B5" w:rsidRDefault="00E90746" w:rsidP="008F4E34">
      <w:pPr>
        <w:numPr>
          <w:ilvl w:val="0"/>
          <w:numId w:val="1"/>
        </w:numPr>
        <w:tabs>
          <w:tab w:val="num" w:pos="0"/>
        </w:tabs>
        <w:ind w:firstLine="360"/>
        <w:jc w:val="both"/>
      </w:pPr>
      <w:r w:rsidRPr="00FE35B5">
        <w:t xml:space="preserve">страхование ответственности за причинение вреда при эксплуатации опасного производственного объекта; </w:t>
      </w:r>
    </w:p>
    <w:p w:rsidR="00E90746" w:rsidRPr="00FE35B5" w:rsidRDefault="00E90746" w:rsidP="008F4E34">
      <w:pPr>
        <w:numPr>
          <w:ilvl w:val="0"/>
          <w:numId w:val="1"/>
        </w:numPr>
        <w:tabs>
          <w:tab w:val="num" w:pos="0"/>
        </w:tabs>
        <w:ind w:firstLine="360"/>
        <w:jc w:val="both"/>
      </w:pPr>
      <w:r w:rsidRPr="00FE35B5">
        <w:t xml:space="preserve">проведение государственной экспертизы в области предупреждения чрезвычайных ситуаций; </w:t>
      </w:r>
    </w:p>
    <w:p w:rsidR="00E90746" w:rsidRPr="00FE35B5" w:rsidRDefault="00E90746" w:rsidP="008F4E34">
      <w:pPr>
        <w:numPr>
          <w:ilvl w:val="0"/>
          <w:numId w:val="1"/>
        </w:numPr>
        <w:tabs>
          <w:tab w:val="num" w:pos="0"/>
        </w:tabs>
        <w:ind w:firstLine="360"/>
        <w:jc w:val="both"/>
      </w:pPr>
      <w:r w:rsidRPr="00FE35B5">
        <w:t xml:space="preserve">государственный надзор и контроль по вопросам природной и техногенной безопасности; </w:t>
      </w:r>
    </w:p>
    <w:p w:rsidR="00E90746" w:rsidRPr="00FE35B5" w:rsidRDefault="00E90746" w:rsidP="008F4E34">
      <w:pPr>
        <w:numPr>
          <w:ilvl w:val="0"/>
          <w:numId w:val="1"/>
        </w:numPr>
        <w:tabs>
          <w:tab w:val="num" w:pos="0"/>
        </w:tabs>
        <w:ind w:firstLine="360"/>
        <w:jc w:val="both"/>
      </w:pPr>
      <w:r w:rsidRPr="00FE35B5">
        <w:t xml:space="preserve">информирование населения о потенциальных природных и техногенных угрозах на территории проживания; </w:t>
      </w:r>
    </w:p>
    <w:p w:rsidR="00E90746" w:rsidRPr="00FE35B5" w:rsidRDefault="00E90746" w:rsidP="008F4E34">
      <w:pPr>
        <w:numPr>
          <w:ilvl w:val="0"/>
          <w:numId w:val="1"/>
        </w:numPr>
        <w:tabs>
          <w:tab w:val="num" w:pos="0"/>
        </w:tabs>
        <w:ind w:firstLine="360"/>
        <w:jc w:val="both"/>
      </w:pPr>
      <w:r w:rsidRPr="00FE35B5">
        <w:t xml:space="preserve">подготовка населения в области защиты от чрезвычайных ситуаций. </w:t>
      </w:r>
    </w:p>
    <w:p w:rsidR="00E90746" w:rsidRPr="00FE35B5" w:rsidRDefault="00E90746" w:rsidP="008F4E34">
      <w:pPr>
        <w:snapToGrid w:val="0"/>
        <w:ind w:firstLine="709"/>
        <w:rPr>
          <w:rFonts w:cs="Arial"/>
        </w:rPr>
      </w:pPr>
      <w:r w:rsidRPr="00FE35B5">
        <w:rPr>
          <w:rFonts w:cs="Arial"/>
          <w:b/>
          <w:bCs/>
        </w:rPr>
        <w:t>1.12.1.</w:t>
      </w:r>
      <w:r w:rsidRPr="00FE35B5">
        <w:rPr>
          <w:rFonts w:cs="Arial"/>
          <w:b/>
          <w:bCs/>
        </w:rPr>
        <w:tab/>
        <w:t>Рекомендации для размещения объектов капитального строительства</w:t>
      </w:r>
    </w:p>
    <w:p w:rsidR="00E90746" w:rsidRPr="00FE35B5" w:rsidRDefault="00E90746" w:rsidP="004C7492">
      <w:pPr>
        <w:snapToGrid w:val="0"/>
        <w:jc w:val="both"/>
        <w:rPr>
          <w:rFonts w:cs="Arial"/>
        </w:rPr>
      </w:pPr>
      <w:r w:rsidRPr="00FE35B5">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E90746" w:rsidRPr="00FE35B5" w:rsidRDefault="00E90746" w:rsidP="004C7492">
      <w:pPr>
        <w:jc w:val="both"/>
      </w:pPr>
      <w:r w:rsidRPr="00FE35B5">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E90746" w:rsidRPr="00FE35B5" w:rsidRDefault="00E90746" w:rsidP="004C7492">
      <w:pPr>
        <w:jc w:val="both"/>
      </w:pPr>
      <w:r w:rsidRPr="00FE35B5">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E90746" w:rsidRPr="00FE35B5" w:rsidRDefault="00E90746" w:rsidP="004C7492">
      <w:pPr>
        <w:jc w:val="both"/>
      </w:pPr>
      <w:r w:rsidRPr="00FE35B5">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E90746" w:rsidRPr="00FE35B5" w:rsidRDefault="00E90746" w:rsidP="00FB4F9A">
      <w:pPr>
        <w:jc w:val="both"/>
      </w:pPr>
      <w:r w:rsidRPr="00FE35B5">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E90746" w:rsidRPr="00FE35B5" w:rsidRDefault="00E90746" w:rsidP="004C7492">
      <w:pPr>
        <w:jc w:val="both"/>
      </w:pPr>
      <w:r w:rsidRPr="00FE35B5">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E90746" w:rsidRPr="00FE35B5" w:rsidRDefault="00E90746" w:rsidP="004C7492">
      <w:pPr>
        <w:jc w:val="both"/>
      </w:pPr>
      <w:r w:rsidRPr="00FE35B5">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E90746" w:rsidRPr="00FE35B5" w:rsidRDefault="00E90746" w:rsidP="004C7492">
      <w:pPr>
        <w:jc w:val="both"/>
      </w:pPr>
      <w:r w:rsidRPr="00FE35B5">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E90746" w:rsidRPr="00FE35B5" w:rsidRDefault="00E90746" w:rsidP="004C7492">
      <w:pPr>
        <w:jc w:val="both"/>
      </w:pPr>
      <w:r w:rsidRPr="00FE35B5">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E90746" w:rsidRPr="00FE35B5" w:rsidRDefault="00E90746" w:rsidP="004C7492">
      <w:pPr>
        <w:jc w:val="both"/>
      </w:pPr>
      <w:r w:rsidRPr="00FE35B5">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E90746" w:rsidRPr="00FE35B5" w:rsidRDefault="00E90746" w:rsidP="004C7492">
      <w:pPr>
        <w:snapToGrid w:val="0"/>
        <w:jc w:val="both"/>
        <w:rPr>
          <w:rFonts w:cs="Arial"/>
        </w:rPr>
      </w:pPr>
      <w:r w:rsidRPr="00FE35B5">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E90746" w:rsidRPr="00FE35B5" w:rsidRDefault="00E90746" w:rsidP="004C7492">
      <w:pPr>
        <w:snapToGrid w:val="0"/>
        <w:jc w:val="both"/>
        <w:rPr>
          <w:rFonts w:cs="Arial"/>
          <w:b/>
          <w:bCs/>
        </w:rPr>
      </w:pPr>
      <w:r w:rsidRPr="00FE35B5">
        <w:rPr>
          <w:rFonts w:cs="Arial"/>
          <w:b/>
          <w:bCs/>
        </w:rPr>
        <w:tab/>
        <w:t>1.12.2.</w:t>
      </w:r>
      <w:r w:rsidRPr="00FE35B5">
        <w:rPr>
          <w:rFonts w:cs="Arial"/>
          <w:b/>
          <w:bCs/>
        </w:rPr>
        <w:tab/>
        <w:t>Противопожарные мероприятия на территории поселения</w:t>
      </w:r>
    </w:p>
    <w:p w:rsidR="00E90746" w:rsidRPr="00FE35B5" w:rsidRDefault="00E90746" w:rsidP="004C7492">
      <w:pPr>
        <w:snapToGrid w:val="0"/>
        <w:jc w:val="both"/>
        <w:rPr>
          <w:rFonts w:cs="Arial"/>
        </w:rPr>
      </w:pPr>
      <w:r w:rsidRPr="00FE35B5">
        <w:rPr>
          <w:rFonts w:cs="Arial"/>
        </w:rPr>
        <w:tab/>
        <w:t>На территории поселений наибольшую пожарную опасность несет возгорание жилой застройки.</w:t>
      </w:r>
    </w:p>
    <w:p w:rsidR="00E90746" w:rsidRPr="00FE35B5" w:rsidRDefault="00E90746" w:rsidP="004C7492">
      <w:pPr>
        <w:jc w:val="both"/>
      </w:pPr>
      <w:r w:rsidRPr="00FE35B5">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E90746" w:rsidRPr="00FE35B5" w:rsidRDefault="00E90746" w:rsidP="004C7492">
      <w:pPr>
        <w:jc w:val="both"/>
      </w:pPr>
      <w:r w:rsidRPr="00FE35B5">
        <w:tab/>
        <w:t xml:space="preserve">Для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w:t>
      </w:r>
      <w:r w:rsidRPr="00FE35B5">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E90746" w:rsidRPr="00FE35B5" w:rsidRDefault="00E90746" w:rsidP="004C7492">
      <w:pPr>
        <w:jc w:val="both"/>
      </w:pPr>
      <w:r w:rsidRPr="00FE35B5">
        <w:tab/>
        <w:t>На территории поселения пожаротушение осуществляется при помощи сил и средств собственной пожарной части.</w:t>
      </w:r>
      <w:r w:rsidRPr="00FE35B5">
        <w:tab/>
      </w:r>
    </w:p>
    <w:p w:rsidR="00E90746" w:rsidRPr="00FE35B5" w:rsidRDefault="00E90746" w:rsidP="00FB4F9A">
      <w:pPr>
        <w:ind w:firstLine="708"/>
        <w:jc w:val="both"/>
      </w:pPr>
      <w:r w:rsidRPr="00FE35B5">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E90746" w:rsidRPr="00FE35B5" w:rsidRDefault="00E90746" w:rsidP="004C7492">
      <w:pPr>
        <w:jc w:val="both"/>
      </w:pPr>
      <w:r w:rsidRPr="00FE35B5">
        <w:tab/>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E90746" w:rsidRPr="00FE35B5" w:rsidRDefault="00E90746" w:rsidP="004C7492">
      <w:pPr>
        <w:jc w:val="both"/>
      </w:pPr>
      <w:r w:rsidRPr="00FE35B5">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E90746" w:rsidRPr="00FE35B5" w:rsidRDefault="00E90746" w:rsidP="004C7492">
      <w:pPr>
        <w:jc w:val="both"/>
      </w:pPr>
      <w:r w:rsidRPr="00FE35B5">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90746" w:rsidRPr="00FE35B5" w:rsidRDefault="00E90746" w:rsidP="004C7492">
      <w:pPr>
        <w:jc w:val="both"/>
      </w:pPr>
      <w:r w:rsidRPr="00FE35B5">
        <w:tab/>
        <w:t>3) разработку и организацию выполнения муниципальных целевых программ по вопросам обеспечения пожарной безопасности;</w:t>
      </w:r>
    </w:p>
    <w:p w:rsidR="00E90746" w:rsidRPr="00FE35B5" w:rsidRDefault="00E90746" w:rsidP="004C7492">
      <w:pPr>
        <w:jc w:val="both"/>
      </w:pPr>
      <w:r w:rsidRPr="00FE35B5">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E90746" w:rsidRPr="00FE35B5" w:rsidRDefault="00E90746" w:rsidP="004C7492">
      <w:pPr>
        <w:jc w:val="both"/>
      </w:pPr>
      <w:r w:rsidRPr="00FE35B5">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90746" w:rsidRPr="00FE35B5" w:rsidRDefault="00E90746" w:rsidP="004C7492">
      <w:pPr>
        <w:jc w:val="both"/>
      </w:pPr>
      <w:r w:rsidRPr="00FE35B5">
        <w:tab/>
        <w:t>6) обеспечение беспрепятственного проезда пожарной техники к месту пожара;</w:t>
      </w:r>
    </w:p>
    <w:p w:rsidR="00E90746" w:rsidRPr="00FE35B5" w:rsidRDefault="00E90746" w:rsidP="004C7492">
      <w:pPr>
        <w:jc w:val="both"/>
      </w:pPr>
      <w:r w:rsidRPr="00FE35B5">
        <w:tab/>
        <w:t>7) обеспечение связи и оповещения населения о пожаре;</w:t>
      </w:r>
    </w:p>
    <w:p w:rsidR="00E90746" w:rsidRPr="00FE35B5" w:rsidRDefault="00E90746" w:rsidP="004C7492">
      <w:pPr>
        <w:jc w:val="both"/>
      </w:pPr>
      <w:r w:rsidRPr="00FE35B5">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90746" w:rsidRPr="00FE35B5" w:rsidRDefault="00E90746" w:rsidP="004C7492">
      <w:pPr>
        <w:jc w:val="both"/>
      </w:pPr>
      <w:r w:rsidRPr="00FE35B5">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90746" w:rsidRPr="00FE35B5" w:rsidRDefault="00E90746" w:rsidP="004C7492">
      <w:pPr>
        <w:jc w:val="both"/>
      </w:pPr>
      <w:r w:rsidRPr="00FE35B5">
        <w:tab/>
        <w:t>Также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E90746" w:rsidRPr="00FE35B5" w:rsidRDefault="00E90746" w:rsidP="004C7492">
      <w:pPr>
        <w:jc w:val="both"/>
      </w:pPr>
      <w:r w:rsidRPr="00FE35B5">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E90746" w:rsidRPr="00FE35B5" w:rsidRDefault="00E90746" w:rsidP="004C7492">
      <w:pPr>
        <w:jc w:val="both"/>
      </w:pPr>
      <w:r w:rsidRPr="00FE35B5">
        <w:tab/>
        <w:t>2. Подразделения пожарной охраны населенных пунктов должны размещаться в зданиях пожарных депо.</w:t>
      </w:r>
    </w:p>
    <w:p w:rsidR="00E90746" w:rsidRPr="00FE35B5" w:rsidRDefault="00E90746" w:rsidP="004C7492">
      <w:pPr>
        <w:snapToGrid w:val="0"/>
        <w:jc w:val="both"/>
        <w:rPr>
          <w:rFonts w:cs="Arial"/>
        </w:rPr>
      </w:pPr>
      <w:r w:rsidRPr="00FE35B5">
        <w:rPr>
          <w:rFonts w:cs="Arial"/>
          <w:b/>
          <w:bCs/>
        </w:rPr>
        <w:tab/>
      </w:r>
      <w:r w:rsidRPr="00FE35B5">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E90746" w:rsidRPr="00FE35B5" w:rsidRDefault="00E90746" w:rsidP="004C7492">
      <w:pPr>
        <w:snapToGrid w:val="0"/>
        <w:jc w:val="both"/>
        <w:rPr>
          <w:rFonts w:cs="Arial"/>
          <w:b/>
          <w:bCs/>
        </w:rPr>
      </w:pPr>
      <w:r w:rsidRPr="00FE35B5">
        <w:rPr>
          <w:rFonts w:cs="Arial"/>
          <w:b/>
          <w:bCs/>
        </w:rPr>
        <w:tab/>
        <w:t>1.12.3.</w:t>
      </w:r>
      <w:r w:rsidRPr="00FE35B5">
        <w:rPr>
          <w:rFonts w:cs="Arial"/>
          <w:b/>
          <w:bCs/>
        </w:rPr>
        <w:tab/>
        <w:t>Аварийно – спасательные работы</w:t>
      </w:r>
    </w:p>
    <w:p w:rsidR="00E90746" w:rsidRPr="00FE35B5" w:rsidRDefault="00E90746" w:rsidP="004C7492">
      <w:pPr>
        <w:snapToGrid w:val="0"/>
        <w:jc w:val="both"/>
        <w:rPr>
          <w:rFonts w:cs="Arial"/>
        </w:rPr>
      </w:pPr>
      <w:r w:rsidRPr="00FE35B5">
        <w:rPr>
          <w:rFonts w:cs="Arial"/>
          <w:b/>
          <w:bCs/>
        </w:rPr>
        <w:tab/>
      </w:r>
      <w:r w:rsidRPr="00FE35B5">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E90746" w:rsidRPr="00FE35B5" w:rsidRDefault="00E90746" w:rsidP="004C7492">
      <w:pPr>
        <w:jc w:val="both"/>
      </w:pPr>
      <w:r w:rsidRPr="00FE35B5">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E90746" w:rsidRPr="00FE35B5" w:rsidRDefault="00E90746" w:rsidP="004C7492">
      <w:pPr>
        <w:jc w:val="both"/>
      </w:pPr>
      <w:r w:rsidRPr="00FE35B5">
        <w:tab/>
        <w:t>Применение комплекса мероприятий по защите населения в ЧС обеспечивается:</w:t>
      </w:r>
    </w:p>
    <w:p w:rsidR="00E90746" w:rsidRPr="00FE35B5" w:rsidRDefault="00E90746" w:rsidP="004C7492">
      <w:pPr>
        <w:jc w:val="both"/>
      </w:pPr>
      <w:r w:rsidRPr="00FE35B5">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E90746" w:rsidRPr="00FE35B5" w:rsidRDefault="00E90746" w:rsidP="004C7492">
      <w:pPr>
        <w:jc w:val="both"/>
      </w:pPr>
      <w:r w:rsidRPr="00FE35B5">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E90746" w:rsidRPr="00FE35B5" w:rsidRDefault="00E90746" w:rsidP="004C7492">
      <w:pPr>
        <w:jc w:val="both"/>
      </w:pPr>
      <w:r w:rsidRPr="00FE35B5">
        <w:tab/>
        <w:t>-обучением населения действиям в ЧС и его психологической подготовкой;</w:t>
      </w:r>
    </w:p>
    <w:p w:rsidR="00E90746" w:rsidRPr="00FE35B5" w:rsidRDefault="00E90746" w:rsidP="004C7492">
      <w:pPr>
        <w:jc w:val="both"/>
      </w:pPr>
      <w:r w:rsidRPr="00FE35B5">
        <w:tab/>
        <w:t>-разработкой и осуществлением мер по жизнеобеспечению населения на случай природных и техногенных ЧС.</w:t>
      </w:r>
    </w:p>
    <w:p w:rsidR="00E90746" w:rsidRPr="00FE35B5" w:rsidRDefault="00E90746" w:rsidP="004C7492">
      <w:pPr>
        <w:jc w:val="both"/>
      </w:pPr>
      <w:r w:rsidRPr="00FE35B5">
        <w:tab/>
        <w:t>В  соответствии с Федеральным законом № 131, статья 14, п.24, 25, к вопросам местного значения поселения относятся:</w:t>
      </w:r>
    </w:p>
    <w:p w:rsidR="00E90746" w:rsidRPr="00FE35B5" w:rsidRDefault="00E90746" w:rsidP="004C7492">
      <w:pPr>
        <w:jc w:val="both"/>
      </w:pPr>
      <w:r w:rsidRPr="00FE35B5">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90746" w:rsidRPr="00FE35B5" w:rsidRDefault="00E90746" w:rsidP="002C5DE1">
      <w:pPr>
        <w:jc w:val="both"/>
      </w:pPr>
      <w:r w:rsidRPr="00FE35B5">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E90746" w:rsidRPr="00FE35B5" w:rsidRDefault="00E90746" w:rsidP="008F4E34">
      <w:pPr>
        <w:ind w:firstLine="708"/>
        <w:jc w:val="both"/>
      </w:pPr>
      <w:r w:rsidRPr="00FE35B5">
        <w:rPr>
          <w:rFonts w:cs="Arial"/>
          <w:b/>
          <w:bCs/>
        </w:rPr>
        <w:t>1.12.4. Инженерная подготовка территории</w:t>
      </w:r>
    </w:p>
    <w:p w:rsidR="00E90746" w:rsidRPr="00FE35B5" w:rsidRDefault="00E90746" w:rsidP="008F4E34">
      <w:pPr>
        <w:snapToGrid w:val="0"/>
        <w:jc w:val="both"/>
        <w:rPr>
          <w:rFonts w:cs="Arial"/>
        </w:rPr>
      </w:pPr>
      <w:r w:rsidRPr="00FE35B5">
        <w:rPr>
          <w:rFonts w:cs="Arial"/>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E90746" w:rsidRPr="00FE35B5" w:rsidRDefault="00E90746" w:rsidP="00887710">
      <w:pPr>
        <w:ind w:firstLine="708"/>
        <w:jc w:val="both"/>
        <w:rPr>
          <w:kern w:val="0"/>
          <w:lang w:eastAsia="ru-RU"/>
        </w:rPr>
      </w:pPr>
      <w:r w:rsidRPr="00FE35B5">
        <w:rPr>
          <w:kern w:val="0"/>
          <w:lang w:eastAsia="ru-RU"/>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FE35B5">
        <w:rPr>
          <w:shd w:val="clear" w:color="auto" w:fill="FFFFFF"/>
        </w:rPr>
        <w:t xml:space="preserve"> </w:t>
      </w:r>
      <w:r>
        <w:rPr>
          <w:shd w:val="clear" w:color="auto" w:fill="FFFFFF"/>
        </w:rPr>
        <w:t>Васильевского</w:t>
      </w:r>
      <w:r w:rsidRPr="00FE35B5">
        <w:rPr>
          <w:shd w:val="clear" w:color="auto" w:fill="FFFFFF"/>
        </w:rPr>
        <w:t xml:space="preserve"> сельского поселения</w:t>
      </w:r>
      <w:r w:rsidRPr="00FE35B5">
        <w:rPr>
          <w:kern w:val="0"/>
          <w:lang w:eastAsia="ru-RU"/>
        </w:rPr>
        <w:t>.</w:t>
      </w:r>
    </w:p>
    <w:p w:rsidR="00E90746" w:rsidRPr="00FE35B5" w:rsidRDefault="00E90746" w:rsidP="00887710">
      <w:pPr>
        <w:ind w:firstLine="708"/>
        <w:jc w:val="both"/>
        <w:rPr>
          <w:kern w:val="0"/>
          <w:lang w:eastAsia="ru-RU"/>
        </w:rPr>
      </w:pPr>
      <w:r w:rsidRPr="00FE35B5">
        <w:rPr>
          <w:kern w:val="0"/>
          <w:lang w:eastAsia="ru-RU"/>
        </w:rPr>
        <w:t>Проанализированы следующие ресурсные, экологические и планировочные факторы:</w:t>
      </w:r>
    </w:p>
    <w:p w:rsidR="00E90746" w:rsidRPr="00FE35B5" w:rsidRDefault="00E90746" w:rsidP="008F4E34">
      <w:pPr>
        <w:ind w:firstLine="709"/>
        <w:jc w:val="both"/>
        <w:rPr>
          <w:kern w:val="0"/>
          <w:lang w:eastAsia="ru-RU"/>
        </w:rPr>
      </w:pPr>
      <w:r w:rsidRPr="00FE35B5">
        <w:rPr>
          <w:kern w:val="0"/>
          <w:lang w:eastAsia="ru-RU"/>
        </w:rPr>
        <w:t>• Планировочная структура;</w:t>
      </w:r>
    </w:p>
    <w:p w:rsidR="00E90746" w:rsidRPr="00FE35B5" w:rsidRDefault="00E90746" w:rsidP="008F4E34">
      <w:pPr>
        <w:ind w:firstLine="709"/>
        <w:jc w:val="both"/>
        <w:rPr>
          <w:kern w:val="0"/>
          <w:lang w:eastAsia="ru-RU"/>
        </w:rPr>
      </w:pPr>
      <w:r w:rsidRPr="00FE35B5">
        <w:rPr>
          <w:kern w:val="0"/>
          <w:lang w:eastAsia="ru-RU"/>
        </w:rPr>
        <w:t>• Природные условия и ресурсы;</w:t>
      </w:r>
    </w:p>
    <w:p w:rsidR="00E90746" w:rsidRPr="00FE35B5" w:rsidRDefault="00E90746" w:rsidP="008F4E34">
      <w:pPr>
        <w:ind w:firstLine="709"/>
        <w:jc w:val="both"/>
        <w:rPr>
          <w:kern w:val="0"/>
          <w:lang w:eastAsia="ru-RU"/>
        </w:rPr>
      </w:pPr>
      <w:r w:rsidRPr="00FE35B5">
        <w:rPr>
          <w:kern w:val="0"/>
          <w:lang w:eastAsia="ru-RU"/>
        </w:rPr>
        <w:t>• Эколого-гигиеническая обстановка.</w:t>
      </w:r>
    </w:p>
    <w:p w:rsidR="00E90746" w:rsidRPr="00FE35B5" w:rsidRDefault="00E90746" w:rsidP="008F4E34">
      <w:pPr>
        <w:ind w:firstLine="709"/>
        <w:jc w:val="both"/>
        <w:rPr>
          <w:kern w:val="0"/>
          <w:lang w:eastAsia="ru-RU"/>
        </w:rPr>
      </w:pPr>
      <w:r w:rsidRPr="00FE35B5">
        <w:rPr>
          <w:kern w:val="0"/>
          <w:lang w:eastAsia="ru-RU"/>
        </w:rPr>
        <w:t>Также проанализированы социально-экономические и инженерно-инфраструктурные факторы:</w:t>
      </w:r>
    </w:p>
    <w:p w:rsidR="00E90746" w:rsidRPr="00FE35B5" w:rsidRDefault="00E90746" w:rsidP="008F4E34">
      <w:pPr>
        <w:ind w:firstLine="709"/>
        <w:jc w:val="both"/>
        <w:rPr>
          <w:kern w:val="0"/>
          <w:lang w:eastAsia="ru-RU"/>
        </w:rPr>
      </w:pPr>
      <w:r w:rsidRPr="00FE35B5">
        <w:rPr>
          <w:kern w:val="0"/>
          <w:lang w:eastAsia="ru-RU"/>
        </w:rPr>
        <w:t>• Экономико-географическое положение и факторы развития поселения;</w:t>
      </w:r>
    </w:p>
    <w:p w:rsidR="00E90746" w:rsidRPr="00FE35B5" w:rsidRDefault="00E90746" w:rsidP="008F4E34">
      <w:pPr>
        <w:ind w:firstLine="709"/>
        <w:jc w:val="both"/>
        <w:rPr>
          <w:kern w:val="0"/>
          <w:lang w:eastAsia="ru-RU"/>
        </w:rPr>
      </w:pPr>
      <w:r w:rsidRPr="00FE35B5">
        <w:rPr>
          <w:kern w:val="0"/>
          <w:lang w:eastAsia="ru-RU"/>
        </w:rPr>
        <w:t>• Демографическая ситуация;</w:t>
      </w:r>
    </w:p>
    <w:p w:rsidR="00E90746" w:rsidRPr="00FE35B5" w:rsidRDefault="00E90746" w:rsidP="008F4E34">
      <w:pPr>
        <w:ind w:firstLine="709"/>
        <w:jc w:val="both"/>
        <w:rPr>
          <w:kern w:val="0"/>
          <w:lang w:eastAsia="ru-RU"/>
        </w:rPr>
      </w:pPr>
      <w:r w:rsidRPr="00FE35B5">
        <w:rPr>
          <w:kern w:val="0"/>
          <w:lang w:eastAsia="ru-RU"/>
        </w:rPr>
        <w:t>• Экономическая база развития</w:t>
      </w:r>
      <w:r w:rsidRPr="00FE35B5">
        <w:rPr>
          <w:shd w:val="clear" w:color="auto" w:fill="FFFFFF"/>
        </w:rPr>
        <w:t xml:space="preserve"> </w:t>
      </w:r>
      <w:r>
        <w:rPr>
          <w:shd w:val="clear" w:color="auto" w:fill="FFFFFF"/>
        </w:rPr>
        <w:t>Васильевского</w:t>
      </w:r>
      <w:r w:rsidRPr="00FE35B5">
        <w:rPr>
          <w:shd w:val="clear" w:color="auto" w:fill="FFFFFF"/>
        </w:rPr>
        <w:t xml:space="preserve"> сельского поселения</w:t>
      </w:r>
      <w:r w:rsidRPr="00FE35B5">
        <w:rPr>
          <w:kern w:val="0"/>
          <w:lang w:eastAsia="ru-RU"/>
        </w:rPr>
        <w:t>, сферы занятости населения;</w:t>
      </w:r>
    </w:p>
    <w:p w:rsidR="00E90746" w:rsidRPr="00FE35B5" w:rsidRDefault="00E90746" w:rsidP="008F4E34">
      <w:pPr>
        <w:ind w:firstLine="709"/>
        <w:jc w:val="both"/>
        <w:rPr>
          <w:kern w:val="0"/>
          <w:lang w:eastAsia="ru-RU"/>
        </w:rPr>
      </w:pPr>
      <w:r w:rsidRPr="00FE35B5">
        <w:rPr>
          <w:kern w:val="0"/>
          <w:lang w:eastAsia="ru-RU"/>
        </w:rPr>
        <w:t>• Состояние жилищного фонда, динамика и структура жилищного строительства,</w:t>
      </w:r>
    </w:p>
    <w:p w:rsidR="00E90746" w:rsidRPr="00FE35B5" w:rsidRDefault="00E90746" w:rsidP="008F4E34">
      <w:pPr>
        <w:ind w:firstLine="709"/>
        <w:jc w:val="both"/>
        <w:rPr>
          <w:kern w:val="0"/>
          <w:lang w:eastAsia="ru-RU"/>
        </w:rPr>
      </w:pPr>
      <w:r w:rsidRPr="00FE35B5">
        <w:rPr>
          <w:kern w:val="0"/>
          <w:lang w:eastAsia="ru-RU"/>
        </w:rPr>
        <w:t>расчет потребности в жилищном строительстве, реконструкции жилого фонда и</w:t>
      </w:r>
    </w:p>
    <w:p w:rsidR="00E90746" w:rsidRPr="00FE35B5" w:rsidRDefault="00E90746" w:rsidP="008F4E34">
      <w:pPr>
        <w:ind w:firstLine="709"/>
        <w:jc w:val="both"/>
        <w:rPr>
          <w:kern w:val="0"/>
          <w:lang w:eastAsia="ru-RU"/>
        </w:rPr>
      </w:pPr>
      <w:r w:rsidRPr="00FE35B5">
        <w:rPr>
          <w:kern w:val="0"/>
          <w:lang w:eastAsia="ru-RU"/>
        </w:rPr>
        <w:t>объектах социальной инфраструктуры;</w:t>
      </w:r>
    </w:p>
    <w:p w:rsidR="00E90746" w:rsidRPr="00FE35B5" w:rsidRDefault="00E90746" w:rsidP="008F4E34">
      <w:pPr>
        <w:ind w:firstLine="709"/>
        <w:jc w:val="both"/>
        <w:rPr>
          <w:kern w:val="0"/>
          <w:lang w:eastAsia="ru-RU"/>
        </w:rPr>
      </w:pPr>
      <w:r w:rsidRPr="00FE35B5">
        <w:rPr>
          <w:kern w:val="0"/>
          <w:lang w:eastAsia="ru-RU"/>
        </w:rPr>
        <w:t>• Состояние транспортной и инженерной инфраструктур.</w:t>
      </w:r>
    </w:p>
    <w:p w:rsidR="00E90746" w:rsidRPr="00FE35B5" w:rsidRDefault="00E90746" w:rsidP="007E3FDD">
      <w:pPr>
        <w:ind w:firstLine="708"/>
        <w:jc w:val="both"/>
        <w:rPr>
          <w:kern w:val="0"/>
          <w:lang w:eastAsia="ru-RU"/>
        </w:rPr>
      </w:pPr>
      <w:r w:rsidRPr="00FE35B5">
        <w:rPr>
          <w:kern w:val="0"/>
          <w:lang w:eastAsia="ru-RU"/>
        </w:rPr>
        <w:t xml:space="preserve">В результате проведенного анализа было выявлено, что </w:t>
      </w:r>
      <w:r>
        <w:rPr>
          <w:shd w:val="clear" w:color="auto" w:fill="FFFFFF"/>
        </w:rPr>
        <w:t>Васильевского</w:t>
      </w:r>
      <w:r w:rsidRPr="00FE35B5">
        <w:rPr>
          <w:shd w:val="clear" w:color="auto" w:fill="FFFFFF"/>
        </w:rPr>
        <w:t xml:space="preserve"> сельского поселения</w:t>
      </w:r>
      <w:r w:rsidRPr="00FE35B5">
        <w:rPr>
          <w:rFonts w:cs="Arial"/>
          <w:iCs/>
        </w:rPr>
        <w:t xml:space="preserve"> </w:t>
      </w:r>
      <w:r w:rsidRPr="00FE35B5">
        <w:rPr>
          <w:kern w:val="0"/>
          <w:lang w:eastAsia="ru-RU"/>
        </w:rPr>
        <w:t>относится к числу поселений, перспектива развития которых в значительной степени может быть обусловлена целым рядом благоприятных факторов:</w:t>
      </w:r>
    </w:p>
    <w:p w:rsidR="00E90746" w:rsidRPr="00FE35B5" w:rsidRDefault="00E90746" w:rsidP="008F4E34">
      <w:pPr>
        <w:ind w:firstLine="709"/>
        <w:jc w:val="both"/>
        <w:rPr>
          <w:kern w:val="0"/>
          <w:lang w:eastAsia="ru-RU"/>
        </w:rPr>
      </w:pPr>
      <w:r w:rsidRPr="00FE35B5">
        <w:rPr>
          <w:kern w:val="0"/>
          <w:lang w:eastAsia="ru-RU"/>
        </w:rPr>
        <w:t>• Накопленный социально-экономический потенциал;</w:t>
      </w:r>
    </w:p>
    <w:p w:rsidR="00E90746" w:rsidRPr="00FE35B5" w:rsidRDefault="00E90746" w:rsidP="008F4E34">
      <w:pPr>
        <w:ind w:firstLine="709"/>
        <w:jc w:val="both"/>
        <w:rPr>
          <w:kern w:val="0"/>
          <w:lang w:eastAsia="ru-RU"/>
        </w:rPr>
      </w:pPr>
      <w:r w:rsidRPr="00FE35B5">
        <w:rPr>
          <w:kern w:val="0"/>
          <w:lang w:eastAsia="ru-RU"/>
        </w:rPr>
        <w:t>• Развитые промышленные функции и функции по организационно-хозяйственному и социально-культурному обслуживанию территории поселения;</w:t>
      </w:r>
    </w:p>
    <w:p w:rsidR="00E90746" w:rsidRPr="00FE35B5" w:rsidRDefault="00E90746" w:rsidP="008F4E34">
      <w:pPr>
        <w:tabs>
          <w:tab w:val="left" w:pos="0"/>
        </w:tabs>
        <w:ind w:firstLine="709"/>
        <w:jc w:val="both"/>
        <w:rPr>
          <w:kern w:val="0"/>
          <w:lang w:eastAsia="ru-RU"/>
        </w:rPr>
      </w:pPr>
      <w:r w:rsidRPr="00FE35B5">
        <w:rPr>
          <w:kern w:val="0"/>
          <w:lang w:eastAsia="ru-RU"/>
        </w:rPr>
        <w:t>• Относительно благоприятное состояние окружающей среды, комплекс природно-</w:t>
      </w:r>
    </w:p>
    <w:p w:rsidR="00E90746" w:rsidRPr="00FE35B5" w:rsidRDefault="00E90746" w:rsidP="008F4E34">
      <w:pPr>
        <w:tabs>
          <w:tab w:val="left" w:pos="0"/>
        </w:tabs>
        <w:ind w:firstLine="709"/>
        <w:jc w:val="both"/>
        <w:rPr>
          <w:kern w:val="0"/>
          <w:lang w:eastAsia="ru-RU"/>
        </w:rPr>
      </w:pPr>
      <w:r w:rsidRPr="00FE35B5">
        <w:rPr>
          <w:kern w:val="0"/>
          <w:lang w:eastAsia="ru-RU"/>
        </w:rPr>
        <w:t>климатических и ландшафтных условий, которые представляют собой основу</w:t>
      </w:r>
    </w:p>
    <w:p w:rsidR="00E90746" w:rsidRDefault="00E90746" w:rsidP="008F4E34">
      <w:pPr>
        <w:tabs>
          <w:tab w:val="left" w:pos="0"/>
        </w:tabs>
        <w:ind w:firstLine="709"/>
        <w:jc w:val="both"/>
        <w:rPr>
          <w:kern w:val="0"/>
          <w:lang w:eastAsia="ru-RU"/>
        </w:rPr>
      </w:pPr>
      <w:r w:rsidRPr="00FE35B5">
        <w:rPr>
          <w:kern w:val="0"/>
          <w:lang w:eastAsia="ru-RU"/>
        </w:rPr>
        <w:t>формирования благоприятной среды для жизни человека.</w:t>
      </w:r>
    </w:p>
    <w:p w:rsidR="00E90746" w:rsidRDefault="00E90746" w:rsidP="008F4E34">
      <w:pPr>
        <w:tabs>
          <w:tab w:val="left" w:pos="0"/>
        </w:tabs>
        <w:ind w:firstLine="709"/>
        <w:jc w:val="both"/>
        <w:rPr>
          <w:kern w:val="0"/>
          <w:lang w:eastAsia="ru-RU"/>
        </w:rPr>
      </w:pPr>
    </w:p>
    <w:p w:rsidR="00E90746" w:rsidRPr="009A7995" w:rsidRDefault="00E90746" w:rsidP="008F4E34">
      <w:pPr>
        <w:pStyle w:val="ConsPlusNormal"/>
        <w:widowControl/>
        <w:tabs>
          <w:tab w:val="left" w:pos="720"/>
        </w:tabs>
        <w:snapToGrid w:val="0"/>
        <w:spacing w:after="120"/>
        <w:ind w:firstLine="0"/>
        <w:jc w:val="both"/>
        <w:rPr>
          <w:rFonts w:ascii="Georgia" w:hAnsi="Georgia" w:cs="Times New Roman"/>
          <w:b/>
          <w:bCs/>
          <w:sz w:val="24"/>
          <w:szCs w:val="24"/>
        </w:rPr>
      </w:pPr>
      <w:r>
        <w:rPr>
          <w:rFonts w:ascii="Times New Roman" w:hAnsi="Times New Roman" w:cs="Times New Roman"/>
          <w:b/>
          <w:bCs/>
          <w:sz w:val="24"/>
          <w:szCs w:val="24"/>
        </w:rPr>
        <w:tab/>
      </w:r>
      <w:r w:rsidRPr="009A7995">
        <w:rPr>
          <w:rFonts w:ascii="Georgia" w:hAnsi="Georgia" w:cs="Times New Roman"/>
          <w:b/>
          <w:bCs/>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E90746" w:rsidRPr="009A15E7" w:rsidRDefault="00E90746" w:rsidP="007D198F">
      <w:pPr>
        <w:jc w:val="both"/>
      </w:pPr>
      <w:r>
        <w:tab/>
      </w:r>
      <w:r w:rsidRPr="009A15E7">
        <w:t>Настоящий раздел содержит материалы по обоснованию вариантов решения задач территориального планирования территории</w:t>
      </w:r>
      <w:r w:rsidRPr="00A361D8">
        <w:rPr>
          <w:shd w:val="clear" w:color="auto" w:fill="FFFFFF"/>
        </w:rPr>
        <w:t xml:space="preserve"> </w:t>
      </w:r>
      <w:r>
        <w:rPr>
          <w:shd w:val="clear" w:color="auto" w:fill="FFFFFF"/>
        </w:rPr>
        <w:t>Васильевского сельского поселения</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E90746" w:rsidRDefault="00E90746" w:rsidP="007D198F">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A361D8">
        <w:rPr>
          <w:shd w:val="clear" w:color="auto" w:fill="FFFFFF"/>
        </w:rPr>
        <w:t xml:space="preserve"> </w:t>
      </w:r>
      <w:r>
        <w:rPr>
          <w:shd w:val="clear" w:color="auto" w:fill="FFFFFF"/>
        </w:rPr>
        <w:t>Васильевского сельского поселения</w:t>
      </w:r>
      <w:r>
        <w:t>. Структура настоящего раздела соответствует структуре раздела 1 II части «</w:t>
      </w:r>
      <w:r w:rsidRPr="005C34C3">
        <w:t>А</w:t>
      </w:r>
      <w:r>
        <w:t>нализ состояния, проблем и перспектив комплексного развития территории  поселения. Перечень основных факторов риска возникновения чрезвычайных ситуаций природного и техногенного характера».</w:t>
      </w:r>
    </w:p>
    <w:p w:rsidR="00E90746" w:rsidRDefault="00E90746" w:rsidP="007D198F">
      <w:pPr>
        <w:jc w:val="both"/>
      </w:pPr>
      <w:r>
        <w:tab/>
        <w:t xml:space="preserve">Содержание разделов и карт (схем) генерального плана </w:t>
      </w:r>
      <w:r>
        <w:rPr>
          <w:shd w:val="clear" w:color="auto" w:fill="FFFFFF"/>
        </w:rPr>
        <w:t>Васильевского сельского поселения</w:t>
      </w:r>
      <w:r>
        <w:rPr>
          <w:rFonts w:cs="Arial"/>
          <w:iCs/>
        </w:rPr>
        <w:t xml:space="preserve"> </w:t>
      </w:r>
      <w:r>
        <w:t>тесно связано с полномочиями органов местного самоуправления. Согласно ст. 14 Федерального закона №131-ФЗ от 06.10.2003 г. непосредственно к полномочиям Администрации</w:t>
      </w:r>
      <w:r w:rsidRPr="00B578F1">
        <w:rPr>
          <w:shd w:val="clear" w:color="auto" w:fill="FFFFFF"/>
        </w:rPr>
        <w:t xml:space="preserve"> </w:t>
      </w:r>
      <w:r>
        <w:rPr>
          <w:shd w:val="clear" w:color="auto" w:fill="FFFFFF"/>
        </w:rPr>
        <w:t xml:space="preserve">Васильевского сельского </w:t>
      </w:r>
      <w:r>
        <w:t>поселения относятся следующие предложения по территориальному планированию:</w:t>
      </w:r>
    </w:p>
    <w:p w:rsidR="00E90746" w:rsidRDefault="00E90746" w:rsidP="00620AE4">
      <w:pPr>
        <w:numPr>
          <w:ilvl w:val="0"/>
          <w:numId w:val="14"/>
        </w:numPr>
        <w:tabs>
          <w:tab w:val="clear" w:pos="720"/>
          <w:tab w:val="num" w:pos="0"/>
        </w:tabs>
        <w:ind w:left="0" w:firstLine="360"/>
        <w:jc w:val="both"/>
      </w:pPr>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E90746" w:rsidRDefault="00E90746" w:rsidP="00620AE4">
      <w:pPr>
        <w:numPr>
          <w:ilvl w:val="0"/>
          <w:numId w:val="14"/>
        </w:numPr>
        <w:tabs>
          <w:tab w:val="clear" w:pos="720"/>
          <w:tab w:val="num" w:pos="0"/>
        </w:tabs>
        <w:ind w:left="0" w:firstLine="360"/>
        <w:jc w:val="both"/>
      </w:pPr>
      <w:r>
        <w:t>предложения по размещению на территории поселения объектов капитального строительства местного значения, включающие в себя следующие подразделы:</w:t>
      </w:r>
    </w:p>
    <w:p w:rsidR="00E90746" w:rsidRDefault="00E90746" w:rsidP="007D198F">
      <w:pPr>
        <w:jc w:val="both"/>
        <w:rPr>
          <w:i/>
          <w:iCs/>
        </w:rPr>
      </w:pPr>
      <w:r>
        <w:tab/>
      </w:r>
      <w:r>
        <w:rPr>
          <w:i/>
          <w:iCs/>
        </w:rPr>
        <w:t>Предложения по обеспечению территории</w:t>
      </w:r>
      <w:r w:rsidRPr="005347D4">
        <w:rPr>
          <w:shd w:val="clear" w:color="auto" w:fill="FFFFFF"/>
        </w:rPr>
        <w:t xml:space="preserve"> </w:t>
      </w:r>
      <w:r>
        <w:rPr>
          <w:i/>
          <w:iCs/>
        </w:rPr>
        <w:t xml:space="preserve">Васильевского  </w:t>
      </w:r>
      <w:r w:rsidRPr="005347D4">
        <w:rPr>
          <w:i/>
          <w:iCs/>
        </w:rPr>
        <w:t>сельского поселения</w:t>
      </w:r>
      <w:r>
        <w:rPr>
          <w:i/>
          <w:iCs/>
        </w:rPr>
        <w:t xml:space="preserve">  поселения объектами инженерной инфраструктуры:</w:t>
      </w:r>
    </w:p>
    <w:p w:rsidR="00E90746" w:rsidRDefault="00E90746" w:rsidP="00620AE4">
      <w:pPr>
        <w:numPr>
          <w:ilvl w:val="0"/>
          <w:numId w:val="15"/>
        </w:numPr>
        <w:tabs>
          <w:tab w:val="clear" w:pos="720"/>
          <w:tab w:val="left" w:pos="0"/>
          <w:tab w:val="left" w:pos="851"/>
        </w:tabs>
        <w:ind w:left="0" w:firstLine="709"/>
        <w:jc w:val="both"/>
      </w:pPr>
      <w:r>
        <w:t>организация в границах поселения электро-, тепло-, газо- и водоснабжения населения, водоотведения, снабжения населения топливом;</w:t>
      </w:r>
    </w:p>
    <w:p w:rsidR="00E90746" w:rsidRDefault="00E90746" w:rsidP="00620AE4">
      <w:pPr>
        <w:numPr>
          <w:ilvl w:val="0"/>
          <w:numId w:val="15"/>
        </w:numPr>
        <w:tabs>
          <w:tab w:val="clear" w:pos="720"/>
          <w:tab w:val="left" w:pos="0"/>
          <w:tab w:val="left" w:pos="851"/>
        </w:tabs>
        <w:ind w:left="0" w:firstLine="709"/>
        <w:jc w:val="both"/>
      </w:pPr>
      <w:r>
        <w:t>организация освещения улиц и установки указателей с названиями улиц и номерами домов.</w:t>
      </w:r>
    </w:p>
    <w:p w:rsidR="00E90746" w:rsidRDefault="00E90746" w:rsidP="007D198F">
      <w:pPr>
        <w:jc w:val="both"/>
        <w:rPr>
          <w:i/>
          <w:iCs/>
        </w:rPr>
      </w:pPr>
      <w:r>
        <w:tab/>
      </w:r>
      <w:r>
        <w:rPr>
          <w:i/>
          <w:iCs/>
        </w:rPr>
        <w:t xml:space="preserve">Предложения по обеспечению территории Васильевского </w:t>
      </w:r>
      <w:r w:rsidRPr="00EC2C19">
        <w:rPr>
          <w:i/>
          <w:iCs/>
        </w:rPr>
        <w:t>сельского поселения</w:t>
      </w:r>
      <w:r>
        <w:rPr>
          <w:rFonts w:cs="Arial"/>
          <w:iCs/>
        </w:rPr>
        <w:t xml:space="preserve"> </w:t>
      </w:r>
      <w:r>
        <w:rPr>
          <w:i/>
          <w:iCs/>
        </w:rPr>
        <w:t>объектами транспортной инфраструктуры:</w:t>
      </w:r>
    </w:p>
    <w:p w:rsidR="00E90746" w:rsidRDefault="00E90746" w:rsidP="00620AE4">
      <w:pPr>
        <w:numPr>
          <w:ilvl w:val="0"/>
          <w:numId w:val="16"/>
        </w:numPr>
        <w:tabs>
          <w:tab w:val="clear" w:pos="720"/>
          <w:tab w:val="num" w:pos="0"/>
          <w:tab w:val="left" w:pos="993"/>
        </w:tabs>
        <w:ind w:left="0" w:firstLine="709"/>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90746" w:rsidRDefault="00E90746" w:rsidP="00620AE4">
      <w:pPr>
        <w:numPr>
          <w:ilvl w:val="0"/>
          <w:numId w:val="16"/>
        </w:numPr>
        <w:tabs>
          <w:tab w:val="clear" w:pos="720"/>
          <w:tab w:val="num" w:pos="0"/>
          <w:tab w:val="left" w:pos="993"/>
        </w:tabs>
        <w:ind w:left="0" w:firstLine="709"/>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90746" w:rsidRPr="006A51EE" w:rsidRDefault="00E90746" w:rsidP="006A51EE">
      <w:pPr>
        <w:jc w:val="both"/>
        <w:rPr>
          <w:i/>
          <w:iCs/>
        </w:rPr>
      </w:pPr>
      <w:r>
        <w:tab/>
      </w:r>
      <w:r>
        <w:rPr>
          <w:i/>
          <w:iCs/>
        </w:rPr>
        <w:t xml:space="preserve">Предложения по обеспечению территории Васильевского </w:t>
      </w:r>
      <w:r w:rsidRPr="00095F28">
        <w:rPr>
          <w:i/>
          <w:iCs/>
        </w:rPr>
        <w:t>сельского поселения</w:t>
      </w:r>
      <w:r>
        <w:rPr>
          <w:rFonts w:cs="Arial"/>
          <w:iCs/>
        </w:rPr>
        <w:t xml:space="preserve"> </w:t>
      </w:r>
      <w:r>
        <w:rPr>
          <w:i/>
          <w:iCs/>
        </w:rPr>
        <w:t>объектами жилой социальной инфраструктуры:</w:t>
      </w:r>
    </w:p>
    <w:p w:rsidR="00E90746" w:rsidRDefault="00E90746" w:rsidP="00620AE4">
      <w:pPr>
        <w:numPr>
          <w:ilvl w:val="0"/>
          <w:numId w:val="17"/>
        </w:numPr>
        <w:tabs>
          <w:tab w:val="clear" w:pos="720"/>
          <w:tab w:val="num" w:pos="0"/>
          <w:tab w:val="left" w:pos="709"/>
          <w:tab w:val="left" w:pos="993"/>
        </w:tabs>
        <w:ind w:left="0" w:firstLine="709"/>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E90746" w:rsidRPr="006A51EE" w:rsidRDefault="00E90746" w:rsidP="006A51EE">
      <w:pPr>
        <w:jc w:val="both"/>
        <w:rPr>
          <w:i/>
          <w:iCs/>
        </w:rPr>
      </w:pPr>
      <w:r>
        <w:tab/>
      </w:r>
      <w:r>
        <w:rPr>
          <w:i/>
          <w:iCs/>
        </w:rPr>
        <w:t>Предложения по обеспечению территории поселения объектами связи, торговли, общественного питания, бытового обслуживания:</w:t>
      </w:r>
    </w:p>
    <w:p w:rsidR="00E90746" w:rsidRPr="008F4E34" w:rsidRDefault="00E90746" w:rsidP="00620AE4">
      <w:pPr>
        <w:numPr>
          <w:ilvl w:val="0"/>
          <w:numId w:val="18"/>
        </w:numPr>
        <w:tabs>
          <w:tab w:val="clear" w:pos="720"/>
          <w:tab w:val="num" w:pos="0"/>
          <w:tab w:val="left" w:pos="851"/>
        </w:tabs>
        <w:ind w:left="0" w:firstLine="709"/>
        <w:jc w:val="both"/>
      </w:pPr>
      <w:r>
        <w:t>создание условий для обеспечения жителей поселения услугами связи, общественного питания, торговли и бытового обслуживания.</w:t>
      </w:r>
    </w:p>
    <w:p w:rsidR="00E90746" w:rsidRPr="006A51EE" w:rsidRDefault="00E90746" w:rsidP="006A51EE">
      <w:pPr>
        <w:jc w:val="both"/>
        <w:rPr>
          <w:i/>
          <w:iCs/>
        </w:rPr>
      </w:pPr>
      <w:r>
        <w:rPr>
          <w:i/>
          <w:iCs/>
        </w:rPr>
        <w:tab/>
        <w:t>Предложения по обеспечению территории поселения объектами библиотечного обслуживания, культуры, народного художественного творчества, музеями, объектами физкультуры и спорта:</w:t>
      </w:r>
    </w:p>
    <w:p w:rsidR="00E90746" w:rsidRDefault="00E90746" w:rsidP="00620AE4">
      <w:pPr>
        <w:numPr>
          <w:ilvl w:val="0"/>
          <w:numId w:val="19"/>
        </w:numPr>
        <w:tabs>
          <w:tab w:val="clear" w:pos="720"/>
          <w:tab w:val="num" w:pos="0"/>
          <w:tab w:val="left" w:pos="709"/>
          <w:tab w:val="left" w:pos="851"/>
        </w:tabs>
        <w:ind w:left="0" w:firstLine="709"/>
        <w:jc w:val="both"/>
      </w:pPr>
      <w:r>
        <w:t>организация библиотечного обслуживания населения;</w:t>
      </w:r>
    </w:p>
    <w:p w:rsidR="00E90746" w:rsidRDefault="00E90746" w:rsidP="00620AE4">
      <w:pPr>
        <w:numPr>
          <w:ilvl w:val="0"/>
          <w:numId w:val="19"/>
        </w:numPr>
        <w:tabs>
          <w:tab w:val="clear" w:pos="720"/>
          <w:tab w:val="num" w:pos="0"/>
          <w:tab w:val="left" w:pos="709"/>
          <w:tab w:val="left" w:pos="851"/>
        </w:tabs>
        <w:ind w:left="0" w:firstLine="709"/>
        <w:jc w:val="both"/>
      </w:pPr>
      <w:r>
        <w:t>создание условий для организации досуга и обеспечения жителей поселения услугами организаций культуры;</w:t>
      </w:r>
    </w:p>
    <w:p w:rsidR="00E90746" w:rsidRDefault="00E90746" w:rsidP="00620AE4">
      <w:pPr>
        <w:numPr>
          <w:ilvl w:val="0"/>
          <w:numId w:val="19"/>
        </w:numPr>
        <w:tabs>
          <w:tab w:val="clear" w:pos="720"/>
          <w:tab w:val="num" w:pos="0"/>
          <w:tab w:val="left" w:pos="709"/>
          <w:tab w:val="left" w:pos="851"/>
        </w:tabs>
        <w:ind w:left="0" w:firstLine="709"/>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E90746" w:rsidRDefault="00E90746" w:rsidP="00620AE4">
      <w:pPr>
        <w:numPr>
          <w:ilvl w:val="0"/>
          <w:numId w:val="19"/>
        </w:numPr>
        <w:tabs>
          <w:tab w:val="clear" w:pos="720"/>
          <w:tab w:val="num" w:pos="0"/>
          <w:tab w:val="left" w:pos="709"/>
          <w:tab w:val="left" w:pos="851"/>
        </w:tabs>
        <w:ind w:left="0" w:firstLine="709"/>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90746" w:rsidRDefault="00E90746" w:rsidP="00620AE4">
      <w:pPr>
        <w:numPr>
          <w:ilvl w:val="0"/>
          <w:numId w:val="19"/>
        </w:numPr>
        <w:tabs>
          <w:tab w:val="clear" w:pos="720"/>
          <w:tab w:val="num" w:pos="0"/>
          <w:tab w:val="left" w:pos="709"/>
          <w:tab w:val="left" w:pos="851"/>
        </w:tabs>
        <w:ind w:left="0" w:firstLine="709"/>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90746" w:rsidRPr="008F4E34" w:rsidRDefault="00E90746" w:rsidP="00620AE4">
      <w:pPr>
        <w:numPr>
          <w:ilvl w:val="0"/>
          <w:numId w:val="19"/>
        </w:numPr>
        <w:tabs>
          <w:tab w:val="clear" w:pos="720"/>
          <w:tab w:val="num" w:pos="0"/>
          <w:tab w:val="left" w:pos="709"/>
          <w:tab w:val="left" w:pos="851"/>
        </w:tabs>
        <w:ind w:left="0" w:firstLine="709"/>
        <w:jc w:val="both"/>
      </w:pPr>
      <w:r>
        <w:t>обеспечение условий для развития на территории поселения физической культуры и массового спорта.</w:t>
      </w:r>
    </w:p>
    <w:p w:rsidR="00E90746" w:rsidRPr="006A51EE" w:rsidRDefault="00E90746" w:rsidP="006A51EE">
      <w:pPr>
        <w:jc w:val="both"/>
        <w:rPr>
          <w:i/>
          <w:iCs/>
        </w:rPr>
      </w:pPr>
      <w:r>
        <w:tab/>
      </w:r>
      <w:r>
        <w:rPr>
          <w:i/>
          <w:iCs/>
        </w:rPr>
        <w:t>Предложения по обеспечению территории</w:t>
      </w:r>
      <w:r w:rsidRPr="003B6276">
        <w:rPr>
          <w:shd w:val="clear" w:color="auto" w:fill="FFFFFF"/>
        </w:rPr>
        <w:t xml:space="preserve"> </w:t>
      </w:r>
      <w:r>
        <w:rPr>
          <w:i/>
          <w:iCs/>
        </w:rPr>
        <w:t xml:space="preserve">Васильевского </w:t>
      </w:r>
      <w:r w:rsidRPr="003B6276">
        <w:rPr>
          <w:i/>
          <w:iCs/>
        </w:rPr>
        <w:t>сельского поселения</w:t>
      </w:r>
      <w:r>
        <w:rPr>
          <w:i/>
          <w:iCs/>
        </w:rPr>
        <w:t xml:space="preserve">  объектами массового отдыха жителей поселения, благоустройства и озеленения территории поселения:</w:t>
      </w:r>
    </w:p>
    <w:p w:rsidR="00E90746" w:rsidRDefault="00E90746" w:rsidP="00620AE4">
      <w:pPr>
        <w:numPr>
          <w:ilvl w:val="0"/>
          <w:numId w:val="20"/>
        </w:numPr>
        <w:tabs>
          <w:tab w:val="clear" w:pos="720"/>
          <w:tab w:val="num" w:pos="567"/>
          <w:tab w:val="left" w:pos="851"/>
        </w:tabs>
        <w:ind w:left="0" w:firstLine="709"/>
        <w:jc w:val="both"/>
      </w:pPr>
      <w:r>
        <w:t>создание условий для массового отдыха жителей поселения и организация обустройства мест массового отдыха населения;</w:t>
      </w:r>
    </w:p>
    <w:p w:rsidR="00E90746" w:rsidRDefault="00E90746" w:rsidP="00620AE4">
      <w:pPr>
        <w:numPr>
          <w:ilvl w:val="0"/>
          <w:numId w:val="20"/>
        </w:numPr>
        <w:tabs>
          <w:tab w:val="clear" w:pos="720"/>
          <w:tab w:val="num" w:pos="567"/>
          <w:tab w:val="left" w:pos="851"/>
        </w:tabs>
        <w:ind w:left="0" w:firstLine="709"/>
        <w:jc w:val="both"/>
      </w:pPr>
      <w:r>
        <w:t>осуществление мероприятий по обеспечению безопасности людей на водных объектах;</w:t>
      </w:r>
    </w:p>
    <w:p w:rsidR="00E90746" w:rsidRDefault="00E90746" w:rsidP="00620AE4">
      <w:pPr>
        <w:numPr>
          <w:ilvl w:val="0"/>
          <w:numId w:val="20"/>
        </w:numPr>
        <w:tabs>
          <w:tab w:val="clear" w:pos="720"/>
          <w:tab w:val="num" w:pos="567"/>
          <w:tab w:val="left" w:pos="851"/>
        </w:tabs>
        <w:ind w:left="0" w:firstLine="709"/>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E90746" w:rsidRDefault="00E90746" w:rsidP="007D198F">
      <w:pPr>
        <w:jc w:val="both"/>
        <w:rPr>
          <w:i/>
          <w:iCs/>
        </w:rPr>
      </w:pPr>
      <w:r>
        <w:rPr>
          <w:i/>
          <w:iCs/>
        </w:rPr>
        <w:tab/>
        <w:t>Предложения по обеспечению территории</w:t>
      </w:r>
      <w:r w:rsidRPr="00B059A4">
        <w:rPr>
          <w:shd w:val="clear" w:color="auto" w:fill="FFFFFF"/>
        </w:rPr>
        <w:t xml:space="preserve"> </w:t>
      </w:r>
      <w:r>
        <w:rPr>
          <w:i/>
          <w:iCs/>
        </w:rPr>
        <w:t xml:space="preserve">Васильевского </w:t>
      </w:r>
      <w:r w:rsidRPr="00B059A4">
        <w:rPr>
          <w:i/>
          <w:iCs/>
        </w:rPr>
        <w:t>сельского поселения</w:t>
      </w:r>
      <w:r>
        <w:rPr>
          <w:i/>
          <w:iCs/>
        </w:rPr>
        <w:t xml:space="preserve">  местами сбора бытовых отходов:</w:t>
      </w:r>
    </w:p>
    <w:p w:rsidR="00E90746" w:rsidRDefault="00E90746" w:rsidP="00620AE4">
      <w:pPr>
        <w:numPr>
          <w:ilvl w:val="0"/>
          <w:numId w:val="21"/>
        </w:numPr>
        <w:tabs>
          <w:tab w:val="clear" w:pos="1070"/>
          <w:tab w:val="num" w:pos="851"/>
        </w:tabs>
        <w:ind w:left="0" w:firstLine="709"/>
        <w:jc w:val="both"/>
      </w:pPr>
      <w:r>
        <w:t>организация сбора и вывоза бытовых отходов и мусора.</w:t>
      </w:r>
    </w:p>
    <w:p w:rsidR="00E90746" w:rsidRPr="006A51EE" w:rsidRDefault="00E90746" w:rsidP="007D198F">
      <w:pPr>
        <w:jc w:val="both"/>
        <w:rPr>
          <w:i/>
          <w:iCs/>
        </w:rPr>
      </w:pPr>
      <w:r>
        <w:tab/>
      </w:r>
      <w:r>
        <w:rPr>
          <w:i/>
          <w:iCs/>
        </w:rPr>
        <w:t>Предложения по обеспечению территории  поселения местами захоронения:</w:t>
      </w:r>
    </w:p>
    <w:p w:rsidR="00E90746" w:rsidRDefault="00E90746" w:rsidP="00620AE4">
      <w:pPr>
        <w:numPr>
          <w:ilvl w:val="0"/>
          <w:numId w:val="22"/>
        </w:numPr>
        <w:tabs>
          <w:tab w:val="left" w:pos="851"/>
        </w:tabs>
        <w:ind w:left="0" w:firstLine="709"/>
        <w:jc w:val="both"/>
      </w:pPr>
      <w:r>
        <w:t>содержание мест захоронения.</w:t>
      </w:r>
    </w:p>
    <w:p w:rsidR="00E90746" w:rsidRDefault="00E90746" w:rsidP="007D198F">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границе населенного пункта поселения.</w:t>
      </w:r>
    </w:p>
    <w:p w:rsidR="00E90746" w:rsidRDefault="00E90746" w:rsidP="007D198F">
      <w:pPr>
        <w:jc w:val="both"/>
      </w:pPr>
    </w:p>
    <w:p w:rsidR="00E90746" w:rsidRPr="00C855D1" w:rsidRDefault="00E90746" w:rsidP="00D36F6C">
      <w:pPr>
        <w:ind w:firstLine="708"/>
        <w:jc w:val="both"/>
        <w:rPr>
          <w:b/>
          <w:bCs/>
        </w:rPr>
      </w:pPr>
      <w:r w:rsidRPr="00C855D1">
        <w:rPr>
          <w:b/>
          <w:bCs/>
        </w:rPr>
        <w:t xml:space="preserve">2.1. Базовый прогноз численности населения </w:t>
      </w:r>
      <w:r>
        <w:rPr>
          <w:b/>
          <w:bCs/>
        </w:rPr>
        <w:t xml:space="preserve">Васильевского </w:t>
      </w:r>
      <w:r w:rsidRPr="00C855D1">
        <w:rPr>
          <w:b/>
          <w:bCs/>
        </w:rPr>
        <w:t>сельского поселения.</w:t>
      </w:r>
    </w:p>
    <w:p w:rsidR="00E90746" w:rsidRPr="00C855D1" w:rsidRDefault="00E90746" w:rsidP="00D36F6C">
      <w:pPr>
        <w:pStyle w:val="NoSpacing"/>
        <w:ind w:firstLine="708"/>
        <w:jc w:val="both"/>
        <w:rPr>
          <w:szCs w:val="24"/>
        </w:rPr>
      </w:pPr>
      <w:r w:rsidRPr="00C855D1">
        <w:rPr>
          <w:szCs w:val="24"/>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E90746" w:rsidRPr="00C855D1" w:rsidRDefault="00E90746" w:rsidP="00D36F6C">
      <w:pPr>
        <w:pStyle w:val="NoSpacing"/>
        <w:ind w:firstLine="708"/>
        <w:jc w:val="both"/>
        <w:rPr>
          <w:szCs w:val="24"/>
        </w:rPr>
      </w:pPr>
      <w:r w:rsidRPr="00C855D1">
        <w:rPr>
          <w:szCs w:val="24"/>
        </w:rPr>
        <w:t>При составлении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E90746" w:rsidRPr="00C855D1" w:rsidRDefault="00E90746" w:rsidP="00D36F6C">
      <w:pPr>
        <w:pStyle w:val="NoSpacing"/>
        <w:ind w:firstLine="708"/>
        <w:jc w:val="both"/>
        <w:rPr>
          <w:szCs w:val="24"/>
        </w:rPr>
      </w:pPr>
      <w:r w:rsidRPr="00C855D1">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E90746" w:rsidRPr="00C855D1" w:rsidRDefault="00E90746" w:rsidP="00D36F6C">
      <w:pPr>
        <w:pStyle w:val="NoSpacing"/>
        <w:ind w:firstLine="708"/>
        <w:jc w:val="both"/>
        <w:rPr>
          <w:szCs w:val="24"/>
        </w:rPr>
      </w:pPr>
      <w:r w:rsidRPr="00C855D1">
        <w:rPr>
          <w:szCs w:val="24"/>
        </w:rPr>
        <w:t xml:space="preserve">За исходную базу перспективных расчетов взяты сложившиеся в поселении к началу 2012 года уровни рождаемости и смертности населения, его половая и возрастная структуры. </w:t>
      </w:r>
    </w:p>
    <w:p w:rsidR="00E90746" w:rsidRPr="00C855D1" w:rsidRDefault="00E90746" w:rsidP="00D36F6C">
      <w:pPr>
        <w:pStyle w:val="NoSpacing"/>
        <w:ind w:firstLine="708"/>
        <w:jc w:val="both"/>
        <w:rPr>
          <w:szCs w:val="24"/>
        </w:rPr>
      </w:pPr>
      <w:r w:rsidRPr="00C855D1">
        <w:rPr>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E90746" w:rsidRPr="00C855D1" w:rsidRDefault="00E90746" w:rsidP="00D36F6C">
      <w:pPr>
        <w:pStyle w:val="NoSpacing"/>
        <w:numPr>
          <w:ilvl w:val="0"/>
          <w:numId w:val="31"/>
        </w:numPr>
        <w:jc w:val="both"/>
        <w:rPr>
          <w:szCs w:val="24"/>
        </w:rPr>
      </w:pPr>
      <w:r w:rsidRPr="00C855D1">
        <w:rPr>
          <w:szCs w:val="24"/>
        </w:rPr>
        <w:t>инерционному;</w:t>
      </w:r>
    </w:p>
    <w:p w:rsidR="00E90746" w:rsidRPr="00C855D1" w:rsidRDefault="00E90746" w:rsidP="00D36F6C">
      <w:pPr>
        <w:pStyle w:val="NoSpacing"/>
        <w:numPr>
          <w:ilvl w:val="0"/>
          <w:numId w:val="31"/>
        </w:numPr>
        <w:jc w:val="both"/>
        <w:rPr>
          <w:szCs w:val="24"/>
        </w:rPr>
      </w:pPr>
      <w:r w:rsidRPr="00C855D1">
        <w:rPr>
          <w:szCs w:val="24"/>
        </w:rPr>
        <w:t>базовому;</w:t>
      </w:r>
    </w:p>
    <w:p w:rsidR="00E90746" w:rsidRPr="00C855D1" w:rsidRDefault="00E90746" w:rsidP="00D36F6C">
      <w:pPr>
        <w:pStyle w:val="NoSpacing"/>
        <w:numPr>
          <w:ilvl w:val="0"/>
          <w:numId w:val="31"/>
        </w:numPr>
        <w:jc w:val="both"/>
        <w:rPr>
          <w:szCs w:val="24"/>
        </w:rPr>
      </w:pPr>
      <w:r w:rsidRPr="00C855D1">
        <w:rPr>
          <w:szCs w:val="24"/>
        </w:rPr>
        <w:t>оптимистическому.</w:t>
      </w:r>
    </w:p>
    <w:p w:rsidR="00E90746" w:rsidRPr="00C855D1" w:rsidRDefault="00E90746" w:rsidP="00D36F6C">
      <w:pPr>
        <w:pStyle w:val="NoSpacing"/>
        <w:ind w:firstLine="708"/>
        <w:jc w:val="both"/>
        <w:rPr>
          <w:szCs w:val="24"/>
        </w:rPr>
      </w:pPr>
      <w:r w:rsidRPr="00C855D1">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E90746" w:rsidRPr="00C855D1" w:rsidRDefault="00E90746" w:rsidP="00D36F6C">
      <w:pPr>
        <w:pStyle w:val="NoSpacing"/>
        <w:ind w:firstLine="708"/>
        <w:jc w:val="both"/>
        <w:rPr>
          <w:szCs w:val="24"/>
        </w:rPr>
      </w:pPr>
      <w:r w:rsidRPr="00C855D1">
        <w:rPr>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E90746" w:rsidRPr="00C855D1" w:rsidRDefault="00E90746" w:rsidP="00D36F6C">
      <w:pPr>
        <w:pStyle w:val="NoSpacing"/>
        <w:ind w:firstLine="708"/>
        <w:jc w:val="both"/>
        <w:rPr>
          <w:szCs w:val="24"/>
        </w:rPr>
      </w:pPr>
      <w:r w:rsidRPr="00C855D1">
        <w:rPr>
          <w:szCs w:val="24"/>
        </w:rPr>
        <w:t>За основу для расчетов по настоящему генеральному плану принят базовый прогноз численности</w:t>
      </w:r>
      <w:r>
        <w:rPr>
          <w:szCs w:val="24"/>
        </w:rPr>
        <w:t xml:space="preserve"> на 1 января 2012</w:t>
      </w:r>
      <w:r w:rsidRPr="00C855D1">
        <w:rPr>
          <w:szCs w:val="24"/>
        </w:rPr>
        <w:t xml:space="preserve"> года.</w:t>
      </w:r>
    </w:p>
    <w:p w:rsidR="00E90746" w:rsidRDefault="00E90746" w:rsidP="00D36F6C">
      <w:pPr>
        <w:pStyle w:val="NoSpacing"/>
        <w:ind w:firstLine="708"/>
        <w:jc w:val="both"/>
        <w:rPr>
          <w:szCs w:val="24"/>
        </w:rPr>
      </w:pPr>
      <w:r w:rsidRPr="00C855D1">
        <w:rPr>
          <w:szCs w:val="24"/>
        </w:rPr>
        <w:t xml:space="preserve">В соответствии с базовым прогнозом численность населения </w:t>
      </w:r>
      <w:r>
        <w:rPr>
          <w:szCs w:val="24"/>
        </w:rPr>
        <w:t xml:space="preserve">Васильевского </w:t>
      </w:r>
      <w:r w:rsidRPr="00C855D1">
        <w:rPr>
          <w:szCs w:val="24"/>
        </w:rPr>
        <w:t>сельского поселения в 203</w:t>
      </w:r>
      <w:r>
        <w:rPr>
          <w:szCs w:val="24"/>
        </w:rPr>
        <w:t>2</w:t>
      </w:r>
      <w:r w:rsidRPr="00C855D1">
        <w:rPr>
          <w:szCs w:val="24"/>
        </w:rPr>
        <w:t xml:space="preserve"> году может увеличиться до </w:t>
      </w:r>
      <w:r>
        <w:rPr>
          <w:szCs w:val="24"/>
        </w:rPr>
        <w:t>30</w:t>
      </w:r>
      <w:r w:rsidRPr="00C855D1">
        <w:rPr>
          <w:szCs w:val="24"/>
        </w:rPr>
        <w:t>0 человек (в связи с проектированием и строительством нефтеперекачивающего завода д. Туровка – Туровского сельского поселения Верховского района</w:t>
      </w:r>
      <w:r>
        <w:rPr>
          <w:szCs w:val="24"/>
        </w:rPr>
        <w:t xml:space="preserve"> и </w:t>
      </w:r>
      <w:r w:rsidRPr="00C855D1">
        <w:rPr>
          <w:szCs w:val="24"/>
        </w:rPr>
        <w:t xml:space="preserve">проектированием и строительством </w:t>
      </w:r>
      <w:r>
        <w:rPr>
          <w:szCs w:val="24"/>
        </w:rPr>
        <w:t>цементно</w:t>
      </w:r>
      <w:r w:rsidRPr="00C855D1">
        <w:rPr>
          <w:szCs w:val="24"/>
        </w:rPr>
        <w:t>го завода</w:t>
      </w:r>
      <w:r>
        <w:rPr>
          <w:szCs w:val="24"/>
        </w:rPr>
        <w:t xml:space="preserve"> </w:t>
      </w:r>
      <w:r w:rsidRPr="00C855D1">
        <w:rPr>
          <w:szCs w:val="24"/>
        </w:rPr>
        <w:t xml:space="preserve">– </w:t>
      </w:r>
      <w:r>
        <w:rPr>
          <w:szCs w:val="24"/>
        </w:rPr>
        <w:t xml:space="preserve">территория Русско - Бродского </w:t>
      </w:r>
      <w:r w:rsidRPr="00C855D1">
        <w:rPr>
          <w:szCs w:val="24"/>
        </w:rPr>
        <w:t>сельского поселения</w:t>
      </w:r>
      <w:r w:rsidRPr="00C06839">
        <w:rPr>
          <w:szCs w:val="24"/>
        </w:rPr>
        <w:t xml:space="preserve"> </w:t>
      </w:r>
      <w:r w:rsidRPr="00C855D1">
        <w:rPr>
          <w:szCs w:val="24"/>
        </w:rPr>
        <w:t>Верховского района). Данное увеличение численности будет происходить, в основном, за счет притока мигрантов, связанного с реализацией инвестиционн</w:t>
      </w:r>
      <w:r>
        <w:rPr>
          <w:szCs w:val="24"/>
        </w:rPr>
        <w:t>ых</w:t>
      </w:r>
      <w:r w:rsidRPr="00C855D1">
        <w:rPr>
          <w:szCs w:val="24"/>
        </w:rPr>
        <w:t xml:space="preserve"> потенциал</w:t>
      </w:r>
      <w:r>
        <w:rPr>
          <w:szCs w:val="24"/>
        </w:rPr>
        <w:t>ов</w:t>
      </w:r>
      <w:r w:rsidRPr="00C855D1">
        <w:rPr>
          <w:szCs w:val="24"/>
        </w:rPr>
        <w:t xml:space="preserve"> территории.</w:t>
      </w:r>
    </w:p>
    <w:p w:rsidR="00E90746" w:rsidRDefault="00E90746" w:rsidP="001B5847">
      <w:pPr>
        <w:jc w:val="both"/>
      </w:pPr>
      <w:r w:rsidRPr="00C855D1">
        <w:tab/>
        <w:t xml:space="preserve">Прогнозируемая численность населения </w:t>
      </w:r>
      <w:r>
        <w:t xml:space="preserve">Васильевского </w:t>
      </w:r>
      <w:r w:rsidRPr="00C855D1">
        <w:t>сельского поселения</w:t>
      </w:r>
      <w:r>
        <w:t>.</w:t>
      </w:r>
    </w:p>
    <w:p w:rsidR="00E90746" w:rsidRDefault="00E90746" w:rsidP="001B5847">
      <w:pPr>
        <w:jc w:val="both"/>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029"/>
        <w:gridCol w:w="1280"/>
        <w:gridCol w:w="1500"/>
        <w:gridCol w:w="1500"/>
        <w:gridCol w:w="1378"/>
      </w:tblGrid>
      <w:tr w:rsidR="00E90746" w:rsidRPr="00DF2C45" w:rsidTr="00DF2C45">
        <w:trPr>
          <w:trHeight w:hRule="exact" w:val="663"/>
        </w:trPr>
        <w:tc>
          <w:tcPr>
            <w:tcW w:w="4029" w:type="dxa"/>
            <w:vMerge w:val="restart"/>
          </w:tcPr>
          <w:p w:rsidR="00E90746" w:rsidRDefault="00E90746" w:rsidP="00700263">
            <w:pPr>
              <w:pStyle w:val="a"/>
              <w:snapToGrid w:val="0"/>
              <w:jc w:val="center"/>
              <w:rPr>
                <w:b/>
                <w:bCs/>
              </w:rPr>
            </w:pPr>
            <w:r w:rsidRPr="00C855D1">
              <w:t xml:space="preserve"> </w:t>
            </w:r>
          </w:p>
          <w:p w:rsidR="00E90746" w:rsidRPr="00DF2C45" w:rsidRDefault="00E90746" w:rsidP="00700263">
            <w:pPr>
              <w:pStyle w:val="a"/>
              <w:snapToGrid w:val="0"/>
              <w:jc w:val="center"/>
              <w:rPr>
                <w:b/>
                <w:bCs/>
              </w:rPr>
            </w:pPr>
            <w:r w:rsidRPr="00DF2C45">
              <w:rPr>
                <w:b/>
                <w:bCs/>
              </w:rPr>
              <w:t>Показатели</w:t>
            </w:r>
          </w:p>
        </w:tc>
        <w:tc>
          <w:tcPr>
            <w:tcW w:w="1280" w:type="dxa"/>
            <w:vMerge w:val="restart"/>
          </w:tcPr>
          <w:p w:rsidR="00E90746" w:rsidRPr="00DF2C45" w:rsidRDefault="00E90746" w:rsidP="00700263">
            <w:pPr>
              <w:pStyle w:val="a"/>
              <w:snapToGrid w:val="0"/>
              <w:jc w:val="center"/>
              <w:rPr>
                <w:b/>
                <w:bCs/>
              </w:rPr>
            </w:pPr>
          </w:p>
          <w:p w:rsidR="00E90746" w:rsidRPr="00DF2C45" w:rsidRDefault="00E90746" w:rsidP="00700263">
            <w:pPr>
              <w:pStyle w:val="a"/>
              <w:snapToGrid w:val="0"/>
              <w:jc w:val="center"/>
              <w:rPr>
                <w:b/>
                <w:bCs/>
              </w:rPr>
            </w:pPr>
            <w:r w:rsidRPr="00DF2C45">
              <w:rPr>
                <w:b/>
                <w:bCs/>
              </w:rPr>
              <w:t>Единица измерения</w:t>
            </w:r>
          </w:p>
        </w:tc>
        <w:tc>
          <w:tcPr>
            <w:tcW w:w="1500" w:type="dxa"/>
          </w:tcPr>
          <w:p w:rsidR="00E90746" w:rsidRPr="00DF2C45" w:rsidRDefault="00E90746" w:rsidP="00700263">
            <w:pPr>
              <w:pStyle w:val="a"/>
              <w:snapToGrid w:val="0"/>
              <w:jc w:val="center"/>
              <w:rPr>
                <w:b/>
                <w:bCs/>
              </w:rPr>
            </w:pPr>
            <w:r w:rsidRPr="00DF2C45">
              <w:rPr>
                <w:b/>
                <w:bCs/>
              </w:rPr>
              <w:t xml:space="preserve"> Базовый период</w:t>
            </w:r>
          </w:p>
        </w:tc>
        <w:tc>
          <w:tcPr>
            <w:tcW w:w="2878" w:type="dxa"/>
            <w:gridSpan w:val="2"/>
          </w:tcPr>
          <w:p w:rsidR="00E90746" w:rsidRPr="00DF2C45" w:rsidRDefault="00E90746" w:rsidP="00700263">
            <w:pPr>
              <w:pStyle w:val="a"/>
              <w:snapToGrid w:val="0"/>
              <w:jc w:val="center"/>
              <w:rPr>
                <w:b/>
                <w:bCs/>
              </w:rPr>
            </w:pPr>
            <w:r w:rsidRPr="00DF2C45">
              <w:rPr>
                <w:b/>
                <w:bCs/>
              </w:rPr>
              <w:t xml:space="preserve">Прогнозируемый </w:t>
            </w:r>
          </w:p>
          <w:p w:rsidR="00E90746" w:rsidRPr="00DF2C45" w:rsidRDefault="00E90746" w:rsidP="00700263">
            <w:pPr>
              <w:pStyle w:val="a"/>
              <w:snapToGrid w:val="0"/>
              <w:jc w:val="center"/>
              <w:rPr>
                <w:b/>
                <w:bCs/>
              </w:rPr>
            </w:pPr>
            <w:r w:rsidRPr="00DF2C45">
              <w:rPr>
                <w:b/>
                <w:bCs/>
              </w:rPr>
              <w:t>период</w:t>
            </w:r>
          </w:p>
        </w:tc>
      </w:tr>
      <w:tr w:rsidR="00E90746" w:rsidRPr="00DF2C45" w:rsidTr="00DF2C45">
        <w:trPr>
          <w:trHeight w:val="276"/>
        </w:trPr>
        <w:tc>
          <w:tcPr>
            <w:tcW w:w="4029" w:type="dxa"/>
            <w:vMerge/>
          </w:tcPr>
          <w:p w:rsidR="00E90746" w:rsidRPr="00DF2C45" w:rsidRDefault="00E90746" w:rsidP="00700263"/>
        </w:tc>
        <w:tc>
          <w:tcPr>
            <w:tcW w:w="1280" w:type="dxa"/>
            <w:vMerge/>
          </w:tcPr>
          <w:p w:rsidR="00E90746" w:rsidRPr="00DF2C45" w:rsidRDefault="00E90746" w:rsidP="00700263"/>
        </w:tc>
        <w:tc>
          <w:tcPr>
            <w:tcW w:w="1500" w:type="dxa"/>
          </w:tcPr>
          <w:p w:rsidR="00E90746" w:rsidRPr="00DF2C45" w:rsidRDefault="00E90746" w:rsidP="00700263">
            <w:pPr>
              <w:pStyle w:val="a"/>
              <w:snapToGrid w:val="0"/>
              <w:jc w:val="center"/>
              <w:rPr>
                <w:b/>
                <w:bCs/>
              </w:rPr>
            </w:pPr>
            <w:r w:rsidRPr="00DF2C45">
              <w:rPr>
                <w:b/>
                <w:bCs/>
              </w:rPr>
              <w:t>2012 год</w:t>
            </w:r>
          </w:p>
        </w:tc>
        <w:tc>
          <w:tcPr>
            <w:tcW w:w="1500" w:type="dxa"/>
          </w:tcPr>
          <w:p w:rsidR="00E90746" w:rsidRPr="00DF2C45" w:rsidRDefault="00E90746" w:rsidP="00F133A4">
            <w:pPr>
              <w:pStyle w:val="a"/>
              <w:snapToGrid w:val="0"/>
              <w:jc w:val="center"/>
              <w:rPr>
                <w:b/>
                <w:bCs/>
              </w:rPr>
            </w:pPr>
            <w:r w:rsidRPr="00DF2C45">
              <w:rPr>
                <w:b/>
                <w:bCs/>
              </w:rPr>
              <w:t>2022 год</w:t>
            </w:r>
          </w:p>
        </w:tc>
        <w:tc>
          <w:tcPr>
            <w:tcW w:w="1378" w:type="dxa"/>
          </w:tcPr>
          <w:p w:rsidR="00E90746" w:rsidRPr="00DF2C45" w:rsidRDefault="00E90746" w:rsidP="00F133A4">
            <w:pPr>
              <w:pStyle w:val="a"/>
              <w:snapToGrid w:val="0"/>
              <w:jc w:val="center"/>
              <w:rPr>
                <w:b/>
                <w:bCs/>
              </w:rPr>
            </w:pPr>
            <w:r w:rsidRPr="00DF2C45">
              <w:rPr>
                <w:b/>
                <w:bCs/>
              </w:rPr>
              <w:t>2032 год</w:t>
            </w:r>
          </w:p>
        </w:tc>
      </w:tr>
      <w:tr w:rsidR="00E90746" w:rsidRPr="00352B12" w:rsidTr="00DF2C45">
        <w:trPr>
          <w:trHeight w:val="276"/>
        </w:trPr>
        <w:tc>
          <w:tcPr>
            <w:tcW w:w="4029" w:type="dxa"/>
          </w:tcPr>
          <w:p w:rsidR="00E90746" w:rsidRPr="00DF2C45" w:rsidRDefault="00E90746" w:rsidP="001A11F9">
            <w:pPr>
              <w:pStyle w:val="a"/>
              <w:snapToGrid w:val="0"/>
              <w:jc w:val="center"/>
            </w:pPr>
            <w:r w:rsidRPr="00DF2C45">
              <w:t>Численность населения на начало года</w:t>
            </w:r>
          </w:p>
        </w:tc>
        <w:tc>
          <w:tcPr>
            <w:tcW w:w="1280" w:type="dxa"/>
          </w:tcPr>
          <w:p w:rsidR="00E90746" w:rsidRPr="00352B12" w:rsidRDefault="00E90746" w:rsidP="001A11F9">
            <w:pPr>
              <w:pStyle w:val="a"/>
              <w:snapToGrid w:val="0"/>
              <w:jc w:val="center"/>
            </w:pPr>
            <w:r w:rsidRPr="00DF2C45">
              <w:t>человек</w:t>
            </w:r>
          </w:p>
        </w:tc>
        <w:tc>
          <w:tcPr>
            <w:tcW w:w="1500" w:type="dxa"/>
          </w:tcPr>
          <w:p w:rsidR="00E90746" w:rsidRPr="00352B12" w:rsidRDefault="00E90746" w:rsidP="00700263">
            <w:pPr>
              <w:pStyle w:val="a"/>
              <w:snapToGrid w:val="0"/>
              <w:jc w:val="center"/>
            </w:pPr>
            <w:r>
              <w:t>935</w:t>
            </w:r>
          </w:p>
        </w:tc>
        <w:tc>
          <w:tcPr>
            <w:tcW w:w="1500" w:type="dxa"/>
          </w:tcPr>
          <w:p w:rsidR="00E90746" w:rsidRPr="00352B12" w:rsidRDefault="00E90746" w:rsidP="00700263">
            <w:pPr>
              <w:pStyle w:val="a"/>
              <w:snapToGrid w:val="0"/>
              <w:jc w:val="center"/>
            </w:pPr>
            <w:r>
              <w:t>1085</w:t>
            </w:r>
          </w:p>
        </w:tc>
        <w:tc>
          <w:tcPr>
            <w:tcW w:w="1378" w:type="dxa"/>
          </w:tcPr>
          <w:p w:rsidR="00E90746" w:rsidRPr="00352B12" w:rsidRDefault="00E90746" w:rsidP="00700263">
            <w:pPr>
              <w:pStyle w:val="a"/>
              <w:snapToGrid w:val="0"/>
              <w:jc w:val="center"/>
            </w:pPr>
            <w:r>
              <w:t>1235</w:t>
            </w:r>
          </w:p>
        </w:tc>
      </w:tr>
    </w:tbl>
    <w:p w:rsidR="00E90746" w:rsidRDefault="00E90746" w:rsidP="001B5847">
      <w:pPr>
        <w:pStyle w:val="ConsPlusNormal"/>
      </w:pPr>
    </w:p>
    <w:p w:rsidR="00E90746" w:rsidRPr="00DA1022" w:rsidRDefault="00E90746" w:rsidP="00FD0236">
      <w:pPr>
        <w:pStyle w:val="ConsPlusNormal"/>
        <w:widowControl/>
        <w:snapToGrid w:val="0"/>
        <w:spacing w:after="120"/>
        <w:ind w:firstLine="708"/>
        <w:jc w:val="both"/>
        <w:rPr>
          <w:rFonts w:ascii="Times New Roman" w:hAnsi="Times New Roman" w:cs="Times New Roman"/>
          <w:b/>
          <w:bCs/>
          <w:sz w:val="24"/>
          <w:szCs w:val="24"/>
        </w:rPr>
      </w:pPr>
      <w:r w:rsidRPr="00DA1022">
        <w:rPr>
          <w:rFonts w:ascii="Times New Roman" w:hAnsi="Times New Roman" w:cs="Times New Roman"/>
          <w:b/>
          <w:bCs/>
          <w:sz w:val="24"/>
          <w:szCs w:val="24"/>
        </w:rPr>
        <w:t>2.2. Предложения по усовершенствованию и развитию планировочной структуры</w:t>
      </w:r>
      <w:r w:rsidRPr="0057600A">
        <w:rPr>
          <w:rFonts w:ascii="Times New Roman" w:hAnsi="Times New Roman" w:cs="Times New Roman"/>
          <w:b/>
          <w:bCs/>
          <w:sz w:val="24"/>
          <w:szCs w:val="24"/>
        </w:rPr>
        <w:t xml:space="preserve"> </w:t>
      </w:r>
      <w:r>
        <w:rPr>
          <w:rFonts w:ascii="Times New Roman" w:hAnsi="Times New Roman" w:cs="Times New Roman"/>
          <w:b/>
          <w:bCs/>
          <w:sz w:val="24"/>
          <w:szCs w:val="24"/>
        </w:rPr>
        <w:t xml:space="preserve">Васильевского </w:t>
      </w:r>
      <w:r w:rsidRPr="0057600A">
        <w:rPr>
          <w:rFonts w:ascii="Times New Roman" w:hAnsi="Times New Roman" w:cs="Times New Roman"/>
          <w:b/>
          <w:bCs/>
          <w:sz w:val="24"/>
          <w:szCs w:val="24"/>
        </w:rPr>
        <w:t>сельского поселения</w:t>
      </w:r>
      <w:r w:rsidRPr="00DA1022">
        <w:rPr>
          <w:rFonts w:ascii="Times New Roman" w:hAnsi="Times New Roman" w:cs="Times New Roman"/>
          <w:b/>
          <w:bCs/>
          <w:sz w:val="24"/>
          <w:szCs w:val="24"/>
        </w:rPr>
        <w:t>, функциональное и градостроительное зонирование</w:t>
      </w:r>
    </w:p>
    <w:p w:rsidR="00E90746" w:rsidRPr="00DA1022" w:rsidRDefault="00E90746" w:rsidP="00FD0236">
      <w:pPr>
        <w:widowControl/>
        <w:snapToGrid w:val="0"/>
        <w:spacing w:after="120"/>
        <w:ind w:firstLine="708"/>
        <w:jc w:val="both"/>
        <w:rPr>
          <w:b/>
          <w:i/>
          <w:iCs/>
        </w:rPr>
      </w:pPr>
      <w:r w:rsidRPr="00DA1022">
        <w:rPr>
          <w:b/>
          <w:i/>
          <w:iCs/>
        </w:rPr>
        <w:t>2.</w:t>
      </w:r>
      <w:r>
        <w:rPr>
          <w:b/>
          <w:i/>
          <w:iCs/>
        </w:rPr>
        <w:t>2</w:t>
      </w:r>
      <w:r w:rsidRPr="00DA1022">
        <w:rPr>
          <w:b/>
          <w:i/>
          <w:iCs/>
        </w:rPr>
        <w:t>.1. Функциональное зонирование</w:t>
      </w:r>
    </w:p>
    <w:p w:rsidR="00E90746" w:rsidRPr="00DA1022" w:rsidRDefault="00E90746" w:rsidP="00480FB7">
      <w:pPr>
        <w:ind w:firstLine="708"/>
        <w:jc w:val="both"/>
      </w:pPr>
      <w:r w:rsidRPr="00DA102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E90746" w:rsidRPr="00DA1022" w:rsidRDefault="00E90746" w:rsidP="00480FB7">
      <w:pPr>
        <w:jc w:val="both"/>
      </w:pPr>
      <w:r w:rsidRPr="00DA1022">
        <w:tab/>
        <w:t>Для оптимального использования территории</w:t>
      </w:r>
      <w:r>
        <w:t xml:space="preserve"> </w:t>
      </w:r>
      <w:r w:rsidRPr="00DA1022">
        <w:t xml:space="preserve">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w:t>
      </w:r>
      <w:r>
        <w:t>карта №</w:t>
      </w:r>
      <w:r w:rsidRPr="00075074">
        <w:t>2</w:t>
      </w:r>
      <w:r w:rsidRPr="00DA1022">
        <w:t xml:space="preserve"> </w:t>
      </w:r>
      <w:r>
        <w:rPr>
          <w:lang w:val="en-US"/>
        </w:rPr>
        <w:t>I</w:t>
      </w:r>
      <w:r w:rsidRPr="00DA1022">
        <w:t xml:space="preserve"> тома</w:t>
      </w:r>
      <w:r w:rsidRPr="00DA1022">
        <w:rPr>
          <w:color w:val="000000"/>
        </w:rPr>
        <w:t>)</w:t>
      </w:r>
      <w:r w:rsidRPr="00DA1022">
        <w:t xml:space="preserve"> определяются по фактическому использованию.</w:t>
      </w:r>
    </w:p>
    <w:p w:rsidR="00E90746" w:rsidRPr="00DA1022" w:rsidRDefault="00E90746" w:rsidP="00480FB7">
      <w:pPr>
        <w:jc w:val="both"/>
      </w:pPr>
      <w:r w:rsidRPr="00DA1022">
        <w:tab/>
        <w:t>Функциональные зоны в границах земельных участков, планируемых для перспективного освоения, определяются как жилые, коммунально-складские, рекреационные, общественно-деловые.</w:t>
      </w:r>
    </w:p>
    <w:p w:rsidR="00E90746" w:rsidRPr="00DA1022" w:rsidRDefault="00E90746" w:rsidP="00480FB7">
      <w:pPr>
        <w:jc w:val="both"/>
        <w:rPr>
          <w:iCs/>
          <w:spacing w:val="-5"/>
        </w:rPr>
      </w:pPr>
      <w:r w:rsidRPr="00DA1022">
        <w:tab/>
      </w:r>
      <w:r w:rsidRPr="00DA1022">
        <w:rPr>
          <w:iCs/>
          <w:spacing w:val="-5"/>
        </w:rPr>
        <w:t xml:space="preserve">Разработанное в Генеральном плане </w:t>
      </w:r>
      <w:r>
        <w:rPr>
          <w:color w:val="000000"/>
        </w:rPr>
        <w:t xml:space="preserve">Васильевского </w:t>
      </w:r>
      <w:r w:rsidRPr="005A0C40">
        <w:rPr>
          <w:color w:val="000000"/>
        </w:rPr>
        <w:t>сельского поселения</w:t>
      </w:r>
      <w:r w:rsidRPr="00DA1022">
        <w:rPr>
          <w:iCs/>
          <w:spacing w:val="-5"/>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E90746" w:rsidRPr="00DA1022" w:rsidRDefault="00E90746" w:rsidP="00AB3C7C">
      <w:pPr>
        <w:widowControl/>
        <w:snapToGrid w:val="0"/>
        <w:spacing w:after="120"/>
        <w:jc w:val="both"/>
        <w:rPr>
          <w:b/>
          <w:i/>
          <w:iCs/>
        </w:rPr>
      </w:pPr>
      <w:r w:rsidRPr="00DA1022">
        <w:rPr>
          <w:b/>
          <w:bCs/>
          <w:i/>
          <w:iCs/>
        </w:rPr>
        <w:tab/>
      </w:r>
      <w:r w:rsidRPr="00DA1022">
        <w:rPr>
          <w:b/>
          <w:i/>
          <w:iCs/>
        </w:rPr>
        <w:t>2.</w:t>
      </w:r>
      <w:r>
        <w:rPr>
          <w:b/>
          <w:i/>
          <w:iCs/>
        </w:rPr>
        <w:t>2</w:t>
      </w:r>
      <w:r w:rsidRPr="00DA1022">
        <w:rPr>
          <w:b/>
          <w:i/>
          <w:iCs/>
        </w:rPr>
        <w:t>.2. Градостроительное зонирование</w:t>
      </w:r>
    </w:p>
    <w:p w:rsidR="00E90746" w:rsidRPr="00DA1022" w:rsidRDefault="00E90746" w:rsidP="00480FB7">
      <w:pPr>
        <w:widowControl/>
        <w:snapToGrid w:val="0"/>
        <w:spacing w:after="120"/>
        <w:ind w:firstLine="708"/>
        <w:jc w:val="both"/>
      </w:pPr>
      <w:r w:rsidRPr="00DA1022">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Pr>
          <w:color w:val="000000"/>
        </w:rPr>
        <w:t xml:space="preserve">Васильевскому </w:t>
      </w:r>
      <w:r w:rsidRPr="005A0C40">
        <w:rPr>
          <w:color w:val="000000"/>
        </w:rPr>
        <w:t>сельско</w:t>
      </w:r>
      <w:r>
        <w:rPr>
          <w:color w:val="000000"/>
        </w:rPr>
        <w:t>му</w:t>
      </w:r>
      <w:r w:rsidRPr="005A0C40">
        <w:rPr>
          <w:color w:val="000000"/>
        </w:rPr>
        <w:t xml:space="preserve"> поселени</w:t>
      </w:r>
      <w:r>
        <w:rPr>
          <w:color w:val="000000"/>
        </w:rPr>
        <w:t>ю</w:t>
      </w:r>
      <w:r w:rsidRPr="00DA1022">
        <w:t xml:space="preserve"> это:</w:t>
      </w:r>
    </w:p>
    <w:p w:rsidR="00E90746" w:rsidRPr="00DA1022" w:rsidRDefault="00E90746"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 xml:space="preserve">Жилые зоны:  </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застройки индивидуальными жилыми домами;</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застройки малоэтажными жилыми домами;</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жилой застройки иных видов.</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90746" w:rsidRPr="00DA1022" w:rsidRDefault="00E90746"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Общественно-деловые зоны:</w:t>
      </w:r>
      <w:r w:rsidRPr="00DA1022">
        <w:rPr>
          <w:rFonts w:cs="Times New Roman"/>
          <w:b/>
        </w:rPr>
        <w:t xml:space="preserve"> </w:t>
      </w:r>
      <w:r w:rsidRPr="00DA1022">
        <w:rPr>
          <w:rFonts w:ascii="Times New Roman" w:hAnsi="Times New Roman" w:cs="Times New Roman"/>
          <w:b/>
          <w:sz w:val="24"/>
          <w:szCs w:val="24"/>
        </w:rPr>
        <w:t xml:space="preserve"> </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делового, общественного и коммерческого назначения;</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размещения объектов социального и коммунально-бытового назначения;</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4) общественно-деловые зоны иных видов.</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90746" w:rsidRPr="00DA1022" w:rsidRDefault="00E90746"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Производственные зоны</w:t>
      </w:r>
      <w:r w:rsidRPr="00DA1022">
        <w:rPr>
          <w:rFonts w:ascii="Times New Roman" w:hAnsi="Times New Roman" w:cs="Times New Roman"/>
          <w:sz w:val="24"/>
          <w:szCs w:val="24"/>
        </w:rPr>
        <w:t xml:space="preserve">, </w:t>
      </w:r>
      <w:r w:rsidRPr="00DA1022">
        <w:rPr>
          <w:rFonts w:ascii="Times New Roman" w:hAnsi="Times New Roman" w:cs="Times New Roman"/>
          <w:b/>
          <w:sz w:val="24"/>
          <w:szCs w:val="24"/>
        </w:rPr>
        <w:t>зоны инженерной и транспортной инфраструктур:</w:t>
      </w:r>
    </w:p>
    <w:p w:rsidR="00E90746" w:rsidRPr="00DA1022" w:rsidRDefault="00E9074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90746" w:rsidRPr="00DA1022" w:rsidRDefault="00E9074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E90746" w:rsidRPr="00DA1022" w:rsidRDefault="00E90746"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3) иные виды производственной, инженерной и транспортной инфраструктур.</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Производственные зоны</w:t>
      </w:r>
      <w:r w:rsidRPr="00DA1022">
        <w:rPr>
          <w:rFonts w:ascii="Times New Roman" w:hAnsi="Times New Roman" w:cs="Times New Roman"/>
          <w:b/>
          <w:sz w:val="24"/>
          <w:szCs w:val="24"/>
        </w:rPr>
        <w:t>,</w:t>
      </w:r>
      <w:r w:rsidRPr="00DA1022">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90746" w:rsidRPr="00DA1022" w:rsidRDefault="00E90746"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 xml:space="preserve">Зоны сельскохозяйственного использования:      </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сельскохозяйственного назначения и предназначенные для ведения </w:t>
      </w:r>
      <w:r>
        <w:rPr>
          <w:rFonts w:ascii="Times New Roman" w:hAnsi="Times New Roman" w:cs="Times New Roman"/>
          <w:sz w:val="24"/>
          <w:szCs w:val="24"/>
        </w:rPr>
        <w:t>сельского</w:t>
      </w:r>
      <w:r w:rsidRPr="00DA1022">
        <w:rPr>
          <w:rFonts w:ascii="Times New Roman" w:hAnsi="Times New Roman" w:cs="Times New Roman"/>
          <w:sz w:val="24"/>
          <w:szCs w:val="24"/>
        </w:rPr>
        <w:t xml:space="preserve"> хозяйства, дачного хозяйства, садоводства, личного подсобного хозяйства, развития объектов сельскохозяйственного назначения.</w:t>
      </w:r>
    </w:p>
    <w:p w:rsidR="00E90746" w:rsidRPr="00DA1022" w:rsidRDefault="00E90746"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Зоны рекреационного назначения:</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территории, занятые скверами, парками, прудами, пляжами;</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E90746" w:rsidRPr="00DA1022" w:rsidRDefault="00E90746"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bCs/>
          <w:sz w:val="24"/>
          <w:szCs w:val="24"/>
        </w:rPr>
        <w:t>З</w:t>
      </w:r>
      <w:r w:rsidRPr="00DA1022">
        <w:rPr>
          <w:rFonts w:ascii="Times New Roman" w:hAnsi="Times New Roman" w:cs="Times New Roman"/>
          <w:b/>
          <w:sz w:val="24"/>
          <w:szCs w:val="24"/>
        </w:rPr>
        <w:t>оны специального назначения:</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1) зоны, занятые кладбищами; </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размещения отходов потребления;  </w:t>
      </w:r>
    </w:p>
    <w:p w:rsidR="00E90746" w:rsidRPr="00DA1022" w:rsidRDefault="00E90746"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90746" w:rsidRPr="00DA1022" w:rsidRDefault="00E90746" w:rsidP="00480FB7">
      <w:pPr>
        <w:jc w:val="both"/>
      </w:pPr>
      <w:r w:rsidRPr="00DA1022">
        <w:rPr>
          <w:b/>
          <w:bCs/>
          <w:i/>
          <w:iCs/>
        </w:rPr>
        <w:tab/>
      </w:r>
      <w:r w:rsidRPr="00DA1022">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90746" w:rsidRPr="00DA1022" w:rsidRDefault="00E90746" w:rsidP="00480FB7">
      <w:pPr>
        <w:jc w:val="both"/>
      </w:pPr>
      <w:r w:rsidRPr="00DA1022">
        <w:tab/>
        <w:t>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E90746" w:rsidRPr="008F4E34" w:rsidRDefault="00E90746" w:rsidP="008F4E34">
      <w:pPr>
        <w:ind w:firstLine="708"/>
        <w:jc w:val="both"/>
        <w:rPr>
          <w:b/>
          <w:i/>
          <w:iCs/>
        </w:rPr>
      </w:pPr>
      <w:r w:rsidRPr="00DA1022">
        <w:rPr>
          <w:b/>
          <w:i/>
          <w:iCs/>
        </w:rPr>
        <w:t>2.</w:t>
      </w:r>
      <w:r>
        <w:rPr>
          <w:b/>
          <w:i/>
          <w:iCs/>
        </w:rPr>
        <w:t>2</w:t>
      </w:r>
      <w:r w:rsidRPr="00DA1022">
        <w:rPr>
          <w:b/>
          <w:i/>
          <w:iCs/>
        </w:rPr>
        <w:t>.3 Архитектурно-планировочное освоение</w:t>
      </w:r>
    </w:p>
    <w:p w:rsidR="00E90746" w:rsidRDefault="00E90746" w:rsidP="008F4E34">
      <w:pPr>
        <w:ind w:firstLine="708"/>
        <w:jc w:val="both"/>
      </w:pPr>
      <w:r w:rsidRPr="00DA1022">
        <w:t>В рамках проекта генерального плана предлагается ряд мероприятий по  усовершенствованию и развитию планировочной структуры</w:t>
      </w:r>
      <w:r w:rsidRPr="00A67BF9">
        <w:rPr>
          <w:color w:val="000000"/>
        </w:rPr>
        <w:t xml:space="preserve"> </w:t>
      </w:r>
      <w:r>
        <w:rPr>
          <w:color w:val="000000"/>
        </w:rPr>
        <w:t xml:space="preserve">Васильевского </w:t>
      </w:r>
      <w:r w:rsidRPr="005A0C40">
        <w:rPr>
          <w:color w:val="000000"/>
        </w:rPr>
        <w:t>сельского поселения</w:t>
      </w:r>
      <w:r w:rsidRPr="00DA1022">
        <w:t>, функциональному и градостроительному зонированию</w:t>
      </w:r>
      <w:r>
        <w:t>.</w:t>
      </w:r>
    </w:p>
    <w:p w:rsidR="00E90746" w:rsidRPr="00480D93" w:rsidRDefault="00E90746" w:rsidP="00480D93">
      <w:pPr>
        <w:ind w:firstLine="708"/>
        <w:jc w:val="both"/>
        <w:rPr>
          <w:b/>
          <w:kern w:val="0"/>
          <w:u w:val="single"/>
          <w:lang w:eastAsia="ru-RU"/>
        </w:rPr>
      </w:pPr>
      <w:r w:rsidRPr="00DA1022">
        <w:rPr>
          <w:b/>
          <w:kern w:val="0"/>
          <w:u w:val="single"/>
          <w:lang w:eastAsia="ru-RU"/>
        </w:rPr>
        <w:t>Основные принципы проектной организации территории</w:t>
      </w:r>
    </w:p>
    <w:p w:rsidR="00E90746" w:rsidRPr="00DA1022" w:rsidRDefault="00E90746" w:rsidP="00735637">
      <w:pPr>
        <w:widowControl/>
        <w:suppressAutoHyphens w:val="0"/>
        <w:spacing w:after="200"/>
        <w:ind w:firstLine="708"/>
        <w:jc w:val="both"/>
        <w:rPr>
          <w:kern w:val="0"/>
          <w:lang w:eastAsia="ru-RU"/>
        </w:rPr>
      </w:pPr>
      <w:r w:rsidRPr="00DA1022">
        <w:rPr>
          <w:kern w:val="0"/>
          <w:lang w:eastAsia="ru-RU"/>
        </w:rPr>
        <w:t xml:space="preserve">Улучшение условий проживания в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rPr>
          <w:kern w:val="0"/>
          <w:lang w:eastAsia="ru-RU"/>
        </w:rPr>
        <w:t xml:space="preserve"> с учетом доступности мест применения труда, общественного центра, мест отдыха намечено на основе следующих основополагающих принципов:</w:t>
      </w:r>
    </w:p>
    <w:p w:rsidR="00E90746" w:rsidRPr="00DA1022" w:rsidRDefault="00E90746" w:rsidP="00620AE4">
      <w:pPr>
        <w:widowControl/>
        <w:numPr>
          <w:ilvl w:val="0"/>
          <w:numId w:val="38"/>
        </w:numPr>
        <w:suppressAutoHyphens w:val="0"/>
        <w:ind w:left="0" w:firstLine="567"/>
        <w:jc w:val="both"/>
        <w:rPr>
          <w:kern w:val="0"/>
          <w:lang w:eastAsia="ru-RU"/>
        </w:rPr>
      </w:pPr>
      <w:r w:rsidRPr="00DA1022">
        <w:rPr>
          <w:kern w:val="0"/>
          <w:lang w:eastAsia="ru-RU"/>
        </w:rPr>
        <w:t xml:space="preserve">Совершенствование и упорядочение функционального зонирования территории </w:t>
      </w:r>
      <w:r>
        <w:rPr>
          <w:kern w:val="0"/>
          <w:lang w:eastAsia="ru-RU"/>
        </w:rPr>
        <w:t>поселения</w:t>
      </w:r>
      <w:r w:rsidRPr="00DA1022">
        <w:rPr>
          <w:kern w:val="0"/>
          <w:lang w:eastAsia="ru-RU"/>
        </w:rPr>
        <w:t>.</w:t>
      </w:r>
    </w:p>
    <w:p w:rsidR="00E90746" w:rsidRPr="00DA1022" w:rsidRDefault="00E90746" w:rsidP="00620AE4">
      <w:pPr>
        <w:widowControl/>
        <w:numPr>
          <w:ilvl w:val="0"/>
          <w:numId w:val="38"/>
        </w:numPr>
        <w:suppressAutoHyphens w:val="0"/>
        <w:ind w:left="0" w:firstLine="567"/>
        <w:jc w:val="both"/>
        <w:rPr>
          <w:kern w:val="0"/>
          <w:lang w:eastAsia="ru-RU"/>
        </w:rPr>
      </w:pPr>
      <w:r w:rsidRPr="00DA1022">
        <w:rPr>
          <w:kern w:val="0"/>
          <w:lang w:eastAsia="ru-RU"/>
        </w:rPr>
        <w:t>Определение кварталов для проведения реконструкции с учетом износа жилого фонда и реальными возможностями по сносу и переносу зданий.</w:t>
      </w:r>
    </w:p>
    <w:p w:rsidR="00E90746" w:rsidRPr="00DA1022" w:rsidRDefault="00E90746" w:rsidP="00620AE4">
      <w:pPr>
        <w:widowControl/>
        <w:numPr>
          <w:ilvl w:val="0"/>
          <w:numId w:val="38"/>
        </w:numPr>
        <w:suppressAutoHyphens w:val="0"/>
        <w:ind w:left="0" w:firstLine="567"/>
        <w:jc w:val="both"/>
        <w:rPr>
          <w:kern w:val="0"/>
          <w:lang w:eastAsia="ru-RU"/>
        </w:rPr>
      </w:pPr>
      <w:r w:rsidRPr="00DA1022">
        <w:rPr>
          <w:kern w:val="0"/>
          <w:lang w:eastAsia="ru-RU"/>
        </w:rPr>
        <w:t>Сохранение значимости с</w:t>
      </w:r>
      <w:r>
        <w:rPr>
          <w:kern w:val="0"/>
          <w:lang w:eastAsia="ru-RU"/>
        </w:rPr>
        <w:t>ложившегося поселкового центра.</w:t>
      </w:r>
    </w:p>
    <w:p w:rsidR="00E90746" w:rsidRPr="00DA1022" w:rsidRDefault="00E90746" w:rsidP="00620AE4">
      <w:pPr>
        <w:widowControl/>
        <w:numPr>
          <w:ilvl w:val="0"/>
          <w:numId w:val="38"/>
        </w:numPr>
        <w:suppressAutoHyphens w:val="0"/>
        <w:ind w:left="0" w:firstLine="567"/>
        <w:jc w:val="both"/>
        <w:rPr>
          <w:kern w:val="0"/>
          <w:lang w:eastAsia="ru-RU"/>
        </w:rPr>
      </w:pPr>
      <w:r w:rsidRPr="00DA1022">
        <w:rPr>
          <w:kern w:val="0"/>
          <w:lang w:eastAsia="ru-RU"/>
        </w:rPr>
        <w:t>Совершенствование с</w:t>
      </w:r>
      <w:r>
        <w:rPr>
          <w:kern w:val="0"/>
          <w:lang w:eastAsia="ru-RU"/>
        </w:rPr>
        <w:t>феры культурно-бытового обслужи</w:t>
      </w:r>
      <w:r w:rsidRPr="00DA1022">
        <w:rPr>
          <w:kern w:val="0"/>
          <w:lang w:eastAsia="ru-RU"/>
        </w:rPr>
        <w:t>вания.</w:t>
      </w:r>
    </w:p>
    <w:p w:rsidR="00E90746" w:rsidRPr="00DA1022" w:rsidRDefault="00E90746" w:rsidP="00620AE4">
      <w:pPr>
        <w:widowControl/>
        <w:numPr>
          <w:ilvl w:val="0"/>
          <w:numId w:val="38"/>
        </w:numPr>
        <w:suppressAutoHyphens w:val="0"/>
        <w:ind w:left="0" w:firstLine="567"/>
        <w:jc w:val="both"/>
        <w:rPr>
          <w:kern w:val="0"/>
          <w:lang w:eastAsia="ru-RU"/>
        </w:rPr>
      </w:pPr>
      <w:r w:rsidRPr="00DA1022">
        <w:rPr>
          <w:kern w:val="0"/>
          <w:lang w:eastAsia="ru-RU"/>
        </w:rPr>
        <w:t>Улучшение условий проживания в поселе</w:t>
      </w:r>
      <w:r>
        <w:rPr>
          <w:kern w:val="0"/>
          <w:lang w:eastAsia="ru-RU"/>
        </w:rPr>
        <w:t>нии</w:t>
      </w:r>
      <w:r w:rsidRPr="00DA1022">
        <w:rPr>
          <w:kern w:val="0"/>
          <w:lang w:eastAsia="ru-RU"/>
        </w:rPr>
        <w:t xml:space="preserve"> за счет постепенного решения транспортных проблем.</w:t>
      </w:r>
    </w:p>
    <w:p w:rsidR="00E90746" w:rsidRPr="00FA44E4" w:rsidRDefault="00E90746" w:rsidP="00620AE4">
      <w:pPr>
        <w:widowControl/>
        <w:numPr>
          <w:ilvl w:val="0"/>
          <w:numId w:val="38"/>
        </w:numPr>
        <w:suppressAutoHyphens w:val="0"/>
        <w:ind w:left="0" w:firstLine="567"/>
        <w:jc w:val="both"/>
        <w:rPr>
          <w:kern w:val="0"/>
          <w:lang w:eastAsia="ru-RU"/>
        </w:rPr>
      </w:pPr>
      <w:r w:rsidRPr="00DA1022">
        <w:rPr>
          <w:kern w:val="0"/>
          <w:lang w:eastAsia="ru-RU"/>
        </w:rPr>
        <w:t>Развитие системы зеленых насаждений.</w:t>
      </w:r>
    </w:p>
    <w:p w:rsidR="00E90746" w:rsidRPr="00FA44E4" w:rsidRDefault="00E90746" w:rsidP="00FA44E4">
      <w:pPr>
        <w:widowControl/>
        <w:suppressAutoHyphens w:val="0"/>
        <w:spacing w:after="200" w:line="276" w:lineRule="auto"/>
        <w:ind w:firstLine="708"/>
        <w:jc w:val="both"/>
        <w:rPr>
          <w:kern w:val="0"/>
          <w:lang w:eastAsia="ru-RU"/>
        </w:rPr>
      </w:pPr>
      <w:r w:rsidRPr="00370AB6">
        <w:rPr>
          <w:kern w:val="0"/>
          <w:lang w:eastAsia="ru-RU"/>
        </w:rPr>
        <w:t xml:space="preserve">В процессе работы над проектом были оценены возможности для дальнейшего развития </w:t>
      </w:r>
      <w:r>
        <w:rPr>
          <w:kern w:val="0"/>
          <w:lang w:eastAsia="ru-RU"/>
        </w:rPr>
        <w:t xml:space="preserve">Васильевского </w:t>
      </w:r>
      <w:r w:rsidRPr="00370AB6">
        <w:rPr>
          <w:kern w:val="0"/>
          <w:lang w:eastAsia="ru-RU"/>
        </w:rPr>
        <w:t xml:space="preserve">сельского поселения. </w:t>
      </w:r>
    </w:p>
    <w:p w:rsidR="00E90746" w:rsidRPr="00DA1022" w:rsidRDefault="00E90746" w:rsidP="002F6DF9">
      <w:pPr>
        <w:ind w:firstLine="708"/>
        <w:jc w:val="both"/>
        <w:rPr>
          <w:kern w:val="0"/>
          <w:lang w:eastAsia="ru-RU"/>
        </w:rPr>
      </w:pPr>
      <w:r w:rsidRPr="00DA1022">
        <w:rPr>
          <w:kern w:val="0"/>
          <w:lang w:eastAsia="ru-RU"/>
        </w:rPr>
        <w:t xml:space="preserve">Данный генеральный план </w:t>
      </w:r>
      <w:r>
        <w:rPr>
          <w:kern w:val="0"/>
          <w:lang w:eastAsia="ru-RU"/>
        </w:rPr>
        <w:t>учитывает сохранение главенству</w:t>
      </w:r>
      <w:r w:rsidRPr="00DA1022">
        <w:rPr>
          <w:kern w:val="0"/>
          <w:lang w:eastAsia="ru-RU"/>
        </w:rPr>
        <w:t xml:space="preserve">ющего значения сложившегося поселкового центра с учетом его реконструкции, </w:t>
      </w:r>
      <w:r w:rsidRPr="00DA1022">
        <w:rPr>
          <w:kern w:val="0"/>
        </w:rPr>
        <w:t>н</w:t>
      </w:r>
      <w:r w:rsidRPr="00DA1022">
        <w:rPr>
          <w:kern w:val="0"/>
          <w:lang w:val="en-US"/>
        </w:rPr>
        <w:t>a</w:t>
      </w:r>
      <w:r w:rsidRPr="00DA1022">
        <w:rPr>
          <w:kern w:val="0"/>
        </w:rPr>
        <w:t xml:space="preserve"> </w:t>
      </w:r>
      <w:r w:rsidRPr="00DA1022">
        <w:rPr>
          <w:kern w:val="0"/>
          <w:lang w:eastAsia="ru-RU"/>
        </w:rPr>
        <w:t xml:space="preserve">реконструируемых территориях предлагается размещать преимущественно общественную застройку, а также жилую </w:t>
      </w:r>
      <w:r>
        <w:rPr>
          <w:kern w:val="0"/>
          <w:lang w:eastAsia="ru-RU"/>
        </w:rPr>
        <w:t>индивидуальную застройку.</w:t>
      </w:r>
    </w:p>
    <w:p w:rsidR="00E90746" w:rsidRPr="00DA1022" w:rsidRDefault="00E90746" w:rsidP="00735637">
      <w:pPr>
        <w:jc w:val="both"/>
        <w:rPr>
          <w:rFonts w:cs="Tahoma"/>
          <w:bCs/>
          <w:i/>
          <w:iCs/>
          <w:spacing w:val="-10"/>
        </w:rPr>
      </w:pPr>
    </w:p>
    <w:p w:rsidR="00E90746" w:rsidRDefault="00E90746" w:rsidP="008F4E34">
      <w:pPr>
        <w:ind w:firstLine="708"/>
        <w:jc w:val="both"/>
        <w:rPr>
          <w:rFonts w:cs="Tahoma"/>
          <w:b/>
          <w:bCs/>
          <w:i/>
          <w:iCs/>
          <w:spacing w:val="-10"/>
        </w:rPr>
      </w:pPr>
      <w:r w:rsidRPr="00DA1022">
        <w:rPr>
          <w:rFonts w:cs="Tahoma"/>
          <w:b/>
          <w:bCs/>
          <w:i/>
          <w:iCs/>
          <w:spacing w:val="-10"/>
        </w:rPr>
        <w:t>Мероприятия по  усовершенствованию и развитию планировочной структуры:</w:t>
      </w:r>
    </w:p>
    <w:p w:rsidR="00E90746" w:rsidRPr="00DA1022" w:rsidRDefault="00E90746" w:rsidP="00374D01">
      <w:pPr>
        <w:jc w:val="both"/>
      </w:pPr>
      <w:r w:rsidRPr="00DA1022">
        <w:tab/>
        <w:t xml:space="preserve">1.Максимальное сохранение сложившейся архитектурно-планировочной и объемно-пространственной структуры территории </w:t>
      </w:r>
      <w:r>
        <w:rPr>
          <w:color w:val="000000"/>
        </w:rPr>
        <w:t xml:space="preserve">Васильевского </w:t>
      </w:r>
      <w:r w:rsidRPr="005A0C40">
        <w:rPr>
          <w:color w:val="000000"/>
        </w:rPr>
        <w:t>сельского поселения</w:t>
      </w:r>
      <w:r w:rsidRPr="00DA1022">
        <w:t xml:space="preserve"> при обеспечении условий улучшения состояния окружающей среды градостроительными средствами - первая очередь;</w:t>
      </w:r>
    </w:p>
    <w:p w:rsidR="00E90746" w:rsidRPr="00DA1022" w:rsidRDefault="00E90746" w:rsidP="00374D01">
      <w:pPr>
        <w:jc w:val="both"/>
      </w:pPr>
      <w:r w:rsidRPr="00DA1022">
        <w:tab/>
        <w:t>2.Сохранение и развитие системы планировочных связей, обеспечивающей усиление связности территории внутри поселения - первая очередь;</w:t>
      </w:r>
    </w:p>
    <w:p w:rsidR="00E90746" w:rsidRPr="00DA1022" w:rsidRDefault="00E90746" w:rsidP="00374D01">
      <w:pPr>
        <w:jc w:val="both"/>
      </w:pPr>
      <w:r w:rsidRPr="00DA1022">
        <w:tab/>
        <w:t xml:space="preserve">3.Сохранение масштабности планировочных элементов </w:t>
      </w:r>
      <w:r>
        <w:rPr>
          <w:color w:val="000000"/>
        </w:rPr>
        <w:t xml:space="preserve">Васильевского </w:t>
      </w:r>
      <w:r w:rsidRPr="005A0C40">
        <w:rPr>
          <w:color w:val="000000"/>
        </w:rPr>
        <w:t>сельского поселения</w:t>
      </w:r>
      <w:r w:rsidRPr="00DA1022">
        <w:t xml:space="preserve"> - первая очередь;</w:t>
      </w:r>
    </w:p>
    <w:p w:rsidR="00E90746" w:rsidRPr="00DA1022" w:rsidRDefault="00E90746" w:rsidP="00374D01">
      <w:pPr>
        <w:jc w:val="both"/>
      </w:pPr>
      <w:r w:rsidRPr="00DA1022">
        <w:tab/>
        <w:t>4.Формирование структуры центров общественного значения в соответствии с сложившимся и планируемым транспортно-коммуникационным</w:t>
      </w:r>
      <w:r w:rsidRPr="00723FAA">
        <w:rPr>
          <w:color w:val="000000"/>
        </w:rPr>
        <w:t xml:space="preserve"> </w:t>
      </w:r>
      <w:r>
        <w:rPr>
          <w:color w:val="000000"/>
        </w:rPr>
        <w:t xml:space="preserve">Васильевского </w:t>
      </w:r>
      <w:r w:rsidRPr="005A0C40">
        <w:rPr>
          <w:color w:val="000000"/>
        </w:rPr>
        <w:t>сельского поселения</w:t>
      </w:r>
      <w:r w:rsidRPr="00DA1022">
        <w:t>, градостроительными и природными особенностями - первая очередь;</w:t>
      </w:r>
    </w:p>
    <w:p w:rsidR="00E90746" w:rsidRPr="00DA1022" w:rsidRDefault="00E90746" w:rsidP="00735637">
      <w:pPr>
        <w:jc w:val="both"/>
        <w:rPr>
          <w:rFonts w:cs="Tahoma"/>
          <w:i/>
          <w:iCs/>
          <w:spacing w:val="-10"/>
        </w:rPr>
      </w:pPr>
    </w:p>
    <w:p w:rsidR="00E90746" w:rsidRPr="008F4E34" w:rsidRDefault="00E90746" w:rsidP="008F4E34">
      <w:pPr>
        <w:jc w:val="both"/>
        <w:rPr>
          <w:b/>
          <w:i/>
          <w:kern w:val="0"/>
          <w:lang w:eastAsia="ru-RU"/>
        </w:rPr>
      </w:pPr>
      <w:r w:rsidRPr="00DA1022">
        <w:rPr>
          <w:rFonts w:cs="Tahoma"/>
          <w:i/>
          <w:iCs/>
          <w:spacing w:val="-10"/>
        </w:rPr>
        <w:tab/>
      </w:r>
      <w:r w:rsidRPr="00DA1022">
        <w:rPr>
          <w:b/>
          <w:i/>
          <w:kern w:val="0"/>
          <w:lang w:eastAsia="ru-RU"/>
        </w:rPr>
        <w:t xml:space="preserve">В </w:t>
      </w:r>
      <w:r>
        <w:rPr>
          <w:b/>
          <w:i/>
          <w:kern w:val="0"/>
          <w:lang w:eastAsia="ru-RU"/>
        </w:rPr>
        <w:t xml:space="preserve">Васильевском </w:t>
      </w:r>
      <w:r w:rsidRPr="000428D3">
        <w:rPr>
          <w:b/>
          <w:i/>
          <w:kern w:val="0"/>
          <w:lang w:eastAsia="ru-RU"/>
        </w:rPr>
        <w:t>сельско</w:t>
      </w:r>
      <w:r>
        <w:rPr>
          <w:b/>
          <w:i/>
          <w:kern w:val="0"/>
          <w:lang w:eastAsia="ru-RU"/>
        </w:rPr>
        <w:t>м</w:t>
      </w:r>
      <w:r w:rsidRPr="000428D3">
        <w:rPr>
          <w:b/>
          <w:i/>
          <w:kern w:val="0"/>
          <w:lang w:eastAsia="ru-RU"/>
        </w:rPr>
        <w:t xml:space="preserve"> поселени</w:t>
      </w:r>
      <w:r>
        <w:rPr>
          <w:b/>
          <w:i/>
          <w:kern w:val="0"/>
          <w:lang w:eastAsia="ru-RU"/>
        </w:rPr>
        <w:t>и</w:t>
      </w:r>
      <w:r w:rsidRPr="00DA1022">
        <w:rPr>
          <w:b/>
          <w:i/>
          <w:kern w:val="0"/>
          <w:lang w:eastAsia="ru-RU"/>
        </w:rPr>
        <w:t xml:space="preserve"> сложились и получают дальнейшее раз</w:t>
      </w:r>
      <w:r w:rsidRPr="00DA1022">
        <w:rPr>
          <w:b/>
          <w:i/>
          <w:kern w:val="0"/>
          <w:lang w:eastAsia="ru-RU"/>
        </w:rPr>
        <w:softHyphen/>
        <w:t>витие следующие функциональные зоны:</w:t>
      </w:r>
    </w:p>
    <w:p w:rsidR="00E90746" w:rsidRPr="00DA1022" w:rsidRDefault="00E90746" w:rsidP="00620AE4">
      <w:pPr>
        <w:pStyle w:val="Standard"/>
        <w:numPr>
          <w:ilvl w:val="0"/>
          <w:numId w:val="39"/>
        </w:numPr>
        <w:spacing w:line="360" w:lineRule="auto"/>
        <w:jc w:val="both"/>
      </w:pPr>
      <w:r w:rsidRPr="00DA1022">
        <w:rPr>
          <w:bCs/>
        </w:rPr>
        <w:t>Жилые зоны</w:t>
      </w:r>
      <w:r w:rsidRPr="00DA1022">
        <w:t>;</w:t>
      </w:r>
    </w:p>
    <w:p w:rsidR="00E90746" w:rsidRPr="00DA1022" w:rsidRDefault="00E90746" w:rsidP="00620AE4">
      <w:pPr>
        <w:pStyle w:val="Standard"/>
        <w:numPr>
          <w:ilvl w:val="0"/>
          <w:numId w:val="39"/>
        </w:numPr>
        <w:spacing w:line="360" w:lineRule="auto"/>
        <w:jc w:val="both"/>
      </w:pPr>
      <w:r w:rsidRPr="00DA1022">
        <w:rPr>
          <w:bCs/>
        </w:rPr>
        <w:t>Общественно-деловые зоны;</w:t>
      </w:r>
    </w:p>
    <w:p w:rsidR="00E90746" w:rsidRPr="00DA1022" w:rsidRDefault="00E90746" w:rsidP="00620AE4">
      <w:pPr>
        <w:pStyle w:val="Standard"/>
        <w:numPr>
          <w:ilvl w:val="0"/>
          <w:numId w:val="39"/>
        </w:numPr>
        <w:spacing w:line="360" w:lineRule="auto"/>
        <w:jc w:val="both"/>
      </w:pPr>
      <w:r w:rsidRPr="00DA1022">
        <w:rPr>
          <w:bCs/>
        </w:rPr>
        <w:t xml:space="preserve">Производственные; </w:t>
      </w:r>
    </w:p>
    <w:p w:rsidR="00E90746" w:rsidRPr="00B22CB3" w:rsidRDefault="00E90746" w:rsidP="00620AE4">
      <w:pPr>
        <w:pStyle w:val="Standard"/>
        <w:numPr>
          <w:ilvl w:val="0"/>
          <w:numId w:val="39"/>
        </w:numPr>
        <w:spacing w:line="360" w:lineRule="auto"/>
        <w:jc w:val="both"/>
      </w:pPr>
      <w:r w:rsidRPr="00DA1022">
        <w:rPr>
          <w:bCs/>
        </w:rPr>
        <w:t>Зоны инженерной и транспортной инфраструктур</w:t>
      </w:r>
      <w:r>
        <w:rPr>
          <w:bCs/>
        </w:rPr>
        <w:t>.</w:t>
      </w:r>
    </w:p>
    <w:p w:rsidR="00E90746" w:rsidRPr="00EA7012" w:rsidRDefault="00E90746" w:rsidP="008F4E34">
      <w:pPr>
        <w:ind w:firstLine="708"/>
        <w:jc w:val="both"/>
        <w:rPr>
          <w:rFonts w:cs="Tahoma"/>
          <w:b/>
          <w:bCs/>
          <w:i/>
          <w:iCs/>
          <w:spacing w:val="-10"/>
        </w:rPr>
      </w:pPr>
      <w:r w:rsidRPr="00EA7012">
        <w:rPr>
          <w:rFonts w:cs="Tahoma"/>
          <w:b/>
          <w:bCs/>
          <w:i/>
          <w:iCs/>
          <w:spacing w:val="-10"/>
        </w:rPr>
        <w:t>Мероприятия по функциональному и градостроительному зонированию:</w:t>
      </w:r>
    </w:p>
    <w:p w:rsidR="00E90746" w:rsidRPr="00EA7012" w:rsidRDefault="00E90746" w:rsidP="00480D93">
      <w:pPr>
        <w:tabs>
          <w:tab w:val="left" w:pos="709"/>
          <w:tab w:val="left" w:pos="993"/>
        </w:tabs>
        <w:ind w:firstLine="708"/>
        <w:jc w:val="both"/>
      </w:pPr>
      <w:r w:rsidRPr="00EA7012">
        <w:t>1.</w:t>
      </w:r>
      <w:r w:rsidRPr="00EA7012">
        <w:tab/>
      </w:r>
      <w:r w:rsidRPr="00EA7012">
        <w:rPr>
          <w:u w:val="single"/>
        </w:rPr>
        <w:t>Развитие жилой зоны</w:t>
      </w:r>
      <w:r w:rsidRPr="00EA7012">
        <w:t>:</w:t>
      </w:r>
    </w:p>
    <w:p w:rsidR="00E90746" w:rsidRPr="00EA7012" w:rsidRDefault="00E90746" w:rsidP="009E4017">
      <w:pPr>
        <w:tabs>
          <w:tab w:val="left" w:pos="709"/>
          <w:tab w:val="left" w:pos="993"/>
        </w:tabs>
        <w:jc w:val="both"/>
      </w:pPr>
      <w:r w:rsidRPr="00EA7012">
        <w:tab/>
        <w:t>1.1.</w:t>
      </w:r>
      <w:r w:rsidRPr="00EA7012">
        <w:tab/>
      </w:r>
      <w:r w:rsidRPr="00EA7012">
        <w:rPr>
          <w:noProof/>
        </w:rPr>
        <w:t>Генеральным планом в границы 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p>
    <w:p w:rsidR="00E90746" w:rsidRPr="00EA7012" w:rsidRDefault="00E90746" w:rsidP="006D15D9">
      <w:pPr>
        <w:numPr>
          <w:ilvl w:val="0"/>
          <w:numId w:val="30"/>
        </w:numPr>
        <w:tabs>
          <w:tab w:val="left" w:pos="709"/>
          <w:tab w:val="left" w:pos="993"/>
        </w:tabs>
        <w:jc w:val="both"/>
      </w:pPr>
      <w:r w:rsidRPr="00F157CF">
        <w:rPr>
          <w:b/>
        </w:rPr>
        <w:t xml:space="preserve">п. Васильевский -  2,70 га </w:t>
      </w:r>
      <w:r w:rsidRPr="00EA7012">
        <w:rPr>
          <w:b/>
          <w:kern w:val="0"/>
        </w:rPr>
        <w:t>-</w:t>
      </w:r>
      <w:r w:rsidRPr="00EA7012">
        <w:rPr>
          <w:noProof/>
        </w:rPr>
        <w:t xml:space="preserve"> с целью комплексного освоения территории - </w:t>
      </w:r>
      <w:r w:rsidRPr="00EA7012">
        <w:t>первая очередь;</w:t>
      </w:r>
    </w:p>
    <w:p w:rsidR="00E90746" w:rsidRPr="00EE727E" w:rsidRDefault="00E90746" w:rsidP="00EE727E">
      <w:pPr>
        <w:tabs>
          <w:tab w:val="left" w:pos="709"/>
          <w:tab w:val="left" w:pos="993"/>
        </w:tabs>
        <w:ind w:left="426"/>
        <w:rPr>
          <w:b/>
          <w:kern w:val="0"/>
        </w:rPr>
      </w:pPr>
      <w:r>
        <w:t xml:space="preserve">1.2. </w:t>
      </w: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w:t>
      </w:r>
      <w:r>
        <w:t>о-транспортной инфраструктур:</w:t>
      </w:r>
      <w:r w:rsidRPr="00EE727E">
        <w:rPr>
          <w:b/>
          <w:kern w:val="0"/>
        </w:rPr>
        <w:t xml:space="preserve"> </w:t>
      </w:r>
    </w:p>
    <w:p w:rsidR="00E90746" w:rsidRPr="00EA7012" w:rsidRDefault="00E90746" w:rsidP="00EE727E">
      <w:pPr>
        <w:pStyle w:val="ListParagraph"/>
        <w:numPr>
          <w:ilvl w:val="0"/>
          <w:numId w:val="30"/>
        </w:numPr>
        <w:tabs>
          <w:tab w:val="left" w:pos="709"/>
          <w:tab w:val="left" w:pos="993"/>
        </w:tabs>
      </w:pPr>
      <w:r w:rsidRPr="00EE727E">
        <w:rPr>
          <w:rFonts w:ascii="Times New Roman" w:hAnsi="Times New Roman"/>
          <w:b/>
          <w:kern w:val="1"/>
          <w:sz w:val="24"/>
          <w:lang w:eastAsia="ar-SA"/>
        </w:rPr>
        <w:t>п. Васильевский -  2,70 га</w:t>
      </w:r>
      <w:r w:rsidRPr="00EE727E">
        <w:rPr>
          <w:b/>
        </w:rPr>
        <w:t xml:space="preserve"> -</w:t>
      </w:r>
      <w:r w:rsidRPr="00EA7012">
        <w:rPr>
          <w:noProof/>
        </w:rPr>
        <w:t xml:space="preserve"> </w:t>
      </w:r>
      <w:r w:rsidRPr="00825BFE">
        <w:rPr>
          <w:rFonts w:ascii="Times New Roman" w:hAnsi="Times New Roman"/>
          <w:kern w:val="1"/>
          <w:sz w:val="24"/>
          <w:lang w:eastAsia="ar-SA"/>
        </w:rPr>
        <w:t>с целью комплексного освоения территории</w:t>
      </w:r>
      <w:r>
        <w:rPr>
          <w:rFonts w:ascii="Times New Roman" w:hAnsi="Times New Roman"/>
          <w:kern w:val="1"/>
          <w:sz w:val="24"/>
          <w:lang w:eastAsia="ar-SA"/>
        </w:rPr>
        <w:t>.</w:t>
      </w:r>
    </w:p>
    <w:p w:rsidR="00E90746" w:rsidRPr="00EA7012" w:rsidRDefault="00E90746" w:rsidP="00480D93">
      <w:pPr>
        <w:tabs>
          <w:tab w:val="left" w:pos="709"/>
          <w:tab w:val="left" w:pos="993"/>
        </w:tabs>
        <w:jc w:val="both"/>
      </w:pPr>
      <w:r w:rsidRPr="00EA7012">
        <w:tab/>
        <w:t>2.</w:t>
      </w:r>
      <w:r w:rsidRPr="00EA7012">
        <w:tab/>
      </w:r>
      <w:r w:rsidRPr="00EA7012">
        <w:rPr>
          <w:u w:val="single"/>
        </w:rPr>
        <w:t>Развитие общественно-деловой зоны</w:t>
      </w:r>
      <w:r w:rsidRPr="00EA7012">
        <w:t>:</w:t>
      </w:r>
    </w:p>
    <w:p w:rsidR="00E90746" w:rsidRPr="00EA7012" w:rsidRDefault="00E90746" w:rsidP="00D457C0">
      <w:pPr>
        <w:tabs>
          <w:tab w:val="left" w:pos="709"/>
          <w:tab w:val="left" w:pos="993"/>
        </w:tabs>
        <w:jc w:val="both"/>
      </w:pPr>
      <w:r w:rsidRPr="00EA7012">
        <w:tab/>
        <w:t>2.1.  Реконструкция существующих учреждений общественно-делового назначения, имеющих степень износа свыше 50% - первая очередь;</w:t>
      </w:r>
    </w:p>
    <w:p w:rsidR="00E90746" w:rsidRPr="00DA1022" w:rsidRDefault="00E90746" w:rsidP="004754F2">
      <w:pPr>
        <w:tabs>
          <w:tab w:val="left" w:pos="709"/>
          <w:tab w:val="left" w:pos="993"/>
        </w:tabs>
        <w:ind w:firstLine="709"/>
        <w:jc w:val="both"/>
      </w:pPr>
      <w:r w:rsidRPr="00EA7012">
        <w:t>2.2. Формирование новых и развитие сложившихся</w:t>
      </w:r>
      <w:r w:rsidRPr="00DA1022">
        <w:t xml:space="preserve"> общественных центров в</w:t>
      </w:r>
      <w:r w:rsidRPr="004F2AE4">
        <w:rPr>
          <w:color w:val="000000"/>
        </w:rPr>
        <w:t xml:space="preserve">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 - первая очередь;</w:t>
      </w:r>
    </w:p>
    <w:p w:rsidR="00E90746" w:rsidRDefault="00E90746" w:rsidP="00480D93">
      <w:pPr>
        <w:tabs>
          <w:tab w:val="left" w:pos="709"/>
          <w:tab w:val="left" w:pos="993"/>
        </w:tabs>
        <w:jc w:val="both"/>
      </w:pPr>
      <w:r w:rsidRPr="00DA1022">
        <w:tab/>
      </w:r>
    </w:p>
    <w:p w:rsidR="00E90746" w:rsidRPr="00DA1022" w:rsidRDefault="00E90746" w:rsidP="00480D93">
      <w:pPr>
        <w:tabs>
          <w:tab w:val="left" w:pos="709"/>
          <w:tab w:val="left" w:pos="993"/>
        </w:tabs>
        <w:jc w:val="both"/>
      </w:pPr>
      <w:r w:rsidRPr="00DA1022">
        <w:tab/>
        <w:t>3.</w:t>
      </w:r>
      <w:r w:rsidRPr="00DA1022">
        <w:tab/>
      </w:r>
      <w:r w:rsidRPr="00DA1022">
        <w:rPr>
          <w:u w:val="single"/>
        </w:rPr>
        <w:t>Развитие коммунально-складской</w:t>
      </w:r>
      <w:r>
        <w:rPr>
          <w:u w:val="single"/>
        </w:rPr>
        <w:t xml:space="preserve"> </w:t>
      </w:r>
      <w:r w:rsidRPr="00DA1022">
        <w:rPr>
          <w:u w:val="single"/>
        </w:rPr>
        <w:t>зоны</w:t>
      </w:r>
      <w:r w:rsidRPr="00DA1022">
        <w:t>:</w:t>
      </w:r>
    </w:p>
    <w:p w:rsidR="00E90746" w:rsidRDefault="00E90746" w:rsidP="00480D93">
      <w:pPr>
        <w:tabs>
          <w:tab w:val="left" w:pos="709"/>
          <w:tab w:val="left" w:pos="993"/>
        </w:tabs>
        <w:ind w:firstLine="708"/>
        <w:jc w:val="both"/>
      </w:pPr>
      <w:r w:rsidRPr="00DA1022">
        <w:t>3.1.</w:t>
      </w:r>
      <w:r w:rsidRPr="00DA1022">
        <w:tab/>
        <w:t>Завершение формирования коммунально-складских зон - первая очередь;</w:t>
      </w:r>
    </w:p>
    <w:p w:rsidR="00E90746" w:rsidRDefault="00E90746" w:rsidP="00480D93">
      <w:pPr>
        <w:tabs>
          <w:tab w:val="left" w:pos="709"/>
          <w:tab w:val="left" w:pos="993"/>
        </w:tabs>
        <w:ind w:firstLine="708"/>
        <w:jc w:val="both"/>
      </w:pPr>
    </w:p>
    <w:p w:rsidR="00E90746" w:rsidRPr="00DA1022" w:rsidRDefault="00E90746" w:rsidP="00480D93">
      <w:pPr>
        <w:tabs>
          <w:tab w:val="left" w:pos="709"/>
          <w:tab w:val="left" w:pos="993"/>
        </w:tabs>
        <w:jc w:val="both"/>
      </w:pPr>
      <w:r w:rsidRPr="00DA1022">
        <w:tab/>
        <w:t>4.</w:t>
      </w:r>
      <w:r w:rsidRPr="00DA1022">
        <w:tab/>
      </w:r>
      <w:r w:rsidRPr="00DA1022">
        <w:rPr>
          <w:u w:val="single"/>
        </w:rPr>
        <w:t>Развитие спортивно-рекреационной зоны</w:t>
      </w:r>
      <w:r w:rsidRPr="00DA1022">
        <w:t>:</w:t>
      </w:r>
    </w:p>
    <w:p w:rsidR="00E90746" w:rsidRDefault="00E90746" w:rsidP="00480D93">
      <w:pPr>
        <w:tabs>
          <w:tab w:val="left" w:pos="709"/>
          <w:tab w:val="left" w:pos="993"/>
        </w:tabs>
        <w:ind w:firstLine="708"/>
        <w:jc w:val="both"/>
      </w:pPr>
      <w:r w:rsidRPr="00DA1022">
        <w:t>4</w:t>
      </w:r>
      <w:r>
        <w:t xml:space="preserve">.1. </w:t>
      </w:r>
      <w:r w:rsidRPr="00DA1022">
        <w:t xml:space="preserve">Создание в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E90746" w:rsidRDefault="00E90746" w:rsidP="00480D93">
      <w:pPr>
        <w:tabs>
          <w:tab w:val="left" w:pos="709"/>
          <w:tab w:val="left" w:pos="993"/>
        </w:tabs>
        <w:ind w:firstLine="708"/>
        <w:jc w:val="both"/>
      </w:pPr>
      <w:r>
        <w:t>4.2.</w:t>
      </w:r>
      <w:r w:rsidRPr="00144391">
        <w:t xml:space="preserve"> </w:t>
      </w:r>
      <w:r w:rsidRPr="00DA1022">
        <w:t>Создание многофункциональной системы зеленых насаждений - первая очередь.</w:t>
      </w:r>
    </w:p>
    <w:p w:rsidR="00E90746" w:rsidRPr="00C75E3F" w:rsidRDefault="00E90746" w:rsidP="00C75E3F">
      <w:pPr>
        <w:widowControl/>
        <w:suppressAutoHyphens w:val="0"/>
        <w:autoSpaceDE w:val="0"/>
        <w:autoSpaceDN w:val="0"/>
        <w:adjustRightInd w:val="0"/>
        <w:rPr>
          <w:b/>
        </w:rPr>
      </w:pPr>
      <w:r>
        <w:t xml:space="preserve">            4.3.</w:t>
      </w:r>
      <w:r w:rsidRPr="006A2BCE">
        <w:rPr>
          <w:rFonts w:ascii="Georgia" w:hAnsi="Georgia" w:cs="Georgia"/>
          <w:i/>
          <w:iCs/>
          <w:color w:val="000000"/>
          <w:kern w:val="0"/>
          <w:lang w:eastAsia="ru-RU"/>
        </w:rPr>
        <w:t xml:space="preserve"> </w:t>
      </w:r>
      <w:r w:rsidRPr="00DC554C">
        <w:t xml:space="preserve">Организация официального места массового отдыха - </w:t>
      </w:r>
      <w:r w:rsidRPr="00C75E3F">
        <w:rPr>
          <w:b/>
        </w:rPr>
        <w:t xml:space="preserve">д. Шатилово, пруд </w:t>
      </w:r>
    </w:p>
    <w:p w:rsidR="00E90746" w:rsidRDefault="00E90746" w:rsidP="00C75E3F">
      <w:pPr>
        <w:tabs>
          <w:tab w:val="left" w:pos="709"/>
          <w:tab w:val="left" w:pos="993"/>
        </w:tabs>
        <w:ind w:firstLine="708"/>
        <w:jc w:val="both"/>
      </w:pPr>
      <w:r w:rsidRPr="00C75E3F">
        <w:rPr>
          <w:b/>
        </w:rPr>
        <w:t>рядом с д.  Дмитриевка</w:t>
      </w:r>
      <w:r w:rsidRPr="00DA1022">
        <w:t xml:space="preserve">- </w:t>
      </w:r>
      <w:r>
        <w:t>втор</w:t>
      </w:r>
      <w:r w:rsidRPr="00DA1022">
        <w:t>ая очередь;</w:t>
      </w:r>
    </w:p>
    <w:p w:rsidR="00E90746" w:rsidRPr="00C75E3F" w:rsidRDefault="00E90746" w:rsidP="00C75E3F">
      <w:pPr>
        <w:widowControl/>
        <w:suppressAutoHyphens w:val="0"/>
        <w:autoSpaceDE w:val="0"/>
        <w:autoSpaceDN w:val="0"/>
        <w:adjustRightInd w:val="0"/>
        <w:rPr>
          <w:b/>
        </w:rPr>
      </w:pPr>
    </w:p>
    <w:p w:rsidR="00E90746" w:rsidRPr="00DC554C" w:rsidRDefault="00E90746" w:rsidP="006A2BCE">
      <w:pPr>
        <w:widowControl/>
        <w:suppressAutoHyphens w:val="0"/>
        <w:autoSpaceDE w:val="0"/>
        <w:autoSpaceDN w:val="0"/>
        <w:adjustRightInd w:val="0"/>
      </w:pPr>
      <w:r>
        <w:t xml:space="preserve">            </w:t>
      </w:r>
    </w:p>
    <w:p w:rsidR="00E90746" w:rsidRPr="00C62546" w:rsidRDefault="00E90746" w:rsidP="00E455AA">
      <w:pPr>
        <w:pStyle w:val="Standard"/>
        <w:ind w:firstLine="709"/>
        <w:rPr>
          <w:rFonts w:cs="Times New Roman"/>
          <w:kern w:val="1"/>
          <w:u w:val="single"/>
          <w:lang w:eastAsia="ar-SA"/>
        </w:rPr>
      </w:pPr>
      <w:r w:rsidRPr="00C62546">
        <w:rPr>
          <w:rFonts w:cs="Times New Roman"/>
          <w:kern w:val="1"/>
          <w:lang w:eastAsia="ar-SA"/>
        </w:rPr>
        <w:t>5.</w:t>
      </w:r>
      <w:r w:rsidRPr="00C62546">
        <w:rPr>
          <w:u w:val="single"/>
        </w:rPr>
        <w:t xml:space="preserve"> Развитие</w:t>
      </w:r>
      <w:r w:rsidRPr="00C62546">
        <w:rPr>
          <w:rFonts w:cs="Times New Roman"/>
          <w:kern w:val="1"/>
          <w:u w:val="single"/>
          <w:lang w:eastAsia="ar-SA"/>
        </w:rPr>
        <w:t xml:space="preserve"> зоны специального назначения:</w:t>
      </w:r>
    </w:p>
    <w:p w:rsidR="00E90746" w:rsidRPr="00C62546" w:rsidRDefault="00E90746" w:rsidP="00AA6A19">
      <w:pPr>
        <w:pStyle w:val="Standard"/>
        <w:ind w:firstLine="709"/>
        <w:jc w:val="both"/>
      </w:pPr>
      <w:r w:rsidRPr="00C62546">
        <w:t xml:space="preserve">5.1 </w:t>
      </w:r>
      <w:r>
        <w:t>С</w:t>
      </w:r>
      <w:r w:rsidRPr="00C62546">
        <w:t>одержание мест захоронения</w:t>
      </w:r>
      <w:r>
        <w:t xml:space="preserve"> </w:t>
      </w:r>
      <w:r w:rsidRPr="00C62546">
        <w:t xml:space="preserve">- </w:t>
      </w:r>
      <w:r w:rsidRPr="00DA1022">
        <w:t xml:space="preserve">первая </w:t>
      </w:r>
      <w:r w:rsidRPr="00C62546">
        <w:t>очередь.</w:t>
      </w:r>
    </w:p>
    <w:p w:rsidR="00E90746" w:rsidRDefault="00E90746" w:rsidP="00036286">
      <w:pPr>
        <w:pStyle w:val="Standard"/>
        <w:ind w:firstLine="709"/>
        <w:jc w:val="both"/>
      </w:pPr>
      <w:r>
        <w:t xml:space="preserve">5.2 Генеральным планом предусмотрено расширение территории кладбищ в </w:t>
      </w:r>
      <w:r w:rsidRPr="00976285">
        <w:rPr>
          <w:rFonts w:cs="Times New Roman"/>
          <w:b/>
          <w:kern w:val="1"/>
          <w:lang w:eastAsia="ar-SA"/>
        </w:rPr>
        <w:t>д.</w:t>
      </w:r>
      <w:r w:rsidRPr="008F3CB2">
        <w:rPr>
          <w:rFonts w:ascii="Georgia" w:hAnsi="Georgia" w:cs="Georgia"/>
          <w:b/>
          <w:i/>
          <w:iCs/>
          <w:color w:val="000000"/>
          <w:kern w:val="0"/>
        </w:rPr>
        <w:t xml:space="preserve"> </w:t>
      </w:r>
      <w:r w:rsidRPr="00976285">
        <w:rPr>
          <w:rFonts w:cs="Times New Roman"/>
          <w:b/>
          <w:kern w:val="1"/>
          <w:lang w:eastAsia="ar-SA"/>
        </w:rPr>
        <w:t>Шатилово, д. Хитрово (0,3 и 0,5 га)</w:t>
      </w:r>
      <w:r>
        <w:rPr>
          <w:rFonts w:ascii="Georgia" w:hAnsi="Georgia" w:cs="Georgia"/>
          <w:i/>
          <w:iCs/>
          <w:color w:val="000000"/>
          <w:kern w:val="0"/>
        </w:rPr>
        <w:t xml:space="preserve"> </w:t>
      </w:r>
      <w:r>
        <w:t xml:space="preserve">- </w:t>
      </w:r>
      <w:r>
        <w:rPr>
          <w:bCs/>
        </w:rPr>
        <w:t>вторая</w:t>
      </w:r>
      <w:r w:rsidRPr="00A56099">
        <w:t xml:space="preserve"> </w:t>
      </w:r>
      <w:r w:rsidRPr="00DA1022">
        <w:t>очередь</w:t>
      </w:r>
      <w:r w:rsidRPr="00541ED6">
        <w:t>.</w:t>
      </w:r>
    </w:p>
    <w:p w:rsidR="00E90746" w:rsidRDefault="00E90746" w:rsidP="00036286">
      <w:pPr>
        <w:pStyle w:val="Standard"/>
        <w:ind w:firstLine="709"/>
        <w:jc w:val="both"/>
      </w:pPr>
    </w:p>
    <w:p w:rsidR="00E90746" w:rsidRDefault="00E90746" w:rsidP="00036286">
      <w:pPr>
        <w:pStyle w:val="Standard"/>
        <w:ind w:firstLine="709"/>
        <w:jc w:val="both"/>
        <w:rPr>
          <w:u w:val="single"/>
        </w:rPr>
      </w:pPr>
      <w:r>
        <w:t>6.</w:t>
      </w:r>
      <w:r w:rsidRPr="00913866">
        <w:t xml:space="preserve"> </w:t>
      </w:r>
      <w:r w:rsidRPr="00DA1022">
        <w:rPr>
          <w:u w:val="single"/>
        </w:rPr>
        <w:t>Развитие</w:t>
      </w:r>
      <w:r w:rsidRPr="00913866">
        <w:rPr>
          <w:u w:val="single"/>
        </w:rPr>
        <w:t xml:space="preserve"> </w:t>
      </w:r>
      <w:r>
        <w:rPr>
          <w:u w:val="single"/>
        </w:rPr>
        <w:t>производственной</w:t>
      </w:r>
      <w:r w:rsidRPr="00DA1022">
        <w:rPr>
          <w:u w:val="single"/>
        </w:rPr>
        <w:t xml:space="preserve"> зоны</w:t>
      </w:r>
      <w:r>
        <w:rPr>
          <w:u w:val="single"/>
        </w:rPr>
        <w:t>:</w:t>
      </w:r>
    </w:p>
    <w:p w:rsidR="00E90746" w:rsidRDefault="00E90746" w:rsidP="00562760">
      <w:pPr>
        <w:rPr>
          <w:rFonts w:ascii="Georgia" w:hAnsi="Georgia" w:cs="Georgia"/>
          <w:b/>
          <w:bCs/>
          <w:i/>
          <w:iCs/>
          <w:kern w:val="0"/>
          <w:lang w:eastAsia="ru-RU"/>
        </w:rPr>
      </w:pPr>
      <w:r>
        <w:t xml:space="preserve">            6.1</w:t>
      </w:r>
      <w:r w:rsidRPr="007174DB">
        <w:t xml:space="preserve">Откорм КРС до 300 голов </w:t>
      </w:r>
      <w:r>
        <w:t xml:space="preserve">– инвестор </w:t>
      </w:r>
      <w:r w:rsidRPr="007174DB">
        <w:t xml:space="preserve">- </w:t>
      </w:r>
      <w:r w:rsidRPr="00562760">
        <w:rPr>
          <w:b/>
        </w:rPr>
        <w:t>п. Васильевский.</w:t>
      </w:r>
    </w:p>
    <w:p w:rsidR="00E90746" w:rsidRPr="001C1AD5" w:rsidRDefault="00E90746" w:rsidP="007174DB">
      <w:pPr>
        <w:widowControl/>
        <w:suppressAutoHyphens w:val="0"/>
        <w:autoSpaceDE w:val="0"/>
        <w:autoSpaceDN w:val="0"/>
        <w:adjustRightInd w:val="0"/>
        <w:rPr>
          <w:b/>
        </w:rPr>
      </w:pPr>
    </w:p>
    <w:p w:rsidR="00E90746" w:rsidRPr="00C62546" w:rsidRDefault="00E90746" w:rsidP="00144391">
      <w:pPr>
        <w:tabs>
          <w:tab w:val="left" w:pos="709"/>
          <w:tab w:val="left" w:pos="993"/>
        </w:tabs>
        <w:jc w:val="both"/>
        <w:rPr>
          <w:b/>
          <w:bCs/>
        </w:rPr>
      </w:pPr>
      <w:r w:rsidRPr="00C62546">
        <w:tab/>
      </w:r>
      <w:r w:rsidRPr="00C62546">
        <w:rPr>
          <w:b/>
          <w:bCs/>
        </w:rPr>
        <w:t xml:space="preserve">2.3. Предложения по сохранению, использованию и популяризации объектов культурного наследия значения на территории </w:t>
      </w:r>
      <w:r>
        <w:rPr>
          <w:b/>
          <w:bCs/>
        </w:rPr>
        <w:t xml:space="preserve">Васильевского </w:t>
      </w:r>
      <w:r w:rsidRPr="00C62546">
        <w:rPr>
          <w:b/>
          <w:bCs/>
        </w:rPr>
        <w:t>сельского поселения.</w:t>
      </w:r>
    </w:p>
    <w:p w:rsidR="00E90746" w:rsidRPr="00C62546" w:rsidRDefault="00E90746" w:rsidP="00FD0236">
      <w:pPr>
        <w:jc w:val="both"/>
        <w:rPr>
          <w:rFonts w:cs="Tahoma"/>
          <w:iCs/>
          <w:spacing w:val="-10"/>
        </w:rPr>
      </w:pPr>
      <w:r w:rsidRPr="00C62546">
        <w:tab/>
      </w:r>
      <w:r w:rsidRPr="00767AC1">
        <w:t>Согласно ст. 14 и  ФЗ-131 к полномочиям органов местного самоуправления  поселения относятся предложения:</w:t>
      </w:r>
    </w:p>
    <w:p w:rsidR="00E90746" w:rsidRPr="00C62546" w:rsidRDefault="00E90746" w:rsidP="005B69C2">
      <w:pPr>
        <w:numPr>
          <w:ilvl w:val="0"/>
          <w:numId w:val="41"/>
        </w:numPr>
        <w:ind w:left="0" w:firstLine="360"/>
        <w:jc w:val="both"/>
      </w:pPr>
      <w:r w:rsidRPr="00C62546">
        <w:t>по охране объектов культурного наследия (памятников истории, культуры, архитектуры, градостроительства, археологии) местного (муниципального) значения, расположенных на территории поселения.</w:t>
      </w:r>
    </w:p>
    <w:p w:rsidR="00E90746" w:rsidRPr="00DA1022" w:rsidRDefault="00E90746" w:rsidP="00FD0236">
      <w:pPr>
        <w:jc w:val="both"/>
        <w:rPr>
          <w:color w:val="000000"/>
          <w:spacing w:val="-3"/>
        </w:rPr>
      </w:pPr>
      <w:r w:rsidRPr="00C62546">
        <w:rPr>
          <w:iCs/>
          <w:color w:val="000000"/>
          <w:spacing w:val="-3"/>
        </w:rPr>
        <w:tab/>
        <w:t xml:space="preserve">Согласно </w:t>
      </w:r>
      <w:r w:rsidRPr="00C62546">
        <w:rPr>
          <w:color w:val="000000"/>
          <w:spacing w:val="-3"/>
        </w:rPr>
        <w:t>Постановлению Правительства Российской Федерации от 26 апреля 2008 г. №315 «Об утверждении положения о</w:t>
      </w:r>
      <w:r w:rsidRPr="00DA1022">
        <w:rPr>
          <w:color w:val="000000"/>
          <w:spacing w:val="-3"/>
        </w:rPr>
        <w:t xml:space="preserve">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E90746" w:rsidRPr="00DA1022" w:rsidRDefault="00E90746" w:rsidP="00FD0236">
      <w:pPr>
        <w:ind w:firstLine="708"/>
        <w:jc w:val="both"/>
      </w:pPr>
      <w:r w:rsidRPr="00DA1022">
        <w:t xml:space="preserve">Для объектов культурного наследия, находящихся на территории </w:t>
      </w:r>
      <w:r>
        <w:rPr>
          <w:color w:val="000000"/>
        </w:rPr>
        <w:t xml:space="preserve">Васильевского </w:t>
      </w:r>
      <w:r w:rsidRPr="005A0C40">
        <w:rPr>
          <w:color w:val="000000"/>
        </w:rPr>
        <w:t>сельского поселения</w:t>
      </w:r>
      <w:r w:rsidRPr="00DA1022">
        <w:t xml:space="preserve"> не устанавливались территории объектов культурного наследия, границы охранных зон и режимы их использования.</w:t>
      </w:r>
    </w:p>
    <w:p w:rsidR="00E90746" w:rsidRPr="00DA1022" w:rsidRDefault="00E90746" w:rsidP="00FD0236">
      <w:pPr>
        <w:jc w:val="both"/>
        <w:rPr>
          <w:bCs/>
          <w:iCs/>
          <w:color w:val="000000"/>
          <w:spacing w:val="-10"/>
        </w:rPr>
      </w:pPr>
      <w:r w:rsidRPr="00DA1022">
        <w:rPr>
          <w:bCs/>
          <w:iCs/>
          <w:color w:val="000000"/>
          <w:spacing w:val="-10"/>
        </w:rPr>
        <w:tab/>
      </w:r>
      <w:r>
        <w:rPr>
          <w:bCs/>
          <w:iCs/>
          <w:color w:val="000000"/>
          <w:spacing w:val="-10"/>
        </w:rPr>
        <w:t>Н</w:t>
      </w:r>
      <w:r w:rsidRPr="008F67E7">
        <w:rPr>
          <w:bCs/>
          <w:iCs/>
          <w:color w:val="000000"/>
          <w:spacing w:val="-10"/>
        </w:rPr>
        <w:t xml:space="preserve">а территории </w:t>
      </w:r>
      <w:r>
        <w:rPr>
          <w:color w:val="000000"/>
        </w:rPr>
        <w:t xml:space="preserve">Васильевского </w:t>
      </w:r>
      <w:r w:rsidRPr="004960C5">
        <w:rPr>
          <w:color w:val="000000"/>
        </w:rPr>
        <w:t>сельского поселения</w:t>
      </w:r>
      <w:r w:rsidRPr="004960C5">
        <w:rPr>
          <w:bCs/>
          <w:iCs/>
          <w:color w:val="000000"/>
          <w:spacing w:val="-10"/>
        </w:rPr>
        <w:t xml:space="preserve"> присутствуют объекты культурного наследия регионального значения.. Перечень объектов приведен в пункте «1.3. </w:t>
      </w:r>
      <w:r w:rsidRPr="004960C5">
        <w:rPr>
          <w:rFonts w:cs="Arial"/>
          <w:bCs/>
        </w:rPr>
        <w:t>Краткий историко-градостроительный анализ</w:t>
      </w:r>
      <w:r w:rsidRPr="004960C5">
        <w:rPr>
          <w:color w:val="000000"/>
        </w:rPr>
        <w:t xml:space="preserve"> </w:t>
      </w:r>
      <w:r>
        <w:rPr>
          <w:color w:val="000000"/>
        </w:rPr>
        <w:t xml:space="preserve">Васильевского </w:t>
      </w:r>
      <w:r w:rsidRPr="004960C5">
        <w:rPr>
          <w:color w:val="000000"/>
        </w:rPr>
        <w:t>сельского поселения</w:t>
      </w:r>
      <w:r w:rsidRPr="004960C5">
        <w:rPr>
          <w:bCs/>
          <w:iCs/>
          <w:color w:val="000000"/>
          <w:spacing w:val="-10"/>
        </w:rPr>
        <w:t>» настоящего тома.</w:t>
      </w:r>
      <w:r w:rsidRPr="00DA1022">
        <w:rPr>
          <w:bCs/>
          <w:iCs/>
          <w:color w:val="000000"/>
          <w:spacing w:val="-10"/>
        </w:rPr>
        <w:t xml:space="preserve"> </w:t>
      </w:r>
    </w:p>
    <w:p w:rsidR="00E90746" w:rsidRPr="00DA1022" w:rsidRDefault="00E90746" w:rsidP="00FD0236">
      <w:pPr>
        <w:jc w:val="both"/>
      </w:pPr>
    </w:p>
    <w:p w:rsidR="00E90746" w:rsidRPr="008F4E34" w:rsidRDefault="00E90746" w:rsidP="008F4E34">
      <w:pPr>
        <w:jc w:val="both"/>
        <w:rPr>
          <w:b/>
          <w:bCs/>
          <w:i/>
          <w:iCs/>
        </w:rPr>
      </w:pPr>
      <w:r w:rsidRPr="00DA1022">
        <w:rPr>
          <w:b/>
          <w:bCs/>
          <w:i/>
          <w:iCs/>
        </w:rPr>
        <w:tab/>
        <w:t>В отношении объектов историко-культурного наследия регионального значения, расположенных на территории</w:t>
      </w:r>
      <w:r w:rsidRPr="000A796D">
        <w:rPr>
          <w:color w:val="000000"/>
        </w:rPr>
        <w:t xml:space="preserve"> </w:t>
      </w:r>
      <w:r>
        <w:rPr>
          <w:b/>
          <w:bCs/>
          <w:i/>
          <w:iCs/>
        </w:rPr>
        <w:t xml:space="preserve">Васильевского </w:t>
      </w:r>
      <w:r w:rsidRPr="000A796D">
        <w:rPr>
          <w:b/>
          <w:bCs/>
          <w:i/>
          <w:iCs/>
        </w:rPr>
        <w:t>сельского поселения</w:t>
      </w:r>
      <w:r>
        <w:rPr>
          <w:b/>
          <w:bCs/>
          <w:i/>
          <w:iCs/>
        </w:rPr>
        <w:t xml:space="preserve"> </w:t>
      </w:r>
      <w:r w:rsidRPr="00DA1022">
        <w:rPr>
          <w:b/>
          <w:bCs/>
          <w:i/>
          <w:iCs/>
        </w:rPr>
        <w:t xml:space="preserve"> предлагаются следующие мероприятия:</w:t>
      </w:r>
    </w:p>
    <w:p w:rsidR="00E90746" w:rsidRPr="00DA1022" w:rsidRDefault="00E90746" w:rsidP="00ED29E5">
      <w:pPr>
        <w:tabs>
          <w:tab w:val="left" w:pos="567"/>
          <w:tab w:val="left" w:pos="851"/>
        </w:tabs>
        <w:jc w:val="both"/>
      </w:pPr>
      <w:r w:rsidRPr="00DA1022">
        <w:tab/>
        <w:t>1.</w:t>
      </w:r>
      <w:r w:rsidRPr="00DA1022">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E90746" w:rsidRPr="00DA1022" w:rsidRDefault="00E90746" w:rsidP="00ED29E5">
      <w:pPr>
        <w:tabs>
          <w:tab w:val="left" w:pos="567"/>
          <w:tab w:val="left" w:pos="851"/>
        </w:tabs>
        <w:jc w:val="both"/>
      </w:pPr>
      <w:r w:rsidRPr="00DA1022">
        <w:tab/>
        <w:t>2.</w:t>
      </w:r>
      <w:r w:rsidRPr="00DA1022">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E90746" w:rsidRDefault="00E90746" w:rsidP="00ED29E5">
      <w:pPr>
        <w:tabs>
          <w:tab w:val="left" w:pos="567"/>
          <w:tab w:val="left" w:pos="851"/>
        </w:tabs>
        <w:jc w:val="both"/>
      </w:pPr>
      <w:r w:rsidRPr="00DA1022">
        <w:tab/>
        <w:t>3.</w:t>
      </w:r>
      <w:r w:rsidRPr="00DA1022">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E90746" w:rsidRPr="00DA1022" w:rsidRDefault="00E90746" w:rsidP="00ED29E5">
      <w:pPr>
        <w:tabs>
          <w:tab w:val="left" w:pos="567"/>
          <w:tab w:val="left" w:pos="851"/>
        </w:tabs>
        <w:jc w:val="both"/>
      </w:pPr>
    </w:p>
    <w:p w:rsidR="00E90746" w:rsidRPr="008F4E34" w:rsidRDefault="00E90746" w:rsidP="008F4E34">
      <w:pPr>
        <w:pStyle w:val="ConsPlusNormal"/>
        <w:widowControl/>
        <w:snapToGrid w:val="0"/>
        <w:spacing w:after="120"/>
        <w:ind w:firstLine="708"/>
        <w:jc w:val="both"/>
        <w:rPr>
          <w:rFonts w:ascii="Times New Roman" w:hAnsi="Times New Roman" w:cs="Times New Roman"/>
          <w:b/>
          <w:bCs/>
          <w:sz w:val="24"/>
          <w:szCs w:val="24"/>
        </w:rPr>
      </w:pPr>
      <w:r w:rsidRPr="00720744">
        <w:rPr>
          <w:rFonts w:ascii="Times New Roman" w:hAnsi="Times New Roman" w:cs="Times New Roman"/>
          <w:b/>
          <w:bCs/>
          <w:sz w:val="24"/>
          <w:szCs w:val="24"/>
        </w:rPr>
        <w:t>2.</w:t>
      </w:r>
      <w:r>
        <w:rPr>
          <w:rFonts w:ascii="Times New Roman" w:hAnsi="Times New Roman" w:cs="Times New Roman"/>
          <w:b/>
          <w:bCs/>
          <w:sz w:val="24"/>
          <w:szCs w:val="24"/>
        </w:rPr>
        <w:t>4</w:t>
      </w:r>
      <w:r w:rsidRPr="00720744">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744">
        <w:rPr>
          <w:rFonts w:ascii="Times New Roman" w:hAnsi="Times New Roman" w:cs="Times New Roman"/>
          <w:b/>
          <w:bCs/>
          <w:sz w:val="24"/>
          <w:szCs w:val="24"/>
        </w:rPr>
        <w:t>Предложения</w:t>
      </w:r>
      <w:r>
        <w:rPr>
          <w:rFonts w:ascii="Times New Roman" w:hAnsi="Times New Roman" w:cs="Times New Roman"/>
          <w:b/>
          <w:bCs/>
          <w:sz w:val="24"/>
          <w:szCs w:val="24"/>
        </w:rPr>
        <w:t xml:space="preserve"> по размещению на территории Васильевского </w:t>
      </w:r>
      <w:r w:rsidRPr="00B3033A">
        <w:rPr>
          <w:rFonts w:ascii="Times New Roman" w:hAnsi="Times New Roman" w:cs="Times New Roman"/>
          <w:b/>
          <w:bCs/>
          <w:sz w:val="24"/>
          <w:szCs w:val="24"/>
        </w:rPr>
        <w:t>сельского поселения</w:t>
      </w:r>
      <w:r>
        <w:rPr>
          <w:b/>
          <w:bCs/>
          <w:i/>
          <w:iCs/>
        </w:rPr>
        <w:t xml:space="preserve"> </w:t>
      </w:r>
      <w:r w:rsidRPr="00DA1022">
        <w:rPr>
          <w:b/>
          <w:bCs/>
          <w:i/>
          <w:iCs/>
        </w:rPr>
        <w:t xml:space="preserve"> </w:t>
      </w:r>
      <w:r>
        <w:rPr>
          <w:rFonts w:ascii="Times New Roman" w:hAnsi="Times New Roman" w:cs="Times New Roman"/>
          <w:b/>
          <w:bCs/>
          <w:sz w:val="24"/>
          <w:szCs w:val="24"/>
        </w:rPr>
        <w:t>объектов капитального строительства местного значения</w:t>
      </w:r>
    </w:p>
    <w:p w:rsidR="00E90746" w:rsidRDefault="00E90746" w:rsidP="006A51EE">
      <w:pPr>
        <w:widowControl/>
        <w:snapToGrid w:val="0"/>
        <w:spacing w:after="120"/>
        <w:ind w:firstLine="708"/>
        <w:jc w:val="both"/>
        <w:rPr>
          <w:b/>
          <w:i/>
          <w:iCs/>
        </w:rPr>
      </w:pPr>
      <w:r w:rsidRPr="00285509">
        <w:rPr>
          <w:b/>
          <w:i/>
          <w:iCs/>
        </w:rPr>
        <w:t>2.4.1. Предложения по обеспечению территории</w:t>
      </w:r>
      <w:r>
        <w:rPr>
          <w:b/>
          <w:i/>
          <w:iCs/>
        </w:rPr>
        <w:t xml:space="preserve"> </w:t>
      </w:r>
      <w:r w:rsidRPr="00285509">
        <w:rPr>
          <w:b/>
          <w:i/>
          <w:iCs/>
        </w:rPr>
        <w:t xml:space="preserve"> поселения объектами инженерной инфраструктуры</w:t>
      </w:r>
    </w:p>
    <w:p w:rsidR="00E90746" w:rsidRPr="00E30222" w:rsidRDefault="00E90746" w:rsidP="00B01C06">
      <w:pPr>
        <w:suppressAutoHyphens w:val="0"/>
        <w:ind w:firstLine="360"/>
        <w:jc w:val="center"/>
        <w:rPr>
          <w:b/>
          <w:bCs/>
          <w:shd w:val="clear" w:color="auto" w:fill="FFFFFF"/>
        </w:rPr>
      </w:pPr>
      <w:r w:rsidRPr="00E30222">
        <w:rPr>
          <w:b/>
          <w:bCs/>
          <w:shd w:val="clear" w:color="auto" w:fill="FFFFFF"/>
        </w:rPr>
        <w:t>Водоснабжение.</w:t>
      </w:r>
    </w:p>
    <w:p w:rsidR="00E90746" w:rsidRPr="00E30222" w:rsidRDefault="00E90746" w:rsidP="00B01C06">
      <w:pPr>
        <w:suppressAutoHyphens w:val="0"/>
        <w:ind w:firstLine="360"/>
        <w:jc w:val="center"/>
        <w:rPr>
          <w:b/>
          <w:bCs/>
          <w:shd w:val="clear" w:color="auto" w:fill="FFFFFF"/>
        </w:rPr>
      </w:pPr>
    </w:p>
    <w:p w:rsidR="00E90746" w:rsidRPr="00E30222" w:rsidRDefault="00E90746" w:rsidP="00B01C06">
      <w:pPr>
        <w:suppressAutoHyphens w:val="0"/>
        <w:ind w:firstLine="567"/>
        <w:jc w:val="center"/>
        <w:rPr>
          <w:b/>
          <w:bCs/>
          <w:u w:val="single"/>
          <w:shd w:val="clear" w:color="auto" w:fill="FFFFFF"/>
        </w:rPr>
      </w:pPr>
      <w:r w:rsidRPr="00E30222">
        <w:rPr>
          <w:b/>
          <w:bCs/>
          <w:u w:val="single"/>
          <w:shd w:val="clear" w:color="auto" w:fill="FFFFFF"/>
        </w:rPr>
        <w:t>Проектные решения:</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Проектные решения водоснабжения </w:t>
      </w:r>
      <w:r>
        <w:rPr>
          <w:shd w:val="clear" w:color="auto" w:fill="FFFFFF"/>
        </w:rPr>
        <w:t xml:space="preserve">Васильевского </w:t>
      </w:r>
      <w:r w:rsidRPr="00E30222">
        <w:rPr>
          <w:shd w:val="clear" w:color="auto" w:fill="FFFFFF"/>
        </w:rPr>
        <w:t>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E90746" w:rsidRPr="00E30222" w:rsidRDefault="00E90746" w:rsidP="00B01C06">
      <w:pPr>
        <w:suppressAutoHyphens w:val="0"/>
        <w:ind w:firstLine="567"/>
        <w:jc w:val="both"/>
        <w:rPr>
          <w:shd w:val="clear" w:color="auto" w:fill="FFFFFF"/>
        </w:rPr>
      </w:pPr>
      <w:r w:rsidRPr="00E30222">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Расходы воды на поливку улиц, проездов, площадей и зеленых насаждений определены по норме 70 л/сут*чел. </w:t>
      </w:r>
    </w:p>
    <w:p w:rsidR="00E90746" w:rsidRPr="00E30222" w:rsidRDefault="00E90746" w:rsidP="00B01C06">
      <w:pPr>
        <w:suppressAutoHyphens w:val="0"/>
        <w:ind w:firstLine="567"/>
        <w:jc w:val="both"/>
        <w:rPr>
          <w:rFonts w:cs="Arial"/>
          <w:color w:val="000000"/>
          <w:shd w:val="clear" w:color="auto" w:fill="FFFFFF"/>
        </w:rPr>
      </w:pPr>
      <w:r w:rsidRPr="00E30222">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E30222">
        <w:rPr>
          <w:rFonts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E90746" w:rsidRPr="00E30222" w:rsidRDefault="00E90746" w:rsidP="00B01C06">
      <w:pPr>
        <w:suppressAutoHyphens w:val="0"/>
        <w:ind w:firstLine="567"/>
        <w:jc w:val="both"/>
        <w:rPr>
          <w:bCs/>
          <w:u w:val="single"/>
          <w:shd w:val="clear" w:color="auto" w:fill="FFFFFF"/>
        </w:rPr>
      </w:pPr>
      <w:r w:rsidRPr="00E30222">
        <w:rPr>
          <w:bCs/>
          <w:u w:val="single"/>
          <w:shd w:val="clear" w:color="auto" w:fill="FFFFFF"/>
        </w:rPr>
        <w:t>Определение противопожарных расходов.</w:t>
      </w:r>
    </w:p>
    <w:p w:rsidR="00E90746" w:rsidRPr="00E30222" w:rsidRDefault="00E90746" w:rsidP="00B01C06">
      <w:pPr>
        <w:suppressAutoHyphens w:val="0"/>
        <w:ind w:firstLine="567"/>
        <w:jc w:val="both"/>
        <w:rPr>
          <w:shd w:val="clear" w:color="auto" w:fill="FFFFFF"/>
        </w:rPr>
      </w:pPr>
      <w:r w:rsidRPr="00E30222">
        <w:rPr>
          <w:shd w:val="clear" w:color="auto" w:fill="FFFFFF"/>
        </w:rPr>
        <w:t>Расходы воды для нужд наружного пожаротушения принимаются в соответствии со СНиП 2.04.02-84.</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30222">
        <w:rPr>
          <w:shd w:val="clear" w:color="auto" w:fill="FFFFFF"/>
          <w:lang w:val="en-US"/>
        </w:rPr>
        <w:t>q</w:t>
      </w:r>
      <w:r w:rsidRPr="00E30222">
        <w:rPr>
          <w:shd w:val="clear" w:color="auto" w:fill="FFFFFF"/>
        </w:rPr>
        <w:t xml:space="preserve"> = 2,5 л/с.  Расходы воды на внутреннее пожаротушение приняты 10 л/с.</w:t>
      </w:r>
    </w:p>
    <w:p w:rsidR="00E90746" w:rsidRPr="00E30222" w:rsidRDefault="00E90746" w:rsidP="00B01C06">
      <w:pPr>
        <w:suppressAutoHyphens w:val="0"/>
        <w:ind w:firstLine="360"/>
        <w:jc w:val="both"/>
        <w:rPr>
          <w:shd w:val="clear" w:color="auto" w:fill="FFFFFF"/>
        </w:rPr>
      </w:pPr>
      <w:r w:rsidRPr="00E30222">
        <w:rPr>
          <w:shd w:val="clear" w:color="auto" w:fill="FFFFFF"/>
        </w:rPr>
        <w:t xml:space="preserve">  </w:t>
      </w:r>
    </w:p>
    <w:p w:rsidR="00E90746" w:rsidRPr="00E30222" w:rsidRDefault="00E90746" w:rsidP="00B01C06">
      <w:pPr>
        <w:suppressAutoHyphens w:val="0"/>
        <w:ind w:firstLine="360"/>
        <w:jc w:val="both"/>
        <w:rPr>
          <w:shd w:val="clear" w:color="auto" w:fill="FFFFFF"/>
        </w:rPr>
      </w:pPr>
      <w:r w:rsidRPr="00E30222">
        <w:rPr>
          <w:shd w:val="clear" w:color="auto" w:fill="FFFFFF"/>
        </w:rPr>
        <w:t xml:space="preserve"> </w:t>
      </w:r>
      <w:r w:rsidRPr="00E30222">
        <w:rPr>
          <w:sz w:val="28"/>
          <w:szCs w:val="28"/>
          <w:shd w:val="clear" w:color="auto" w:fill="FFFFFF"/>
          <w:lang w:val="en-US"/>
        </w:rPr>
        <w:t>Q</w:t>
      </w:r>
      <w:r w:rsidRPr="00E30222">
        <w:rPr>
          <w:sz w:val="16"/>
          <w:szCs w:val="16"/>
          <w:shd w:val="clear" w:color="auto" w:fill="FFFFFF"/>
        </w:rPr>
        <w:t xml:space="preserve">пожарн.  </w:t>
      </w:r>
      <w:r w:rsidRPr="00E30222">
        <w:rPr>
          <w:sz w:val="28"/>
          <w:szCs w:val="28"/>
          <w:shd w:val="clear" w:color="auto" w:fill="FFFFFF"/>
        </w:rPr>
        <w:t>=</w:t>
      </w:r>
      <w:r w:rsidRPr="00E30222">
        <w:rPr>
          <w:shd w:val="clear" w:color="auto" w:fill="FFFFFF"/>
        </w:rPr>
        <w:t xml:space="preserve">  50+2,5=52,5 л/с.</w:t>
      </w:r>
    </w:p>
    <w:p w:rsidR="00E90746" w:rsidRPr="00E30222" w:rsidRDefault="00E90746" w:rsidP="00B01C06">
      <w:pPr>
        <w:suppressAutoHyphens w:val="0"/>
        <w:ind w:firstLine="567"/>
        <w:jc w:val="both"/>
        <w:rPr>
          <w:shd w:val="clear" w:color="auto" w:fill="FFFFFF"/>
        </w:rPr>
      </w:pPr>
      <w:r w:rsidRPr="00E30222">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E90746" w:rsidRPr="00E30222" w:rsidRDefault="00E90746" w:rsidP="00B01C06">
      <w:pPr>
        <w:suppressAutoHyphens w:val="0"/>
        <w:ind w:firstLine="567"/>
        <w:jc w:val="both"/>
        <w:rPr>
          <w:shd w:val="clear" w:color="auto" w:fill="FFFFFF"/>
        </w:rPr>
      </w:pPr>
    </w:p>
    <w:p w:rsidR="00E90746" w:rsidRPr="00E30222" w:rsidRDefault="00E90746" w:rsidP="00B01C06">
      <w:pPr>
        <w:suppressAutoHyphens w:val="0"/>
        <w:ind w:firstLine="567"/>
        <w:jc w:val="both"/>
        <w:rPr>
          <w:bCs/>
          <w:u w:val="single"/>
          <w:shd w:val="clear" w:color="auto" w:fill="FFFFFF"/>
        </w:rPr>
      </w:pPr>
      <w:r w:rsidRPr="00E30222">
        <w:rPr>
          <w:bCs/>
          <w:u w:val="single"/>
          <w:shd w:val="clear" w:color="auto" w:fill="FFFFFF"/>
        </w:rPr>
        <w:t>Свободные напоры</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E90746" w:rsidRPr="00E30222" w:rsidRDefault="00E90746" w:rsidP="00B01C06">
      <w:pPr>
        <w:suppressAutoHyphens w:val="0"/>
        <w:ind w:firstLine="567"/>
        <w:jc w:val="both"/>
        <w:rPr>
          <w:bCs/>
          <w:u w:val="single"/>
          <w:shd w:val="clear" w:color="auto" w:fill="FFFFFF"/>
        </w:rPr>
      </w:pPr>
      <w:r w:rsidRPr="00E30222">
        <w:rPr>
          <w:bCs/>
          <w:u w:val="single"/>
          <w:shd w:val="clear" w:color="auto" w:fill="FFFFFF"/>
        </w:rPr>
        <w:t>Источники водоснабжения, схема водоснабжения</w:t>
      </w:r>
    </w:p>
    <w:p w:rsidR="00E90746" w:rsidRPr="00E30222" w:rsidRDefault="00E90746" w:rsidP="00B01C06">
      <w:pPr>
        <w:suppressAutoHyphens w:val="0"/>
        <w:ind w:firstLine="360"/>
        <w:jc w:val="both"/>
        <w:rPr>
          <w:shd w:val="clear" w:color="auto" w:fill="FFFFFF"/>
        </w:rPr>
      </w:pPr>
      <w:r w:rsidRPr="00E30222">
        <w:rPr>
          <w:shd w:val="clear" w:color="auto" w:fill="FFFFFF"/>
        </w:rPr>
        <w:t>Источником водоснабжения, являются подземные воды. Для добычи воды используются артезианские скважины. В связи с увеличением жилого фонда и ростом населения, необходимо реконструировать и расширять существующие водозаборные сооружения.</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E90746" w:rsidRPr="00E30222" w:rsidRDefault="00E90746" w:rsidP="00B01C06">
      <w:pPr>
        <w:suppressAutoHyphens w:val="0"/>
        <w:ind w:firstLine="567"/>
        <w:jc w:val="both"/>
        <w:rPr>
          <w:u w:val="single"/>
          <w:shd w:val="clear" w:color="auto" w:fill="FFFFFF"/>
        </w:rPr>
      </w:pPr>
      <w:r w:rsidRPr="00E30222">
        <w:rPr>
          <w:bCs/>
          <w:u w:val="single"/>
          <w:shd w:val="clear" w:color="auto" w:fill="FFFFFF"/>
        </w:rPr>
        <w:t>Водопроводные сети</w:t>
      </w:r>
    </w:p>
    <w:p w:rsidR="00E90746" w:rsidRPr="00E30222" w:rsidRDefault="00E90746" w:rsidP="00B01C06">
      <w:pPr>
        <w:suppressAutoHyphens w:val="0"/>
        <w:ind w:firstLine="567"/>
        <w:jc w:val="both"/>
        <w:rPr>
          <w:color w:val="FF0000"/>
          <w:shd w:val="clear" w:color="auto" w:fill="FFFFFF"/>
        </w:rPr>
      </w:pPr>
      <w:r w:rsidRPr="00E30222">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Pr="00E30222">
        <w:rPr>
          <w:color w:val="FF0000"/>
          <w:shd w:val="clear" w:color="auto" w:fill="FFFFFF"/>
        </w:rPr>
        <w:t xml:space="preserve">  </w:t>
      </w:r>
      <w:r w:rsidRPr="00E30222">
        <w:rPr>
          <w:shd w:val="clear" w:color="auto" w:fill="FFFFFF"/>
        </w:rPr>
        <w:t>Необходимо проложить новые водопроводные сети, для водоснабжения площадок нового строительства, в зонах водоснабжения от соответствующих водопроводных сетей.</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E90746" w:rsidRPr="00E30222" w:rsidRDefault="00E90746" w:rsidP="00B01C06">
      <w:pPr>
        <w:suppressAutoHyphens w:val="0"/>
        <w:ind w:firstLine="567"/>
        <w:jc w:val="center"/>
        <w:rPr>
          <w:b/>
          <w:bCs/>
          <w:u w:val="single"/>
          <w:shd w:val="clear" w:color="auto" w:fill="FFFFFF"/>
        </w:rPr>
      </w:pPr>
      <w:r w:rsidRPr="00E30222">
        <w:rPr>
          <w:b/>
          <w:bCs/>
          <w:u w:val="single"/>
          <w:shd w:val="clear" w:color="auto" w:fill="FFFFFF"/>
        </w:rPr>
        <w:t>Проектные предложения</w:t>
      </w:r>
    </w:p>
    <w:p w:rsidR="00E90746" w:rsidRPr="00E30222" w:rsidRDefault="00E90746" w:rsidP="00B01C06">
      <w:pPr>
        <w:suppressAutoHyphens w:val="0"/>
        <w:ind w:firstLine="567"/>
        <w:jc w:val="center"/>
        <w:rPr>
          <w:b/>
          <w:bCs/>
          <w:u w:val="single"/>
          <w:shd w:val="clear" w:color="auto" w:fill="FFFFFF"/>
        </w:rPr>
      </w:pPr>
    </w:p>
    <w:p w:rsidR="00E90746" w:rsidRPr="00E30222" w:rsidRDefault="00E90746"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E90746" w:rsidRPr="00E30222" w:rsidRDefault="00E90746" w:rsidP="00B01C06">
      <w:pPr>
        <w:widowControl/>
        <w:numPr>
          <w:ilvl w:val="0"/>
          <w:numId w:val="1"/>
        </w:numPr>
        <w:tabs>
          <w:tab w:val="num" w:pos="1140"/>
          <w:tab w:val="num" w:pos="1430"/>
        </w:tabs>
        <w:suppressAutoHyphens w:val="0"/>
        <w:ind w:left="1140" w:firstLine="136"/>
        <w:jc w:val="both"/>
        <w:rPr>
          <w:shd w:val="clear" w:color="auto" w:fill="FFFFFF"/>
        </w:rPr>
      </w:pPr>
      <w:r w:rsidRPr="00E30222">
        <w:rPr>
          <w:shd w:val="clear" w:color="auto" w:fill="FFFFFF"/>
        </w:rPr>
        <w:t xml:space="preserve">Водоснабжение площадок нового строительства рекомендуется осуществлять прокладкой новых водопроводных сетей в зонах водоснабжения от соответствующих водопроводных сетей. </w:t>
      </w:r>
    </w:p>
    <w:p w:rsidR="00E90746" w:rsidRPr="00E30222" w:rsidRDefault="00E90746" w:rsidP="00B01C06">
      <w:pPr>
        <w:widowControl/>
        <w:numPr>
          <w:ilvl w:val="0"/>
          <w:numId w:val="1"/>
        </w:numPr>
        <w:tabs>
          <w:tab w:val="num" w:pos="0"/>
          <w:tab w:val="num" w:pos="1430"/>
        </w:tabs>
        <w:suppressAutoHyphens w:val="0"/>
        <w:ind w:left="710" w:firstLine="567"/>
        <w:jc w:val="both"/>
        <w:rPr>
          <w:shd w:val="clear" w:color="auto" w:fill="FFFFFF"/>
        </w:rPr>
      </w:pPr>
      <w:r w:rsidRPr="00E30222">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E90746" w:rsidRPr="00E30222" w:rsidRDefault="00E90746" w:rsidP="00B01C06">
      <w:pPr>
        <w:widowControl/>
        <w:numPr>
          <w:ilvl w:val="0"/>
          <w:numId w:val="1"/>
        </w:numPr>
        <w:tabs>
          <w:tab w:val="num" w:pos="0"/>
          <w:tab w:val="num" w:pos="1430"/>
        </w:tabs>
        <w:suppressAutoHyphens w:val="0"/>
        <w:ind w:left="710" w:firstLine="567"/>
        <w:jc w:val="both"/>
        <w:rPr>
          <w:shd w:val="clear" w:color="auto" w:fill="FFFFFF"/>
        </w:rPr>
      </w:pPr>
      <w:r w:rsidRPr="00E3022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E90746" w:rsidRPr="00E30222" w:rsidRDefault="00E90746" w:rsidP="00B01C06">
      <w:pPr>
        <w:widowControl/>
        <w:numPr>
          <w:ilvl w:val="0"/>
          <w:numId w:val="1"/>
        </w:numPr>
        <w:tabs>
          <w:tab w:val="num" w:pos="0"/>
          <w:tab w:val="num" w:pos="1430"/>
        </w:tabs>
        <w:suppressAutoHyphens w:val="0"/>
        <w:ind w:left="710" w:firstLine="567"/>
        <w:jc w:val="both"/>
        <w:rPr>
          <w:shd w:val="clear" w:color="auto" w:fill="FFFFFF"/>
        </w:rPr>
      </w:pPr>
      <w:r w:rsidRPr="00E30222">
        <w:rPr>
          <w:shd w:val="clear" w:color="auto" w:fill="FFFFFF"/>
        </w:rPr>
        <w:t>Произвести реконструкцию существующих водопроводных сетей, в точках подключения новых районов, а также водопроводных сетей, нуждающихся в замене и ремонте, с использованием современных технологий прокладки и восстановления инженерных сетей (санирование и тп).</w:t>
      </w:r>
    </w:p>
    <w:p w:rsidR="00E90746" w:rsidRPr="00E30222" w:rsidRDefault="00E90746" w:rsidP="00B01C06">
      <w:pPr>
        <w:widowControl/>
        <w:numPr>
          <w:ilvl w:val="0"/>
          <w:numId w:val="1"/>
        </w:numPr>
        <w:tabs>
          <w:tab w:val="num" w:pos="0"/>
          <w:tab w:val="num" w:pos="1430"/>
        </w:tabs>
        <w:suppressAutoHyphens w:val="0"/>
        <w:ind w:left="710" w:firstLine="567"/>
        <w:jc w:val="both"/>
        <w:rPr>
          <w:shd w:val="clear" w:color="auto" w:fill="FFFFFF"/>
        </w:rPr>
      </w:pPr>
      <w:r w:rsidRPr="00E30222">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E90746" w:rsidRPr="00E30222" w:rsidRDefault="00E90746" w:rsidP="00B01C06">
      <w:pPr>
        <w:widowControl/>
        <w:numPr>
          <w:ilvl w:val="0"/>
          <w:numId w:val="1"/>
        </w:numPr>
        <w:tabs>
          <w:tab w:val="num" w:pos="0"/>
          <w:tab w:val="num" w:pos="1430"/>
        </w:tabs>
        <w:suppressAutoHyphens w:val="0"/>
        <w:ind w:left="710" w:firstLine="567"/>
        <w:jc w:val="both"/>
        <w:rPr>
          <w:shd w:val="clear" w:color="auto" w:fill="FFFFFF"/>
        </w:rPr>
      </w:pPr>
      <w:r w:rsidRPr="00E30222">
        <w:rPr>
          <w:shd w:val="clear" w:color="auto" w:fill="FFFFFF"/>
        </w:rPr>
        <w:t>Оборудовать все объекты водоснабжения системами автоматического управления и регулирования.</w:t>
      </w:r>
    </w:p>
    <w:p w:rsidR="00E90746" w:rsidRDefault="00E90746" w:rsidP="00B01C06">
      <w:pPr>
        <w:widowControl/>
        <w:numPr>
          <w:ilvl w:val="0"/>
          <w:numId w:val="1"/>
        </w:numPr>
        <w:tabs>
          <w:tab w:val="num" w:pos="1140"/>
          <w:tab w:val="num" w:pos="1430"/>
        </w:tabs>
        <w:suppressAutoHyphens w:val="0"/>
        <w:ind w:left="1140" w:firstLine="136"/>
        <w:jc w:val="both"/>
        <w:rPr>
          <w:shd w:val="clear" w:color="auto" w:fill="FFFFFF"/>
        </w:rPr>
      </w:pPr>
      <w:r w:rsidRPr="00E30222">
        <w:rPr>
          <w:shd w:val="clear" w:color="auto" w:fill="FFFFFF"/>
        </w:rPr>
        <w:t>Произвести реконструкцию существующих водозаборов, с учетом увеличения их производительности.</w:t>
      </w:r>
    </w:p>
    <w:p w:rsidR="00E90746" w:rsidRDefault="00E90746" w:rsidP="00220C89">
      <w:pPr>
        <w:widowControl/>
        <w:numPr>
          <w:ilvl w:val="0"/>
          <w:numId w:val="1"/>
        </w:numPr>
        <w:tabs>
          <w:tab w:val="num" w:pos="1430"/>
        </w:tabs>
        <w:suppressAutoHyphens w:val="0"/>
        <w:ind w:left="1418" w:hanging="142"/>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p w:rsidR="00E90746" w:rsidRPr="00220C89" w:rsidRDefault="00E90746" w:rsidP="00220C89">
      <w:pPr>
        <w:pStyle w:val="Heading1"/>
        <w:ind w:left="1418" w:hanging="142"/>
        <w:rPr>
          <w:rFonts w:ascii="Times New Roman" w:eastAsia="Times New Roman" w:hAnsi="Times New Roman" w:cs="Times New Roman"/>
          <w:b w:val="0"/>
          <w:bCs w:val="0"/>
          <w:sz w:val="24"/>
          <w:szCs w:val="24"/>
          <w:shd w:val="clear" w:color="auto" w:fill="FFFFFF"/>
        </w:rPr>
      </w:pPr>
      <w:r w:rsidRPr="00220C89">
        <w:rPr>
          <w:rFonts w:ascii="Times New Roman" w:eastAsia="Times New Roman" w:hAnsi="Times New Roman" w:cs="Times New Roman"/>
          <w:b w:val="0"/>
          <w:bCs w:val="0"/>
          <w:sz w:val="24"/>
          <w:szCs w:val="24"/>
          <w:shd w:val="clear" w:color="auto" w:fill="FFFFFF"/>
        </w:rPr>
        <w:t>Проектирование, строительство</w:t>
      </w:r>
      <w:r>
        <w:rPr>
          <w:rFonts w:ascii="Times New Roman" w:eastAsia="Times New Roman" w:hAnsi="Times New Roman" w:cs="Times New Roman"/>
          <w:b w:val="0"/>
          <w:bCs w:val="0"/>
          <w:sz w:val="24"/>
          <w:szCs w:val="24"/>
          <w:shd w:val="clear" w:color="auto" w:fill="FFFFFF"/>
        </w:rPr>
        <w:t xml:space="preserve">  водопровода местного значения</w:t>
      </w:r>
      <w:r w:rsidRPr="00220C89">
        <w:rPr>
          <w:rFonts w:ascii="Times New Roman" w:eastAsia="Times New Roman" w:hAnsi="Times New Roman" w:cs="Times New Roman"/>
          <w:b w:val="0"/>
          <w:bCs w:val="0"/>
          <w:sz w:val="24"/>
          <w:szCs w:val="24"/>
          <w:shd w:val="clear" w:color="auto" w:fill="FFFFFF"/>
        </w:rPr>
        <w:t>, общей протяженностью 1,0 км и артезианской скважины - д. Большой Синковец</w:t>
      </w:r>
    </w:p>
    <w:p w:rsidR="00E90746" w:rsidRPr="00E30222" w:rsidRDefault="00E90746" w:rsidP="00C611A9">
      <w:pPr>
        <w:widowControl/>
        <w:suppressAutoHyphens w:val="0"/>
        <w:autoSpaceDE w:val="0"/>
        <w:autoSpaceDN w:val="0"/>
        <w:adjustRightInd w:val="0"/>
        <w:rPr>
          <w:shd w:val="clear" w:color="auto" w:fill="FFFFFF"/>
        </w:rPr>
      </w:pPr>
      <w:r>
        <w:rPr>
          <w:shd w:val="clear" w:color="auto" w:fill="FFFFFF"/>
        </w:rPr>
        <w:t xml:space="preserve">                     </w:t>
      </w:r>
    </w:p>
    <w:p w:rsidR="00E90746" w:rsidRPr="00E30222" w:rsidRDefault="00E90746" w:rsidP="00B01C06">
      <w:pPr>
        <w:suppressAutoHyphens w:val="0"/>
        <w:jc w:val="center"/>
        <w:rPr>
          <w:b/>
          <w:bCs/>
          <w:shd w:val="clear" w:color="auto" w:fill="FFFFFF"/>
        </w:rPr>
      </w:pPr>
      <w:r w:rsidRPr="00E30222">
        <w:rPr>
          <w:b/>
          <w:bCs/>
          <w:shd w:val="clear" w:color="auto" w:fill="FFFFFF"/>
        </w:rPr>
        <w:t xml:space="preserve">        Водоотведение</w:t>
      </w:r>
    </w:p>
    <w:p w:rsidR="00E90746" w:rsidRPr="00E30222" w:rsidRDefault="00E90746" w:rsidP="00B01C06">
      <w:pPr>
        <w:suppressAutoHyphens w:val="0"/>
        <w:jc w:val="center"/>
        <w:rPr>
          <w:b/>
          <w:bCs/>
          <w:shd w:val="clear" w:color="auto" w:fill="FFFFFF"/>
        </w:rPr>
      </w:pPr>
    </w:p>
    <w:p w:rsidR="00E90746" w:rsidRPr="00E30222" w:rsidRDefault="00E90746" w:rsidP="00B01C06">
      <w:pPr>
        <w:suppressAutoHyphens w:val="0"/>
        <w:ind w:firstLine="567"/>
        <w:jc w:val="center"/>
        <w:rPr>
          <w:b/>
          <w:bCs/>
          <w:u w:val="single"/>
          <w:shd w:val="clear" w:color="auto" w:fill="FFFFFF"/>
        </w:rPr>
      </w:pPr>
      <w:r w:rsidRPr="00E30222">
        <w:rPr>
          <w:b/>
          <w:bCs/>
          <w:u w:val="single"/>
          <w:shd w:val="clear" w:color="auto" w:fill="FFFFFF"/>
        </w:rPr>
        <w:t>Проектные решения:</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Проектные решения канализации </w:t>
      </w:r>
      <w:r>
        <w:rPr>
          <w:shd w:val="clear" w:color="auto" w:fill="FFFFFF"/>
        </w:rPr>
        <w:t xml:space="preserve">Васильевского </w:t>
      </w:r>
      <w:r w:rsidRPr="00E30222">
        <w:rPr>
          <w:shd w:val="clear" w:color="auto" w:fill="FFFFFF"/>
        </w:rPr>
        <w:t xml:space="preserve">сельского поселения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 </w:t>
      </w:r>
    </w:p>
    <w:p w:rsidR="00E90746" w:rsidRPr="00E30222" w:rsidRDefault="00E90746" w:rsidP="00B01C06">
      <w:pPr>
        <w:suppressAutoHyphens w:val="0"/>
        <w:ind w:firstLine="567"/>
        <w:jc w:val="both"/>
        <w:rPr>
          <w:shd w:val="clear" w:color="auto" w:fill="FFFFFF"/>
        </w:rPr>
      </w:pPr>
      <w:r w:rsidRPr="00E30222">
        <w:rPr>
          <w:bCs/>
          <w:u w:val="single"/>
          <w:shd w:val="clear" w:color="auto" w:fill="FFFFFF"/>
        </w:rPr>
        <w:t>Нормы и расходы сточных вод</w:t>
      </w:r>
      <w:r w:rsidRPr="00E30222">
        <w:rPr>
          <w:u w:val="single"/>
          <w:shd w:val="clear" w:color="auto" w:fill="FFFFFF"/>
        </w:rPr>
        <w:t>.</w:t>
      </w:r>
      <w:r w:rsidRPr="00E30222">
        <w:rPr>
          <w:shd w:val="clear" w:color="auto" w:fill="FFFFFF"/>
        </w:rPr>
        <w:t xml:space="preserve">  </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E90746" w:rsidRPr="00E30222" w:rsidRDefault="00E90746" w:rsidP="00B01C06">
      <w:pPr>
        <w:suppressAutoHyphens w:val="0"/>
        <w:ind w:firstLine="567"/>
        <w:jc w:val="both"/>
        <w:rPr>
          <w:shd w:val="clear" w:color="auto" w:fill="FFFFFF"/>
        </w:rPr>
      </w:pPr>
      <w:r w:rsidRPr="00E30222">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E90746" w:rsidRPr="00E30222" w:rsidRDefault="00E90746" w:rsidP="00B01C06">
      <w:pPr>
        <w:suppressAutoHyphens w:val="0"/>
        <w:ind w:firstLine="567"/>
        <w:jc w:val="both"/>
        <w:rPr>
          <w:shd w:val="clear" w:color="auto" w:fill="FFFFFF"/>
        </w:rPr>
      </w:pPr>
    </w:p>
    <w:p w:rsidR="00E90746" w:rsidRPr="00E30222" w:rsidRDefault="00E90746" w:rsidP="00B01C06">
      <w:pPr>
        <w:suppressAutoHyphens w:val="0"/>
        <w:ind w:firstLine="567"/>
        <w:jc w:val="center"/>
        <w:rPr>
          <w:b/>
          <w:bCs/>
          <w:u w:val="single"/>
          <w:shd w:val="clear" w:color="auto" w:fill="FFFFFF"/>
        </w:rPr>
      </w:pPr>
      <w:r w:rsidRPr="00E30222">
        <w:rPr>
          <w:b/>
          <w:bCs/>
          <w:u w:val="single"/>
          <w:shd w:val="clear" w:color="auto" w:fill="FFFFFF"/>
        </w:rPr>
        <w:t>Схема канализации.</w:t>
      </w:r>
    </w:p>
    <w:p w:rsidR="00E90746" w:rsidRPr="00E30222" w:rsidRDefault="00E90746" w:rsidP="00B01C06">
      <w:pPr>
        <w:suppressAutoHyphens w:val="0"/>
        <w:ind w:firstLine="567"/>
        <w:jc w:val="center"/>
        <w:rPr>
          <w:b/>
          <w:bCs/>
          <w:u w:val="single"/>
          <w:shd w:val="clear" w:color="auto" w:fill="FFFFFF"/>
        </w:rPr>
      </w:pP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В поселении отсутствует централизованная канализация. </w:t>
      </w:r>
    </w:p>
    <w:p w:rsidR="00E90746" w:rsidRPr="00E30222" w:rsidRDefault="00E90746" w:rsidP="00B01C06">
      <w:pPr>
        <w:suppressAutoHyphens w:val="0"/>
        <w:ind w:firstLine="567"/>
        <w:jc w:val="both"/>
        <w:rPr>
          <w:shd w:val="clear" w:color="auto" w:fill="FFFFFF"/>
        </w:rPr>
      </w:pPr>
      <w:r w:rsidRPr="00E30222">
        <w:rPr>
          <w:shd w:val="clear" w:color="auto" w:fill="FFFFFF"/>
        </w:rPr>
        <w:t>Рекомендуется произвести разработку проектной документации и строительство централизованной канализации нового и неканализованного жилого фонда.</w:t>
      </w:r>
    </w:p>
    <w:p w:rsidR="00E90746" w:rsidRPr="00E30222" w:rsidRDefault="00E90746" w:rsidP="00B01C06">
      <w:pPr>
        <w:suppressAutoHyphens w:val="0"/>
        <w:ind w:firstLine="567"/>
        <w:jc w:val="both"/>
        <w:rPr>
          <w:shd w:val="clear" w:color="auto" w:fill="FFFFFF"/>
        </w:rPr>
      </w:pPr>
      <w:r w:rsidRPr="00E30222">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E90746" w:rsidRPr="00E30222" w:rsidRDefault="00E90746" w:rsidP="00B01C06">
      <w:pPr>
        <w:suppressAutoHyphens w:val="0"/>
        <w:ind w:firstLine="567"/>
        <w:jc w:val="both"/>
        <w:rPr>
          <w:shd w:val="clear" w:color="auto" w:fill="FFFFFF"/>
        </w:rPr>
      </w:pPr>
      <w:r w:rsidRPr="00E30222">
        <w:rPr>
          <w:shd w:val="clear" w:color="auto" w:fill="FFFFFF"/>
        </w:rPr>
        <w:t xml:space="preserve">Ливневая канализация в поселении </w:t>
      </w:r>
      <w:r>
        <w:rPr>
          <w:shd w:val="clear" w:color="auto" w:fill="FFFFFF"/>
        </w:rPr>
        <w:t xml:space="preserve">также </w:t>
      </w:r>
      <w:r w:rsidRPr="00E30222">
        <w:rPr>
          <w:shd w:val="clear" w:color="auto" w:fill="FFFFFF"/>
        </w:rPr>
        <w:t>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E90746" w:rsidRPr="00E30222" w:rsidRDefault="00E90746" w:rsidP="00B01C06">
      <w:pPr>
        <w:suppressAutoHyphens w:val="0"/>
        <w:ind w:firstLine="360"/>
        <w:jc w:val="both"/>
        <w:rPr>
          <w:shd w:val="clear" w:color="auto" w:fill="FFFFFF"/>
        </w:rPr>
      </w:pPr>
    </w:p>
    <w:p w:rsidR="00E90746" w:rsidRPr="00E30222" w:rsidRDefault="00E90746" w:rsidP="00B01C06">
      <w:pPr>
        <w:suppressAutoHyphens w:val="0"/>
        <w:ind w:firstLine="567"/>
        <w:jc w:val="center"/>
        <w:rPr>
          <w:u w:val="single"/>
          <w:shd w:val="clear" w:color="auto" w:fill="FFFFFF"/>
        </w:rPr>
      </w:pPr>
      <w:r w:rsidRPr="00E30222">
        <w:rPr>
          <w:b/>
          <w:bCs/>
          <w:u w:val="single"/>
          <w:shd w:val="clear" w:color="auto" w:fill="FFFFFF"/>
        </w:rPr>
        <w:t>Проектные предложения:</w:t>
      </w:r>
    </w:p>
    <w:p w:rsidR="00E90746" w:rsidRPr="00E30222" w:rsidRDefault="00E90746" w:rsidP="00B01C06">
      <w:pPr>
        <w:suppressAutoHyphens w:val="0"/>
        <w:ind w:firstLine="567"/>
        <w:jc w:val="both"/>
        <w:rPr>
          <w:u w:val="single"/>
          <w:shd w:val="clear" w:color="auto" w:fill="FFFFFF"/>
        </w:rPr>
      </w:pPr>
    </w:p>
    <w:p w:rsidR="00E90746" w:rsidRPr="00E30222" w:rsidRDefault="00E90746"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E90746" w:rsidRPr="00E30222" w:rsidRDefault="00E90746" w:rsidP="00B01C06">
      <w:pPr>
        <w:suppressAutoHyphens w:val="0"/>
        <w:ind w:firstLine="567"/>
        <w:jc w:val="both"/>
        <w:rPr>
          <w:shd w:val="clear" w:color="auto" w:fill="FFFFFF"/>
        </w:rPr>
      </w:pPr>
    </w:p>
    <w:p w:rsidR="00E90746" w:rsidRPr="00E30222" w:rsidRDefault="00E9074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Замену существующих самотечных коллекторов в точках подключения (с использованием новых технологий прокладки инженерных сетей).</w:t>
      </w:r>
    </w:p>
    <w:p w:rsidR="00E90746" w:rsidRPr="00E30222" w:rsidRDefault="00E9074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Проектирование и строительство системы ливневой канализации и сооружений по очистке поверхностного стока.</w:t>
      </w:r>
    </w:p>
    <w:p w:rsidR="00E90746" w:rsidRPr="00E30222" w:rsidRDefault="00E9074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Ввести локальную очистку от специфических загрязняющих веществ промстоков на всех промышленных предприятиях, с целью уменьшения нагрузки на КНС.</w:t>
      </w:r>
    </w:p>
    <w:p w:rsidR="00E90746" w:rsidRPr="00E30222" w:rsidRDefault="00E9074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E90746" w:rsidRPr="00E30222" w:rsidRDefault="00E9074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E90746" w:rsidRPr="00E30222" w:rsidRDefault="00E90746"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E90746" w:rsidRPr="00D61016" w:rsidRDefault="00E90746" w:rsidP="007B666B">
      <w:pPr>
        <w:widowControl/>
        <w:numPr>
          <w:ilvl w:val="0"/>
          <w:numId w:val="47"/>
        </w:numPr>
        <w:suppressAutoHyphens w:val="0"/>
        <w:jc w:val="both"/>
        <w:rPr>
          <w:shd w:val="clear" w:color="auto" w:fill="FFFFFF"/>
        </w:rPr>
      </w:pPr>
      <w:r w:rsidRPr="00D61016">
        <w:rPr>
          <w:shd w:val="clear" w:color="auto" w:fill="FFFFFF"/>
        </w:rPr>
        <w:t>Реконструкция и ввод в эксплуатацию гравийно-песчаных фильтрующих очистных сооружений - д. Большой Синковец</w:t>
      </w:r>
    </w:p>
    <w:p w:rsidR="00E90746" w:rsidRPr="00E30222" w:rsidRDefault="00E90746" w:rsidP="00B01C06">
      <w:pPr>
        <w:suppressAutoHyphens w:val="0"/>
        <w:jc w:val="both"/>
        <w:rPr>
          <w:shd w:val="clear" w:color="auto" w:fill="FFFFFF"/>
        </w:rPr>
      </w:pPr>
    </w:p>
    <w:p w:rsidR="00E90746" w:rsidRPr="00E30222" w:rsidRDefault="00E90746" w:rsidP="00B01C06">
      <w:pPr>
        <w:suppressAutoHyphens w:val="0"/>
        <w:ind w:left="567"/>
        <w:jc w:val="center"/>
        <w:rPr>
          <w:b/>
          <w:shd w:val="clear" w:color="auto" w:fill="FFFFFF"/>
        </w:rPr>
      </w:pPr>
      <w:r w:rsidRPr="00E30222">
        <w:rPr>
          <w:b/>
          <w:shd w:val="clear" w:color="auto" w:fill="FFFFFF"/>
        </w:rPr>
        <w:t>Газоснабжение</w:t>
      </w:r>
    </w:p>
    <w:p w:rsidR="00E90746" w:rsidRPr="00E30222" w:rsidRDefault="00E90746" w:rsidP="00B01C06">
      <w:pPr>
        <w:suppressAutoHyphens w:val="0"/>
        <w:ind w:left="567"/>
        <w:jc w:val="center"/>
        <w:rPr>
          <w:b/>
          <w:shd w:val="clear" w:color="auto" w:fill="FFFFFF"/>
        </w:rPr>
      </w:pPr>
    </w:p>
    <w:p w:rsidR="00E90746" w:rsidRPr="00D23F4F" w:rsidRDefault="00E90746" w:rsidP="00B01C06">
      <w:pPr>
        <w:suppressAutoHyphens w:val="0"/>
        <w:ind w:left="567"/>
        <w:jc w:val="center"/>
        <w:rPr>
          <w:rFonts w:cs="Arial"/>
          <w:b/>
          <w:color w:val="000000"/>
          <w:u w:val="single"/>
          <w:shd w:val="clear" w:color="auto" w:fill="FFFFFF"/>
        </w:rPr>
      </w:pPr>
      <w:r w:rsidRPr="00D23F4F">
        <w:rPr>
          <w:rFonts w:cs="Arial"/>
          <w:b/>
          <w:color w:val="000000"/>
          <w:u w:val="single"/>
          <w:shd w:val="clear" w:color="auto" w:fill="FFFFFF"/>
        </w:rPr>
        <w:t>Проектные предложения:</w:t>
      </w:r>
    </w:p>
    <w:p w:rsidR="00E90746" w:rsidRPr="00D23F4F" w:rsidRDefault="00E9074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E90746" w:rsidRPr="00D23F4F" w:rsidRDefault="00E9074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Новое строительство включает усадебную и многоквартирную застройку, а также социально значимые объекты.</w:t>
      </w:r>
    </w:p>
    <w:p w:rsidR="00E90746" w:rsidRPr="00D23F4F" w:rsidRDefault="00E9074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Обеспечение газом новых жилых районов застройки, необходимо предусмотреть от проектируемых газопроводов низкого и среднего давления, подключаемых к существующим ГРПШ, ШРП.</w:t>
      </w:r>
    </w:p>
    <w:p w:rsidR="00E90746" w:rsidRPr="00D23F4F" w:rsidRDefault="00E9074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E90746" w:rsidRPr="00D23F4F" w:rsidRDefault="00E90746"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E90746" w:rsidRPr="00D23F4F" w:rsidRDefault="00E9074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Годовые расходы газа для населения определены по нормам газопотребления в соответствии с </w:t>
      </w:r>
      <w:r>
        <w:rPr>
          <w:rFonts w:cs="Arial"/>
          <w:color w:val="000000"/>
          <w:shd w:val="clear" w:color="auto" w:fill="FFFFFF"/>
        </w:rPr>
        <w:t>«</w:t>
      </w:r>
      <w:r w:rsidRPr="00D23F4F">
        <w:rPr>
          <w:rFonts w:cs="Arial"/>
          <w:color w:val="000000"/>
          <w:shd w:val="clear" w:color="auto" w:fill="FFFFFF"/>
        </w:rPr>
        <w:t>СП 42-101-2003</w:t>
      </w:r>
      <w:r>
        <w:rPr>
          <w:rFonts w:cs="Arial"/>
          <w:color w:val="000000"/>
          <w:shd w:val="clear" w:color="auto" w:fill="FFFFFF"/>
        </w:rPr>
        <w:t>г.»</w:t>
      </w:r>
      <w:r w:rsidRPr="00D23F4F">
        <w:rPr>
          <w:rFonts w:cs="Arial"/>
          <w:color w:val="000000"/>
          <w:shd w:val="clear" w:color="auto" w:fill="FFFFFF"/>
        </w:rPr>
        <w:t>. Часовые расходы газа определены по годовым расходам газа и числу часов использования максимума.</w:t>
      </w:r>
    </w:p>
    <w:p w:rsidR="00E90746" w:rsidRPr="00D23F4F" w:rsidRDefault="00E90746" w:rsidP="00B01C06">
      <w:pPr>
        <w:shd w:val="clear" w:color="auto" w:fill="FFFFFF"/>
        <w:autoSpaceDE w:val="0"/>
        <w:ind w:firstLine="709"/>
        <w:jc w:val="both"/>
        <w:rPr>
          <w:color w:val="000000"/>
          <w:shd w:val="clear" w:color="auto" w:fill="FFFFFF"/>
        </w:rPr>
      </w:pPr>
      <w:r w:rsidRPr="00D23F4F">
        <w:rPr>
          <w:rFonts w:cs="Arial"/>
          <w:color w:val="000000"/>
          <w:shd w:val="clear" w:color="auto" w:fill="FFFFFF"/>
        </w:rPr>
        <w:t xml:space="preserve">Обеспечение газом промышленных предприятий </w:t>
      </w:r>
      <w:r w:rsidRPr="00D23F4F">
        <w:rPr>
          <w:color w:val="000000"/>
          <w:shd w:val="clear" w:color="auto" w:fill="FFFFFF"/>
        </w:rPr>
        <w:t>в данном разделе не рассматривается в связи с отсутствием данных.</w:t>
      </w:r>
    </w:p>
    <w:p w:rsidR="00E90746" w:rsidRPr="00D23F4F" w:rsidRDefault="00E9074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Прогнозируемые расходы газа на коммунально-бытовые нужды для объектов существующего и нового строительства </w:t>
      </w:r>
      <w:r w:rsidRPr="00D23F4F">
        <w:rPr>
          <w:color w:val="000000"/>
          <w:shd w:val="clear" w:color="auto" w:fill="FFFFFF"/>
        </w:rPr>
        <w:t>в данном разделе не рассматривается.</w:t>
      </w:r>
    </w:p>
    <w:p w:rsidR="00E90746" w:rsidRPr="00D23F4F" w:rsidRDefault="00E9074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E90746" w:rsidRPr="00D23F4F" w:rsidRDefault="00E9074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Источник газоснабжения поселения развивается на базе природного газа.  Распределение газа по поселению осуществляется по 3-х ступенчатой схеме высокое (1,2 и 0,6 Мпа), среднее (0,3 Мпа), низкое (до 0,005 Мпа). Связь между ступенями осуществляется через газорегуляторные пункты (ГРПШ, ШРП). Охват населения газоснабжением составляет </w:t>
      </w:r>
      <w:r>
        <w:rPr>
          <w:rFonts w:cs="Arial"/>
          <w:color w:val="000000"/>
          <w:shd w:val="clear" w:color="auto" w:fill="FFFFFF"/>
        </w:rPr>
        <w:t>- 70-</w:t>
      </w:r>
      <w:r w:rsidRPr="00D23F4F">
        <w:rPr>
          <w:rFonts w:cs="Arial"/>
          <w:color w:val="000000"/>
          <w:shd w:val="clear" w:color="auto" w:fill="FFFFFF"/>
        </w:rPr>
        <w:t>80 %.</w:t>
      </w:r>
    </w:p>
    <w:p w:rsidR="00E90746" w:rsidRPr="00D23F4F" w:rsidRDefault="00E90746"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E90746" w:rsidRPr="00D23F4F"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строительство газопроводов и газорегуляторных пунктов для районов нового строительства;</w:t>
      </w:r>
    </w:p>
    <w:p w:rsidR="00E90746" w:rsidRPr="00D23F4F"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создание проектной документации и строительство газопровода низкого и среднего давления до негазифицированных населенных пунктов -</w:t>
      </w:r>
      <w:r w:rsidRPr="00D23F4F">
        <w:t xml:space="preserve"> </w:t>
      </w:r>
      <w:r>
        <w:t>п</w:t>
      </w:r>
      <w:r w:rsidRPr="00D23F4F">
        <w:t>ервая очередь</w:t>
      </w:r>
      <w:r w:rsidRPr="00D23F4F">
        <w:rPr>
          <w:rFonts w:cs="Arial"/>
          <w:color w:val="000000"/>
          <w:shd w:val="clear" w:color="auto" w:fill="FFFFFF"/>
        </w:rPr>
        <w:t>;</w:t>
      </w:r>
    </w:p>
    <w:p w:rsidR="00E90746" w:rsidRPr="00D23F4F"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осуществить строительство и реконструкцию котельн</w:t>
      </w:r>
      <w:r>
        <w:rPr>
          <w:rFonts w:cs="Arial"/>
          <w:color w:val="000000"/>
          <w:shd w:val="clear" w:color="auto" w:fill="FFFFFF"/>
        </w:rPr>
        <w:t>ых</w:t>
      </w:r>
      <w:r w:rsidRPr="00D23F4F">
        <w:rPr>
          <w:rFonts w:cs="Arial"/>
          <w:color w:val="000000"/>
          <w:shd w:val="clear" w:color="auto" w:fill="FFFFFF"/>
        </w:rPr>
        <w:t xml:space="preserve"> на природном газе с заменой устаревшего оборудования на более новое, экономичное и энергоемкое с КПД </w:t>
      </w:r>
      <w:r w:rsidRPr="00D23F4F">
        <w:rPr>
          <w:rFonts w:ascii="Trajan Pro" w:hAnsi="Trajan Pro" w:cs="Arial"/>
          <w:color w:val="000000"/>
          <w:shd w:val="clear" w:color="auto" w:fill="FFFFFF"/>
        </w:rPr>
        <w:t>&gt;</w:t>
      </w:r>
      <w:r w:rsidRPr="00D23F4F">
        <w:rPr>
          <w:rFonts w:cs="Arial"/>
          <w:color w:val="000000"/>
          <w:shd w:val="clear" w:color="auto" w:fill="FFFFFF"/>
        </w:rPr>
        <w:t xml:space="preserve"> 90%;</w:t>
      </w:r>
    </w:p>
    <w:p w:rsidR="00E90746" w:rsidRPr="00D23F4F"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E90746" w:rsidRPr="00D23F4F"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E90746" w:rsidRPr="00D23F4F"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E90746" w:rsidRDefault="00E90746"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w:t>
      </w:r>
      <w:r>
        <w:rPr>
          <w:rFonts w:cs="Arial"/>
          <w:color w:val="000000"/>
          <w:shd w:val="clear" w:color="auto" w:fill="FFFFFF"/>
        </w:rPr>
        <w:t>ого развития поселения и района;</w:t>
      </w:r>
    </w:p>
    <w:p w:rsidR="00E90746" w:rsidRPr="007B666B" w:rsidRDefault="00E90746" w:rsidP="007B666B">
      <w:pPr>
        <w:pStyle w:val="ListParagraph"/>
        <w:numPr>
          <w:ilvl w:val="0"/>
          <w:numId w:val="4"/>
        </w:numPr>
        <w:rPr>
          <w:rFonts w:ascii="Times New Roman" w:hAnsi="Times New Roman" w:cs="Arial"/>
          <w:color w:val="000000"/>
          <w:kern w:val="1"/>
          <w:sz w:val="24"/>
          <w:shd w:val="clear" w:color="auto" w:fill="FFFFFF"/>
          <w:lang w:eastAsia="ar-SA"/>
        </w:rPr>
      </w:pPr>
      <w:r w:rsidRPr="007B666B">
        <w:rPr>
          <w:rFonts w:ascii="Times New Roman" w:hAnsi="Times New Roman" w:cs="Arial"/>
          <w:color w:val="000000"/>
          <w:kern w:val="1"/>
          <w:sz w:val="24"/>
          <w:shd w:val="clear" w:color="auto" w:fill="FFFFFF"/>
          <w:lang w:eastAsia="ar-SA"/>
        </w:rPr>
        <w:t>Проектирование и строительство  газопровода местного значения общей протяженностью 1,5 км по программе "Газификация села"-д.Большой Синковец</w:t>
      </w:r>
    </w:p>
    <w:p w:rsidR="00E90746" w:rsidRDefault="00E90746" w:rsidP="00B01C06">
      <w:pPr>
        <w:suppressAutoHyphens w:val="0"/>
        <w:ind w:left="567"/>
        <w:jc w:val="center"/>
        <w:rPr>
          <w:b/>
          <w:shd w:val="clear" w:color="auto" w:fill="FFFFFF"/>
        </w:rPr>
      </w:pPr>
    </w:p>
    <w:p w:rsidR="00E90746" w:rsidRPr="00E30222" w:rsidRDefault="00E90746" w:rsidP="00B01C06">
      <w:pPr>
        <w:suppressAutoHyphens w:val="0"/>
        <w:ind w:left="567"/>
        <w:jc w:val="center"/>
        <w:rPr>
          <w:b/>
          <w:shd w:val="clear" w:color="auto" w:fill="FFFFFF"/>
        </w:rPr>
      </w:pPr>
      <w:r w:rsidRPr="00E30222">
        <w:rPr>
          <w:b/>
          <w:shd w:val="clear" w:color="auto" w:fill="FFFFFF"/>
        </w:rPr>
        <w:t>Теплоснабжение</w:t>
      </w:r>
    </w:p>
    <w:p w:rsidR="00E90746" w:rsidRPr="00E30222" w:rsidRDefault="00E90746" w:rsidP="00B01C06">
      <w:pPr>
        <w:suppressAutoHyphens w:val="0"/>
        <w:ind w:left="567"/>
        <w:jc w:val="center"/>
        <w:rPr>
          <w:b/>
          <w:shd w:val="clear" w:color="auto" w:fill="FFFFFF"/>
        </w:rPr>
      </w:pPr>
    </w:p>
    <w:p w:rsidR="00E90746" w:rsidRPr="00E30222" w:rsidRDefault="00E90746" w:rsidP="00B01C06">
      <w:pPr>
        <w:ind w:firstLine="567"/>
        <w:jc w:val="center"/>
        <w:rPr>
          <w:b/>
          <w:bCs/>
          <w:color w:val="000000"/>
          <w:u w:val="single"/>
          <w:shd w:val="clear" w:color="auto" w:fill="FFFFFF"/>
        </w:rPr>
      </w:pPr>
      <w:r w:rsidRPr="00E30222">
        <w:rPr>
          <w:b/>
          <w:bCs/>
          <w:color w:val="000000"/>
          <w:u w:val="single"/>
          <w:shd w:val="clear" w:color="auto" w:fill="FFFFFF"/>
        </w:rPr>
        <w:t>Проектные предложения.</w:t>
      </w:r>
    </w:p>
    <w:p w:rsidR="00E90746" w:rsidRPr="00E30222" w:rsidRDefault="00E90746" w:rsidP="00B01C06">
      <w:pPr>
        <w:ind w:firstLine="567"/>
        <w:jc w:val="both"/>
        <w:rPr>
          <w:color w:val="000000"/>
          <w:shd w:val="clear" w:color="auto" w:fill="FFFFFF"/>
        </w:rPr>
      </w:pPr>
      <w:r w:rsidRPr="00E30222">
        <w:rPr>
          <w:shd w:val="clear" w:color="auto" w:fill="FFFFFF"/>
        </w:rPr>
        <w:t xml:space="preserve">Для создания условий комфортного проживания жителей в сельских населенных пунктах </w:t>
      </w:r>
      <w:r w:rsidRPr="00E30222">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E90746" w:rsidRPr="00E30222" w:rsidRDefault="00E90746" w:rsidP="005B69C2">
      <w:pPr>
        <w:numPr>
          <w:ilvl w:val="0"/>
          <w:numId w:val="42"/>
        </w:numPr>
        <w:ind w:left="0" w:firstLine="567"/>
        <w:jc w:val="both"/>
        <w:rPr>
          <w:color w:val="000000"/>
          <w:shd w:val="clear" w:color="auto" w:fill="FFFFFF"/>
        </w:rPr>
      </w:pPr>
      <w:r w:rsidRPr="00E30222">
        <w:rPr>
          <w:color w:val="000000"/>
          <w:shd w:val="clear" w:color="auto" w:fill="FFFFFF"/>
        </w:rPr>
        <w:t>строительство блочных газовых котельных для проектируемых объектов соцкультбыта и промышленности.</w:t>
      </w:r>
    </w:p>
    <w:p w:rsidR="00E90746" w:rsidRPr="00E30222" w:rsidRDefault="00E90746" w:rsidP="005B69C2">
      <w:pPr>
        <w:numPr>
          <w:ilvl w:val="0"/>
          <w:numId w:val="42"/>
        </w:numPr>
        <w:ind w:left="0" w:firstLine="567"/>
        <w:jc w:val="both"/>
        <w:rPr>
          <w:shd w:val="clear" w:color="auto" w:fill="FFFFFF"/>
        </w:rPr>
      </w:pPr>
      <w:r w:rsidRPr="00E30222">
        <w:rPr>
          <w:shd w:val="clear" w:color="auto" w:fill="FFFFFF"/>
        </w:rPr>
        <w:t>реконструкция изношенных участков теплотрасс.</w:t>
      </w:r>
    </w:p>
    <w:p w:rsidR="00E90746" w:rsidRPr="00E30222" w:rsidRDefault="00E90746" w:rsidP="00B01C06">
      <w:pPr>
        <w:shd w:val="clear" w:color="auto" w:fill="FFFFFF"/>
        <w:autoSpaceDE w:val="0"/>
        <w:ind w:firstLine="567"/>
        <w:jc w:val="both"/>
        <w:rPr>
          <w:color w:val="000000"/>
          <w:shd w:val="clear" w:color="auto" w:fill="FFFFFF"/>
        </w:rPr>
      </w:pPr>
      <w:r w:rsidRPr="00E30222">
        <w:rPr>
          <w:color w:val="000000"/>
          <w:shd w:val="clear" w:color="auto" w:fill="FFFFFF"/>
        </w:rPr>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E90746" w:rsidRPr="00E30222" w:rsidRDefault="00E90746" w:rsidP="00B01C06">
      <w:pPr>
        <w:ind w:firstLine="567"/>
        <w:jc w:val="both"/>
        <w:rPr>
          <w:shd w:val="clear" w:color="auto" w:fill="FFFFFF"/>
        </w:rPr>
      </w:pPr>
      <w:r w:rsidRPr="00E30222">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E90746" w:rsidRPr="00E30222" w:rsidRDefault="00E90746" w:rsidP="00B01C06">
      <w:pPr>
        <w:ind w:firstLine="582"/>
        <w:jc w:val="both"/>
        <w:rPr>
          <w:shd w:val="clear" w:color="auto" w:fill="FFFFFF"/>
        </w:rPr>
      </w:pPr>
      <w:r w:rsidRPr="00E30222">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E90746" w:rsidRPr="00E30222" w:rsidRDefault="00E90746" w:rsidP="00B01C06">
      <w:pPr>
        <w:ind w:firstLine="567"/>
        <w:jc w:val="both"/>
        <w:rPr>
          <w:color w:val="000000"/>
          <w:shd w:val="clear" w:color="auto" w:fill="FFFFFF"/>
        </w:rPr>
      </w:pPr>
      <w:r w:rsidRPr="00E30222">
        <w:rPr>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E90746" w:rsidRPr="00E30222" w:rsidRDefault="00E90746" w:rsidP="00B01C06">
      <w:pPr>
        <w:numPr>
          <w:ilvl w:val="0"/>
          <w:numId w:val="1"/>
        </w:numPr>
        <w:tabs>
          <w:tab w:val="num" w:pos="0"/>
          <w:tab w:val="num" w:pos="1430"/>
        </w:tabs>
        <w:ind w:left="710" w:firstLine="567"/>
        <w:jc w:val="both"/>
        <w:rPr>
          <w:shd w:val="clear" w:color="auto" w:fill="FFFFFF"/>
        </w:rPr>
      </w:pPr>
      <w:r w:rsidRPr="00E30222">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E90746" w:rsidRPr="00E30222" w:rsidRDefault="00E90746" w:rsidP="00B01C06">
      <w:pPr>
        <w:numPr>
          <w:ilvl w:val="0"/>
          <w:numId w:val="1"/>
        </w:numPr>
        <w:tabs>
          <w:tab w:val="num" w:pos="0"/>
          <w:tab w:val="num" w:pos="1430"/>
        </w:tabs>
        <w:ind w:left="710" w:firstLine="567"/>
        <w:jc w:val="both"/>
        <w:rPr>
          <w:shd w:val="clear" w:color="auto" w:fill="FFFFFF"/>
        </w:rPr>
      </w:pPr>
      <w:r w:rsidRPr="00E30222">
        <w:rPr>
          <w:shd w:val="clear" w:color="auto" w:fill="FFFFFF"/>
        </w:rPr>
        <w:t>реконструкция и переоборудование изношенной котельной и тепловых сетей социально значимых объектов;</w:t>
      </w:r>
    </w:p>
    <w:p w:rsidR="00E90746" w:rsidRPr="00E30222" w:rsidRDefault="00E90746" w:rsidP="00B01C06">
      <w:pPr>
        <w:numPr>
          <w:ilvl w:val="0"/>
          <w:numId w:val="1"/>
        </w:numPr>
        <w:tabs>
          <w:tab w:val="num" w:pos="0"/>
          <w:tab w:val="num" w:pos="1430"/>
        </w:tabs>
        <w:ind w:left="710" w:firstLine="567"/>
        <w:jc w:val="both"/>
        <w:rPr>
          <w:shd w:val="clear" w:color="auto" w:fill="FFFFFF"/>
        </w:rPr>
      </w:pPr>
      <w:r w:rsidRPr="00E30222">
        <w:rPr>
          <w:shd w:val="clear" w:color="auto" w:fill="FFFFFF"/>
        </w:rPr>
        <w:t>внедрение приборов и средств учёта и контроля расхода тепловой энергии и топлива;</w:t>
      </w:r>
    </w:p>
    <w:p w:rsidR="00E90746" w:rsidRPr="00E30222" w:rsidRDefault="00E90746" w:rsidP="00B01C06">
      <w:pPr>
        <w:numPr>
          <w:ilvl w:val="0"/>
          <w:numId w:val="1"/>
        </w:numPr>
        <w:tabs>
          <w:tab w:val="num" w:pos="0"/>
          <w:tab w:val="num" w:pos="1430"/>
        </w:tabs>
        <w:ind w:left="710" w:firstLine="567"/>
        <w:jc w:val="both"/>
        <w:rPr>
          <w:color w:val="000000"/>
          <w:shd w:val="clear" w:color="auto" w:fill="FFFFFF"/>
        </w:rPr>
      </w:pPr>
      <w:r w:rsidRPr="00E30222">
        <w:rPr>
          <w:color w:val="000000"/>
          <w:shd w:val="clear" w:color="auto" w:fill="FFFFFF"/>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E90746" w:rsidRPr="00E30222" w:rsidRDefault="00E90746" w:rsidP="00B01C06">
      <w:pPr>
        <w:suppressAutoHyphens w:val="0"/>
        <w:ind w:left="567"/>
        <w:jc w:val="both"/>
        <w:rPr>
          <w:b/>
          <w:shd w:val="clear" w:color="auto" w:fill="FFFFFF"/>
        </w:rPr>
      </w:pPr>
    </w:p>
    <w:p w:rsidR="00E90746" w:rsidRPr="00E30222" w:rsidRDefault="00E90746" w:rsidP="00B01C06">
      <w:pPr>
        <w:suppressAutoHyphens w:val="0"/>
        <w:ind w:left="567"/>
        <w:jc w:val="center"/>
        <w:rPr>
          <w:b/>
          <w:shd w:val="clear" w:color="auto" w:fill="FFFFFF"/>
        </w:rPr>
      </w:pPr>
      <w:r w:rsidRPr="00E30222">
        <w:rPr>
          <w:b/>
          <w:shd w:val="clear" w:color="auto" w:fill="FFFFFF"/>
        </w:rPr>
        <w:t>Связь</w:t>
      </w:r>
    </w:p>
    <w:p w:rsidR="00E90746" w:rsidRPr="00E30222" w:rsidRDefault="00E90746" w:rsidP="00B01C06">
      <w:pPr>
        <w:suppressAutoHyphens w:val="0"/>
        <w:ind w:left="567"/>
        <w:jc w:val="center"/>
        <w:rPr>
          <w:b/>
          <w:shd w:val="clear" w:color="auto" w:fill="FFFFFF"/>
        </w:rPr>
      </w:pPr>
    </w:p>
    <w:p w:rsidR="00E90746" w:rsidRPr="00E30222" w:rsidRDefault="00E90746" w:rsidP="00B01C06">
      <w:pPr>
        <w:suppressAutoHyphens w:val="0"/>
        <w:ind w:firstLine="567"/>
        <w:jc w:val="center"/>
        <w:rPr>
          <w:b/>
          <w:bCs/>
          <w:u w:val="single"/>
          <w:shd w:val="clear" w:color="auto" w:fill="FFFFFF"/>
        </w:rPr>
      </w:pPr>
      <w:r w:rsidRPr="00E30222">
        <w:rPr>
          <w:b/>
          <w:bCs/>
          <w:u w:val="single"/>
          <w:shd w:val="clear" w:color="auto" w:fill="FFFFFF"/>
        </w:rPr>
        <w:t>Проектные предложения:</w:t>
      </w:r>
    </w:p>
    <w:p w:rsidR="00E90746" w:rsidRPr="00E30222" w:rsidRDefault="00E90746" w:rsidP="00B01C06">
      <w:pPr>
        <w:suppressAutoHyphens w:val="0"/>
        <w:rPr>
          <w:bCs/>
          <w:u w:val="single"/>
          <w:shd w:val="clear" w:color="auto" w:fill="FFFFFF"/>
        </w:rPr>
      </w:pPr>
    </w:p>
    <w:p w:rsidR="00E90746" w:rsidRPr="00E30222" w:rsidRDefault="00E90746" w:rsidP="00B01C06">
      <w:pPr>
        <w:suppressAutoHyphens w:val="0"/>
        <w:ind w:firstLine="567"/>
        <w:jc w:val="both"/>
        <w:rPr>
          <w:rStyle w:val="Strong"/>
          <w:b w:val="0"/>
          <w:shd w:val="clear" w:color="auto" w:fill="FFFFFF"/>
        </w:rPr>
      </w:pPr>
      <w:r w:rsidRPr="00E30222">
        <w:rPr>
          <w:rStyle w:val="Strong"/>
          <w:b w:val="0"/>
          <w:bCs/>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E90746" w:rsidRPr="00E30222" w:rsidRDefault="00E9074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телефонную связь общего пользования;</w:t>
      </w:r>
    </w:p>
    <w:p w:rsidR="00E90746" w:rsidRPr="00E30222" w:rsidRDefault="00E9074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мобильную (сотовую) радиотелефонную связь;</w:t>
      </w:r>
    </w:p>
    <w:p w:rsidR="00E90746" w:rsidRPr="00E30222" w:rsidRDefault="00E9074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цифровые телекоммуникационные информационные сети и системы передачи данных;</w:t>
      </w:r>
    </w:p>
    <w:p w:rsidR="00E90746" w:rsidRPr="00E30222" w:rsidRDefault="00E9074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проводное вещание;</w:t>
      </w:r>
    </w:p>
    <w:p w:rsidR="00E90746" w:rsidRPr="00E30222" w:rsidRDefault="00E9074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эфирное радиовещание;</w:t>
      </w:r>
    </w:p>
    <w:p w:rsidR="00E90746" w:rsidRPr="00E30222" w:rsidRDefault="00E90746"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телевизионное вещание.</w:t>
      </w:r>
    </w:p>
    <w:p w:rsidR="00E90746" w:rsidRPr="00E30222" w:rsidRDefault="00E90746" w:rsidP="00B01C06">
      <w:pPr>
        <w:ind w:firstLine="567"/>
        <w:jc w:val="both"/>
        <w:rPr>
          <w:rStyle w:val="Strong"/>
          <w:b w:val="0"/>
          <w:shd w:val="clear" w:color="auto" w:fill="FFFFFF"/>
        </w:rPr>
      </w:pPr>
      <w:r w:rsidRPr="00E30222">
        <w:rPr>
          <w:rStyle w:val="Strong"/>
          <w:b w:val="0"/>
          <w:bCs/>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E90746" w:rsidRPr="00E30222" w:rsidRDefault="00E90746" w:rsidP="00B01C06">
      <w:pPr>
        <w:ind w:firstLine="567"/>
        <w:jc w:val="both"/>
        <w:rPr>
          <w:rStyle w:val="Strong"/>
          <w:b w:val="0"/>
          <w:shd w:val="clear" w:color="auto" w:fill="FFFFFF"/>
        </w:rPr>
      </w:pPr>
      <w:r w:rsidRPr="00E30222">
        <w:rPr>
          <w:rStyle w:val="Strong"/>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E90746" w:rsidRPr="00E30222" w:rsidRDefault="00E90746"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сетей фиксированной связи являются:</w:t>
      </w:r>
    </w:p>
    <w:p w:rsidR="00E90746" w:rsidRPr="00E30222" w:rsidRDefault="00E90746"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E90746" w:rsidRPr="00E30222" w:rsidRDefault="00E90746"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E90746" w:rsidRPr="00E30222" w:rsidRDefault="00E90746"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телекоммуникационных сетей являются:</w:t>
      </w:r>
    </w:p>
    <w:p w:rsidR="00E90746" w:rsidRPr="00E30222" w:rsidRDefault="00E9074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расширение сети «Интернет»;</w:t>
      </w:r>
    </w:p>
    <w:p w:rsidR="00E90746" w:rsidRPr="00E30222" w:rsidRDefault="00E9074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E90746" w:rsidRPr="00E30222" w:rsidRDefault="00E90746"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обеспечение доступа населения к универсальным услугам связи.</w:t>
      </w:r>
    </w:p>
    <w:p w:rsidR="00E90746" w:rsidRPr="00E30222" w:rsidRDefault="00E90746" w:rsidP="00B01C06">
      <w:pPr>
        <w:ind w:firstLine="567"/>
        <w:jc w:val="both"/>
        <w:rPr>
          <w:rStyle w:val="Strong"/>
          <w:b w:val="0"/>
          <w:u w:val="single"/>
          <w:shd w:val="clear" w:color="auto" w:fill="FFFFFF"/>
        </w:rPr>
      </w:pPr>
      <w:r w:rsidRPr="00E30222">
        <w:rPr>
          <w:rStyle w:val="Strong"/>
          <w:b w:val="0"/>
          <w:bCs/>
          <w:u w:val="single"/>
          <w:shd w:val="clear" w:color="auto" w:fill="FFFFFF"/>
        </w:rPr>
        <w:t>Главными направлениями развития сетей сотовой подвижной связи (СПС) являются:</w:t>
      </w:r>
    </w:p>
    <w:p w:rsidR="00E90746" w:rsidRPr="00E30222" w:rsidRDefault="00E9074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постепенная замена аналоговых сетей цифровыми;</w:t>
      </w:r>
    </w:p>
    <w:p w:rsidR="00E90746" w:rsidRPr="00E30222" w:rsidRDefault="00E9074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повышение степени проникновения сотовой подвижности;</w:t>
      </w:r>
    </w:p>
    <w:p w:rsidR="00E90746" w:rsidRPr="00E30222" w:rsidRDefault="00E90746"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рост числа абонентов.</w:t>
      </w:r>
    </w:p>
    <w:p w:rsidR="00E90746" w:rsidRPr="00E30222" w:rsidRDefault="00E90746"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систем телевидения, радиовещания и СКТ являются:</w:t>
      </w:r>
    </w:p>
    <w:p w:rsidR="00E90746" w:rsidRPr="00E30222" w:rsidRDefault="00E90746"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переход на цифровое телевидение стандарта </w:t>
      </w:r>
      <w:r w:rsidRPr="00E30222">
        <w:rPr>
          <w:rStyle w:val="Strong"/>
          <w:b w:val="0"/>
          <w:bCs/>
          <w:shd w:val="clear" w:color="auto" w:fill="FFFFFF"/>
          <w:lang w:val="en-US"/>
        </w:rPr>
        <w:t>DVB</w:t>
      </w:r>
      <w:r w:rsidRPr="00E30222">
        <w:rPr>
          <w:rStyle w:val="Strong"/>
          <w:b w:val="0"/>
          <w:bCs/>
          <w:shd w:val="clear" w:color="auto" w:fill="FFFFFF"/>
        </w:rPr>
        <w:t>;</w:t>
      </w:r>
    </w:p>
    <w:p w:rsidR="00E90746" w:rsidRPr="00E30222" w:rsidRDefault="00E90746"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реализация наземных радиовещательных сетей на базе стандарта цифрового телевизионного вещания </w:t>
      </w:r>
      <w:r w:rsidRPr="00E30222">
        <w:rPr>
          <w:rStyle w:val="Strong"/>
          <w:b w:val="0"/>
          <w:bCs/>
          <w:shd w:val="clear" w:color="auto" w:fill="FFFFFF"/>
          <w:lang w:val="en-US"/>
        </w:rPr>
        <w:t>DVD</w:t>
      </w:r>
      <w:r w:rsidRPr="00E30222">
        <w:rPr>
          <w:rStyle w:val="Strong"/>
          <w:b w:val="0"/>
          <w:bCs/>
          <w:shd w:val="clear" w:color="auto" w:fill="FFFFFF"/>
        </w:rPr>
        <w:t>;</w:t>
      </w:r>
    </w:p>
    <w:p w:rsidR="00E90746" w:rsidRPr="00E30222" w:rsidRDefault="00E90746"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E90746" w:rsidRPr="00E30222" w:rsidRDefault="00E90746" w:rsidP="00B01C06">
      <w:pPr>
        <w:ind w:firstLine="567"/>
        <w:jc w:val="both"/>
        <w:rPr>
          <w:rStyle w:val="Strong"/>
          <w:b w:val="0"/>
          <w:u w:val="single"/>
          <w:shd w:val="clear" w:color="auto" w:fill="FFFFFF"/>
        </w:rPr>
      </w:pPr>
      <w:r w:rsidRPr="00E30222">
        <w:rPr>
          <w:rStyle w:val="Strong"/>
          <w:b w:val="0"/>
          <w:bCs/>
          <w:u w:val="single"/>
          <w:shd w:val="clear" w:color="auto" w:fill="FFFFFF"/>
        </w:rPr>
        <w:t>Главными направлениями развития почтовой связи являются:</w:t>
      </w:r>
    </w:p>
    <w:p w:rsidR="00E90746" w:rsidRPr="00E30222" w:rsidRDefault="00E90746" w:rsidP="005B69C2">
      <w:pPr>
        <w:numPr>
          <w:ilvl w:val="0"/>
          <w:numId w:val="44"/>
        </w:numPr>
        <w:tabs>
          <w:tab w:val="clear" w:pos="720"/>
          <w:tab w:val="num" w:pos="0"/>
        </w:tabs>
        <w:ind w:firstLine="567"/>
        <w:jc w:val="both"/>
        <w:rPr>
          <w:rStyle w:val="Strong"/>
          <w:b w:val="0"/>
          <w:shd w:val="clear" w:color="auto" w:fill="FFFFFF"/>
        </w:rPr>
      </w:pPr>
      <w:r w:rsidRPr="00E30222">
        <w:rPr>
          <w:rStyle w:val="Strong"/>
          <w:b w:val="0"/>
          <w:bCs/>
          <w:shd w:val="clear" w:color="auto" w:fill="FFFFFF"/>
        </w:rPr>
        <w:t>техническое перевооружение и внедрение информационных технологий почтовой связи;</w:t>
      </w:r>
    </w:p>
    <w:p w:rsidR="00E90746" w:rsidRPr="00E30222" w:rsidRDefault="00E90746" w:rsidP="005B69C2">
      <w:pPr>
        <w:numPr>
          <w:ilvl w:val="0"/>
          <w:numId w:val="44"/>
        </w:numPr>
        <w:tabs>
          <w:tab w:val="clear" w:pos="720"/>
          <w:tab w:val="num" w:pos="0"/>
        </w:tabs>
        <w:suppressAutoHyphens w:val="0"/>
        <w:ind w:firstLine="567"/>
        <w:rPr>
          <w:rStyle w:val="Strong"/>
          <w:b w:val="0"/>
          <w:shd w:val="clear" w:color="auto" w:fill="FFFFFF"/>
        </w:rPr>
      </w:pPr>
      <w:r w:rsidRPr="00E30222">
        <w:rPr>
          <w:rStyle w:val="Strong"/>
          <w:b w:val="0"/>
          <w:bCs/>
          <w:shd w:val="clear" w:color="auto" w:fill="FFFFFF"/>
        </w:rPr>
        <w:t>улучшение быстроты и качества обслуживания.</w:t>
      </w:r>
    </w:p>
    <w:p w:rsidR="00E90746" w:rsidRPr="00E30222" w:rsidRDefault="00E90746" w:rsidP="00B01C06">
      <w:pPr>
        <w:suppressAutoHyphens w:val="0"/>
        <w:ind w:left="567"/>
        <w:jc w:val="both"/>
        <w:rPr>
          <w:b/>
          <w:shd w:val="clear" w:color="auto" w:fill="FFFFFF"/>
        </w:rPr>
      </w:pPr>
    </w:p>
    <w:p w:rsidR="00E90746" w:rsidRPr="00E30222" w:rsidRDefault="00E90746" w:rsidP="00B01C06">
      <w:pPr>
        <w:suppressAutoHyphens w:val="0"/>
        <w:ind w:left="567"/>
        <w:jc w:val="center"/>
        <w:rPr>
          <w:b/>
          <w:shd w:val="clear" w:color="auto" w:fill="FFFFFF"/>
        </w:rPr>
      </w:pPr>
      <w:r w:rsidRPr="00E30222">
        <w:rPr>
          <w:b/>
          <w:shd w:val="clear" w:color="auto" w:fill="FFFFFF"/>
        </w:rPr>
        <w:t>Электроснабжение</w:t>
      </w:r>
    </w:p>
    <w:p w:rsidR="00E90746" w:rsidRPr="00E30222" w:rsidRDefault="00E90746" w:rsidP="00B01C06">
      <w:pPr>
        <w:suppressAutoHyphens w:val="0"/>
        <w:ind w:left="567"/>
        <w:jc w:val="center"/>
        <w:rPr>
          <w:b/>
          <w:shd w:val="clear" w:color="auto" w:fill="FFFFFF"/>
        </w:rPr>
      </w:pPr>
    </w:p>
    <w:p w:rsidR="00E90746" w:rsidRPr="00E30222" w:rsidRDefault="00E90746" w:rsidP="00B01C06">
      <w:pPr>
        <w:shd w:val="clear" w:color="auto" w:fill="FFFFFF"/>
        <w:autoSpaceDE w:val="0"/>
        <w:ind w:firstLine="567"/>
        <w:jc w:val="center"/>
        <w:rPr>
          <w:rFonts w:cs="Arial"/>
          <w:b/>
          <w:bCs/>
          <w:color w:val="000000"/>
          <w:u w:val="single"/>
          <w:shd w:val="clear" w:color="auto" w:fill="FFFFFF"/>
        </w:rPr>
      </w:pPr>
      <w:r w:rsidRPr="00E30222">
        <w:rPr>
          <w:rFonts w:cs="Arial"/>
          <w:b/>
          <w:bCs/>
          <w:color w:val="000000"/>
          <w:u w:val="single"/>
          <w:shd w:val="clear" w:color="auto" w:fill="FFFFFF"/>
        </w:rPr>
        <w:t>Проектные предложения:</w:t>
      </w:r>
    </w:p>
    <w:p w:rsidR="00E90746" w:rsidRPr="00E30222" w:rsidRDefault="00E90746" w:rsidP="00B01C06">
      <w:pPr>
        <w:shd w:val="clear" w:color="auto" w:fill="FFFFFF"/>
        <w:autoSpaceDE w:val="0"/>
        <w:ind w:firstLine="567"/>
        <w:jc w:val="center"/>
        <w:rPr>
          <w:rFonts w:cs="Arial"/>
          <w:b/>
          <w:bCs/>
          <w:color w:val="000000"/>
          <w:u w:val="single"/>
          <w:shd w:val="clear" w:color="auto" w:fill="FFFFFF"/>
        </w:rPr>
      </w:pPr>
    </w:p>
    <w:p w:rsidR="00E90746" w:rsidRPr="00E30222" w:rsidRDefault="00E9074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E90746" w:rsidRDefault="00E90746" w:rsidP="00B01C06">
      <w:pPr>
        <w:shd w:val="clear" w:color="auto" w:fill="FFFFFF"/>
        <w:autoSpaceDE w:val="0"/>
        <w:ind w:firstLine="567"/>
        <w:jc w:val="both"/>
        <w:rPr>
          <w:rFonts w:cs="Arial"/>
          <w:color w:val="000000"/>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90"/>
        <w:gridCol w:w="2595"/>
        <w:gridCol w:w="870"/>
        <w:gridCol w:w="1455"/>
        <w:gridCol w:w="1470"/>
        <w:gridCol w:w="2576"/>
      </w:tblGrid>
      <w:tr w:rsidR="00E90746" w:rsidTr="007D5BB7">
        <w:tc>
          <w:tcPr>
            <w:tcW w:w="390" w:type="dxa"/>
            <w:vMerge w:val="restart"/>
          </w:tcPr>
          <w:p w:rsidR="00E90746" w:rsidRPr="00E30222" w:rsidRDefault="00E90746" w:rsidP="002D6194">
            <w:pPr>
              <w:pStyle w:val="a"/>
              <w:snapToGrid w:val="0"/>
              <w:rPr>
                <w:sz w:val="20"/>
                <w:szCs w:val="20"/>
                <w:shd w:val="clear" w:color="auto" w:fill="FFFFFF"/>
              </w:rPr>
            </w:pPr>
            <w:r w:rsidRPr="00E30222">
              <w:rPr>
                <w:sz w:val="20"/>
                <w:szCs w:val="20"/>
                <w:shd w:val="clear" w:color="auto" w:fill="FFFFFF"/>
              </w:rPr>
              <w:t>№ п/п</w:t>
            </w:r>
          </w:p>
        </w:tc>
        <w:tc>
          <w:tcPr>
            <w:tcW w:w="2595" w:type="dxa"/>
            <w:vMerge w:val="restart"/>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Наименование потребителей</w:t>
            </w:r>
          </w:p>
        </w:tc>
        <w:tc>
          <w:tcPr>
            <w:tcW w:w="3795" w:type="dxa"/>
            <w:gridSpan w:val="3"/>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Численность населения (тыс. чел)</w:t>
            </w:r>
          </w:p>
        </w:tc>
        <w:tc>
          <w:tcPr>
            <w:tcW w:w="2576" w:type="dxa"/>
            <w:vMerge w:val="restart"/>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Годовое потребление электроэнергии   (кВт. час)</w:t>
            </w:r>
          </w:p>
          <w:p w:rsidR="00E90746" w:rsidRPr="00E30222" w:rsidRDefault="00E90746" w:rsidP="002D6194">
            <w:pPr>
              <w:pStyle w:val="a"/>
              <w:jc w:val="center"/>
              <w:rPr>
                <w:sz w:val="20"/>
                <w:szCs w:val="20"/>
                <w:shd w:val="clear" w:color="auto" w:fill="FFFFFF"/>
              </w:rPr>
            </w:pPr>
          </w:p>
        </w:tc>
      </w:tr>
      <w:tr w:rsidR="00E90746" w:rsidTr="007D5BB7">
        <w:tc>
          <w:tcPr>
            <w:tcW w:w="390" w:type="dxa"/>
            <w:vMerge/>
          </w:tcPr>
          <w:p w:rsidR="00E90746" w:rsidRPr="00E30222" w:rsidRDefault="00E90746" w:rsidP="002D6194">
            <w:pPr>
              <w:snapToGrid w:val="0"/>
              <w:rPr>
                <w:shd w:val="clear" w:color="auto" w:fill="FFFFFF"/>
              </w:rPr>
            </w:pPr>
          </w:p>
        </w:tc>
        <w:tc>
          <w:tcPr>
            <w:tcW w:w="2595" w:type="dxa"/>
            <w:vMerge/>
          </w:tcPr>
          <w:p w:rsidR="00E90746" w:rsidRPr="00E30222" w:rsidRDefault="00E90746" w:rsidP="002D6194">
            <w:pPr>
              <w:snapToGrid w:val="0"/>
              <w:rPr>
                <w:shd w:val="clear" w:color="auto" w:fill="FFFFFF"/>
              </w:rPr>
            </w:pPr>
          </w:p>
        </w:tc>
        <w:tc>
          <w:tcPr>
            <w:tcW w:w="870"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Всего</w:t>
            </w:r>
          </w:p>
        </w:tc>
        <w:tc>
          <w:tcPr>
            <w:tcW w:w="1455"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сохраняемый жилой фонд</w:t>
            </w:r>
          </w:p>
        </w:tc>
        <w:tc>
          <w:tcPr>
            <w:tcW w:w="1470"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новое строительство</w:t>
            </w:r>
          </w:p>
        </w:tc>
        <w:tc>
          <w:tcPr>
            <w:tcW w:w="2576" w:type="dxa"/>
            <w:vMerge/>
          </w:tcPr>
          <w:p w:rsidR="00E90746" w:rsidRPr="00E30222" w:rsidRDefault="00E90746" w:rsidP="002D6194">
            <w:pPr>
              <w:snapToGrid w:val="0"/>
              <w:rPr>
                <w:shd w:val="clear" w:color="auto" w:fill="FFFFFF"/>
              </w:rPr>
            </w:pPr>
          </w:p>
        </w:tc>
      </w:tr>
      <w:tr w:rsidR="00E90746" w:rsidTr="007D5BB7">
        <w:tc>
          <w:tcPr>
            <w:tcW w:w="390"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1</w:t>
            </w:r>
          </w:p>
        </w:tc>
        <w:tc>
          <w:tcPr>
            <w:tcW w:w="2595" w:type="dxa"/>
          </w:tcPr>
          <w:p w:rsidR="00E90746" w:rsidRPr="00E30222" w:rsidRDefault="00E90746" w:rsidP="002D6194">
            <w:pPr>
              <w:pStyle w:val="a"/>
              <w:snapToGrid w:val="0"/>
              <w:rPr>
                <w:sz w:val="20"/>
                <w:szCs w:val="20"/>
                <w:shd w:val="clear" w:color="auto" w:fill="FFFFFF"/>
              </w:rPr>
            </w:pPr>
            <w:r w:rsidRPr="00E30222">
              <w:rPr>
                <w:sz w:val="20"/>
                <w:szCs w:val="20"/>
                <w:shd w:val="clear" w:color="auto" w:fill="FFFFFF"/>
              </w:rPr>
              <w:t>Жилищно-коммунальный сектор</w:t>
            </w:r>
          </w:p>
        </w:tc>
        <w:tc>
          <w:tcPr>
            <w:tcW w:w="870" w:type="dxa"/>
            <w:vAlign w:val="center"/>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32,47</w:t>
            </w:r>
          </w:p>
        </w:tc>
        <w:tc>
          <w:tcPr>
            <w:tcW w:w="1455" w:type="dxa"/>
            <w:vAlign w:val="center"/>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32,17</w:t>
            </w:r>
          </w:p>
        </w:tc>
        <w:tc>
          <w:tcPr>
            <w:tcW w:w="1470" w:type="dxa"/>
            <w:vAlign w:val="center"/>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0,3</w:t>
            </w:r>
          </w:p>
        </w:tc>
        <w:tc>
          <w:tcPr>
            <w:tcW w:w="2576" w:type="dxa"/>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13669870</w:t>
            </w:r>
          </w:p>
        </w:tc>
      </w:tr>
      <w:tr w:rsidR="00E90746" w:rsidTr="007D5BB7">
        <w:tc>
          <w:tcPr>
            <w:tcW w:w="390"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2</w:t>
            </w:r>
          </w:p>
        </w:tc>
        <w:tc>
          <w:tcPr>
            <w:tcW w:w="2595" w:type="dxa"/>
          </w:tcPr>
          <w:p w:rsidR="00E90746" w:rsidRPr="00E30222" w:rsidRDefault="00E90746" w:rsidP="002D6194">
            <w:pPr>
              <w:pStyle w:val="a"/>
              <w:snapToGrid w:val="0"/>
              <w:rPr>
                <w:sz w:val="20"/>
                <w:szCs w:val="20"/>
                <w:shd w:val="clear" w:color="auto" w:fill="FFFFFF"/>
              </w:rPr>
            </w:pPr>
            <w:r w:rsidRPr="00E30222">
              <w:rPr>
                <w:sz w:val="20"/>
                <w:szCs w:val="20"/>
                <w:shd w:val="clear" w:color="auto" w:fill="FFFFFF"/>
              </w:rPr>
              <w:t>С/х, пром и соцкультбыт потребители</w:t>
            </w:r>
          </w:p>
        </w:tc>
        <w:tc>
          <w:tcPr>
            <w:tcW w:w="870"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E90746" w:rsidRPr="00E30222" w:rsidRDefault="00E90746" w:rsidP="002D6194">
            <w:pPr>
              <w:snapToGrid w:val="0"/>
              <w:jc w:val="center"/>
              <w:rPr>
                <w:shd w:val="clear" w:color="auto" w:fill="FFFFFF"/>
              </w:rPr>
            </w:pPr>
            <w:r w:rsidRPr="00E30222">
              <w:rPr>
                <w:shd w:val="clear" w:color="auto" w:fill="FFFFFF"/>
              </w:rPr>
              <w:t>-</w:t>
            </w:r>
          </w:p>
        </w:tc>
        <w:tc>
          <w:tcPr>
            <w:tcW w:w="2576"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Нет данных</w:t>
            </w:r>
          </w:p>
        </w:tc>
      </w:tr>
      <w:tr w:rsidR="00E90746" w:rsidRPr="00E30222" w:rsidTr="007D5BB7">
        <w:tc>
          <w:tcPr>
            <w:tcW w:w="390" w:type="dxa"/>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3</w:t>
            </w:r>
          </w:p>
        </w:tc>
        <w:tc>
          <w:tcPr>
            <w:tcW w:w="2595" w:type="dxa"/>
          </w:tcPr>
          <w:p w:rsidR="00E90746" w:rsidRPr="00E30222" w:rsidRDefault="00E90746" w:rsidP="002D6194">
            <w:pPr>
              <w:pStyle w:val="a"/>
              <w:snapToGrid w:val="0"/>
              <w:rPr>
                <w:sz w:val="20"/>
                <w:szCs w:val="20"/>
                <w:shd w:val="clear" w:color="auto" w:fill="FFFFFF"/>
              </w:rPr>
            </w:pPr>
            <w:r w:rsidRPr="00E30222">
              <w:rPr>
                <w:sz w:val="20"/>
                <w:szCs w:val="20"/>
                <w:shd w:val="clear" w:color="auto" w:fill="FFFFFF"/>
              </w:rPr>
              <w:t>Неучтенные нагрузки, потери в сетях, собственные нужды подстанций (20%)</w:t>
            </w:r>
          </w:p>
        </w:tc>
        <w:tc>
          <w:tcPr>
            <w:tcW w:w="870"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E90746" w:rsidRPr="00E30222" w:rsidRDefault="00E90746" w:rsidP="002D6194">
            <w:pPr>
              <w:snapToGrid w:val="0"/>
              <w:jc w:val="center"/>
              <w:rPr>
                <w:shd w:val="clear" w:color="auto" w:fill="FFFFFF"/>
              </w:rPr>
            </w:pPr>
            <w:r w:rsidRPr="00E30222">
              <w:rPr>
                <w:shd w:val="clear" w:color="auto" w:fill="FFFFFF"/>
              </w:rPr>
              <w:t>-</w:t>
            </w:r>
          </w:p>
        </w:tc>
        <w:tc>
          <w:tcPr>
            <w:tcW w:w="2576" w:type="dxa"/>
            <w:vAlign w:val="center"/>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2733974</w:t>
            </w:r>
          </w:p>
        </w:tc>
      </w:tr>
      <w:tr w:rsidR="00E90746" w:rsidRPr="00E30222" w:rsidTr="007D5BB7">
        <w:tc>
          <w:tcPr>
            <w:tcW w:w="390" w:type="dxa"/>
          </w:tcPr>
          <w:p w:rsidR="00E90746" w:rsidRPr="00E30222" w:rsidRDefault="00E90746" w:rsidP="002D6194">
            <w:pPr>
              <w:pStyle w:val="a"/>
              <w:snapToGrid w:val="0"/>
              <w:jc w:val="center"/>
              <w:rPr>
                <w:sz w:val="20"/>
                <w:szCs w:val="20"/>
                <w:shd w:val="clear" w:color="auto" w:fill="FFFFFF"/>
              </w:rPr>
            </w:pPr>
          </w:p>
        </w:tc>
        <w:tc>
          <w:tcPr>
            <w:tcW w:w="2595" w:type="dxa"/>
          </w:tcPr>
          <w:p w:rsidR="00E90746" w:rsidRPr="006A0EB1" w:rsidRDefault="00E90746" w:rsidP="002D6194">
            <w:pPr>
              <w:pStyle w:val="a"/>
              <w:snapToGrid w:val="0"/>
              <w:rPr>
                <w:b/>
                <w:sz w:val="20"/>
                <w:szCs w:val="20"/>
                <w:shd w:val="clear" w:color="auto" w:fill="FFFFFF"/>
              </w:rPr>
            </w:pPr>
            <w:r w:rsidRPr="006A0EB1">
              <w:rPr>
                <w:b/>
                <w:sz w:val="20"/>
                <w:szCs w:val="20"/>
                <w:shd w:val="clear" w:color="auto" w:fill="FFFFFF"/>
              </w:rPr>
              <w:t>Всего по поселению:</w:t>
            </w:r>
          </w:p>
        </w:tc>
        <w:tc>
          <w:tcPr>
            <w:tcW w:w="870"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E90746" w:rsidRPr="00E30222" w:rsidRDefault="00E90746" w:rsidP="002D6194">
            <w:pPr>
              <w:snapToGrid w:val="0"/>
              <w:jc w:val="center"/>
              <w:rPr>
                <w:shd w:val="clear" w:color="auto" w:fill="FFFFFF"/>
              </w:rPr>
            </w:pPr>
            <w:r w:rsidRPr="00E30222">
              <w:rPr>
                <w:shd w:val="clear" w:color="auto" w:fill="FFFFFF"/>
              </w:rPr>
              <w:t>-</w:t>
            </w:r>
          </w:p>
        </w:tc>
        <w:tc>
          <w:tcPr>
            <w:tcW w:w="2576" w:type="dxa"/>
          </w:tcPr>
          <w:p w:rsidR="00E90746" w:rsidRPr="006A0EB1" w:rsidRDefault="00E90746" w:rsidP="002D6194">
            <w:pPr>
              <w:pStyle w:val="a"/>
              <w:snapToGrid w:val="0"/>
              <w:jc w:val="center"/>
              <w:rPr>
                <w:b/>
                <w:sz w:val="20"/>
                <w:szCs w:val="20"/>
                <w:shd w:val="clear" w:color="auto" w:fill="FFFFFF"/>
              </w:rPr>
            </w:pPr>
            <w:r>
              <w:rPr>
                <w:b/>
                <w:sz w:val="20"/>
                <w:szCs w:val="20"/>
                <w:shd w:val="clear" w:color="auto" w:fill="FFFFFF"/>
              </w:rPr>
              <w:t>16403844</w:t>
            </w:r>
          </w:p>
        </w:tc>
      </w:tr>
      <w:tr w:rsidR="00E90746" w:rsidRPr="00E30222" w:rsidTr="007D5BB7">
        <w:tc>
          <w:tcPr>
            <w:tcW w:w="390" w:type="dxa"/>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4</w:t>
            </w:r>
          </w:p>
        </w:tc>
        <w:tc>
          <w:tcPr>
            <w:tcW w:w="2595" w:type="dxa"/>
          </w:tcPr>
          <w:p w:rsidR="00E90746" w:rsidRPr="00E30222" w:rsidRDefault="00E90746" w:rsidP="002D6194">
            <w:pPr>
              <w:pStyle w:val="a"/>
              <w:snapToGrid w:val="0"/>
              <w:rPr>
                <w:sz w:val="20"/>
                <w:szCs w:val="20"/>
                <w:shd w:val="clear" w:color="auto" w:fill="FFFFFF"/>
              </w:rPr>
            </w:pPr>
            <w:r w:rsidRPr="00E30222">
              <w:rPr>
                <w:sz w:val="20"/>
                <w:szCs w:val="20"/>
                <w:shd w:val="clear" w:color="auto" w:fill="FFFFFF"/>
              </w:rPr>
              <w:t>С учетом  коэф. совмещения максимумов нагрузок К=0,8</w:t>
            </w:r>
          </w:p>
        </w:tc>
        <w:tc>
          <w:tcPr>
            <w:tcW w:w="870"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55" w:type="dxa"/>
            <w:vAlign w:val="center"/>
          </w:tcPr>
          <w:p w:rsidR="00E90746" w:rsidRPr="00E30222" w:rsidRDefault="00E90746" w:rsidP="002D6194">
            <w:pPr>
              <w:pStyle w:val="a"/>
              <w:snapToGrid w:val="0"/>
              <w:jc w:val="center"/>
              <w:rPr>
                <w:sz w:val="20"/>
                <w:szCs w:val="20"/>
                <w:shd w:val="clear" w:color="auto" w:fill="FFFFFF"/>
              </w:rPr>
            </w:pPr>
            <w:r w:rsidRPr="00E30222">
              <w:rPr>
                <w:sz w:val="20"/>
                <w:szCs w:val="20"/>
                <w:shd w:val="clear" w:color="auto" w:fill="FFFFFF"/>
              </w:rPr>
              <w:t>-</w:t>
            </w:r>
          </w:p>
        </w:tc>
        <w:tc>
          <w:tcPr>
            <w:tcW w:w="1470" w:type="dxa"/>
            <w:vAlign w:val="center"/>
          </w:tcPr>
          <w:p w:rsidR="00E90746" w:rsidRPr="00E30222" w:rsidRDefault="00E90746" w:rsidP="002D6194">
            <w:pPr>
              <w:snapToGrid w:val="0"/>
              <w:jc w:val="center"/>
              <w:rPr>
                <w:shd w:val="clear" w:color="auto" w:fill="FFFFFF"/>
              </w:rPr>
            </w:pPr>
            <w:r w:rsidRPr="00E30222">
              <w:rPr>
                <w:shd w:val="clear" w:color="auto" w:fill="FFFFFF"/>
              </w:rPr>
              <w:t>-</w:t>
            </w:r>
          </w:p>
        </w:tc>
        <w:tc>
          <w:tcPr>
            <w:tcW w:w="2576" w:type="dxa"/>
          </w:tcPr>
          <w:p w:rsidR="00E90746" w:rsidRPr="00E30222" w:rsidRDefault="00E90746" w:rsidP="002D6194">
            <w:pPr>
              <w:pStyle w:val="a"/>
              <w:snapToGrid w:val="0"/>
              <w:jc w:val="center"/>
              <w:rPr>
                <w:sz w:val="20"/>
                <w:szCs w:val="20"/>
                <w:shd w:val="clear" w:color="auto" w:fill="FFFFFF"/>
              </w:rPr>
            </w:pPr>
            <w:r>
              <w:rPr>
                <w:sz w:val="20"/>
                <w:szCs w:val="20"/>
                <w:shd w:val="clear" w:color="auto" w:fill="FFFFFF"/>
              </w:rPr>
              <w:t>13123075,2</w:t>
            </w:r>
          </w:p>
        </w:tc>
      </w:tr>
    </w:tbl>
    <w:p w:rsidR="00E90746" w:rsidRPr="000779D3" w:rsidRDefault="00E90746" w:rsidP="00B01C06">
      <w:pPr>
        <w:shd w:val="clear" w:color="auto" w:fill="FFFFFF"/>
        <w:autoSpaceDE w:val="0"/>
        <w:ind w:firstLine="567"/>
        <w:jc w:val="both"/>
        <w:rPr>
          <w:shd w:val="clear" w:color="auto" w:fill="FFFFFF"/>
        </w:rPr>
      </w:pPr>
    </w:p>
    <w:p w:rsidR="00E90746" w:rsidRPr="000779D3" w:rsidRDefault="00E90746" w:rsidP="00B01C06">
      <w:pPr>
        <w:shd w:val="clear" w:color="auto" w:fill="FFFFFF"/>
        <w:autoSpaceDE w:val="0"/>
        <w:ind w:firstLine="567"/>
        <w:jc w:val="both"/>
        <w:rPr>
          <w:shd w:val="clear" w:color="auto" w:fill="FFFFFF"/>
        </w:rPr>
      </w:pPr>
      <w:r w:rsidRPr="000779D3">
        <w:rPr>
          <w:shd w:val="clear" w:color="auto" w:fill="FFFFFF"/>
        </w:rPr>
        <w:t xml:space="preserve">Годовое потребление электроэнергии составит </w:t>
      </w:r>
      <w:r>
        <w:rPr>
          <w:shd w:val="clear" w:color="auto" w:fill="FFFFFF"/>
        </w:rPr>
        <w:t>13123,0752</w:t>
      </w:r>
      <w:r w:rsidRPr="000779D3">
        <w:rPr>
          <w:shd w:val="clear" w:color="auto" w:fill="FFFFFF"/>
        </w:rPr>
        <w:t xml:space="preserve"> тыс. кВт. час.</w:t>
      </w:r>
    </w:p>
    <w:p w:rsidR="00E90746" w:rsidRPr="00E30222" w:rsidRDefault="00E9074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На перспективу развития </w:t>
      </w:r>
      <w:r>
        <w:rPr>
          <w:rFonts w:cs="Arial"/>
          <w:color w:val="000000"/>
          <w:shd w:val="clear" w:color="auto" w:fill="FFFFFF"/>
        </w:rPr>
        <w:t xml:space="preserve">Васильевского </w:t>
      </w:r>
      <w:r w:rsidRPr="00E30222">
        <w:rPr>
          <w:shd w:val="clear" w:color="auto" w:fill="FFFFFF"/>
        </w:rPr>
        <w:t xml:space="preserve">сельского поселения Верховского района Орловской области </w:t>
      </w:r>
      <w:r w:rsidRPr="00E30222">
        <w:rPr>
          <w:rFonts w:cs="Arial"/>
          <w:color w:val="000000"/>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E90746" w:rsidRPr="00E30222" w:rsidRDefault="00E90746"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При возникновении прироста потребления электроэнергии в случаях:</w:t>
      </w:r>
    </w:p>
    <w:p w:rsidR="00E90746" w:rsidRPr="00E30222" w:rsidRDefault="00E9074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E90746" w:rsidRPr="00E30222" w:rsidRDefault="00E9074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E90746" w:rsidRPr="00E30222" w:rsidRDefault="00E90746"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E90746" w:rsidRDefault="00E90746" w:rsidP="00F549A7">
      <w:pPr>
        <w:widowControl/>
        <w:snapToGrid w:val="0"/>
        <w:jc w:val="center"/>
        <w:rPr>
          <w:b/>
          <w:bCs/>
          <w:i/>
          <w:iCs/>
          <w:spacing w:val="-10"/>
        </w:rPr>
      </w:pPr>
    </w:p>
    <w:p w:rsidR="00E90746" w:rsidRPr="00DA1022" w:rsidRDefault="00E90746" w:rsidP="00F549A7">
      <w:pPr>
        <w:widowControl/>
        <w:snapToGrid w:val="0"/>
        <w:jc w:val="center"/>
        <w:rPr>
          <w:b/>
          <w:bCs/>
          <w:i/>
          <w:iCs/>
          <w:color w:val="000000"/>
          <w:spacing w:val="-10"/>
        </w:rPr>
      </w:pPr>
      <w:r w:rsidRPr="00DA1022">
        <w:rPr>
          <w:b/>
          <w:bCs/>
          <w:i/>
          <w:iCs/>
          <w:spacing w:val="-10"/>
        </w:rPr>
        <w:t xml:space="preserve">Перечень мероприятий по обеспечению </w:t>
      </w:r>
      <w:r w:rsidRPr="00DA1022">
        <w:rPr>
          <w:b/>
          <w:bCs/>
          <w:i/>
          <w:iCs/>
          <w:color w:val="000000"/>
          <w:spacing w:val="-10"/>
        </w:rPr>
        <w:t xml:space="preserve">территории </w:t>
      </w:r>
    </w:p>
    <w:p w:rsidR="00E90746" w:rsidRPr="008F4E34" w:rsidRDefault="00E90746" w:rsidP="008F4E34">
      <w:pPr>
        <w:widowControl/>
        <w:shd w:val="clear" w:color="auto" w:fill="FFFFFF"/>
        <w:tabs>
          <w:tab w:val="left" w:pos="10080"/>
        </w:tabs>
        <w:snapToGrid w:val="0"/>
        <w:ind w:firstLine="540"/>
        <w:jc w:val="center"/>
        <w:rPr>
          <w:b/>
          <w:bCs/>
          <w:i/>
          <w:iCs/>
          <w:color w:val="000000"/>
          <w:spacing w:val="-10"/>
        </w:rPr>
      </w:pPr>
      <w:r>
        <w:rPr>
          <w:b/>
          <w:bCs/>
          <w:i/>
          <w:iCs/>
          <w:color w:val="000000"/>
          <w:spacing w:val="-10"/>
        </w:rPr>
        <w:t xml:space="preserve"> </w:t>
      </w:r>
      <w:r w:rsidRPr="00DA1022">
        <w:rPr>
          <w:b/>
          <w:bCs/>
          <w:i/>
          <w:iCs/>
          <w:color w:val="000000"/>
          <w:spacing w:val="-10"/>
        </w:rPr>
        <w:t xml:space="preserve"> поселения объектами транспортной инфраструктуры</w:t>
      </w:r>
    </w:p>
    <w:p w:rsidR="00E90746" w:rsidRDefault="00E90746" w:rsidP="008F67E7">
      <w:pPr>
        <w:tabs>
          <w:tab w:val="left" w:pos="426"/>
        </w:tabs>
        <w:ind w:firstLine="426"/>
        <w:jc w:val="both"/>
        <w:rPr>
          <w:color w:val="000000"/>
        </w:rPr>
      </w:pPr>
    </w:p>
    <w:p w:rsidR="00E90746" w:rsidRPr="00D97759" w:rsidRDefault="00E90746" w:rsidP="00796584">
      <w:pPr>
        <w:ind w:firstLine="708"/>
        <w:jc w:val="both"/>
      </w:pPr>
      <w:r w:rsidRPr="00D97759">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E90746" w:rsidRPr="00D97759" w:rsidRDefault="00E90746" w:rsidP="00796584">
      <w:pPr>
        <w:jc w:val="both"/>
      </w:pPr>
      <w:r w:rsidRPr="00D97759">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E90746" w:rsidRDefault="00E90746" w:rsidP="00796584">
      <w:pPr>
        <w:jc w:val="both"/>
        <w:rPr>
          <w:kern w:val="0"/>
          <w:lang w:eastAsia="ru-RU"/>
        </w:rPr>
      </w:pPr>
      <w:r w:rsidRPr="00D97759">
        <w:tab/>
        <w:t>Развитие улично-дорожной сети предлагается осуществлять за счет реконструкции существующих улиц и строительства</w:t>
      </w:r>
      <w:r>
        <w:t>,</w:t>
      </w:r>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E90746" w:rsidRPr="00D97759" w:rsidRDefault="00E90746" w:rsidP="00796584">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E90746" w:rsidRDefault="00E90746" w:rsidP="00796584">
      <w:pPr>
        <w:jc w:val="both"/>
      </w:pPr>
      <w:r w:rsidRPr="00D97759">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E90746" w:rsidRDefault="00E90746" w:rsidP="00AA6D44">
      <w:pPr>
        <w:ind w:firstLine="567"/>
        <w:jc w:val="both"/>
      </w:pPr>
    </w:p>
    <w:p w:rsidR="00E90746" w:rsidRDefault="00E90746" w:rsidP="00844EB0">
      <w:pPr>
        <w:widowControl/>
        <w:numPr>
          <w:ilvl w:val="0"/>
          <w:numId w:val="60"/>
        </w:numPr>
        <w:suppressAutoHyphens w:val="0"/>
        <w:autoSpaceDE w:val="0"/>
        <w:autoSpaceDN w:val="0"/>
        <w:adjustRightInd w:val="0"/>
        <w:rPr>
          <w:kern w:val="0"/>
          <w:lang w:eastAsia="ru-RU"/>
        </w:rPr>
      </w:pPr>
      <w:r w:rsidRPr="00C3013C">
        <w:rPr>
          <w:rFonts w:ascii="Georgia" w:hAnsi="Georgia" w:cs="Georgia"/>
          <w:b/>
          <w:i/>
          <w:iCs/>
          <w:color w:val="000000"/>
          <w:kern w:val="0"/>
          <w:lang w:eastAsia="ru-RU"/>
        </w:rPr>
        <w:t>Разработка ПСД для подготовки ремонта автомобильных  дорог внутреннего пользования (1-4)</w:t>
      </w:r>
      <w:r w:rsidRPr="00844EB0">
        <w:rPr>
          <w:rFonts w:ascii="Georgia" w:hAnsi="Georgia" w:cs="Georgia"/>
          <w:i/>
          <w:iCs/>
          <w:color w:val="000000"/>
          <w:kern w:val="0"/>
          <w:lang w:eastAsia="ru-RU"/>
        </w:rPr>
        <w:t xml:space="preserve"> </w:t>
      </w:r>
      <w:r w:rsidRPr="00844EB0">
        <w:rPr>
          <w:kern w:val="0"/>
          <w:lang w:eastAsia="ru-RU"/>
        </w:rPr>
        <w:t>- первая очередь - Федеральная программа "Сельские дороги"</w:t>
      </w:r>
      <w:r>
        <w:rPr>
          <w:kern w:val="0"/>
          <w:lang w:eastAsia="ru-RU"/>
        </w:rPr>
        <w:t>:</w:t>
      </w:r>
    </w:p>
    <w:p w:rsidR="00E90746" w:rsidRDefault="00E90746" w:rsidP="00844EB0">
      <w:pPr>
        <w:ind w:left="927"/>
        <w:rPr>
          <w:rFonts w:ascii="Georgia" w:hAnsi="Georgia" w:cs="Georgia"/>
          <w:i/>
          <w:iCs/>
          <w:color w:val="000000"/>
          <w:kern w:val="0"/>
        </w:rPr>
      </w:pPr>
      <w:r>
        <w:rPr>
          <w:rFonts w:ascii="Georgia" w:hAnsi="Georgia" w:cs="Georgia"/>
          <w:i/>
          <w:iCs/>
          <w:color w:val="000000"/>
          <w:kern w:val="0"/>
        </w:rPr>
        <w:t xml:space="preserve">- </w:t>
      </w:r>
      <w:r w:rsidRPr="00844EB0">
        <w:rPr>
          <w:rFonts w:ascii="Georgia" w:hAnsi="Georgia" w:cs="Georgia"/>
          <w:i/>
          <w:iCs/>
          <w:color w:val="000000"/>
          <w:kern w:val="0"/>
        </w:rPr>
        <w:t>п. Васильевский</w:t>
      </w:r>
      <w:r>
        <w:rPr>
          <w:rFonts w:ascii="Georgia" w:hAnsi="Georgia" w:cs="Georgia"/>
          <w:i/>
          <w:iCs/>
          <w:color w:val="000000"/>
          <w:kern w:val="0"/>
        </w:rPr>
        <w:t>,</w:t>
      </w:r>
    </w:p>
    <w:p w:rsidR="00E90746" w:rsidRDefault="00E90746" w:rsidP="00844EB0">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xml:space="preserve">- дорога между поселками </w:t>
      </w:r>
    </w:p>
    <w:p w:rsidR="00E90746" w:rsidRDefault="00E90746" w:rsidP="00844EB0">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xml:space="preserve">  Утренняя Заря и Скорятино,</w:t>
      </w:r>
    </w:p>
    <w:p w:rsidR="00E90746" w:rsidRDefault="00E90746" w:rsidP="00844EB0">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п. Скорятино,</w:t>
      </w:r>
    </w:p>
    <w:p w:rsidR="00E90746" w:rsidRDefault="00E90746" w:rsidP="00844EB0">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д. Большой Синковец</w:t>
      </w:r>
    </w:p>
    <w:p w:rsidR="00E90746" w:rsidRPr="00844EB0" w:rsidRDefault="00E90746" w:rsidP="00844EB0">
      <w:pPr>
        <w:ind w:left="927"/>
        <w:rPr>
          <w:rFonts w:ascii="Georgia" w:hAnsi="Georgia" w:cs="Georgia"/>
          <w:i/>
          <w:iCs/>
          <w:color w:val="000000"/>
          <w:kern w:val="0"/>
        </w:rPr>
      </w:pPr>
    </w:p>
    <w:p w:rsidR="00E90746" w:rsidRPr="009D5B81" w:rsidRDefault="00E90746" w:rsidP="00B662AC">
      <w:pPr>
        <w:numPr>
          <w:ilvl w:val="0"/>
          <w:numId w:val="60"/>
        </w:numPr>
        <w:tabs>
          <w:tab w:val="left" w:pos="426"/>
        </w:tabs>
        <w:jc w:val="both"/>
        <w:rPr>
          <w:kern w:val="0"/>
          <w:lang w:eastAsia="ru-RU"/>
        </w:rPr>
      </w:pPr>
      <w:r w:rsidRPr="009D5B81">
        <w:rPr>
          <w:kern w:val="0"/>
          <w:lang w:eastAsia="ru-RU"/>
        </w:rPr>
        <w:t xml:space="preserve">Капитальный ремонт/реконструкция плотины </w:t>
      </w:r>
      <w:r>
        <w:rPr>
          <w:kern w:val="0"/>
          <w:lang w:eastAsia="ru-RU"/>
        </w:rPr>
        <w:t xml:space="preserve">- </w:t>
      </w:r>
      <w:r w:rsidRPr="00C3013C">
        <w:rPr>
          <w:rFonts w:ascii="Georgia" w:hAnsi="Georgia" w:cs="Georgia"/>
          <w:b/>
          <w:i/>
          <w:iCs/>
          <w:color w:val="000000"/>
          <w:kern w:val="0"/>
          <w:lang w:eastAsia="ru-RU"/>
        </w:rPr>
        <w:t>д. Шатилово</w:t>
      </w:r>
      <w:r w:rsidRPr="009D5B81">
        <w:rPr>
          <w:kern w:val="0"/>
          <w:lang w:eastAsia="ru-RU"/>
        </w:rPr>
        <w:t xml:space="preserve"> –- первая очередь -«Казенное Учреждение Орловский Государственный заказчик»;</w:t>
      </w:r>
    </w:p>
    <w:p w:rsidR="00E90746" w:rsidRPr="004253A0" w:rsidRDefault="00E90746" w:rsidP="00B662AC">
      <w:pPr>
        <w:numPr>
          <w:ilvl w:val="0"/>
          <w:numId w:val="60"/>
        </w:num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sidRPr="004253A0">
        <w:t xml:space="preserve"> </w:t>
      </w:r>
      <w:r w:rsidRPr="004253A0">
        <w:rPr>
          <w:rFonts w:ascii="Georgia" w:hAnsi="Georgia" w:cs="Georgia"/>
          <w:i/>
          <w:iCs/>
          <w:color w:val="000000"/>
          <w:kern w:val="0"/>
          <w:lang w:eastAsia="ru-RU"/>
        </w:rPr>
        <w:t>-</w:t>
      </w:r>
      <w:r w:rsidRPr="004253A0">
        <w:t xml:space="preserve"> п</w:t>
      </w:r>
      <w:r w:rsidRPr="004253A0">
        <w:rPr>
          <w:color w:val="000000"/>
        </w:rPr>
        <w:t>ервая очередь</w:t>
      </w:r>
      <w:r w:rsidRPr="004253A0">
        <w:t xml:space="preserve"> – Регион</w:t>
      </w:r>
      <w:r>
        <w:t>/Район</w:t>
      </w:r>
      <w:r w:rsidRPr="004253A0">
        <w:t>;</w:t>
      </w:r>
    </w:p>
    <w:p w:rsidR="00E90746" w:rsidRPr="00B42C36" w:rsidRDefault="00E90746" w:rsidP="00B662AC">
      <w:pPr>
        <w:numPr>
          <w:ilvl w:val="0"/>
          <w:numId w:val="60"/>
        </w:numPr>
        <w:tabs>
          <w:tab w:val="left" w:pos="426"/>
        </w:tabs>
        <w:jc w:val="both"/>
      </w:pPr>
      <w:r w:rsidRPr="00B42C36">
        <w:t>Асфальтирование всех существующих грунтовых дорог внутри населенных пунктов - вторая очередь;</w:t>
      </w:r>
    </w:p>
    <w:p w:rsidR="00E90746" w:rsidRPr="00B42C36" w:rsidRDefault="00E90746" w:rsidP="00B662AC">
      <w:pPr>
        <w:numPr>
          <w:ilvl w:val="0"/>
          <w:numId w:val="60"/>
        </w:numPr>
        <w:tabs>
          <w:tab w:val="left" w:pos="426"/>
        </w:tabs>
        <w:jc w:val="both"/>
      </w:pPr>
      <w:r w:rsidRPr="00B42C36">
        <w:t xml:space="preserve">Обустройство остановочных павильонов на сложившихся остановках общественного транспорта - вторая </w:t>
      </w:r>
      <w:r w:rsidRPr="00B42C36">
        <w:rPr>
          <w:color w:val="000000"/>
        </w:rPr>
        <w:t>очередь;</w:t>
      </w:r>
    </w:p>
    <w:p w:rsidR="00E90746" w:rsidRPr="00B42C36" w:rsidRDefault="00E90746" w:rsidP="00B662AC">
      <w:pPr>
        <w:numPr>
          <w:ilvl w:val="0"/>
          <w:numId w:val="60"/>
        </w:numPr>
        <w:tabs>
          <w:tab w:val="left" w:pos="426"/>
        </w:tabs>
        <w:jc w:val="both"/>
        <w:rPr>
          <w:color w:val="000000"/>
        </w:rPr>
      </w:pPr>
      <w:r w:rsidRPr="00B42C36">
        <w:t>Устройство парковок и автостоянок в общественных зонах поселения - п</w:t>
      </w:r>
      <w:r w:rsidRPr="00B42C36">
        <w:rPr>
          <w:color w:val="000000"/>
        </w:rPr>
        <w:t>ервая очередь.</w:t>
      </w:r>
    </w:p>
    <w:p w:rsidR="00E90746" w:rsidRPr="00B42C36" w:rsidRDefault="00E90746" w:rsidP="00B662AC">
      <w:pPr>
        <w:widowControl/>
        <w:numPr>
          <w:ilvl w:val="0"/>
          <w:numId w:val="60"/>
        </w:numPr>
        <w:tabs>
          <w:tab w:val="left" w:pos="426"/>
        </w:tabs>
        <w:suppressAutoHyphens w:val="0"/>
        <w:autoSpaceDE w:val="0"/>
        <w:autoSpaceDN w:val="0"/>
        <w:adjustRightInd w:val="0"/>
        <w:jc w:val="both"/>
        <w:rPr>
          <w:kern w:val="0"/>
          <w:lang w:eastAsia="ru-RU"/>
        </w:rPr>
      </w:pPr>
      <w:r w:rsidRPr="00B42C36">
        <w:rPr>
          <w:kern w:val="0"/>
          <w:lang w:eastAsia="ru-RU"/>
        </w:rPr>
        <w:t>Организация автобусного сообщения с районами нового строительства</w:t>
      </w:r>
      <w:r w:rsidRPr="00B42C36">
        <w:t xml:space="preserve"> – п</w:t>
      </w:r>
      <w:r w:rsidRPr="00B42C36">
        <w:rPr>
          <w:color w:val="000000"/>
        </w:rPr>
        <w:t>ервая, вторая  очередь.</w:t>
      </w:r>
      <w:r w:rsidRPr="00B42C36">
        <w:tab/>
      </w:r>
    </w:p>
    <w:p w:rsidR="00E90746" w:rsidRPr="00B42C36" w:rsidRDefault="00E90746" w:rsidP="00B662AC">
      <w:pPr>
        <w:numPr>
          <w:ilvl w:val="0"/>
          <w:numId w:val="60"/>
        </w:numPr>
        <w:tabs>
          <w:tab w:val="left" w:pos="426"/>
        </w:tabs>
        <w:jc w:val="both"/>
        <w:rPr>
          <w:color w:val="000000"/>
        </w:rPr>
      </w:pPr>
      <w:r w:rsidRPr="00B42C36">
        <w:rPr>
          <w:kern w:val="0"/>
          <w:lang w:eastAsia="ru-RU"/>
        </w:rPr>
        <w:t xml:space="preserve">Организация и упорядочение пешеходного движения за счет развития пешеходных зон на территории </w:t>
      </w:r>
      <w:r w:rsidRPr="00B42C36">
        <w:t>- п</w:t>
      </w:r>
      <w:r w:rsidRPr="00B42C36">
        <w:rPr>
          <w:color w:val="000000"/>
        </w:rPr>
        <w:t>ервая очередь.</w:t>
      </w:r>
    </w:p>
    <w:p w:rsidR="00E90746" w:rsidRDefault="00E90746" w:rsidP="00DA69A2">
      <w:pPr>
        <w:widowControl/>
        <w:suppressAutoHyphens w:val="0"/>
        <w:autoSpaceDE w:val="0"/>
        <w:autoSpaceDN w:val="0"/>
        <w:adjustRightInd w:val="0"/>
        <w:rPr>
          <w:rFonts w:ascii="Georgia" w:hAnsi="Georgia" w:cs="Georgia"/>
          <w:i/>
          <w:iCs/>
          <w:color w:val="000000"/>
          <w:kern w:val="0"/>
          <w:lang w:eastAsia="ru-RU"/>
        </w:rPr>
      </w:pPr>
    </w:p>
    <w:p w:rsidR="00E90746" w:rsidRPr="002B51A3" w:rsidRDefault="00E90746" w:rsidP="00F549A7">
      <w:pPr>
        <w:widowControl/>
        <w:snapToGrid w:val="0"/>
        <w:spacing w:after="120"/>
        <w:ind w:firstLine="708"/>
        <w:jc w:val="both"/>
        <w:rPr>
          <w:b/>
          <w:i/>
          <w:iCs/>
        </w:rPr>
      </w:pPr>
      <w:r w:rsidRPr="002B51A3">
        <w:rPr>
          <w:b/>
          <w:i/>
          <w:iCs/>
        </w:rPr>
        <w:t>2.4.3. Строительство и модернизация жилищного фонда, создание условий для жилищного строительство.</w:t>
      </w:r>
    </w:p>
    <w:p w:rsidR="00E90746" w:rsidRPr="002B51A3" w:rsidRDefault="00E90746" w:rsidP="00F549A7">
      <w:pPr>
        <w:ind w:firstLine="708"/>
        <w:jc w:val="both"/>
      </w:pPr>
      <w:r w:rsidRPr="002B51A3">
        <w:t xml:space="preserve">Согласно ст. 14 Федерального закона №131-ФЗ от 06.10.2003г. к полномочиям органов местного самоуправления </w:t>
      </w:r>
      <w:r>
        <w:rPr>
          <w:shd w:val="clear" w:color="auto" w:fill="FFFFFF"/>
        </w:rPr>
        <w:t xml:space="preserve">Васильевского </w:t>
      </w:r>
      <w:r w:rsidRPr="002B51A3">
        <w:rPr>
          <w:shd w:val="clear" w:color="auto" w:fill="FFFFFF"/>
        </w:rPr>
        <w:t xml:space="preserve">сельского поселения </w:t>
      </w:r>
      <w:r w:rsidRPr="002B51A3">
        <w:t>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E90746" w:rsidRPr="002B51A3" w:rsidRDefault="00E90746" w:rsidP="00F549A7">
      <w:pPr>
        <w:jc w:val="both"/>
      </w:pPr>
      <w:r w:rsidRPr="002B51A3">
        <w:tab/>
        <w:t>К основным задачам в области жилищного строительства относятся:</w:t>
      </w:r>
    </w:p>
    <w:p w:rsidR="00E90746" w:rsidRPr="00DA1022" w:rsidRDefault="00E90746" w:rsidP="00620AE4">
      <w:pPr>
        <w:numPr>
          <w:ilvl w:val="0"/>
          <w:numId w:val="23"/>
        </w:numPr>
        <w:tabs>
          <w:tab w:val="clear" w:pos="720"/>
          <w:tab w:val="num" w:pos="0"/>
        </w:tabs>
        <w:ind w:left="0" w:firstLine="360"/>
        <w:jc w:val="both"/>
      </w:pPr>
      <w:r w:rsidRPr="002B51A3">
        <w:t>Максимальное обеспечение условий для увеличения объемов и повышения качества жилищного фонда поселения при обязательном выполнении</w:t>
      </w:r>
      <w:r w:rsidRPr="00DA1022">
        <w:t xml:space="preserve"> экологических, санитарно-гигиенических и градостроительных требований, с учетом</w:t>
      </w:r>
      <w:r>
        <w:t>:</w:t>
      </w:r>
    </w:p>
    <w:p w:rsidR="00E90746" w:rsidRPr="00DA1022" w:rsidRDefault="00E90746" w:rsidP="00620AE4">
      <w:pPr>
        <w:numPr>
          <w:ilvl w:val="0"/>
          <w:numId w:val="23"/>
        </w:numPr>
        <w:tabs>
          <w:tab w:val="clear" w:pos="720"/>
          <w:tab w:val="num" w:pos="0"/>
        </w:tabs>
        <w:ind w:left="0" w:firstLine="360"/>
        <w:jc w:val="both"/>
      </w:pPr>
      <w:r w:rsidRPr="00DA1022">
        <w:t>Развитие новых типов жилья, включая развитие малоэтажного жилищного строительства (</w:t>
      </w:r>
      <w:r>
        <w:t xml:space="preserve">таун-хаусы </w:t>
      </w:r>
      <w:r w:rsidRPr="00DA1022">
        <w:t>и коттеджи).</w:t>
      </w:r>
    </w:p>
    <w:p w:rsidR="00E90746" w:rsidRPr="00ED29E5" w:rsidRDefault="00E90746" w:rsidP="00620AE4">
      <w:pPr>
        <w:numPr>
          <w:ilvl w:val="0"/>
          <w:numId w:val="23"/>
        </w:numPr>
        <w:tabs>
          <w:tab w:val="clear" w:pos="720"/>
          <w:tab w:val="num" w:pos="0"/>
        </w:tabs>
        <w:ind w:left="0" w:firstLine="360"/>
        <w:jc w:val="both"/>
      </w:pPr>
      <w:r w:rsidRPr="00DA1022">
        <w:t>Комплексное благоустройство жилых кварталов.</w:t>
      </w:r>
    </w:p>
    <w:p w:rsidR="00E90746" w:rsidRPr="00DA1022" w:rsidRDefault="00E90746" w:rsidP="00F549A7">
      <w:pPr>
        <w:jc w:val="both"/>
      </w:pPr>
      <w:r w:rsidRPr="00DA1022">
        <w:tab/>
        <w:t xml:space="preserve">Генеральным планом предлагается как освоение свободных </w:t>
      </w:r>
      <w:r>
        <w:t xml:space="preserve">от застройки территорий, так и </w:t>
      </w:r>
      <w:r w:rsidRPr="00DA1022">
        <w:t>реконструкция, модернизация и капитальный ремонт существующего жилищного фонда.</w:t>
      </w:r>
    </w:p>
    <w:p w:rsidR="00E90746" w:rsidRPr="00DA1022" w:rsidRDefault="00E90746" w:rsidP="00ED29E5">
      <w:pPr>
        <w:spacing w:line="360" w:lineRule="auto"/>
        <w:jc w:val="both"/>
      </w:pPr>
      <w:r w:rsidRPr="00DA1022">
        <w:tab/>
        <w:t>Кроме того, предусматриваются следующие мероприятия:</w:t>
      </w:r>
    </w:p>
    <w:p w:rsidR="00E90746" w:rsidRPr="00DA1022" w:rsidRDefault="00E90746" w:rsidP="00620AE4">
      <w:pPr>
        <w:numPr>
          <w:ilvl w:val="0"/>
          <w:numId w:val="24"/>
        </w:numPr>
        <w:tabs>
          <w:tab w:val="clear" w:pos="720"/>
          <w:tab w:val="num" w:pos="0"/>
        </w:tabs>
        <w:ind w:left="0" w:firstLine="567"/>
        <w:jc w:val="both"/>
      </w:pPr>
      <w:r w:rsidRPr="00DA1022">
        <w:t>Строительство усадебных домов по программе «доступное жилье», предназначенных для молодых специалистов, молодых семей;</w:t>
      </w:r>
    </w:p>
    <w:p w:rsidR="00E90746" w:rsidRPr="00DA1022" w:rsidRDefault="00E90746" w:rsidP="00620AE4">
      <w:pPr>
        <w:numPr>
          <w:ilvl w:val="0"/>
          <w:numId w:val="24"/>
        </w:numPr>
        <w:tabs>
          <w:tab w:val="clear" w:pos="720"/>
          <w:tab w:val="num" w:pos="0"/>
        </w:tabs>
        <w:ind w:left="0" w:firstLine="567"/>
        <w:jc w:val="both"/>
      </w:pPr>
      <w:r w:rsidRPr="00DA1022">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E90746" w:rsidRPr="00DA1022" w:rsidRDefault="00E90746" w:rsidP="00620AE4">
      <w:pPr>
        <w:numPr>
          <w:ilvl w:val="0"/>
          <w:numId w:val="24"/>
        </w:numPr>
        <w:tabs>
          <w:tab w:val="clear" w:pos="720"/>
          <w:tab w:val="num" w:pos="0"/>
        </w:tabs>
        <w:ind w:left="0" w:firstLine="567"/>
        <w:jc w:val="both"/>
      </w:pPr>
      <w:r w:rsidRPr="00DA1022">
        <w:t>Строительство нового жилищного фонда в поселении на экологически безопасных территориях с учетом системы нормативных планировочных ограничений;</w:t>
      </w:r>
    </w:p>
    <w:p w:rsidR="00E90746" w:rsidRPr="00DA1022" w:rsidRDefault="00E90746" w:rsidP="00620AE4">
      <w:pPr>
        <w:numPr>
          <w:ilvl w:val="0"/>
          <w:numId w:val="24"/>
        </w:numPr>
        <w:tabs>
          <w:tab w:val="clear" w:pos="720"/>
          <w:tab w:val="num" w:pos="0"/>
        </w:tabs>
        <w:ind w:left="0" w:firstLine="567"/>
        <w:jc w:val="both"/>
      </w:pPr>
      <w:r w:rsidRPr="00DA1022">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E90746" w:rsidRDefault="00E90746" w:rsidP="00620AE4">
      <w:pPr>
        <w:numPr>
          <w:ilvl w:val="0"/>
          <w:numId w:val="24"/>
        </w:numPr>
        <w:tabs>
          <w:tab w:val="clear" w:pos="720"/>
          <w:tab w:val="num" w:pos="0"/>
        </w:tabs>
        <w:ind w:left="0" w:firstLine="567"/>
        <w:jc w:val="both"/>
      </w:pPr>
      <w:r w:rsidRPr="00DA1022">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E90746" w:rsidRPr="008F67E7" w:rsidRDefault="00E90746" w:rsidP="00620AE4">
      <w:pPr>
        <w:numPr>
          <w:ilvl w:val="0"/>
          <w:numId w:val="24"/>
        </w:numPr>
        <w:tabs>
          <w:tab w:val="clear" w:pos="720"/>
          <w:tab w:val="num" w:pos="0"/>
        </w:tabs>
        <w:ind w:left="0" w:firstLine="567"/>
        <w:jc w:val="both"/>
      </w:pPr>
      <w:r w:rsidRPr="008F67E7">
        <w:rPr>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E90746" w:rsidRDefault="00E90746" w:rsidP="003D0BFF">
      <w:pPr>
        <w:ind w:firstLine="708"/>
        <w:jc w:val="both"/>
        <w:rPr>
          <w:i/>
          <w:kern w:val="0"/>
          <w:u w:val="single"/>
          <w:lang w:eastAsia="ru-RU"/>
        </w:rPr>
      </w:pPr>
    </w:p>
    <w:p w:rsidR="00E90746" w:rsidRPr="00455779" w:rsidRDefault="00E90746" w:rsidP="003D0BFF">
      <w:pPr>
        <w:ind w:firstLine="708"/>
        <w:jc w:val="both"/>
        <w:rPr>
          <w:i/>
          <w:kern w:val="0"/>
          <w:u w:val="single"/>
          <w:lang w:eastAsia="ru-RU"/>
        </w:rPr>
      </w:pPr>
      <w:r w:rsidRPr="00455779">
        <w:rPr>
          <w:i/>
          <w:kern w:val="0"/>
          <w:u w:val="single"/>
          <w:lang w:eastAsia="ru-RU"/>
        </w:rPr>
        <w:t xml:space="preserve">Размещение новой усадебной застройки возможно только на свободных территориях поселения. Освоение данных свободных территорий планируется под </w:t>
      </w:r>
      <w:r>
        <w:rPr>
          <w:i/>
          <w:kern w:val="0"/>
          <w:u w:val="single"/>
          <w:lang w:eastAsia="ru-RU"/>
        </w:rPr>
        <w:t xml:space="preserve">индивидуальное </w:t>
      </w:r>
      <w:r w:rsidRPr="00455779">
        <w:rPr>
          <w:i/>
          <w:kern w:val="0"/>
          <w:u w:val="single"/>
          <w:lang w:eastAsia="ru-RU"/>
        </w:rPr>
        <w:t xml:space="preserve">жилищное строительство. </w:t>
      </w:r>
    </w:p>
    <w:p w:rsidR="00E90746" w:rsidRPr="00C41E1B" w:rsidRDefault="00E90746" w:rsidP="003D0BFF">
      <w:pPr>
        <w:ind w:firstLine="708"/>
        <w:jc w:val="both"/>
      </w:pPr>
    </w:p>
    <w:p w:rsidR="00E90746" w:rsidRPr="00C41E1B" w:rsidRDefault="00E90746" w:rsidP="008F4E34">
      <w:pPr>
        <w:ind w:left="360"/>
        <w:jc w:val="center"/>
        <w:rPr>
          <w:b/>
        </w:rPr>
      </w:pPr>
      <w:r w:rsidRPr="00C41E1B">
        <w:rPr>
          <w:b/>
        </w:rPr>
        <w:t xml:space="preserve">Перечень основных мероприятий  по обеспечению  поселения объектами жилой  инфраструктуры. </w:t>
      </w:r>
    </w:p>
    <w:p w:rsidR="00E90746" w:rsidRPr="00560827" w:rsidRDefault="00E90746" w:rsidP="00620AE4">
      <w:pPr>
        <w:numPr>
          <w:ilvl w:val="0"/>
          <w:numId w:val="40"/>
        </w:numPr>
        <w:tabs>
          <w:tab w:val="left" w:pos="284"/>
        </w:tabs>
        <w:ind w:firstLine="426"/>
        <w:jc w:val="both"/>
      </w:pPr>
      <w:r w:rsidRPr="00C41E1B">
        <w:t xml:space="preserve">Обеспечение условий для увеличения объемов и повышения качества жилищного фонда </w:t>
      </w:r>
      <w:r>
        <w:t xml:space="preserve">Васильевского </w:t>
      </w:r>
      <w:r w:rsidRPr="00C41E1B">
        <w:t>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560827">
        <w:t xml:space="preserve"> поселения - первая очередь;</w:t>
      </w:r>
    </w:p>
    <w:p w:rsidR="00E90746" w:rsidRPr="00560827" w:rsidRDefault="00E90746" w:rsidP="00620AE4">
      <w:pPr>
        <w:numPr>
          <w:ilvl w:val="0"/>
          <w:numId w:val="40"/>
        </w:numPr>
        <w:tabs>
          <w:tab w:val="left" w:pos="284"/>
        </w:tabs>
        <w:ind w:firstLine="426"/>
        <w:jc w:val="both"/>
      </w:pPr>
      <w:r w:rsidRPr="00560827">
        <w:t>Реконструкция, модернизация и капитальный ремонт муниципального жилого фонда - первая очередь;</w:t>
      </w:r>
    </w:p>
    <w:p w:rsidR="00E90746" w:rsidRPr="00560827" w:rsidRDefault="00E90746" w:rsidP="00620AE4">
      <w:pPr>
        <w:numPr>
          <w:ilvl w:val="0"/>
          <w:numId w:val="40"/>
        </w:numPr>
        <w:tabs>
          <w:tab w:val="left" w:pos="284"/>
        </w:tabs>
        <w:ind w:firstLine="426"/>
        <w:jc w:val="both"/>
      </w:pPr>
      <w:r w:rsidRPr="00560827">
        <w:t xml:space="preserve">Комплексное благоустройство жилых кварталов - первая очередь; </w:t>
      </w:r>
    </w:p>
    <w:p w:rsidR="00E90746" w:rsidRDefault="00E90746" w:rsidP="00620AE4">
      <w:pPr>
        <w:numPr>
          <w:ilvl w:val="0"/>
          <w:numId w:val="40"/>
        </w:numPr>
        <w:tabs>
          <w:tab w:val="left" w:pos="284"/>
        </w:tabs>
        <w:ind w:firstLine="426"/>
        <w:jc w:val="both"/>
      </w:pPr>
      <w:r w:rsidRPr="00560827">
        <w:t>Снос ветхого жилого фонда с последующим возведением индивидуальной жилой застройки на освободившихся территориях - расчетный срок;</w:t>
      </w:r>
    </w:p>
    <w:p w:rsidR="00E90746" w:rsidRPr="00EA7012" w:rsidRDefault="00E90746" w:rsidP="0095300C">
      <w:pPr>
        <w:tabs>
          <w:tab w:val="left" w:pos="709"/>
          <w:tab w:val="left" w:pos="993"/>
        </w:tabs>
        <w:jc w:val="both"/>
      </w:pPr>
      <w:r>
        <w:t xml:space="preserve">       5</w:t>
      </w:r>
      <w:r w:rsidRPr="00EA7012">
        <w:t>.</w:t>
      </w:r>
      <w:r w:rsidRPr="00EA7012">
        <w:tab/>
      </w:r>
      <w:r w:rsidRPr="00EA7012">
        <w:rPr>
          <w:noProof/>
        </w:rPr>
        <w:t>Генеральным планом в границы 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p>
    <w:p w:rsidR="00E90746" w:rsidRPr="00EA7012" w:rsidRDefault="00E90746" w:rsidP="0095300C">
      <w:pPr>
        <w:tabs>
          <w:tab w:val="left" w:pos="709"/>
          <w:tab w:val="left" w:pos="993"/>
        </w:tabs>
        <w:ind w:left="1068"/>
        <w:jc w:val="both"/>
      </w:pPr>
      <w:r w:rsidRPr="00F157CF">
        <w:rPr>
          <w:b/>
        </w:rPr>
        <w:t xml:space="preserve">п. Васильевский -  2,70 га </w:t>
      </w:r>
      <w:r w:rsidRPr="00EA7012">
        <w:rPr>
          <w:b/>
          <w:kern w:val="0"/>
        </w:rPr>
        <w:t>-</w:t>
      </w:r>
      <w:r w:rsidRPr="00EA7012">
        <w:rPr>
          <w:noProof/>
        </w:rPr>
        <w:t xml:space="preserve"> с целью комплексного освоения территории - </w:t>
      </w:r>
      <w:r w:rsidRPr="00EA7012">
        <w:t>первая очередь;</w:t>
      </w:r>
    </w:p>
    <w:p w:rsidR="00E90746" w:rsidRPr="00EA7012" w:rsidRDefault="00E90746" w:rsidP="0095300C">
      <w:pPr>
        <w:tabs>
          <w:tab w:val="left" w:pos="709"/>
          <w:tab w:val="left" w:pos="993"/>
        </w:tabs>
        <w:jc w:val="both"/>
      </w:pPr>
      <w:r>
        <w:t xml:space="preserve">        6. </w:t>
      </w:r>
      <w:r w:rsidRPr="008D616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участк</w:t>
      </w:r>
      <w:r>
        <w:t xml:space="preserve">е </w:t>
      </w:r>
      <w:r w:rsidRPr="00F157CF">
        <w:rPr>
          <w:b/>
        </w:rPr>
        <w:t xml:space="preserve">п. Васильевский -  2,70 га </w:t>
      </w:r>
      <w:r w:rsidRPr="00EA7012">
        <w:rPr>
          <w:b/>
          <w:kern w:val="0"/>
        </w:rPr>
        <w:t>-</w:t>
      </w:r>
      <w:r w:rsidRPr="00EA7012">
        <w:rPr>
          <w:noProof/>
        </w:rPr>
        <w:t xml:space="preserve"> с целью комплексного освоения территории - </w:t>
      </w:r>
      <w:r w:rsidRPr="00EA7012">
        <w:t>первая очередь;</w:t>
      </w:r>
    </w:p>
    <w:p w:rsidR="00E90746" w:rsidRDefault="00E90746" w:rsidP="0095300C">
      <w:pPr>
        <w:tabs>
          <w:tab w:val="left" w:pos="284"/>
        </w:tabs>
        <w:ind w:left="426"/>
        <w:jc w:val="both"/>
      </w:pPr>
    </w:p>
    <w:p w:rsidR="00E90746" w:rsidRPr="00560827" w:rsidRDefault="00E90746" w:rsidP="00F549A7">
      <w:pPr>
        <w:widowControl/>
        <w:snapToGrid w:val="0"/>
        <w:spacing w:after="120"/>
        <w:ind w:firstLine="708"/>
        <w:jc w:val="both"/>
        <w:rPr>
          <w:b/>
          <w:i/>
          <w:iCs/>
        </w:rPr>
      </w:pPr>
      <w:r w:rsidRPr="00854B1B">
        <w:rPr>
          <w:b/>
          <w:i/>
          <w:iCs/>
        </w:rPr>
        <w:t>2.</w:t>
      </w:r>
      <w:r>
        <w:rPr>
          <w:b/>
          <w:i/>
          <w:iCs/>
        </w:rPr>
        <w:t>4</w:t>
      </w:r>
      <w:r w:rsidRPr="00854B1B">
        <w:rPr>
          <w:b/>
          <w:i/>
          <w:iCs/>
        </w:rPr>
        <w:t>.4.</w:t>
      </w:r>
      <w:r w:rsidRPr="00560827">
        <w:rPr>
          <w:b/>
          <w:i/>
          <w:iCs/>
        </w:rPr>
        <w:t xml:space="preserve"> Предложения по обеспечению территории</w:t>
      </w:r>
      <w:r w:rsidRPr="004B7D3B">
        <w:rPr>
          <w:shd w:val="clear" w:color="auto" w:fill="FFFFFF"/>
        </w:rPr>
        <w:t xml:space="preserve"> </w:t>
      </w:r>
      <w:r>
        <w:rPr>
          <w:b/>
          <w:i/>
          <w:iCs/>
        </w:rPr>
        <w:t xml:space="preserve">Васильевского </w:t>
      </w:r>
      <w:r w:rsidRPr="004B7D3B">
        <w:rPr>
          <w:b/>
          <w:i/>
          <w:iCs/>
        </w:rPr>
        <w:t>сельского</w:t>
      </w:r>
      <w:r>
        <w:rPr>
          <w:shd w:val="clear" w:color="auto" w:fill="FFFFFF"/>
        </w:rPr>
        <w:t xml:space="preserve"> </w:t>
      </w:r>
      <w:r w:rsidRPr="00560827">
        <w:rPr>
          <w:b/>
          <w:i/>
          <w:iCs/>
        </w:rPr>
        <w:t>поселения объектами социальной инфраструктуры</w:t>
      </w:r>
    </w:p>
    <w:p w:rsidR="00E90746" w:rsidRPr="00560827" w:rsidRDefault="00E90746" w:rsidP="00F56CC5">
      <w:pPr>
        <w:ind w:firstLine="708"/>
        <w:jc w:val="both"/>
      </w:pPr>
      <w:r w:rsidRPr="00560827">
        <w:t xml:space="preserve">Согласно ст. 14 Федерального закона №131-ФЗ от 06.10.2003г. к полномочиям органов местного самоуправления </w:t>
      </w:r>
      <w:r>
        <w:rPr>
          <w:shd w:val="clear" w:color="auto" w:fill="FFFFFF"/>
        </w:rPr>
        <w:t xml:space="preserve">Васильевского сельского поселения </w:t>
      </w:r>
      <w:r w:rsidRPr="00560827">
        <w:t>относятся:</w:t>
      </w:r>
    </w:p>
    <w:p w:rsidR="00E90746" w:rsidRPr="00560827" w:rsidRDefault="00E90746" w:rsidP="00620AE4">
      <w:pPr>
        <w:numPr>
          <w:ilvl w:val="0"/>
          <w:numId w:val="25"/>
        </w:numPr>
        <w:tabs>
          <w:tab w:val="clear" w:pos="720"/>
          <w:tab w:val="left" w:pos="0"/>
          <w:tab w:val="left" w:pos="426"/>
        </w:tabs>
        <w:ind w:left="0" w:firstLine="360"/>
        <w:jc w:val="both"/>
      </w:pPr>
      <w:r w:rsidRPr="00560827">
        <w:t>предложения по библиотечному обслуживанию населения;</w:t>
      </w:r>
    </w:p>
    <w:p w:rsidR="00E90746" w:rsidRPr="00560827" w:rsidRDefault="00E90746" w:rsidP="00620AE4">
      <w:pPr>
        <w:numPr>
          <w:ilvl w:val="0"/>
          <w:numId w:val="25"/>
        </w:numPr>
        <w:tabs>
          <w:tab w:val="clear" w:pos="720"/>
          <w:tab w:val="left" w:pos="0"/>
          <w:tab w:val="left" w:pos="426"/>
        </w:tabs>
        <w:ind w:left="0" w:firstLine="360"/>
        <w:jc w:val="both"/>
      </w:pPr>
      <w:r w:rsidRPr="00560827">
        <w:t>создание условий для организации досуга и обеспечения жителей поселения услугами организаций культуры;</w:t>
      </w:r>
    </w:p>
    <w:p w:rsidR="00E90746" w:rsidRPr="00560827" w:rsidRDefault="00E90746" w:rsidP="00620AE4">
      <w:pPr>
        <w:numPr>
          <w:ilvl w:val="0"/>
          <w:numId w:val="25"/>
        </w:numPr>
        <w:tabs>
          <w:tab w:val="clear" w:pos="720"/>
          <w:tab w:val="left" w:pos="0"/>
          <w:tab w:val="left" w:pos="426"/>
        </w:tabs>
        <w:ind w:left="0" w:firstLine="360"/>
        <w:jc w:val="both"/>
      </w:pPr>
      <w:r w:rsidRPr="00560827">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90746" w:rsidRPr="00560827" w:rsidRDefault="00E90746" w:rsidP="00620AE4">
      <w:pPr>
        <w:numPr>
          <w:ilvl w:val="0"/>
          <w:numId w:val="25"/>
        </w:numPr>
        <w:tabs>
          <w:tab w:val="clear" w:pos="720"/>
          <w:tab w:val="left" w:pos="0"/>
          <w:tab w:val="left" w:pos="426"/>
        </w:tabs>
        <w:ind w:left="0" w:firstLine="360"/>
        <w:jc w:val="both"/>
      </w:pPr>
      <w:r w:rsidRPr="0056082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90746" w:rsidRPr="00560827" w:rsidRDefault="00E90746" w:rsidP="00620AE4">
      <w:pPr>
        <w:numPr>
          <w:ilvl w:val="0"/>
          <w:numId w:val="25"/>
        </w:numPr>
        <w:tabs>
          <w:tab w:val="clear" w:pos="720"/>
          <w:tab w:val="left" w:pos="0"/>
          <w:tab w:val="left" w:pos="426"/>
        </w:tabs>
        <w:ind w:left="0" w:firstLine="360"/>
        <w:jc w:val="both"/>
      </w:pPr>
      <w:r w:rsidRPr="00560827">
        <w:t>обеспечение условий для развития на территории поселения физической культуры и массового спорта;</w:t>
      </w:r>
    </w:p>
    <w:p w:rsidR="00E90746" w:rsidRPr="00ED29E5" w:rsidRDefault="00E90746" w:rsidP="00620AE4">
      <w:pPr>
        <w:numPr>
          <w:ilvl w:val="0"/>
          <w:numId w:val="25"/>
        </w:numPr>
        <w:tabs>
          <w:tab w:val="clear" w:pos="720"/>
          <w:tab w:val="left" w:pos="0"/>
          <w:tab w:val="left" w:pos="426"/>
        </w:tabs>
        <w:ind w:left="0" w:firstLine="360"/>
        <w:jc w:val="both"/>
      </w:pPr>
      <w:r w:rsidRPr="00560827">
        <w:t>создание условий для обеспечения жителей поселения услугами связи, общественного питания, торговли и бытового обслуживания.</w:t>
      </w:r>
    </w:p>
    <w:p w:rsidR="00E90746" w:rsidRPr="00560827" w:rsidRDefault="00E90746" w:rsidP="00F56CC5">
      <w:pPr>
        <w:jc w:val="both"/>
      </w:pPr>
      <w:r w:rsidRPr="00560827">
        <w:tab/>
        <w:t>На территории поселения планируется формирование общественных зон с комплексом инфраструктуры, отвечающей современным требованиям.</w:t>
      </w:r>
    </w:p>
    <w:p w:rsidR="00E90746" w:rsidRPr="00560827" w:rsidRDefault="00E90746" w:rsidP="00F56CC5">
      <w:pPr>
        <w:jc w:val="both"/>
      </w:pPr>
      <w:r w:rsidRPr="00560827">
        <w:tab/>
        <w:t>Развитие таких видов обслуживания как торговля, общественное питание, бытовое</w:t>
      </w:r>
    </w:p>
    <w:p w:rsidR="00E90746" w:rsidRPr="00560827" w:rsidRDefault="00E90746" w:rsidP="00F56CC5">
      <w:pPr>
        <w:jc w:val="both"/>
      </w:pPr>
      <w:r w:rsidRPr="00560827">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E90746" w:rsidRPr="00560827" w:rsidRDefault="00E90746" w:rsidP="00F56CC5">
      <w:pPr>
        <w:jc w:val="both"/>
      </w:pPr>
      <w:r w:rsidRPr="00560827">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w:t>
      </w:r>
      <w:r>
        <w:t xml:space="preserve"> и</w:t>
      </w:r>
      <w:r w:rsidRPr="00560827">
        <w:t xml:space="preserve"> других форм собственности.</w:t>
      </w:r>
    </w:p>
    <w:p w:rsidR="00E90746" w:rsidRPr="00560827" w:rsidRDefault="00E90746" w:rsidP="00F56CC5">
      <w:pPr>
        <w:jc w:val="both"/>
      </w:pPr>
      <w:r w:rsidRPr="00560827">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E90746" w:rsidRPr="006A51EE" w:rsidRDefault="00E90746" w:rsidP="00F56CC5">
      <w:pPr>
        <w:jc w:val="both"/>
        <w:rPr>
          <w:highlight w:val="yellow"/>
        </w:rPr>
      </w:pPr>
    </w:p>
    <w:p w:rsidR="00E90746" w:rsidRDefault="00E90746" w:rsidP="00F56CC5">
      <w:pPr>
        <w:jc w:val="both"/>
        <w:rPr>
          <w:b/>
          <w:bCs/>
        </w:rPr>
      </w:pPr>
      <w:r w:rsidRPr="00560827">
        <w:rPr>
          <w:b/>
          <w:bCs/>
        </w:rPr>
        <w:tab/>
        <w:t xml:space="preserve">Мероприятия по обеспечению территории </w:t>
      </w:r>
      <w:r>
        <w:rPr>
          <w:b/>
          <w:bCs/>
        </w:rPr>
        <w:t xml:space="preserve">Васильевского </w:t>
      </w:r>
      <w:r w:rsidRPr="004E5EA1">
        <w:rPr>
          <w:b/>
          <w:bCs/>
        </w:rPr>
        <w:t>сельского поселения</w:t>
      </w:r>
      <w:r>
        <w:rPr>
          <w:shd w:val="clear" w:color="auto" w:fill="FFFFFF"/>
        </w:rPr>
        <w:t xml:space="preserve"> </w:t>
      </w:r>
      <w:r w:rsidRPr="00560827">
        <w:rPr>
          <w:b/>
          <w:bCs/>
        </w:rPr>
        <w:t>объектами социальной инфраструктуры:</w:t>
      </w:r>
    </w:p>
    <w:p w:rsidR="00E90746" w:rsidRPr="00560827" w:rsidRDefault="00E90746" w:rsidP="00F56CC5">
      <w:pPr>
        <w:jc w:val="both"/>
        <w:rPr>
          <w:bCs/>
        </w:rPr>
      </w:pPr>
    </w:p>
    <w:p w:rsidR="00E90746" w:rsidRDefault="00E90746" w:rsidP="005D1388">
      <w:pPr>
        <w:ind w:left="709"/>
        <w:jc w:val="both"/>
        <w:rPr>
          <w:bCs/>
        </w:rPr>
      </w:pPr>
      <w:r w:rsidRPr="00F13E64">
        <w:rPr>
          <w:bCs/>
          <w:i/>
          <w:u w:val="single"/>
        </w:rPr>
        <w:t xml:space="preserve">Проекты, находящиеся в полномочиях </w:t>
      </w:r>
      <w:r>
        <w:rPr>
          <w:bCs/>
          <w:i/>
          <w:u w:val="single"/>
        </w:rPr>
        <w:t xml:space="preserve">Васильевского </w:t>
      </w:r>
      <w:r w:rsidRPr="00F13E64">
        <w:rPr>
          <w:bCs/>
          <w:i/>
          <w:u w:val="single"/>
        </w:rPr>
        <w:t>сельского поселения</w:t>
      </w:r>
      <w:r>
        <w:rPr>
          <w:bCs/>
        </w:rPr>
        <w:t>:</w:t>
      </w:r>
    </w:p>
    <w:p w:rsidR="00E90746" w:rsidRDefault="00E90746" w:rsidP="005B69C2">
      <w:pPr>
        <w:numPr>
          <w:ilvl w:val="0"/>
          <w:numId w:val="48"/>
        </w:numPr>
        <w:ind w:left="1134" w:hanging="425"/>
        <w:jc w:val="both"/>
        <w:rPr>
          <w:bCs/>
        </w:rPr>
      </w:pPr>
      <w:r w:rsidRPr="006C2726">
        <w:t>Реконструкция существующих учреждений общественно-делового назначения, им</w:t>
      </w:r>
      <w:r>
        <w:t>еющих степень износа свыше 50%</w:t>
      </w:r>
      <w:r>
        <w:rPr>
          <w:bCs/>
        </w:rPr>
        <w:t xml:space="preserve">- </w:t>
      </w:r>
      <w:r>
        <w:rPr>
          <w:iCs/>
        </w:rPr>
        <w:t>первая</w:t>
      </w:r>
      <w:r w:rsidRPr="00FA44E4">
        <w:rPr>
          <w:iCs/>
        </w:rPr>
        <w:t xml:space="preserve"> очередь</w:t>
      </w:r>
      <w:r>
        <w:rPr>
          <w:bCs/>
        </w:rPr>
        <w:t>;</w:t>
      </w:r>
    </w:p>
    <w:p w:rsidR="00E90746" w:rsidRDefault="00E90746" w:rsidP="005B69C2">
      <w:pPr>
        <w:numPr>
          <w:ilvl w:val="0"/>
          <w:numId w:val="48"/>
        </w:numPr>
        <w:ind w:left="1134" w:hanging="425"/>
        <w:jc w:val="both"/>
        <w:rPr>
          <w:bCs/>
        </w:rPr>
      </w:pPr>
      <w:r w:rsidRPr="006C2726">
        <w:t>Формирование новых и развитие сложившихся общественных зон</w:t>
      </w:r>
      <w:r>
        <w:t xml:space="preserve"> </w:t>
      </w:r>
      <w:r>
        <w:rPr>
          <w:bCs/>
        </w:rPr>
        <w:t xml:space="preserve">- </w:t>
      </w:r>
      <w:r>
        <w:rPr>
          <w:iCs/>
        </w:rPr>
        <w:t>первая</w:t>
      </w:r>
      <w:r w:rsidRPr="00FA44E4">
        <w:rPr>
          <w:iCs/>
        </w:rPr>
        <w:t xml:space="preserve"> очередь</w:t>
      </w:r>
      <w:r>
        <w:rPr>
          <w:bCs/>
        </w:rPr>
        <w:t>;</w:t>
      </w:r>
    </w:p>
    <w:p w:rsidR="00E90746" w:rsidRDefault="00E90746" w:rsidP="00870729">
      <w:pPr>
        <w:ind w:left="349"/>
        <w:jc w:val="both"/>
        <w:rPr>
          <w:bCs/>
        </w:rPr>
      </w:pPr>
    </w:p>
    <w:p w:rsidR="00E90746" w:rsidRPr="00560827" w:rsidRDefault="00E90746" w:rsidP="008F4E34">
      <w:pPr>
        <w:ind w:firstLine="708"/>
        <w:jc w:val="both"/>
        <w:rPr>
          <w:b/>
          <w:i/>
          <w:iCs/>
        </w:rPr>
      </w:pPr>
      <w:r w:rsidRPr="00560827">
        <w:rPr>
          <w:b/>
          <w:i/>
          <w:iCs/>
        </w:rPr>
        <w:t>2.</w:t>
      </w:r>
      <w:r>
        <w:rPr>
          <w:b/>
          <w:i/>
          <w:iCs/>
        </w:rPr>
        <w:t>4</w:t>
      </w:r>
      <w:r w:rsidRPr="00560827">
        <w:rPr>
          <w:b/>
          <w:i/>
          <w:iCs/>
        </w:rPr>
        <w:t>.5. Предложения по обеспечению территории</w:t>
      </w:r>
      <w:r w:rsidRPr="00F603CD">
        <w:rPr>
          <w:bCs/>
        </w:rPr>
        <w:t xml:space="preserve"> </w:t>
      </w:r>
      <w:r>
        <w:rPr>
          <w:b/>
          <w:i/>
          <w:iCs/>
        </w:rPr>
        <w:t xml:space="preserve">Васильевского </w:t>
      </w:r>
      <w:r w:rsidRPr="00F603CD">
        <w:rPr>
          <w:b/>
          <w:i/>
          <w:iCs/>
        </w:rPr>
        <w:t>сельского</w:t>
      </w:r>
      <w:r>
        <w:rPr>
          <w:b/>
          <w:i/>
          <w:iCs/>
        </w:rPr>
        <w:t xml:space="preserve"> </w:t>
      </w:r>
      <w:r w:rsidRPr="00560827">
        <w:rPr>
          <w:b/>
          <w:i/>
          <w:iCs/>
        </w:rPr>
        <w:t xml:space="preserve"> поселения объектами массового отдыха жителей поселения, благоустройства и озеленения</w:t>
      </w:r>
    </w:p>
    <w:p w:rsidR="00E90746" w:rsidRPr="00560827" w:rsidRDefault="00E90746" w:rsidP="00732A30">
      <w:pPr>
        <w:ind w:firstLine="708"/>
        <w:jc w:val="both"/>
      </w:pPr>
      <w:r w:rsidRPr="00560827">
        <w:t>Согласно ст. 14 Федерального закона №131-ФЗ от 06.10.2003</w:t>
      </w:r>
      <w:r>
        <w:t xml:space="preserve"> </w:t>
      </w:r>
      <w:r w:rsidRPr="00560827">
        <w:t>г. к полномочиям  органов местного самоуправления</w:t>
      </w:r>
      <w:r>
        <w:t xml:space="preserve"> </w:t>
      </w:r>
      <w:r w:rsidRPr="00560827">
        <w:t xml:space="preserve"> поселения относятся:</w:t>
      </w:r>
    </w:p>
    <w:p w:rsidR="00E90746" w:rsidRPr="00560827" w:rsidRDefault="00E90746" w:rsidP="007E3F0D">
      <w:pPr>
        <w:ind w:firstLine="709"/>
        <w:jc w:val="both"/>
      </w:pPr>
      <w:r>
        <w:t>1. С</w:t>
      </w:r>
      <w:r w:rsidRPr="00560827">
        <w:t>оздание условий для массового отдыха жителей поселения и организация обустройства мест массового отдыха населения;</w:t>
      </w:r>
    </w:p>
    <w:p w:rsidR="00E90746" w:rsidRPr="00560827" w:rsidRDefault="00E90746" w:rsidP="007E3F0D">
      <w:pPr>
        <w:ind w:firstLine="709"/>
        <w:jc w:val="both"/>
      </w:pPr>
      <w:r>
        <w:t>2. О</w:t>
      </w:r>
      <w:r w:rsidRPr="00560827">
        <w:t>существление мероприятий по обеспечению безоп</w:t>
      </w:r>
      <w:r>
        <w:t>асности людей на водных объекта</w:t>
      </w:r>
      <w:r w:rsidRPr="00560827">
        <w:t>;</w:t>
      </w:r>
    </w:p>
    <w:p w:rsidR="00E90746" w:rsidRDefault="00E90746" w:rsidP="007E3F0D">
      <w:pPr>
        <w:ind w:firstLine="709"/>
        <w:jc w:val="both"/>
      </w:pPr>
      <w:r>
        <w:t>3. 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p w:rsidR="00E90746" w:rsidRDefault="00E90746" w:rsidP="006762EB">
      <w:pPr>
        <w:tabs>
          <w:tab w:val="left" w:pos="709"/>
          <w:tab w:val="left" w:pos="993"/>
        </w:tabs>
        <w:ind w:firstLine="708"/>
        <w:jc w:val="both"/>
      </w:pPr>
      <w:r>
        <w:t xml:space="preserve">4. </w:t>
      </w:r>
      <w:r w:rsidRPr="00DA1022">
        <w:t xml:space="preserve">Создание в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E90746" w:rsidRDefault="00E90746" w:rsidP="006762EB">
      <w:pPr>
        <w:tabs>
          <w:tab w:val="left" w:pos="709"/>
          <w:tab w:val="left" w:pos="993"/>
        </w:tabs>
        <w:ind w:firstLine="708"/>
        <w:jc w:val="both"/>
      </w:pPr>
      <w:r>
        <w:t>5.</w:t>
      </w:r>
      <w:r w:rsidRPr="00144391">
        <w:t xml:space="preserve"> </w:t>
      </w:r>
      <w:r w:rsidRPr="00DA1022">
        <w:t>Создание многофункциональной системы зеленых насаждений - первая очередь</w:t>
      </w:r>
      <w:r>
        <w:t>;</w:t>
      </w:r>
    </w:p>
    <w:p w:rsidR="00E90746" w:rsidRPr="00C75E3F" w:rsidRDefault="00E90746" w:rsidP="00A9260D">
      <w:pPr>
        <w:widowControl/>
        <w:suppressAutoHyphens w:val="0"/>
        <w:autoSpaceDE w:val="0"/>
        <w:autoSpaceDN w:val="0"/>
        <w:adjustRightInd w:val="0"/>
        <w:rPr>
          <w:b/>
        </w:rPr>
      </w:pPr>
      <w:r>
        <w:t xml:space="preserve">            6.</w:t>
      </w:r>
      <w:r w:rsidRPr="006A2BCE">
        <w:rPr>
          <w:rFonts w:ascii="Georgia" w:hAnsi="Georgia" w:cs="Georgia"/>
          <w:i/>
          <w:iCs/>
          <w:color w:val="000000"/>
          <w:kern w:val="0"/>
          <w:lang w:eastAsia="ru-RU"/>
        </w:rPr>
        <w:t xml:space="preserve"> </w:t>
      </w:r>
      <w:r w:rsidRPr="00DC554C">
        <w:t xml:space="preserve">Организация официального места массового отдыха - </w:t>
      </w:r>
      <w:r w:rsidRPr="00C75E3F">
        <w:rPr>
          <w:b/>
        </w:rPr>
        <w:t xml:space="preserve">д. Шатилово, пруд </w:t>
      </w:r>
    </w:p>
    <w:p w:rsidR="00E90746" w:rsidRDefault="00E90746" w:rsidP="00A9260D">
      <w:pPr>
        <w:tabs>
          <w:tab w:val="left" w:pos="709"/>
          <w:tab w:val="left" w:pos="993"/>
        </w:tabs>
        <w:ind w:firstLine="708"/>
        <w:jc w:val="both"/>
      </w:pPr>
      <w:r w:rsidRPr="00C75E3F">
        <w:rPr>
          <w:b/>
        </w:rPr>
        <w:t>рядом с д.  Дмитриевка</w:t>
      </w:r>
      <w:r w:rsidRPr="00DA1022">
        <w:t xml:space="preserve">- </w:t>
      </w:r>
      <w:r>
        <w:t>втор</w:t>
      </w:r>
      <w:r w:rsidRPr="00DA1022">
        <w:t>ая очередь;</w:t>
      </w:r>
    </w:p>
    <w:p w:rsidR="00E90746" w:rsidRDefault="00E90746" w:rsidP="00A9260D">
      <w:pPr>
        <w:widowControl/>
        <w:suppressAutoHyphens w:val="0"/>
        <w:autoSpaceDE w:val="0"/>
        <w:autoSpaceDN w:val="0"/>
        <w:adjustRightInd w:val="0"/>
        <w:rPr>
          <w:noProof/>
        </w:rPr>
      </w:pPr>
      <w:r>
        <w:t xml:space="preserve">  </w:t>
      </w:r>
    </w:p>
    <w:p w:rsidR="00E90746" w:rsidRPr="00560827" w:rsidRDefault="00E90746" w:rsidP="00450BC3">
      <w:pPr>
        <w:ind w:firstLine="708"/>
        <w:jc w:val="both"/>
      </w:pPr>
      <w:r w:rsidRPr="00560827">
        <w:t xml:space="preserve">Территория </w:t>
      </w:r>
      <w:r>
        <w:t xml:space="preserve">Васильевского </w:t>
      </w:r>
      <w:r w:rsidRPr="00D10880">
        <w:t>сельского</w:t>
      </w:r>
      <w:r>
        <w:rPr>
          <w:b/>
          <w:i/>
          <w:iCs/>
        </w:rPr>
        <w:t xml:space="preserve"> </w:t>
      </w:r>
      <w:r w:rsidRPr="00560827">
        <w:rPr>
          <w:b/>
          <w:i/>
          <w:iCs/>
        </w:rPr>
        <w:t xml:space="preserve"> </w:t>
      </w:r>
      <w:r w:rsidRPr="00560827">
        <w:t xml:space="preserve">поселения недостаточно озеленена. </w:t>
      </w:r>
      <w:r w:rsidRPr="00560827">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E90746" w:rsidRPr="00560827" w:rsidRDefault="00E90746" w:rsidP="00732A30">
      <w:pPr>
        <w:jc w:val="both"/>
      </w:pPr>
      <w:r w:rsidRPr="00560827">
        <w:tab/>
        <w:t>Ландшафтная организация природной составляющей территорий поселения включает: заложение и укрепление складов овражно-балочных комплексов, ликвидация микросвалок и восстановление водотоков.</w:t>
      </w:r>
    </w:p>
    <w:p w:rsidR="00E90746" w:rsidRPr="00560827" w:rsidRDefault="00E90746" w:rsidP="001407BA">
      <w:pPr>
        <w:jc w:val="both"/>
        <w:rPr>
          <w:b/>
          <w:i/>
        </w:rPr>
      </w:pPr>
      <w:r w:rsidRPr="00560827">
        <w:tab/>
      </w:r>
      <w:r w:rsidRPr="00560827">
        <w:rPr>
          <w:b/>
          <w:i/>
        </w:rPr>
        <w:t>В целях благоустройства и борьбы с овражной эрозией предусматривается:</w:t>
      </w:r>
    </w:p>
    <w:p w:rsidR="00E90746" w:rsidRPr="00560827" w:rsidRDefault="00E90746" w:rsidP="008F4E34">
      <w:pPr>
        <w:ind w:firstLine="709"/>
        <w:jc w:val="both"/>
      </w:pPr>
      <w:r>
        <w:t>1.</w:t>
      </w:r>
      <w:r w:rsidRPr="00560827">
        <w:t>Тщательная организация поверхностного стока в приовражной зоне, ликвидация неорганизованных сбросов в овраг;</w:t>
      </w:r>
    </w:p>
    <w:p w:rsidR="00E90746" w:rsidRPr="00560827" w:rsidRDefault="00E90746" w:rsidP="008F4E34">
      <w:pPr>
        <w:ind w:firstLine="709"/>
        <w:jc w:val="both"/>
      </w:pPr>
      <w:r>
        <w:t>2.Частичное упола</w:t>
      </w:r>
      <w:r w:rsidRPr="00560827">
        <w:t>живан</w:t>
      </w:r>
      <w:r>
        <w:t>и</w:t>
      </w:r>
      <w:r w:rsidRPr="00560827">
        <w:t xml:space="preserve">е откосов оврагов в сочетании с фитомелиоративными мероприятиями - посев трав, посадка древесно </w:t>
      </w:r>
      <w:r>
        <w:t xml:space="preserve">- </w:t>
      </w:r>
      <w:r w:rsidRPr="00560827">
        <w:t>кустарниковой растительности;</w:t>
      </w:r>
    </w:p>
    <w:p w:rsidR="00E90746" w:rsidRPr="00560827" w:rsidRDefault="00E90746" w:rsidP="008F4E34">
      <w:pPr>
        <w:ind w:firstLine="709"/>
        <w:jc w:val="both"/>
      </w:pPr>
    </w:p>
    <w:p w:rsidR="00E90746" w:rsidRPr="00560827" w:rsidRDefault="00E90746" w:rsidP="00732A30">
      <w:pPr>
        <w:jc w:val="both"/>
      </w:pPr>
      <w:r w:rsidRPr="00560827">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E90746" w:rsidRPr="00560827" w:rsidRDefault="00E90746" w:rsidP="00732A30">
      <w:pPr>
        <w:jc w:val="both"/>
      </w:pPr>
      <w:r w:rsidRPr="00560827">
        <w:tab/>
        <w:t>На участках проектируемой жилой зоны строительство должно сопровождаться работами по благоустройству и озеленению территории.</w:t>
      </w:r>
    </w:p>
    <w:p w:rsidR="00E90746" w:rsidRPr="00560827" w:rsidRDefault="00E90746" w:rsidP="00732A30">
      <w:pPr>
        <w:jc w:val="both"/>
      </w:pPr>
      <w:r w:rsidRPr="00560827">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E90746" w:rsidRPr="00560827" w:rsidRDefault="00E90746" w:rsidP="00732A30">
      <w:pPr>
        <w:jc w:val="both"/>
      </w:pPr>
    </w:p>
    <w:p w:rsidR="00E90746" w:rsidRPr="00560827" w:rsidRDefault="00E90746" w:rsidP="00732A30">
      <w:pPr>
        <w:jc w:val="both"/>
        <w:rPr>
          <w:b/>
          <w:bCs/>
        </w:rPr>
      </w:pPr>
      <w:r w:rsidRPr="00560827">
        <w:rPr>
          <w:b/>
          <w:bCs/>
        </w:rPr>
        <w:tab/>
        <w:t>Мероприятия по обеспечению территории</w:t>
      </w:r>
      <w:r w:rsidRPr="007B5ADA">
        <w:rPr>
          <w:b/>
          <w:bCs/>
        </w:rPr>
        <w:t xml:space="preserve"> </w:t>
      </w:r>
      <w:r>
        <w:rPr>
          <w:b/>
          <w:bCs/>
        </w:rPr>
        <w:t xml:space="preserve">Васильевского </w:t>
      </w:r>
      <w:r w:rsidRPr="007B5ADA">
        <w:rPr>
          <w:b/>
          <w:bCs/>
        </w:rPr>
        <w:t>сельского</w:t>
      </w:r>
      <w:r>
        <w:rPr>
          <w:b/>
          <w:i/>
          <w:iCs/>
        </w:rPr>
        <w:t xml:space="preserve"> </w:t>
      </w:r>
      <w:r w:rsidRPr="00560827">
        <w:rPr>
          <w:b/>
          <w:i/>
          <w:iCs/>
        </w:rPr>
        <w:t xml:space="preserve"> </w:t>
      </w:r>
      <w:r>
        <w:rPr>
          <w:b/>
          <w:bCs/>
        </w:rPr>
        <w:t xml:space="preserve"> </w:t>
      </w:r>
      <w:r w:rsidRPr="00560827">
        <w:rPr>
          <w:b/>
          <w:bCs/>
        </w:rPr>
        <w:t xml:space="preserve"> поселения объектами массового отдыха жителей поселения, благоустройства и озеленения</w:t>
      </w:r>
    </w:p>
    <w:p w:rsidR="00E90746" w:rsidRPr="00560827" w:rsidRDefault="00E90746" w:rsidP="00732A30">
      <w:pPr>
        <w:jc w:val="both"/>
        <w:rPr>
          <w:rFonts w:cs="Arial"/>
          <w:b/>
          <w:bCs/>
        </w:rPr>
      </w:pPr>
    </w:p>
    <w:p w:rsidR="00E90746" w:rsidRPr="00560827" w:rsidRDefault="00E90746" w:rsidP="008F4E34">
      <w:pPr>
        <w:jc w:val="both"/>
      </w:pPr>
      <w:r w:rsidRPr="00560827">
        <w:tab/>
        <w:t>1. Благоустройство и устройство внутриквартальных зон отдыха и детских игровых площадок на территории населенн</w:t>
      </w:r>
      <w:r>
        <w:t>ых</w:t>
      </w:r>
      <w:r w:rsidRPr="00560827">
        <w:t xml:space="preserve"> пункт</w:t>
      </w:r>
      <w:r>
        <w:t>ов</w:t>
      </w:r>
      <w:r w:rsidRPr="00560827">
        <w:t xml:space="preserve"> - первая очередь;</w:t>
      </w:r>
    </w:p>
    <w:p w:rsidR="00E90746" w:rsidRPr="00074795" w:rsidRDefault="00E90746" w:rsidP="008F4E34">
      <w:pPr>
        <w:jc w:val="both"/>
      </w:pPr>
      <w:r>
        <w:tab/>
      </w:r>
      <w:r w:rsidRPr="00074795">
        <w:t>2.</w:t>
      </w:r>
      <w:r>
        <w:t xml:space="preserve"> </w:t>
      </w:r>
      <w:r w:rsidRPr="00074795">
        <w:t>Благоустройство участков, прилегающих к общественным зданиям, существующим участкам рекреационного озеленения - первая очередь;</w:t>
      </w:r>
    </w:p>
    <w:p w:rsidR="00E90746" w:rsidRPr="00074795" w:rsidRDefault="00E90746" w:rsidP="008F4E34">
      <w:pPr>
        <w:ind w:firstLine="708"/>
        <w:jc w:val="both"/>
      </w:pPr>
      <w:r w:rsidRPr="00074795">
        <w:t>3. Устройство пешеходных тротуаров по улицам - первая очередь;</w:t>
      </w:r>
    </w:p>
    <w:p w:rsidR="00E90746" w:rsidRDefault="00E90746" w:rsidP="00074795">
      <w:pPr>
        <w:ind w:firstLine="709"/>
        <w:jc w:val="both"/>
        <w:rPr>
          <w:bCs/>
        </w:rPr>
      </w:pPr>
    </w:p>
    <w:p w:rsidR="00E90746" w:rsidRPr="008F4E34" w:rsidRDefault="00E90746" w:rsidP="008F4E34">
      <w:pPr>
        <w:ind w:firstLine="708"/>
        <w:jc w:val="both"/>
        <w:rPr>
          <w:b/>
          <w:i/>
          <w:iCs/>
        </w:rPr>
      </w:pPr>
      <w:r w:rsidRPr="00560827">
        <w:rPr>
          <w:b/>
          <w:i/>
          <w:iCs/>
        </w:rPr>
        <w:t>2.</w:t>
      </w:r>
      <w:r>
        <w:rPr>
          <w:b/>
          <w:i/>
          <w:iCs/>
        </w:rPr>
        <w:t>4</w:t>
      </w:r>
      <w:r w:rsidRPr="00560827">
        <w:rPr>
          <w:b/>
          <w:i/>
          <w:iCs/>
        </w:rPr>
        <w:t xml:space="preserve">.6. </w:t>
      </w:r>
      <w:r>
        <w:rPr>
          <w:b/>
          <w:i/>
          <w:iCs/>
        </w:rPr>
        <w:t>Предложения</w:t>
      </w:r>
      <w:r w:rsidRPr="00560827">
        <w:rPr>
          <w:b/>
          <w:i/>
          <w:iCs/>
        </w:rPr>
        <w:t xml:space="preserve"> по обеспечению территории</w:t>
      </w:r>
      <w:r w:rsidRPr="00FE0DBC">
        <w:rPr>
          <w:b/>
          <w:i/>
          <w:iCs/>
        </w:rPr>
        <w:t xml:space="preserve"> </w:t>
      </w:r>
      <w:r>
        <w:rPr>
          <w:b/>
          <w:i/>
          <w:iCs/>
        </w:rPr>
        <w:t xml:space="preserve">Васильевского </w:t>
      </w:r>
      <w:r w:rsidRPr="00F603CD">
        <w:rPr>
          <w:b/>
          <w:i/>
          <w:iCs/>
        </w:rPr>
        <w:t>сельского</w:t>
      </w:r>
      <w:r>
        <w:rPr>
          <w:b/>
          <w:i/>
          <w:iCs/>
        </w:rPr>
        <w:t xml:space="preserve"> </w:t>
      </w:r>
      <w:r w:rsidRPr="00560827">
        <w:rPr>
          <w:b/>
          <w:i/>
          <w:iCs/>
        </w:rPr>
        <w:t xml:space="preserve"> </w:t>
      </w:r>
      <w:r>
        <w:rPr>
          <w:b/>
          <w:i/>
          <w:iCs/>
        </w:rPr>
        <w:t xml:space="preserve"> </w:t>
      </w:r>
      <w:r w:rsidRPr="00560827">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E90746" w:rsidRPr="00560827" w:rsidRDefault="00E90746" w:rsidP="0091716D">
      <w:pPr>
        <w:ind w:firstLine="708"/>
        <w:jc w:val="both"/>
      </w:pPr>
      <w:r w:rsidRPr="00560827">
        <w:t>Все мероприятия по развитию объектов промышленного назначения на территории</w:t>
      </w:r>
      <w:r>
        <w:t xml:space="preserve"> </w:t>
      </w:r>
      <w:r w:rsidRPr="00560827">
        <w:t xml:space="preserve"> поселения являются инвестиционными проектами</w:t>
      </w:r>
      <w:r>
        <w:t>.</w:t>
      </w:r>
      <w:r w:rsidRPr="0091716D">
        <w:t xml:space="preserve"> </w:t>
      </w:r>
      <w:r w:rsidRPr="00560827">
        <w:t>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E90746" w:rsidRPr="00560827" w:rsidRDefault="00E90746" w:rsidP="00B9216A">
      <w:pPr>
        <w:ind w:firstLine="708"/>
        <w:jc w:val="both"/>
      </w:pPr>
      <w:r w:rsidRPr="00560827">
        <w:t>Развитие этих площадок будет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Инвестиционные площадки регионального значения могут быть включены в соответствующие областные целевые программы по развитию предпринимательства и агропромышленного производства. Формирование в наиболее насыщенных объектами транспортной и инженерной инфраструктуры ареалах района. Кроме того, целесообразно размещение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p>
    <w:p w:rsidR="00E90746" w:rsidRPr="006A51EE" w:rsidRDefault="00E90746" w:rsidP="00B9216A">
      <w:pPr>
        <w:ind w:firstLine="708"/>
        <w:jc w:val="both"/>
        <w:rPr>
          <w:highlight w:val="yellow"/>
        </w:rPr>
      </w:pPr>
    </w:p>
    <w:p w:rsidR="00E90746" w:rsidRPr="00560827" w:rsidRDefault="00E90746" w:rsidP="00F91389">
      <w:pPr>
        <w:ind w:firstLine="708"/>
        <w:jc w:val="both"/>
        <w:rPr>
          <w:b/>
          <w:i/>
          <w:iCs/>
        </w:rPr>
      </w:pPr>
      <w:r w:rsidRPr="00560827">
        <w:rPr>
          <w:b/>
          <w:i/>
          <w:iCs/>
        </w:rPr>
        <w:t>Мероприятия по обеспечению территории</w:t>
      </w:r>
      <w:r w:rsidRPr="00A14F69">
        <w:rPr>
          <w:b/>
          <w:i/>
          <w:iCs/>
        </w:rPr>
        <w:t xml:space="preserve"> </w:t>
      </w:r>
      <w:r>
        <w:rPr>
          <w:b/>
          <w:i/>
          <w:iCs/>
        </w:rPr>
        <w:t xml:space="preserve">Васильевского </w:t>
      </w:r>
      <w:r w:rsidRPr="00F603CD">
        <w:rPr>
          <w:b/>
          <w:i/>
          <w:iCs/>
        </w:rPr>
        <w:t>сельского</w:t>
      </w:r>
      <w:r>
        <w:rPr>
          <w:b/>
          <w:i/>
          <w:iCs/>
        </w:rPr>
        <w:t xml:space="preserve"> </w:t>
      </w:r>
      <w:r w:rsidRPr="00560827">
        <w:rPr>
          <w:b/>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E90746" w:rsidRPr="003615F2" w:rsidRDefault="00E90746" w:rsidP="004261AE">
      <w:pPr>
        <w:ind w:firstLine="708"/>
        <w:jc w:val="both"/>
        <w:rPr>
          <w:u w:val="single"/>
        </w:rPr>
      </w:pPr>
      <w:r w:rsidRPr="003615F2">
        <w:rPr>
          <w:u w:val="single"/>
        </w:rPr>
        <w:t>Инвестиционны</w:t>
      </w:r>
      <w:r>
        <w:rPr>
          <w:u w:val="single"/>
        </w:rPr>
        <w:t>е</w:t>
      </w:r>
      <w:r w:rsidRPr="003615F2">
        <w:rPr>
          <w:u w:val="single"/>
        </w:rPr>
        <w:t xml:space="preserve"> проект</w:t>
      </w:r>
      <w:r>
        <w:rPr>
          <w:u w:val="single"/>
        </w:rPr>
        <w:t xml:space="preserve">ы: </w:t>
      </w:r>
    </w:p>
    <w:p w:rsidR="00E90746" w:rsidRDefault="00E90746" w:rsidP="005170BC">
      <w:pPr>
        <w:ind w:firstLine="709"/>
        <w:jc w:val="both"/>
      </w:pPr>
      <w:r>
        <w:t>1.</w:t>
      </w:r>
      <w:r w:rsidRPr="00517A62">
        <w:rPr>
          <w:b/>
        </w:rPr>
        <w:t>Откорм КРС до 300 голов</w:t>
      </w:r>
      <w:r w:rsidRPr="007174DB">
        <w:t xml:space="preserve"> </w:t>
      </w:r>
      <w:r>
        <w:t xml:space="preserve">– инвестор </w:t>
      </w:r>
      <w:r w:rsidRPr="007174DB">
        <w:t xml:space="preserve">- </w:t>
      </w:r>
      <w:r w:rsidRPr="00562760">
        <w:rPr>
          <w:b/>
        </w:rPr>
        <w:t>п. Васильевский.</w:t>
      </w:r>
    </w:p>
    <w:p w:rsidR="00E90746" w:rsidRPr="005D1388" w:rsidRDefault="00E90746" w:rsidP="005170BC">
      <w:pPr>
        <w:ind w:firstLine="709"/>
        <w:jc w:val="both"/>
        <w:rPr>
          <w:bCs/>
        </w:rPr>
      </w:pPr>
    </w:p>
    <w:p w:rsidR="00E90746" w:rsidRPr="008F4E34" w:rsidRDefault="00E90746" w:rsidP="008F4E34">
      <w:pPr>
        <w:ind w:firstLine="708"/>
        <w:jc w:val="both"/>
        <w:rPr>
          <w:b/>
          <w:i/>
          <w:iCs/>
        </w:rPr>
      </w:pPr>
      <w:r w:rsidRPr="00635BD8">
        <w:rPr>
          <w:b/>
          <w:i/>
          <w:iCs/>
        </w:rPr>
        <w:t>2.</w:t>
      </w:r>
      <w:r>
        <w:rPr>
          <w:b/>
          <w:i/>
          <w:iCs/>
        </w:rPr>
        <w:t>4</w:t>
      </w:r>
      <w:r w:rsidRPr="00635BD8">
        <w:rPr>
          <w:b/>
          <w:i/>
          <w:iCs/>
        </w:rPr>
        <w:t xml:space="preserve">.7. Предложения по обеспечению территории </w:t>
      </w:r>
      <w:r>
        <w:rPr>
          <w:b/>
          <w:i/>
          <w:iCs/>
        </w:rPr>
        <w:t xml:space="preserve">Васильевского </w:t>
      </w:r>
      <w:r w:rsidRPr="00F603CD">
        <w:rPr>
          <w:b/>
          <w:i/>
          <w:iCs/>
        </w:rPr>
        <w:t>сельского</w:t>
      </w:r>
      <w:r>
        <w:rPr>
          <w:b/>
          <w:i/>
          <w:iCs/>
        </w:rPr>
        <w:t xml:space="preserve"> </w:t>
      </w:r>
      <w:r w:rsidRPr="00635BD8">
        <w:rPr>
          <w:b/>
          <w:i/>
          <w:iCs/>
        </w:rPr>
        <w:t xml:space="preserve"> поселения объектами специального назначения — местами сбора бытовы</w:t>
      </w:r>
      <w:r>
        <w:rPr>
          <w:b/>
          <w:i/>
          <w:iCs/>
        </w:rPr>
        <w:t>х отходов и местами захоронений</w:t>
      </w:r>
    </w:p>
    <w:p w:rsidR="00E90746" w:rsidRPr="0015591B" w:rsidRDefault="00E90746" w:rsidP="001407BA">
      <w:pPr>
        <w:ind w:firstLine="708"/>
        <w:jc w:val="both"/>
      </w:pPr>
      <w:r w:rsidRPr="00560827">
        <w:t xml:space="preserve">Согласно ст. 14 Федерального закона №131-ФЗ от 06.10.2003г. к полномочиям органов местного самоуправления поселения относится организация сбора и вывоза бытовых </w:t>
      </w:r>
      <w:r w:rsidRPr="0015591B">
        <w:t xml:space="preserve">отходов и мусора. </w:t>
      </w:r>
    </w:p>
    <w:p w:rsidR="00E90746" w:rsidRPr="0015591B" w:rsidRDefault="00E90746" w:rsidP="001407BA">
      <w:pPr>
        <w:ind w:firstLine="708"/>
        <w:jc w:val="both"/>
      </w:pPr>
      <w:r w:rsidRPr="0015591B">
        <w:t xml:space="preserve">Проектом рекомендуется организация пунктов сбора вторичного сырья при селективном сборе и удалении ТБО. </w:t>
      </w:r>
    </w:p>
    <w:p w:rsidR="00E90746" w:rsidRPr="0015591B" w:rsidRDefault="00E90746" w:rsidP="001407BA">
      <w:pPr>
        <w:jc w:val="both"/>
      </w:pPr>
      <w:r w:rsidRPr="0015591B">
        <w:tab/>
        <w:t>Кроме того, проектом рекомендуется совершенствование системы сбора и транспортировки бытовых отходов, которое включает:</w:t>
      </w:r>
    </w:p>
    <w:p w:rsidR="00E90746" w:rsidRPr="00560827" w:rsidRDefault="00E90746" w:rsidP="001407BA">
      <w:pPr>
        <w:jc w:val="both"/>
      </w:pPr>
      <w:r w:rsidRPr="0015591B">
        <w:tab/>
        <w:t>1. Развитие обязательной планово-регулярной системы сбора, транспортировки</w:t>
      </w:r>
      <w:r w:rsidRPr="0015591B">
        <w:rPr>
          <w:color w:val="00B050"/>
        </w:rPr>
        <w:t xml:space="preserve"> </w:t>
      </w:r>
      <w:r w:rsidRPr="0015591B">
        <w:t>бытовых отходов</w:t>
      </w:r>
      <w:r w:rsidRPr="00560827">
        <w:t xml:space="preserve"> (включая уличный смет с усовершенствованных покрытий) и их обезвреживание и утилизация (с предварительной сортировкой).</w:t>
      </w:r>
    </w:p>
    <w:p w:rsidR="00E90746" w:rsidRPr="00560827" w:rsidRDefault="00E90746" w:rsidP="001407BA">
      <w:pPr>
        <w:jc w:val="both"/>
      </w:pPr>
      <w:r w:rsidRPr="00560827">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E90746" w:rsidRPr="00560827" w:rsidRDefault="00E90746" w:rsidP="001407BA">
      <w:pPr>
        <w:jc w:val="both"/>
      </w:pPr>
      <w:r w:rsidRPr="00560827">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E90746" w:rsidRPr="00560827" w:rsidRDefault="00E90746" w:rsidP="001407BA">
      <w:pPr>
        <w:jc w:val="both"/>
      </w:pPr>
      <w:r w:rsidRPr="00560827">
        <w:tab/>
        <w:t>4. Нормы накопления отходов принимаются на расчетный срок – 2,2 м3 на 1 человека в год (440 кг/чел/год).</w:t>
      </w:r>
    </w:p>
    <w:p w:rsidR="00E90746" w:rsidRPr="00560827" w:rsidRDefault="00E90746" w:rsidP="001407BA">
      <w:pPr>
        <w:jc w:val="both"/>
      </w:pPr>
      <w:r w:rsidRPr="00560827">
        <w:tab/>
        <w:t>5. Предусматривается рост ТБО вследствие улучшения благосостояния жителей.</w:t>
      </w:r>
    </w:p>
    <w:p w:rsidR="00E90746" w:rsidRPr="00560827" w:rsidRDefault="00E90746" w:rsidP="001407BA">
      <w:pPr>
        <w:jc w:val="both"/>
      </w:pPr>
      <w:r w:rsidRPr="00560827">
        <w:tab/>
        <w:t>6. В приведенных нормах 5 % составляют крупногабаритные отходы на расчетный срок - 15 кг (75 м3) на 1 человека в год.</w:t>
      </w:r>
    </w:p>
    <w:p w:rsidR="00E90746" w:rsidRPr="00560827" w:rsidRDefault="00E90746" w:rsidP="001407BA">
      <w:pPr>
        <w:jc w:val="both"/>
      </w:pPr>
      <w:r w:rsidRPr="00560827">
        <w:tab/>
        <w:t>7. Уличный смет при уборке территории принят 15 кг (0,02 м3) с 1 м2 усовершенствованных покрытий.</w:t>
      </w:r>
    </w:p>
    <w:p w:rsidR="00E90746" w:rsidRPr="00560827" w:rsidRDefault="00E90746" w:rsidP="001407BA">
      <w:pPr>
        <w:jc w:val="both"/>
      </w:pPr>
      <w:r w:rsidRPr="00560827">
        <w:tab/>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r>
        <w:t>СанПиН</w:t>
      </w:r>
    </w:p>
    <w:p w:rsidR="00E90746" w:rsidRPr="00560827" w:rsidRDefault="00E90746" w:rsidP="001407BA">
      <w:pPr>
        <w:jc w:val="both"/>
      </w:pPr>
      <w:r w:rsidRPr="00560827">
        <w:t>2.1.7.728-99 «Правила сбора, хранения и удаления отходов лечебно-профилактических</w:t>
      </w:r>
    </w:p>
    <w:p w:rsidR="00E90746" w:rsidRPr="00560827" w:rsidRDefault="00E90746" w:rsidP="001407BA">
      <w:pPr>
        <w:jc w:val="both"/>
      </w:pPr>
      <w:r w:rsidRPr="00560827">
        <w:t>учреждений».</w:t>
      </w:r>
    </w:p>
    <w:p w:rsidR="00E90746" w:rsidRPr="00560827" w:rsidRDefault="00E90746" w:rsidP="001407BA">
      <w:pPr>
        <w:jc w:val="both"/>
      </w:pPr>
      <w:r w:rsidRPr="00560827">
        <w:tab/>
        <w:t>9. Предлагается механизированная система сбора и вывоза мусора по утвержденному графику, для всех районов застройки.</w:t>
      </w:r>
    </w:p>
    <w:p w:rsidR="00E90746" w:rsidRPr="00560827" w:rsidRDefault="00E90746" w:rsidP="001407BA">
      <w:pPr>
        <w:jc w:val="both"/>
      </w:pPr>
      <w:r w:rsidRPr="00560827">
        <w:tab/>
        <w:t>10. Отходы транспортируются на полигон ТБО</w:t>
      </w:r>
      <w:r>
        <w:t xml:space="preserve"> (на территории Галичинского сельского поселения)</w:t>
      </w:r>
      <w:r w:rsidRPr="00560827">
        <w:t>.</w:t>
      </w:r>
    </w:p>
    <w:p w:rsidR="00E90746" w:rsidRPr="00560827" w:rsidRDefault="00E90746" w:rsidP="001407BA">
      <w:pPr>
        <w:jc w:val="both"/>
      </w:pPr>
    </w:p>
    <w:p w:rsidR="00E90746" w:rsidRPr="004052FF" w:rsidRDefault="00E90746" w:rsidP="001407BA">
      <w:pPr>
        <w:jc w:val="both"/>
        <w:rPr>
          <w:b/>
          <w:i/>
        </w:rPr>
      </w:pPr>
      <w:r w:rsidRPr="00560827">
        <w:tab/>
      </w:r>
      <w:r w:rsidRPr="004052FF">
        <w:rPr>
          <w:b/>
          <w:i/>
        </w:rPr>
        <w:t>Мероприятия по организации сбора и вывоза бытовых отходов и мусора, организация мест захоронения</w:t>
      </w:r>
    </w:p>
    <w:p w:rsidR="00E90746" w:rsidRPr="004052FF" w:rsidRDefault="00E90746" w:rsidP="005B69C2">
      <w:pPr>
        <w:numPr>
          <w:ilvl w:val="2"/>
          <w:numId w:val="45"/>
        </w:numPr>
        <w:tabs>
          <w:tab w:val="clear" w:pos="1440"/>
          <w:tab w:val="num" w:pos="993"/>
        </w:tabs>
        <w:ind w:firstLine="709"/>
        <w:jc w:val="both"/>
      </w:pPr>
      <w:r w:rsidRPr="004052FF">
        <w:t>Разработка генеральной схемы системы сбора и транспортировки бытовых отходов на территории поселения - первая очередь;</w:t>
      </w:r>
    </w:p>
    <w:p w:rsidR="00E90746" w:rsidRPr="004052FF" w:rsidRDefault="00E90746" w:rsidP="005B69C2">
      <w:pPr>
        <w:numPr>
          <w:ilvl w:val="2"/>
          <w:numId w:val="45"/>
        </w:numPr>
        <w:tabs>
          <w:tab w:val="clear" w:pos="1440"/>
          <w:tab w:val="num" w:pos="993"/>
        </w:tabs>
        <w:ind w:firstLine="709"/>
        <w:jc w:val="both"/>
      </w:pPr>
      <w:r w:rsidRPr="004052FF">
        <w:t>Организация пунктов сбора вторичного сырья при селективном сборе и удалении ТБО - первая очередь;</w:t>
      </w:r>
    </w:p>
    <w:p w:rsidR="00E90746" w:rsidRPr="00C62546" w:rsidRDefault="00E90746" w:rsidP="00815621">
      <w:pPr>
        <w:pStyle w:val="Standard"/>
        <w:ind w:firstLine="709"/>
        <w:jc w:val="both"/>
      </w:pPr>
      <w:r>
        <w:t>3.</w:t>
      </w:r>
      <w:r w:rsidRPr="00C62546">
        <w:t xml:space="preserve"> </w:t>
      </w:r>
      <w:r>
        <w:t>С</w:t>
      </w:r>
      <w:r w:rsidRPr="00C62546">
        <w:t>одержание мест захоронения</w:t>
      </w:r>
      <w:r>
        <w:t xml:space="preserve"> </w:t>
      </w:r>
      <w:r w:rsidRPr="00C62546">
        <w:t xml:space="preserve">- </w:t>
      </w:r>
      <w:r w:rsidRPr="00DA1022">
        <w:t xml:space="preserve">первая </w:t>
      </w:r>
      <w:r w:rsidRPr="00C62546">
        <w:t>очередь.</w:t>
      </w:r>
    </w:p>
    <w:p w:rsidR="00E90746" w:rsidRDefault="00E90746" w:rsidP="00815621">
      <w:pPr>
        <w:pStyle w:val="Standard"/>
        <w:ind w:firstLine="709"/>
        <w:jc w:val="both"/>
      </w:pPr>
      <w:r>
        <w:t xml:space="preserve">4. Генеральным планом предусмотрено расширение территории кладбищ в </w:t>
      </w:r>
      <w:r w:rsidRPr="00976285">
        <w:rPr>
          <w:rFonts w:cs="Times New Roman"/>
          <w:b/>
          <w:kern w:val="1"/>
          <w:lang w:eastAsia="ar-SA"/>
        </w:rPr>
        <w:t>д.</w:t>
      </w:r>
      <w:r w:rsidRPr="008F3CB2">
        <w:rPr>
          <w:rFonts w:ascii="Georgia" w:hAnsi="Georgia" w:cs="Georgia"/>
          <w:b/>
          <w:i/>
          <w:iCs/>
          <w:color w:val="000000"/>
          <w:kern w:val="0"/>
        </w:rPr>
        <w:t xml:space="preserve"> </w:t>
      </w:r>
      <w:r w:rsidRPr="00976285">
        <w:rPr>
          <w:rFonts w:cs="Times New Roman"/>
          <w:b/>
          <w:kern w:val="1"/>
          <w:lang w:eastAsia="ar-SA"/>
        </w:rPr>
        <w:t>Шатилово, д. Хитрово (0,3 и 0,5 га)</w:t>
      </w:r>
      <w:r>
        <w:rPr>
          <w:rFonts w:ascii="Georgia" w:hAnsi="Georgia" w:cs="Georgia"/>
          <w:i/>
          <w:iCs/>
          <w:color w:val="000000"/>
          <w:kern w:val="0"/>
        </w:rPr>
        <w:t xml:space="preserve"> </w:t>
      </w:r>
      <w:r>
        <w:t xml:space="preserve">- </w:t>
      </w:r>
      <w:r>
        <w:rPr>
          <w:bCs/>
        </w:rPr>
        <w:t>вторая</w:t>
      </w:r>
      <w:r w:rsidRPr="00A56099">
        <w:t xml:space="preserve"> </w:t>
      </w:r>
      <w:r w:rsidRPr="00DA1022">
        <w:t>очередь</w:t>
      </w:r>
      <w:r w:rsidRPr="00541ED6">
        <w:t>.</w:t>
      </w:r>
    </w:p>
    <w:p w:rsidR="00E90746" w:rsidRPr="004052FF" w:rsidRDefault="00E90746" w:rsidP="00732A30">
      <w:pPr>
        <w:ind w:firstLine="708"/>
        <w:jc w:val="both"/>
      </w:pPr>
    </w:p>
    <w:p w:rsidR="00E90746" w:rsidRPr="004052FF" w:rsidRDefault="00E90746" w:rsidP="008F4E34">
      <w:pPr>
        <w:ind w:firstLine="708"/>
        <w:jc w:val="both"/>
        <w:rPr>
          <w:b/>
          <w:i/>
          <w:iCs/>
        </w:rPr>
      </w:pPr>
      <w:r w:rsidRPr="004052FF">
        <w:rPr>
          <w:b/>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E90746" w:rsidRPr="00D76DE0" w:rsidRDefault="00E90746" w:rsidP="001C4717">
      <w:pPr>
        <w:ind w:firstLine="708"/>
        <w:jc w:val="both"/>
        <w:rPr>
          <w:rFonts w:cs="Arial"/>
          <w:iCs/>
        </w:rPr>
      </w:pPr>
      <w:r w:rsidRPr="004052FF">
        <w:t xml:space="preserve">Основной задачей гражданской обороны </w:t>
      </w:r>
      <w:r>
        <w:t>Васильевского</w:t>
      </w:r>
      <w:r w:rsidRPr="004052FF">
        <w:t xml:space="preserve">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r w:rsidRPr="004052FF">
        <w:tab/>
      </w:r>
      <w:r w:rsidRPr="004052FF">
        <w:rPr>
          <w:rFonts w:cs="Arial"/>
          <w:iCs/>
        </w:rPr>
        <w:t>Возникновение аварий и катастроф природного и техногенного характера оказывает</w:t>
      </w:r>
      <w:r>
        <w:rPr>
          <w:rFonts w:cs="Arial"/>
          <w:iCs/>
        </w:rPr>
        <w:t xml:space="preserve">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w:t>
      </w:r>
      <w:r w:rsidRPr="00D76DE0">
        <w:rPr>
          <w:rFonts w:cs="Arial"/>
          <w:iCs/>
        </w:rPr>
        <w:t>населения и территорий.</w:t>
      </w:r>
    </w:p>
    <w:p w:rsidR="00E90746" w:rsidRPr="00D76DE0" w:rsidRDefault="00E90746" w:rsidP="001C4717">
      <w:pPr>
        <w:ind w:firstLine="708"/>
        <w:jc w:val="both"/>
        <w:rPr>
          <w:rFonts w:cs="TimesNewRomanPSMT"/>
        </w:rPr>
      </w:pPr>
      <w:r w:rsidRPr="00D76DE0">
        <w:rPr>
          <w:rFonts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E90746" w:rsidRPr="00D76DE0" w:rsidRDefault="00E90746" w:rsidP="00732A30">
      <w:pPr>
        <w:jc w:val="both"/>
        <w:rPr>
          <w:rFonts w:cs="Arial"/>
          <w:b/>
          <w:iCs/>
        </w:rPr>
      </w:pPr>
      <w:r w:rsidRPr="00D76DE0">
        <w:rPr>
          <w:rFonts w:cs="Arial"/>
          <w:b/>
          <w:iCs/>
        </w:rPr>
        <w:tab/>
      </w:r>
    </w:p>
    <w:p w:rsidR="00E90746" w:rsidRPr="00D76DE0" w:rsidRDefault="00E90746" w:rsidP="001C4717">
      <w:pPr>
        <w:ind w:firstLine="708"/>
        <w:jc w:val="both"/>
        <w:rPr>
          <w:rFonts w:cs="Arial"/>
          <w:b/>
          <w:iCs/>
        </w:rPr>
      </w:pPr>
      <w:r w:rsidRPr="00D76DE0">
        <w:rPr>
          <w:rFonts w:cs="Arial"/>
          <w:b/>
          <w:iCs/>
        </w:rPr>
        <w:t>1.Ч</w:t>
      </w:r>
      <w:r w:rsidRPr="00D76DE0">
        <w:rPr>
          <w:b/>
        </w:rPr>
        <w:t>резвычайные ситуации природного характера</w:t>
      </w:r>
      <w:r w:rsidRPr="00D76DE0">
        <w:rPr>
          <w:rFonts w:cs="Arial"/>
          <w:b/>
          <w:iCs/>
        </w:rPr>
        <w:t>.</w:t>
      </w:r>
    </w:p>
    <w:p w:rsidR="00E90746" w:rsidRPr="00D76DE0" w:rsidRDefault="00E90746" w:rsidP="00620AE4">
      <w:pPr>
        <w:numPr>
          <w:ilvl w:val="0"/>
          <w:numId w:val="27"/>
        </w:numPr>
        <w:ind w:left="0" w:firstLine="426"/>
        <w:jc w:val="both"/>
        <w:rPr>
          <w:rFonts w:cs="Arial"/>
          <w:bCs/>
          <w:iCs/>
          <w:spacing w:val="-6"/>
        </w:rPr>
      </w:pPr>
      <w:r w:rsidRPr="00D76DE0">
        <w:rPr>
          <w:rFonts w:cs="Arial"/>
          <w:bCs/>
          <w:iCs/>
          <w:spacing w:val="-6"/>
        </w:rPr>
        <w:t>Метеорологические явления</w:t>
      </w:r>
      <w:bookmarkStart w:id="2" w:name="%25D0%259F%25D1%2580%25D0%25B8%25D1%2580"/>
      <w:bookmarkEnd w:id="2"/>
    </w:p>
    <w:p w:rsidR="00E90746" w:rsidRPr="00D76DE0" w:rsidRDefault="00E90746" w:rsidP="00620AE4">
      <w:pPr>
        <w:numPr>
          <w:ilvl w:val="0"/>
          <w:numId w:val="27"/>
        </w:numPr>
        <w:ind w:left="0" w:firstLine="426"/>
        <w:jc w:val="both"/>
        <w:rPr>
          <w:rFonts w:cs="Arial"/>
          <w:iCs/>
        </w:rPr>
      </w:pPr>
      <w:r w:rsidRPr="00D76DE0">
        <w:rPr>
          <w:rFonts w:cs="Arial"/>
          <w:iCs/>
        </w:rPr>
        <w:t>Гидрогеологические явления и процессы</w:t>
      </w:r>
    </w:p>
    <w:p w:rsidR="00E90746" w:rsidRPr="00D76DE0" w:rsidRDefault="00E90746" w:rsidP="00620AE4">
      <w:pPr>
        <w:numPr>
          <w:ilvl w:val="0"/>
          <w:numId w:val="27"/>
        </w:numPr>
        <w:ind w:left="0" w:firstLine="426"/>
        <w:jc w:val="both"/>
        <w:rPr>
          <w:rFonts w:cs="Arial"/>
          <w:iCs/>
        </w:rPr>
      </w:pPr>
      <w:r w:rsidRPr="00D76DE0">
        <w:rPr>
          <w:rFonts w:cs="Arial"/>
          <w:iCs/>
        </w:rPr>
        <w:t>Геологические процессы и явления</w:t>
      </w:r>
    </w:p>
    <w:p w:rsidR="00E90746" w:rsidRPr="00D76DE0" w:rsidRDefault="00E90746" w:rsidP="00620AE4">
      <w:pPr>
        <w:numPr>
          <w:ilvl w:val="0"/>
          <w:numId w:val="27"/>
        </w:numPr>
        <w:ind w:left="0" w:firstLine="426"/>
        <w:jc w:val="both"/>
      </w:pPr>
      <w:r w:rsidRPr="00D76DE0">
        <w:t xml:space="preserve">Природные пожары </w:t>
      </w:r>
    </w:p>
    <w:p w:rsidR="00E90746" w:rsidRPr="00D76DE0" w:rsidRDefault="00E90746" w:rsidP="001C4717">
      <w:pPr>
        <w:ind w:firstLine="708"/>
        <w:jc w:val="both"/>
      </w:pPr>
      <w:r w:rsidRPr="00D76DE0">
        <w:rPr>
          <w:b/>
        </w:rPr>
        <w:t>2. Чрезвычайные ситуации техногенного характера</w:t>
      </w:r>
      <w:r w:rsidRPr="00D76DE0">
        <w:rPr>
          <w:rFonts w:cs="Arial"/>
          <w:b/>
          <w:iCs/>
        </w:rPr>
        <w:t xml:space="preserve"> - </w:t>
      </w:r>
      <w:r w:rsidRPr="00D76DE0">
        <w:t>чрезвычайные ситуации, вызванные авариями:</w:t>
      </w:r>
    </w:p>
    <w:p w:rsidR="00E90746" w:rsidRPr="00D76DE0" w:rsidRDefault="00E90746" w:rsidP="00620AE4">
      <w:pPr>
        <w:numPr>
          <w:ilvl w:val="0"/>
          <w:numId w:val="28"/>
        </w:numPr>
        <w:ind w:left="0" w:firstLine="426"/>
        <w:jc w:val="both"/>
      </w:pPr>
      <w:r w:rsidRPr="00D76DE0">
        <w:t>на автомобильном транспорте;</w:t>
      </w:r>
    </w:p>
    <w:p w:rsidR="00E90746" w:rsidRPr="00D76DE0" w:rsidRDefault="00E90746" w:rsidP="008872F9">
      <w:pPr>
        <w:numPr>
          <w:ilvl w:val="0"/>
          <w:numId w:val="28"/>
        </w:numPr>
        <w:ind w:left="0" w:firstLine="426"/>
        <w:jc w:val="both"/>
      </w:pPr>
      <w:r w:rsidRPr="00D76DE0">
        <w:t>на железнодорожном транспорте;</w:t>
      </w:r>
    </w:p>
    <w:p w:rsidR="00E90746" w:rsidRPr="00D76DE0" w:rsidRDefault="00E90746" w:rsidP="00620AE4">
      <w:pPr>
        <w:numPr>
          <w:ilvl w:val="0"/>
          <w:numId w:val="28"/>
        </w:numPr>
        <w:ind w:left="0" w:firstLine="426"/>
        <w:jc w:val="both"/>
      </w:pPr>
      <w:r w:rsidRPr="00D76DE0">
        <w:t>на объектах системы газораспределения;</w:t>
      </w:r>
    </w:p>
    <w:p w:rsidR="00E90746" w:rsidRPr="00D76DE0" w:rsidRDefault="00E90746" w:rsidP="00620AE4">
      <w:pPr>
        <w:numPr>
          <w:ilvl w:val="0"/>
          <w:numId w:val="28"/>
        </w:numPr>
        <w:ind w:left="0" w:firstLine="426"/>
        <w:jc w:val="both"/>
      </w:pPr>
      <w:r w:rsidRPr="00D76DE0">
        <w:t>на пожаро</w:t>
      </w:r>
      <w:r>
        <w:t xml:space="preserve"> </w:t>
      </w:r>
      <w:r w:rsidRPr="00D76DE0">
        <w:t>-</w:t>
      </w:r>
      <w:r>
        <w:t xml:space="preserve"> </w:t>
      </w:r>
      <w:r w:rsidRPr="00D76DE0">
        <w:t>взрывоопасных объектах.</w:t>
      </w:r>
    </w:p>
    <w:p w:rsidR="00E90746" w:rsidRPr="00D76DE0" w:rsidRDefault="00E90746" w:rsidP="00620AE4">
      <w:pPr>
        <w:numPr>
          <w:ilvl w:val="0"/>
          <w:numId w:val="28"/>
        </w:numPr>
        <w:ind w:left="0" w:firstLine="426"/>
        <w:jc w:val="both"/>
      </w:pPr>
      <w:r w:rsidRPr="00D76DE0">
        <w:t>на коммунальных системах жизнеобеспечения</w:t>
      </w:r>
    </w:p>
    <w:p w:rsidR="00E90746" w:rsidRDefault="00E90746" w:rsidP="00FA44E4">
      <w:pPr>
        <w:ind w:firstLine="708"/>
        <w:jc w:val="both"/>
        <w:rPr>
          <w:rFonts w:cs="TimesNewRomanPSMT"/>
        </w:rPr>
      </w:pPr>
      <w:r w:rsidRPr="00D76DE0">
        <w:rPr>
          <w:rFonts w:cs="TimesNewRomanPSMT"/>
        </w:rPr>
        <w:t>Выполнение мероприятий по защите населения от опасностей, поражающих</w:t>
      </w:r>
      <w:r>
        <w:rPr>
          <w:rFonts w:cs="TimesNewRomanPSMT"/>
        </w:rPr>
        <w:t xml:space="preserve">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обучением населения способам защиты от оружия массового поражения и других средств нападения;</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аварийно-спасательных и других неотложных работ;</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E90746" w:rsidRDefault="00E90746"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комплектование первичных средств пожаротушения, применяемых до прибытия пожарного расчета.</w:t>
      </w:r>
    </w:p>
    <w:p w:rsidR="00E90746" w:rsidRDefault="00E90746" w:rsidP="00732A30">
      <w:pPr>
        <w:jc w:val="both"/>
        <w:rPr>
          <w:rFonts w:ascii="TimesNewRomanPSMT" w:hAnsi="TimesNewRomanPSMT" w:cs="TimesNewRomanPSMT"/>
        </w:rPr>
      </w:pPr>
      <w:r>
        <w:rPr>
          <w:rFonts w:ascii="TimesNewRomanPSMT" w:hAnsi="TimesNewRomanPSMT" w:cs="TimesNewRomanPSMT"/>
        </w:rPr>
        <w:tab/>
        <w:t>Решение вопросов по организации и проведению мероприятий по гражданской обороне и защите населения</w:t>
      </w:r>
      <w:r w:rsidRPr="00AF51AC">
        <w:rPr>
          <w:rFonts w:ascii="TimesNewRomanPSMT" w:hAnsi="TimesNewRomanPSMT" w:cs="TimesNewRomanPSMT"/>
        </w:rPr>
        <w:t xml:space="preserve"> </w:t>
      </w:r>
      <w:r>
        <w:rPr>
          <w:rFonts w:ascii="TimesNewRomanPSMT" w:hAnsi="TimesNewRomanPSMT" w:cs="TimesNewRomanPSMT"/>
        </w:rPr>
        <w:t>Васильевского</w:t>
      </w:r>
      <w:r>
        <w:rPr>
          <w:rFonts w:ascii="Calibri" w:hAnsi="Calibri" w:cs="TimesNewRomanPSMT"/>
        </w:rPr>
        <w:t xml:space="preserve"> </w:t>
      </w:r>
      <w:r w:rsidRPr="00AF51AC">
        <w:rPr>
          <w:rFonts w:ascii="TimesNewRomanPSMT" w:hAnsi="TimesNewRomanPSMT" w:cs="TimesNewRomanPSMT"/>
        </w:rPr>
        <w:t>сельского</w:t>
      </w:r>
      <w:r>
        <w:rPr>
          <w:rFonts w:ascii="Calibri" w:hAnsi="Calibri" w:cs="TimesNewRomanPSMT"/>
        </w:rPr>
        <w:t xml:space="preserve"> </w:t>
      </w:r>
      <w:r>
        <w:rPr>
          <w:rFonts w:ascii="TimesNewRomanPSMT" w:hAnsi="TimesNewRomanPSMT" w:cs="TimesNewRomanPSMT"/>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E90746" w:rsidRDefault="00E90746" w:rsidP="00732A30">
      <w:pPr>
        <w:jc w:val="both"/>
        <w:rPr>
          <w:rFonts w:ascii="TimesNewRomanPSMT" w:hAnsi="TimesNewRomanPSMT" w:cs="TimesNewRomanPSMT"/>
          <w:iCs/>
        </w:rPr>
      </w:pPr>
      <w:r>
        <w:rPr>
          <w:rFonts w:ascii="TimesNewRomanPSMT" w:hAnsi="TimesNewRomanPSMT" w:cs="TimesNewRomanPSMT"/>
          <w:iCs/>
        </w:rPr>
        <w:tab/>
      </w:r>
    </w:p>
    <w:p w:rsidR="00E90746" w:rsidRDefault="00E90746" w:rsidP="00965D45">
      <w:pPr>
        <w:ind w:firstLine="708"/>
        <w:jc w:val="both"/>
        <w:rPr>
          <w:rFonts w:ascii="TimesNewRomanPSMT" w:hAnsi="TimesNewRomanPSMT" w:cs="TimesNewRomanPSMT"/>
          <w:b/>
          <w:bCs/>
          <w:iCs/>
        </w:rPr>
      </w:pPr>
      <w:r>
        <w:rPr>
          <w:rFonts w:ascii="TimesNewRomanPSMT" w:hAnsi="TimesNewRomanPSMT" w:cs="TimesNewRomanPSMT"/>
          <w:b/>
          <w:bCs/>
          <w:iCs/>
        </w:rPr>
        <w:t>Очередность реализации генерального плана:</w:t>
      </w:r>
    </w:p>
    <w:p w:rsidR="00E90746" w:rsidRDefault="00E90746" w:rsidP="00732A30">
      <w:pPr>
        <w:jc w:val="both"/>
        <w:rPr>
          <w:rFonts w:ascii="TimesNewRomanPSMT" w:hAnsi="TimesNewRomanPSMT" w:cs="TimesNewRomanPSMT"/>
          <w:b/>
          <w:bCs/>
          <w:iCs/>
        </w:rPr>
      </w:pPr>
    </w:p>
    <w:p w:rsidR="00E90746" w:rsidRPr="00732A30" w:rsidRDefault="00E90746" w:rsidP="00620AE4">
      <w:pPr>
        <w:numPr>
          <w:ilvl w:val="0"/>
          <w:numId w:val="29"/>
        </w:numPr>
        <w:rPr>
          <w:b/>
        </w:rPr>
      </w:pPr>
      <w:r w:rsidRPr="00732A30">
        <w:rPr>
          <w:b/>
        </w:rPr>
        <w:t>Первая очередь — 20</w:t>
      </w:r>
      <w:r>
        <w:rPr>
          <w:b/>
        </w:rPr>
        <w:t>22</w:t>
      </w:r>
      <w:r w:rsidRPr="00732A30">
        <w:rPr>
          <w:b/>
        </w:rPr>
        <w:t xml:space="preserve"> г.</w:t>
      </w:r>
    </w:p>
    <w:p w:rsidR="00E90746" w:rsidRPr="001F28FF" w:rsidRDefault="00E90746" w:rsidP="00620AE4">
      <w:pPr>
        <w:numPr>
          <w:ilvl w:val="0"/>
          <w:numId w:val="29"/>
        </w:numPr>
        <w:jc w:val="both"/>
        <w:rPr>
          <w:b/>
        </w:rPr>
      </w:pPr>
      <w:r w:rsidRPr="001F28FF">
        <w:rPr>
          <w:b/>
          <w:color w:val="000000"/>
        </w:rPr>
        <w:t>Вторая очередь — 203</w:t>
      </w:r>
      <w:r>
        <w:rPr>
          <w:b/>
          <w:color w:val="000000"/>
        </w:rPr>
        <w:t xml:space="preserve">2 </w:t>
      </w:r>
      <w:r w:rsidRPr="001F28FF">
        <w:rPr>
          <w:b/>
          <w:color w:val="000000"/>
        </w:rPr>
        <w:t>г. (расчетный срок).</w:t>
      </w:r>
      <w:r w:rsidRPr="001F28FF">
        <w:rPr>
          <w:b/>
        </w:rPr>
        <w:t xml:space="preserve"> </w:t>
      </w:r>
    </w:p>
    <w:p w:rsidR="00E90746" w:rsidRDefault="00E90746" w:rsidP="006A51EE">
      <w:pPr>
        <w:pageBreakBefore/>
        <w:widowControl/>
        <w:suppressAutoHyphens w:val="0"/>
        <w:autoSpaceDE w:val="0"/>
        <w:snapToGrid w:val="0"/>
        <w:spacing w:after="120"/>
        <w:ind w:firstLine="709"/>
        <w:jc w:val="both"/>
        <w:rPr>
          <w:rFonts w:cs="Arial"/>
          <w:b/>
          <w:bCs/>
          <w:color w:val="000000"/>
          <w:spacing w:val="-10"/>
        </w:rPr>
      </w:pPr>
      <w:r>
        <w:rPr>
          <w:rFonts w:cs="Arial"/>
          <w:b/>
          <w:bCs/>
          <w:color w:val="000000"/>
          <w:spacing w:val="-10"/>
        </w:rPr>
        <w:t>2.5. ЭКОЛОГИЧЕСКИЕ ПРОБЛЕМЫ И ПУТИ ИХ РЕШЕНИЯ. ПРИРОДООХРАННЫЕ МЕРОПРИЯТИЯ</w:t>
      </w:r>
    </w:p>
    <w:p w:rsidR="00E90746" w:rsidRPr="008F4E34" w:rsidRDefault="00E90746" w:rsidP="008F4E34">
      <w:pPr>
        <w:ind w:firstLine="708"/>
        <w:jc w:val="both"/>
      </w:pPr>
      <w:r>
        <w:t>Территория  Васильевского сельского поселения подвержена высокой антропогенной нагрузке. Это объясняется тем, что на территории поселения расположены предприятия отраслей промышленности, а также объекты транспорта.</w:t>
      </w:r>
    </w:p>
    <w:p w:rsidR="00E90746" w:rsidRPr="008F4E34" w:rsidRDefault="00E90746" w:rsidP="008F4E34">
      <w:pPr>
        <w:ind w:firstLine="708"/>
        <w:jc w:val="both"/>
        <w:rPr>
          <w:b/>
          <w:i/>
          <w:kern w:val="0"/>
          <w:lang w:eastAsia="ru-RU"/>
        </w:rPr>
      </w:pPr>
      <w:r w:rsidRPr="00BC3DD4">
        <w:rPr>
          <w:b/>
          <w:i/>
          <w:kern w:val="0"/>
          <w:lang w:eastAsia="ru-RU"/>
        </w:rPr>
        <w:t>Планировочные мероприятия</w:t>
      </w:r>
    </w:p>
    <w:p w:rsidR="00E90746" w:rsidRPr="005D2BB8" w:rsidRDefault="00E90746" w:rsidP="005E4B0B">
      <w:pPr>
        <w:ind w:firstLine="708"/>
        <w:jc w:val="both"/>
        <w:rPr>
          <w:bCs/>
          <w:kern w:val="0"/>
          <w:lang w:eastAsia="ru-RU"/>
        </w:rPr>
      </w:pPr>
      <w:r w:rsidRPr="005D2BB8">
        <w:rPr>
          <w:kern w:val="0"/>
          <w:lang w:eastAsia="ru-RU"/>
        </w:rPr>
        <w:t>Основными планир</w:t>
      </w:r>
      <w:r>
        <w:rPr>
          <w:kern w:val="0"/>
          <w:lang w:eastAsia="ru-RU"/>
        </w:rPr>
        <w:t>овочными мероприятиями, намечается</w:t>
      </w:r>
      <w:r w:rsidRPr="005D2BB8">
        <w:rPr>
          <w:kern w:val="0"/>
          <w:lang w:eastAsia="ru-RU"/>
        </w:rPr>
        <w:t xml:space="preserve"> </w:t>
      </w:r>
      <w:r>
        <w:rPr>
          <w:kern w:val="0"/>
          <w:lang w:eastAsia="ru-RU"/>
        </w:rPr>
        <w:t>улучшение</w:t>
      </w:r>
      <w:r w:rsidRPr="005D2BB8">
        <w:rPr>
          <w:kern w:val="0"/>
          <w:lang w:eastAsia="ru-RU"/>
        </w:rPr>
        <w:t xml:space="preserve"> состояния окружающей среды</w:t>
      </w:r>
      <w:r w:rsidRPr="00391B06">
        <w:t xml:space="preserve"> </w:t>
      </w:r>
      <w:r>
        <w:t>Васильевского сельского поселения</w:t>
      </w:r>
      <w:r>
        <w:rPr>
          <w:kern w:val="0"/>
          <w:lang w:eastAsia="ru-RU"/>
        </w:rPr>
        <w:t>, а именно:</w:t>
      </w:r>
    </w:p>
    <w:p w:rsidR="00E90746" w:rsidRPr="005D2BB8" w:rsidRDefault="00E90746" w:rsidP="00620AE4">
      <w:pPr>
        <w:numPr>
          <w:ilvl w:val="1"/>
          <w:numId w:val="35"/>
        </w:numPr>
        <w:tabs>
          <w:tab w:val="clear" w:pos="1080"/>
          <w:tab w:val="num" w:pos="993"/>
        </w:tabs>
        <w:ind w:firstLine="709"/>
        <w:jc w:val="both"/>
        <w:rPr>
          <w:bCs/>
          <w:kern w:val="0"/>
          <w:lang w:eastAsia="ru-RU"/>
        </w:rPr>
      </w:pPr>
      <w:r w:rsidRPr="005D2BB8">
        <w:rPr>
          <w:bCs/>
          <w:kern w:val="0"/>
          <w:lang w:eastAsia="ru-RU"/>
        </w:rPr>
        <w:t xml:space="preserve">Выбор направления развития центра в </w:t>
      </w:r>
      <w:r w:rsidRPr="005D2BB8">
        <w:rPr>
          <w:kern w:val="0"/>
          <w:lang w:eastAsia="ru-RU"/>
        </w:rPr>
        <w:t>направлении</w:t>
      </w:r>
      <w:r w:rsidRPr="005D2BB8">
        <w:rPr>
          <w:bCs/>
          <w:kern w:val="0"/>
          <w:lang w:eastAsia="ru-RU"/>
        </w:rPr>
        <w:t xml:space="preserve"> на удалении от производственных зон и источников загрязнения воздушной среды - котельных, складов, очистных сооружений</w:t>
      </w:r>
      <w:r>
        <w:rPr>
          <w:kern w:val="0"/>
          <w:lang w:eastAsia="ru-RU"/>
        </w:rPr>
        <w:t xml:space="preserve"> канализации</w:t>
      </w:r>
      <w:r w:rsidRPr="005D2BB8">
        <w:rPr>
          <w:bCs/>
          <w:kern w:val="0"/>
          <w:lang w:eastAsia="ru-RU"/>
        </w:rPr>
        <w:t>,</w:t>
      </w:r>
    </w:p>
    <w:p w:rsidR="00E90746" w:rsidRPr="005D2BB8" w:rsidRDefault="00E90746" w:rsidP="00620AE4">
      <w:pPr>
        <w:numPr>
          <w:ilvl w:val="1"/>
          <w:numId w:val="35"/>
        </w:numPr>
        <w:tabs>
          <w:tab w:val="clear" w:pos="1080"/>
          <w:tab w:val="num" w:pos="993"/>
        </w:tabs>
        <w:ind w:firstLine="709"/>
        <w:jc w:val="both"/>
        <w:rPr>
          <w:bCs/>
          <w:kern w:val="0"/>
          <w:lang w:eastAsia="ru-RU"/>
        </w:rPr>
      </w:pPr>
      <w:r>
        <w:rPr>
          <w:bCs/>
          <w:kern w:val="0"/>
          <w:lang w:eastAsia="ru-RU"/>
        </w:rPr>
        <w:t>Исключение из</w:t>
      </w:r>
      <w:r w:rsidRPr="005D2BB8">
        <w:rPr>
          <w:bCs/>
          <w:kern w:val="0"/>
          <w:lang w:eastAsia="ru-RU"/>
        </w:rPr>
        <w:t xml:space="preserve"> использования в качестве </w:t>
      </w:r>
      <w:r>
        <w:rPr>
          <w:kern w:val="0"/>
          <w:lang w:eastAsia="ru-RU"/>
        </w:rPr>
        <w:t xml:space="preserve">сельхозугодий </w:t>
      </w:r>
      <w:r w:rsidRPr="005D2BB8">
        <w:rPr>
          <w:bCs/>
          <w:kern w:val="0"/>
          <w:lang w:eastAsia="ru-RU"/>
        </w:rPr>
        <w:t>территорий, предназначенных для подземного водозабора.</w:t>
      </w:r>
    </w:p>
    <w:p w:rsidR="00E90746" w:rsidRPr="005D2BB8" w:rsidRDefault="00E90746" w:rsidP="00620AE4">
      <w:pPr>
        <w:numPr>
          <w:ilvl w:val="1"/>
          <w:numId w:val="35"/>
        </w:numPr>
        <w:tabs>
          <w:tab w:val="clear" w:pos="1080"/>
          <w:tab w:val="num" w:pos="993"/>
        </w:tabs>
        <w:ind w:firstLine="709"/>
        <w:jc w:val="both"/>
        <w:rPr>
          <w:bCs/>
          <w:kern w:val="0"/>
          <w:lang w:eastAsia="ru-RU"/>
        </w:rPr>
      </w:pPr>
      <w:r w:rsidRPr="005D2BB8">
        <w:rPr>
          <w:kern w:val="0"/>
          <w:lang w:eastAsia="ru-RU"/>
        </w:rPr>
        <w:t>Установление</w:t>
      </w:r>
      <w:r w:rsidRPr="005D2BB8">
        <w:rPr>
          <w:bCs/>
          <w:kern w:val="0"/>
          <w:lang w:eastAsia="ru-RU"/>
        </w:rPr>
        <w:t xml:space="preserve"> запрещения но</w:t>
      </w:r>
      <w:r>
        <w:rPr>
          <w:kern w:val="0"/>
          <w:lang w:eastAsia="ru-RU"/>
        </w:rPr>
        <w:t>вого строительства в санитарно-з</w:t>
      </w:r>
      <w:r w:rsidRPr="005D2BB8">
        <w:rPr>
          <w:bCs/>
          <w:kern w:val="0"/>
          <w:lang w:eastAsia="ru-RU"/>
        </w:rPr>
        <w:t>ащитных зонах промышленных предприятий и комму</w:t>
      </w:r>
      <w:r w:rsidRPr="005D2BB8">
        <w:rPr>
          <w:bCs/>
          <w:kern w:val="0"/>
          <w:lang w:eastAsia="ru-RU"/>
        </w:rPr>
        <w:softHyphen/>
        <w:t>нально-складских</w:t>
      </w:r>
      <w:r>
        <w:rPr>
          <w:kern w:val="0"/>
          <w:lang w:eastAsia="ru-RU"/>
        </w:rPr>
        <w:t xml:space="preserve"> организаций</w:t>
      </w:r>
      <w:r w:rsidRPr="005D2BB8">
        <w:rPr>
          <w:bCs/>
          <w:kern w:val="0"/>
          <w:lang w:eastAsia="ru-RU"/>
        </w:rPr>
        <w:t>.</w:t>
      </w:r>
    </w:p>
    <w:p w:rsidR="00E90746" w:rsidRPr="008F4E34" w:rsidRDefault="00E90746" w:rsidP="00620AE4">
      <w:pPr>
        <w:numPr>
          <w:ilvl w:val="1"/>
          <w:numId w:val="35"/>
        </w:numPr>
        <w:tabs>
          <w:tab w:val="clear" w:pos="1080"/>
          <w:tab w:val="num" w:pos="993"/>
        </w:tabs>
        <w:ind w:firstLine="709"/>
        <w:jc w:val="both"/>
        <w:rPr>
          <w:bCs/>
          <w:kern w:val="0"/>
          <w:lang w:eastAsia="ru-RU"/>
        </w:rPr>
      </w:pPr>
      <w:r>
        <w:rPr>
          <w:kern w:val="0"/>
          <w:lang w:eastAsia="ru-RU"/>
        </w:rPr>
        <w:t xml:space="preserve">Озеленение </w:t>
      </w:r>
      <w:r w:rsidRPr="005D2BB8">
        <w:rPr>
          <w:kern w:val="0"/>
          <w:lang w:eastAsia="ru-RU"/>
        </w:rPr>
        <w:t>территорий</w:t>
      </w:r>
      <w:r w:rsidRPr="005D2BB8">
        <w:rPr>
          <w:bCs/>
          <w:kern w:val="0"/>
          <w:lang w:eastAsia="ru-RU"/>
        </w:rPr>
        <w:t xml:space="preserve"> вдоль магистра</w:t>
      </w:r>
      <w:r>
        <w:rPr>
          <w:kern w:val="0"/>
          <w:lang w:eastAsia="ru-RU"/>
        </w:rPr>
        <w:t>льных улиц</w:t>
      </w:r>
      <w:r w:rsidRPr="005D2BB8">
        <w:rPr>
          <w:bCs/>
          <w:kern w:val="0"/>
          <w:lang w:eastAsia="ru-RU"/>
        </w:rPr>
        <w:t>.</w:t>
      </w:r>
    </w:p>
    <w:p w:rsidR="00E90746" w:rsidRPr="008F4E34" w:rsidRDefault="00E90746" w:rsidP="008F4E34">
      <w:pPr>
        <w:ind w:firstLine="708"/>
        <w:rPr>
          <w:b/>
          <w:i/>
          <w:kern w:val="0"/>
          <w:lang w:eastAsia="ru-RU"/>
        </w:rPr>
      </w:pPr>
      <w:r w:rsidRPr="00BC3DD4">
        <w:rPr>
          <w:b/>
          <w:bCs/>
          <w:i/>
          <w:kern w:val="0"/>
          <w:lang w:eastAsia="ru-RU"/>
        </w:rPr>
        <w:t>Охрана</w:t>
      </w:r>
      <w:r w:rsidRPr="00BC3DD4">
        <w:rPr>
          <w:b/>
          <w:bCs/>
          <w:i/>
          <w:smallCaps/>
          <w:kern w:val="0"/>
          <w:lang w:eastAsia="ru-RU"/>
        </w:rPr>
        <w:t xml:space="preserve"> </w:t>
      </w:r>
      <w:r w:rsidRPr="00BC3DD4">
        <w:rPr>
          <w:b/>
          <w:i/>
        </w:rPr>
        <w:t>воздушного</w:t>
      </w:r>
      <w:r w:rsidRPr="00BC3DD4">
        <w:rPr>
          <w:b/>
          <w:i/>
          <w:smallCaps/>
          <w:kern w:val="0"/>
          <w:lang w:eastAsia="ru-RU"/>
        </w:rPr>
        <w:t xml:space="preserve"> </w:t>
      </w:r>
      <w:r w:rsidRPr="00BC3DD4">
        <w:rPr>
          <w:b/>
          <w:i/>
          <w:kern w:val="0"/>
          <w:lang w:eastAsia="ru-RU"/>
        </w:rPr>
        <w:t xml:space="preserve">бассейна </w:t>
      </w:r>
    </w:p>
    <w:p w:rsidR="00E90746" w:rsidRPr="00BC3DD4" w:rsidRDefault="00E90746" w:rsidP="00BC3DD4">
      <w:pPr>
        <w:ind w:firstLine="708"/>
        <w:jc w:val="both"/>
        <w:rPr>
          <w:bCs/>
          <w:kern w:val="0"/>
          <w:lang w:eastAsia="ru-RU"/>
        </w:rPr>
      </w:pPr>
      <w:r>
        <w:t xml:space="preserve">Васильевское сельское поселение </w:t>
      </w:r>
      <w:r w:rsidRPr="00BC3DD4">
        <w:rPr>
          <w:kern w:val="0"/>
          <w:lang w:eastAsia="ru-RU"/>
        </w:rPr>
        <w:t>относится</w:t>
      </w:r>
      <w:r w:rsidRPr="00BC3DD4">
        <w:rPr>
          <w:bCs/>
          <w:kern w:val="0"/>
          <w:lang w:eastAsia="ru-RU"/>
        </w:rPr>
        <w:t xml:space="preserve"> к зоне умеренного</w:t>
      </w:r>
      <w:r w:rsidRPr="00BC3DD4">
        <w:rPr>
          <w:kern w:val="0"/>
          <w:lang w:eastAsia="ru-RU"/>
        </w:rPr>
        <w:t xml:space="preserve"> потенциала загрязнения атмосферы.</w:t>
      </w:r>
    </w:p>
    <w:p w:rsidR="00E90746" w:rsidRPr="00BC3DD4" w:rsidRDefault="00E90746" w:rsidP="00BC3DD4">
      <w:pPr>
        <w:ind w:firstLine="708"/>
        <w:jc w:val="both"/>
        <w:rPr>
          <w:bCs/>
          <w:kern w:val="0"/>
          <w:lang w:eastAsia="ru-RU"/>
        </w:rPr>
      </w:pPr>
      <w:r w:rsidRPr="00BC3DD4">
        <w:rPr>
          <w:kern w:val="0"/>
          <w:lang w:eastAsia="ru-RU"/>
        </w:rPr>
        <w:t>Создаютс</w:t>
      </w:r>
      <w:r>
        <w:rPr>
          <w:kern w:val="0"/>
          <w:lang w:eastAsia="ru-RU"/>
        </w:rPr>
        <w:t>я примерно равные условия как для</w:t>
      </w:r>
      <w:r w:rsidRPr="00BC3DD4">
        <w:rPr>
          <w:kern w:val="0"/>
          <w:lang w:eastAsia="ru-RU"/>
        </w:rPr>
        <w:t xml:space="preserve"> накопления </w:t>
      </w:r>
      <w:r w:rsidRPr="00BC3DD4">
        <w:rPr>
          <w:bCs/>
          <w:kern w:val="0"/>
          <w:lang w:eastAsia="ru-RU"/>
        </w:rPr>
        <w:t>примесей</w:t>
      </w:r>
      <w:r>
        <w:rPr>
          <w:kern w:val="0"/>
          <w:lang w:eastAsia="ru-RU"/>
        </w:rPr>
        <w:t xml:space="preserve"> в приземном слое, так и для</w:t>
      </w:r>
      <w:r w:rsidRPr="00BC3DD4">
        <w:rPr>
          <w:kern w:val="0"/>
          <w:lang w:eastAsia="ru-RU"/>
        </w:rPr>
        <w:t xml:space="preserve"> их рассеивания.</w:t>
      </w:r>
    </w:p>
    <w:p w:rsidR="00E90746" w:rsidRDefault="00E90746" w:rsidP="00BC3DD4">
      <w:pPr>
        <w:ind w:firstLine="708"/>
        <w:jc w:val="both"/>
        <w:rPr>
          <w:bCs/>
          <w:kern w:val="0"/>
          <w:lang w:eastAsia="ru-RU"/>
        </w:rPr>
      </w:pPr>
      <w:r w:rsidRPr="00BC3DD4">
        <w:rPr>
          <w:bCs/>
          <w:kern w:val="0"/>
          <w:lang w:eastAsia="ru-RU"/>
        </w:rPr>
        <w:t>Основными</w:t>
      </w:r>
      <w:r w:rsidRPr="00BC3DD4">
        <w:rPr>
          <w:kern w:val="0"/>
          <w:lang w:eastAsia="ru-RU"/>
        </w:rPr>
        <w:t xml:space="preserve"> источниками загрязнения являются предприятия </w:t>
      </w:r>
      <w:r w:rsidRPr="00BC3DD4">
        <w:rPr>
          <w:bCs/>
          <w:kern w:val="0"/>
          <w:lang w:eastAsia="ru-RU"/>
        </w:rPr>
        <w:t>в основном</w:t>
      </w:r>
      <w:r w:rsidRPr="00BC3DD4">
        <w:rPr>
          <w:kern w:val="0"/>
          <w:lang w:eastAsia="ru-RU"/>
        </w:rPr>
        <w:t xml:space="preserve"> 1-4 класса вредности. Источниками загрязнения воздушного бассейна, вносящими </w:t>
      </w:r>
      <w:r w:rsidRPr="00BC3DD4">
        <w:rPr>
          <w:bCs/>
          <w:kern w:val="0"/>
          <w:lang w:eastAsia="ru-RU"/>
        </w:rPr>
        <w:t>основной вклад</w:t>
      </w:r>
      <w:r>
        <w:rPr>
          <w:kern w:val="0"/>
          <w:lang w:eastAsia="ru-RU"/>
        </w:rPr>
        <w:t xml:space="preserve"> из</w:t>
      </w:r>
      <w:r w:rsidRPr="00BC3DD4">
        <w:rPr>
          <w:kern w:val="0"/>
          <w:lang w:eastAsia="ru-RU"/>
        </w:rPr>
        <w:t xml:space="preserve"> стационарных источников являются промышленные и</w:t>
      </w:r>
      <w:r w:rsidRPr="00BC3DD4">
        <w:rPr>
          <w:bCs/>
          <w:kern w:val="0"/>
          <w:lang w:eastAsia="ru-RU"/>
        </w:rPr>
        <w:t xml:space="preserve"> коммунальные</w:t>
      </w:r>
      <w:r w:rsidRPr="00BC3DD4">
        <w:rPr>
          <w:kern w:val="0"/>
          <w:lang w:eastAsia="ru-RU"/>
        </w:rPr>
        <w:t xml:space="preserve"> котельные, работавшие на твердом и жидком топливе. </w:t>
      </w:r>
    </w:p>
    <w:p w:rsidR="00E90746" w:rsidRPr="00BC3DD4" w:rsidRDefault="00E90746" w:rsidP="00BC3DD4">
      <w:pPr>
        <w:ind w:firstLine="708"/>
        <w:jc w:val="both"/>
        <w:rPr>
          <w:bCs/>
          <w:kern w:val="0"/>
          <w:lang w:eastAsia="ru-RU"/>
        </w:rPr>
      </w:pPr>
      <w:r w:rsidRPr="00BC3DD4">
        <w:rPr>
          <w:kern w:val="0"/>
          <w:lang w:eastAsia="ru-RU"/>
        </w:rPr>
        <w:t>Средний процент очистки вредных</w:t>
      </w:r>
      <w:r w:rsidRPr="00BC3DD4">
        <w:rPr>
          <w:bCs/>
          <w:kern w:val="0"/>
          <w:lang w:eastAsia="ru-RU"/>
        </w:rPr>
        <w:t xml:space="preserve"> выбросов составляет</w:t>
      </w:r>
      <w:r w:rsidRPr="00BC3DD4">
        <w:rPr>
          <w:kern w:val="0"/>
          <w:lang w:eastAsia="ru-RU"/>
        </w:rPr>
        <w:t xml:space="preserve"> фактически</w:t>
      </w:r>
      <w:r w:rsidRPr="00BC3DD4">
        <w:rPr>
          <w:rFonts w:eastAsia="SimHei"/>
          <w:spacing w:val="-20"/>
          <w:kern w:val="0"/>
          <w:lang w:eastAsia="ru-RU"/>
        </w:rPr>
        <w:t xml:space="preserve"> </w:t>
      </w:r>
      <w:r>
        <w:rPr>
          <w:rFonts w:eastAsia="SimHei"/>
          <w:spacing w:val="-20"/>
          <w:kern w:val="0"/>
          <w:lang w:eastAsia="ru-RU"/>
        </w:rPr>
        <w:t>6</w:t>
      </w:r>
      <w:r w:rsidRPr="00BC3DD4">
        <w:rPr>
          <w:rFonts w:eastAsia="SimHei"/>
          <w:spacing w:val="-20"/>
          <w:kern w:val="0"/>
          <w:lang w:eastAsia="ru-RU"/>
        </w:rPr>
        <w:t>0-75%.</w:t>
      </w:r>
    </w:p>
    <w:p w:rsidR="00E90746" w:rsidRPr="00BC3DD4" w:rsidRDefault="00E90746" w:rsidP="00BC3DD4">
      <w:pPr>
        <w:ind w:firstLine="708"/>
        <w:jc w:val="both"/>
        <w:rPr>
          <w:bCs/>
          <w:kern w:val="0"/>
          <w:lang w:eastAsia="ru-RU"/>
        </w:rPr>
      </w:pPr>
      <w:r w:rsidRPr="00BC3DD4">
        <w:rPr>
          <w:bCs/>
          <w:kern w:val="0"/>
          <w:lang w:eastAsia="ru-RU"/>
        </w:rPr>
        <w:t xml:space="preserve">Кроме </w:t>
      </w:r>
      <w:r w:rsidRPr="00BC3DD4">
        <w:rPr>
          <w:kern w:val="0"/>
          <w:lang w:eastAsia="ru-RU"/>
        </w:rPr>
        <w:t>стационарных</w:t>
      </w:r>
      <w:r w:rsidRPr="00BC3DD4">
        <w:rPr>
          <w:bCs/>
          <w:kern w:val="0"/>
          <w:lang w:eastAsia="ru-RU"/>
        </w:rPr>
        <w:t xml:space="preserve"> источников (</w:t>
      </w:r>
      <w:r>
        <w:rPr>
          <w:kern w:val="0"/>
          <w:lang w:eastAsia="ru-RU"/>
        </w:rPr>
        <w:t>промпредприятия, ко</w:t>
      </w:r>
      <w:r w:rsidRPr="00BC3DD4">
        <w:rPr>
          <w:bCs/>
          <w:kern w:val="0"/>
          <w:lang w:eastAsia="ru-RU"/>
        </w:rPr>
        <w:t>те</w:t>
      </w:r>
      <w:r w:rsidRPr="00BC3DD4">
        <w:rPr>
          <w:kern w:val="0"/>
          <w:lang w:eastAsia="ru-RU"/>
        </w:rPr>
        <w:t>льные) загрязнения воздух загрязняется выб</w:t>
      </w:r>
      <w:r w:rsidRPr="00BC3DD4">
        <w:rPr>
          <w:bCs/>
          <w:kern w:val="0"/>
          <w:lang w:eastAsia="ru-RU"/>
        </w:rPr>
        <w:t>росами</w:t>
      </w:r>
      <w:r w:rsidRPr="00BC3DD4">
        <w:rPr>
          <w:kern w:val="0"/>
          <w:lang w:eastAsia="ru-RU"/>
        </w:rPr>
        <w:t xml:space="preserve"> динамичес</w:t>
      </w:r>
      <w:r w:rsidRPr="00BC3DD4">
        <w:rPr>
          <w:kern w:val="0"/>
          <w:lang w:eastAsia="ru-RU"/>
        </w:rPr>
        <w:softHyphen/>
      </w:r>
      <w:r w:rsidRPr="00BC3DD4">
        <w:rPr>
          <w:bCs/>
          <w:kern w:val="0"/>
          <w:lang w:eastAsia="ru-RU"/>
        </w:rPr>
        <w:t>ких источников загрязнения, представленным</w:t>
      </w:r>
      <w:r w:rsidRPr="00BC3DD4">
        <w:rPr>
          <w:kern w:val="0"/>
          <w:lang w:eastAsia="ru-RU"/>
        </w:rPr>
        <w:t xml:space="preserve"> в основном автомобильным транспортом. Автотрансп</w:t>
      </w:r>
      <w:r w:rsidRPr="00BC3DD4">
        <w:rPr>
          <w:bCs/>
          <w:kern w:val="0"/>
          <w:lang w:eastAsia="ru-RU"/>
        </w:rPr>
        <w:t>орт в</w:t>
      </w:r>
      <w:r w:rsidRPr="00BC3DD4">
        <w:rPr>
          <w:kern w:val="0"/>
          <w:lang w:eastAsia="ru-RU"/>
        </w:rPr>
        <w:t xml:space="preserve"> силу</w:t>
      </w:r>
      <w:r w:rsidRPr="00BC3DD4">
        <w:rPr>
          <w:bCs/>
          <w:kern w:val="0"/>
          <w:lang w:eastAsia="ru-RU"/>
        </w:rPr>
        <w:t xml:space="preserve"> конструктивного несовершенства выбрасы</w:t>
      </w:r>
      <w:r w:rsidRPr="00BC3DD4">
        <w:rPr>
          <w:kern w:val="0"/>
          <w:lang w:eastAsia="ru-RU"/>
        </w:rPr>
        <w:t>вает в воз</w:t>
      </w:r>
      <w:r w:rsidRPr="00BC3DD4">
        <w:rPr>
          <w:bCs/>
          <w:kern w:val="0"/>
          <w:lang w:eastAsia="ru-RU"/>
        </w:rPr>
        <w:t>дух</w:t>
      </w:r>
      <w:r w:rsidRPr="00BC3DD4">
        <w:rPr>
          <w:kern w:val="0"/>
          <w:lang w:eastAsia="ru-RU"/>
        </w:rPr>
        <w:t xml:space="preserve"> более</w:t>
      </w:r>
      <w:r w:rsidRPr="00BC3DD4">
        <w:rPr>
          <w:bCs/>
          <w:kern w:val="0"/>
          <w:lang w:eastAsia="ru-RU"/>
        </w:rPr>
        <w:t xml:space="preserve"> </w:t>
      </w:r>
      <w:r w:rsidRPr="00BC3DD4">
        <w:rPr>
          <w:kern w:val="0"/>
          <w:lang w:eastAsia="ru-RU"/>
        </w:rPr>
        <w:t xml:space="preserve">200 </w:t>
      </w:r>
      <w:r w:rsidRPr="00BC3DD4">
        <w:rPr>
          <w:bCs/>
          <w:kern w:val="0"/>
          <w:lang w:eastAsia="ru-RU"/>
        </w:rPr>
        <w:t>химических</w:t>
      </w:r>
      <w:r w:rsidRPr="00BC3DD4">
        <w:rPr>
          <w:kern w:val="0"/>
          <w:lang w:eastAsia="ru-RU"/>
        </w:rPr>
        <w:t xml:space="preserve"> соединений</w:t>
      </w:r>
      <w:r w:rsidRPr="00BC3DD4">
        <w:rPr>
          <w:bCs/>
          <w:kern w:val="0"/>
          <w:lang w:eastAsia="ru-RU"/>
        </w:rPr>
        <w:t>, в том числе значительное</w:t>
      </w:r>
      <w:r w:rsidRPr="00BC3DD4">
        <w:rPr>
          <w:kern w:val="0"/>
          <w:lang w:eastAsia="ru-RU"/>
        </w:rPr>
        <w:t xml:space="preserve"> количество</w:t>
      </w:r>
      <w:r w:rsidRPr="00BC3DD4">
        <w:rPr>
          <w:bCs/>
          <w:kern w:val="0"/>
          <w:lang w:eastAsia="ru-RU"/>
        </w:rPr>
        <w:t xml:space="preserve"> твердых</w:t>
      </w:r>
      <w:r w:rsidRPr="00BC3DD4">
        <w:rPr>
          <w:kern w:val="0"/>
          <w:lang w:eastAsia="ru-RU"/>
        </w:rPr>
        <w:t xml:space="preserve"> веществ окиси углерода, окислов аз</w:t>
      </w:r>
      <w:r w:rsidRPr="00BC3DD4">
        <w:rPr>
          <w:bCs/>
          <w:kern w:val="0"/>
          <w:lang w:eastAsia="ru-RU"/>
        </w:rPr>
        <w:t>ота,</w:t>
      </w:r>
      <w:r w:rsidRPr="00BC3DD4">
        <w:rPr>
          <w:kern w:val="0"/>
          <w:lang w:eastAsia="ru-RU"/>
        </w:rPr>
        <w:t xml:space="preserve"> углеводородов.</w:t>
      </w:r>
    </w:p>
    <w:p w:rsidR="00E90746" w:rsidRPr="00BC3DD4" w:rsidRDefault="00E90746" w:rsidP="00BC3DD4">
      <w:pPr>
        <w:jc w:val="both"/>
        <w:rPr>
          <w:bCs/>
          <w:kern w:val="0"/>
          <w:lang w:eastAsia="ru-RU"/>
        </w:rPr>
      </w:pPr>
      <w:r w:rsidRPr="00BC3DD4">
        <w:rPr>
          <w:bCs/>
          <w:kern w:val="0"/>
          <w:lang w:eastAsia="ru-RU"/>
        </w:rPr>
        <w:t>От авт</w:t>
      </w:r>
      <w:r w:rsidRPr="00BC3DD4">
        <w:rPr>
          <w:kern w:val="0"/>
          <w:lang w:eastAsia="ru-RU"/>
        </w:rPr>
        <w:t>отранспорта в воздух поступает</w:t>
      </w:r>
      <w:r w:rsidRPr="00BC3DD4">
        <w:rPr>
          <w:bCs/>
          <w:kern w:val="0"/>
          <w:lang w:eastAsia="ru-RU"/>
        </w:rPr>
        <w:t xml:space="preserve"> тонны </w:t>
      </w:r>
      <w:r w:rsidRPr="00BC3DD4">
        <w:rPr>
          <w:kern w:val="0"/>
          <w:lang w:eastAsia="ru-RU"/>
        </w:rPr>
        <w:t xml:space="preserve">3222 тонны </w:t>
      </w:r>
      <w:r w:rsidRPr="00BC3DD4">
        <w:rPr>
          <w:bCs/>
          <w:kern w:val="0"/>
          <w:lang w:eastAsia="ru-RU"/>
        </w:rPr>
        <w:t xml:space="preserve">в год </w:t>
      </w:r>
      <w:r w:rsidRPr="00BC3DD4">
        <w:rPr>
          <w:kern w:val="0"/>
          <w:lang w:eastAsia="ru-RU"/>
        </w:rPr>
        <w:t xml:space="preserve">вредных </w:t>
      </w:r>
      <w:r w:rsidRPr="00BC3DD4">
        <w:rPr>
          <w:bCs/>
          <w:kern w:val="0"/>
          <w:lang w:eastAsia="ru-RU"/>
        </w:rPr>
        <w:t>веществ. Вклад автотранспорта в валовый выброс вред</w:t>
      </w:r>
      <w:r w:rsidRPr="00BC3DD4">
        <w:rPr>
          <w:bCs/>
          <w:kern w:val="0"/>
          <w:lang w:eastAsia="ru-RU"/>
        </w:rPr>
        <w:softHyphen/>
        <w:t xml:space="preserve">ных </w:t>
      </w:r>
      <w:r w:rsidRPr="00BC3DD4">
        <w:rPr>
          <w:kern w:val="0"/>
          <w:lang w:eastAsia="ru-RU"/>
        </w:rPr>
        <w:t xml:space="preserve">веществ </w:t>
      </w:r>
      <w:r w:rsidRPr="00BC3DD4">
        <w:rPr>
          <w:bCs/>
          <w:kern w:val="0"/>
          <w:lang w:eastAsia="ru-RU"/>
        </w:rPr>
        <w:t>значителен и превышает</w:t>
      </w:r>
      <w:r w:rsidRPr="00BC3DD4">
        <w:rPr>
          <w:rFonts w:eastAsia="SimHei"/>
          <w:bCs/>
          <w:spacing w:val="-10"/>
          <w:kern w:val="0"/>
          <w:lang w:eastAsia="ru-RU"/>
        </w:rPr>
        <w:t xml:space="preserve"> 50%.</w:t>
      </w:r>
    </w:p>
    <w:p w:rsidR="00E90746" w:rsidRPr="00BC3DD4" w:rsidRDefault="00E90746" w:rsidP="00BC3DD4">
      <w:pPr>
        <w:ind w:firstLine="708"/>
        <w:jc w:val="both"/>
        <w:rPr>
          <w:bCs/>
          <w:kern w:val="0"/>
          <w:lang w:eastAsia="ru-RU"/>
        </w:rPr>
      </w:pPr>
      <w:r w:rsidRPr="00BC3DD4">
        <w:rPr>
          <w:bCs/>
          <w:kern w:val="0"/>
          <w:lang w:eastAsia="ru-RU"/>
        </w:rPr>
        <w:t>Наблюдения за уровнем загрязнения воздушного бассейна в посел</w:t>
      </w:r>
      <w:r>
        <w:rPr>
          <w:bCs/>
          <w:kern w:val="0"/>
          <w:lang w:eastAsia="ru-RU"/>
        </w:rPr>
        <w:t>ение</w:t>
      </w:r>
      <w:r w:rsidRPr="00BC3DD4">
        <w:rPr>
          <w:bCs/>
          <w:kern w:val="0"/>
          <w:lang w:eastAsia="ru-RU"/>
        </w:rPr>
        <w:t xml:space="preserve"> отсутствует.</w:t>
      </w:r>
    </w:p>
    <w:p w:rsidR="00E90746" w:rsidRPr="00BC3DD4" w:rsidRDefault="00E90746" w:rsidP="00BC3DD4">
      <w:pPr>
        <w:jc w:val="both"/>
        <w:rPr>
          <w:bCs/>
          <w:kern w:val="0"/>
          <w:lang w:eastAsia="ru-RU"/>
        </w:rPr>
      </w:pPr>
      <w:r w:rsidRPr="00BC3DD4">
        <w:rPr>
          <w:bCs/>
          <w:kern w:val="0"/>
          <w:lang w:eastAsia="ru-RU"/>
        </w:rPr>
        <w:t>Исходя из структуры промышленности и количе</w:t>
      </w:r>
      <w:r w:rsidRPr="00BC3DD4">
        <w:rPr>
          <w:kern w:val="0"/>
          <w:lang w:eastAsia="ru-RU"/>
        </w:rPr>
        <w:t>ства выбра</w:t>
      </w:r>
      <w:r w:rsidRPr="00BC3DD4">
        <w:rPr>
          <w:kern w:val="0"/>
          <w:lang w:eastAsia="ru-RU"/>
        </w:rPr>
        <w:softHyphen/>
        <w:t>сываемых вредных веществ, можно оц</w:t>
      </w:r>
      <w:r w:rsidRPr="00BC3DD4">
        <w:rPr>
          <w:bCs/>
          <w:kern w:val="0"/>
          <w:lang w:eastAsia="ru-RU"/>
        </w:rPr>
        <w:t>енить санитарно-гигиеническое состояние атмосферного воздуха</w:t>
      </w:r>
      <w:r w:rsidRPr="00BC3DD4">
        <w:rPr>
          <w:kern w:val="0"/>
          <w:lang w:eastAsia="ru-RU"/>
        </w:rPr>
        <w:t xml:space="preserve"> как благополучное, кроме районов</w:t>
      </w:r>
      <w:r w:rsidRPr="00BC3DD4">
        <w:rPr>
          <w:bCs/>
          <w:kern w:val="0"/>
          <w:lang w:eastAsia="ru-RU"/>
        </w:rPr>
        <w:t>, где на промышленные выбросы накладываются выбросы от котельных.</w:t>
      </w:r>
    </w:p>
    <w:p w:rsidR="00E90746" w:rsidRPr="008F4E34" w:rsidRDefault="00E90746" w:rsidP="008F4E34">
      <w:pPr>
        <w:ind w:firstLine="708"/>
        <w:jc w:val="both"/>
        <w:rPr>
          <w:kern w:val="0"/>
          <w:lang w:eastAsia="ru-RU"/>
        </w:rPr>
      </w:pPr>
      <w:r w:rsidRPr="00BC3DD4">
        <w:rPr>
          <w:kern w:val="0"/>
          <w:lang w:eastAsia="ru-RU"/>
        </w:rPr>
        <w:t>Для более полной и точной оценки уровня загрязнения</w:t>
      </w:r>
      <w:r w:rsidRPr="00BC3DD4">
        <w:rPr>
          <w:bCs/>
          <w:kern w:val="0"/>
          <w:lang w:eastAsia="ru-RU"/>
        </w:rPr>
        <w:t xml:space="preserve"> </w:t>
      </w:r>
      <w:r>
        <w:t xml:space="preserve">Васильевского сельского поселения </w:t>
      </w:r>
      <w:r w:rsidRPr="00BC3DD4">
        <w:rPr>
          <w:bCs/>
          <w:kern w:val="0"/>
          <w:lang w:eastAsia="ru-RU"/>
        </w:rPr>
        <w:t>необходимо разработать проект предельно-допустимых выбросов по каждому объекту</w:t>
      </w:r>
      <w:r w:rsidRPr="00BC3DD4">
        <w:rPr>
          <w:kern w:val="0"/>
          <w:lang w:eastAsia="ru-RU"/>
        </w:rPr>
        <w:t>,</w:t>
      </w:r>
      <w:r w:rsidRPr="00BC3DD4">
        <w:rPr>
          <w:bCs/>
          <w:kern w:val="0"/>
          <w:lang w:eastAsia="ru-RU"/>
        </w:rPr>
        <w:t xml:space="preserve"> имеющему </w:t>
      </w:r>
      <w:r w:rsidRPr="00BC3DD4">
        <w:rPr>
          <w:kern w:val="0"/>
          <w:lang w:eastAsia="ru-RU"/>
        </w:rPr>
        <w:t xml:space="preserve">вредные </w:t>
      </w:r>
      <w:r w:rsidRPr="00BC3DD4">
        <w:rPr>
          <w:bCs/>
          <w:kern w:val="0"/>
          <w:lang w:eastAsia="ru-RU"/>
        </w:rPr>
        <w:t>выбросы</w:t>
      </w:r>
      <w:r w:rsidRPr="00BC3DD4">
        <w:rPr>
          <w:kern w:val="0"/>
          <w:lang w:eastAsia="ru-RU"/>
        </w:rPr>
        <w:t>.</w:t>
      </w:r>
    </w:p>
    <w:p w:rsidR="00E90746" w:rsidRPr="008F4E34" w:rsidRDefault="00E90746" w:rsidP="008F4E34">
      <w:pPr>
        <w:ind w:firstLine="708"/>
        <w:jc w:val="both"/>
        <w:rPr>
          <w:b/>
          <w:i/>
          <w:kern w:val="0"/>
          <w:lang w:eastAsia="ru-RU"/>
        </w:rPr>
      </w:pPr>
      <w:r w:rsidRPr="00BC3DD4">
        <w:rPr>
          <w:b/>
          <w:i/>
          <w:kern w:val="0"/>
          <w:lang w:eastAsia="ru-RU"/>
        </w:rPr>
        <w:t>Перечень мероприятий по охране воздушного бассейна</w:t>
      </w:r>
    </w:p>
    <w:p w:rsidR="00E90746" w:rsidRPr="00BC3DD4" w:rsidRDefault="00E90746" w:rsidP="00620AE4">
      <w:pPr>
        <w:numPr>
          <w:ilvl w:val="0"/>
          <w:numId w:val="37"/>
        </w:numPr>
        <w:tabs>
          <w:tab w:val="clear" w:pos="720"/>
          <w:tab w:val="num" w:pos="851"/>
        </w:tabs>
        <w:ind w:firstLine="709"/>
        <w:jc w:val="both"/>
        <w:rPr>
          <w:kern w:val="0"/>
          <w:lang w:eastAsia="ru-RU"/>
        </w:rPr>
      </w:pPr>
      <w:r w:rsidRPr="00BC3DD4">
        <w:rPr>
          <w:kern w:val="0"/>
          <w:lang w:eastAsia="ru-RU"/>
        </w:rPr>
        <w:t>Полная централизация теплоснабжения и перевод котельных на газовое топливо;</w:t>
      </w:r>
    </w:p>
    <w:p w:rsidR="00E90746" w:rsidRPr="00BC3DD4" w:rsidRDefault="00E90746" w:rsidP="00620AE4">
      <w:pPr>
        <w:numPr>
          <w:ilvl w:val="0"/>
          <w:numId w:val="37"/>
        </w:numPr>
        <w:tabs>
          <w:tab w:val="clear" w:pos="720"/>
          <w:tab w:val="num" w:pos="851"/>
        </w:tabs>
        <w:ind w:firstLine="709"/>
        <w:jc w:val="both"/>
        <w:rPr>
          <w:kern w:val="0"/>
          <w:lang w:eastAsia="ru-RU"/>
        </w:rPr>
      </w:pPr>
      <w:r w:rsidRPr="00BC3DD4">
        <w:rPr>
          <w:kern w:val="0"/>
          <w:lang w:eastAsia="ru-RU"/>
        </w:rPr>
        <w:t>Разработка нормативов ПДВ для всех источников загрязнения атмосферы, включая энергетические установки;</w:t>
      </w:r>
    </w:p>
    <w:p w:rsidR="00E90746" w:rsidRPr="00BC3DD4" w:rsidRDefault="00E90746" w:rsidP="00620AE4">
      <w:pPr>
        <w:numPr>
          <w:ilvl w:val="0"/>
          <w:numId w:val="37"/>
        </w:numPr>
        <w:tabs>
          <w:tab w:val="clear" w:pos="720"/>
          <w:tab w:val="num" w:pos="851"/>
        </w:tabs>
        <w:ind w:firstLine="709"/>
        <w:jc w:val="both"/>
        <w:rPr>
          <w:kern w:val="0"/>
          <w:lang w:eastAsia="ru-RU"/>
        </w:rPr>
      </w:pPr>
      <w:r w:rsidRPr="00BC3DD4">
        <w:rPr>
          <w:kern w:val="0"/>
          <w:lang w:eastAsia="ru-RU"/>
        </w:rPr>
        <w:t>Повсеместное оснащение источников вредных выбросов системой пылегазоочистных установок, монтаж нового и реконструкция старого оборудования;</w:t>
      </w:r>
    </w:p>
    <w:p w:rsidR="00E90746" w:rsidRPr="00627637" w:rsidRDefault="00E90746" w:rsidP="00620AE4">
      <w:pPr>
        <w:numPr>
          <w:ilvl w:val="0"/>
          <w:numId w:val="37"/>
        </w:numPr>
        <w:tabs>
          <w:tab w:val="clear" w:pos="720"/>
          <w:tab w:val="num" w:pos="851"/>
        </w:tabs>
        <w:ind w:firstLine="709"/>
        <w:jc w:val="both"/>
        <w:rPr>
          <w:kern w:val="0"/>
          <w:lang w:eastAsia="ru-RU"/>
        </w:rPr>
      </w:pPr>
      <w:r w:rsidRPr="00627637">
        <w:rPr>
          <w:kern w:val="0"/>
          <w:lang w:eastAsia="ru-RU"/>
        </w:rPr>
        <w:t>Совершенствование технологических процессов;</w:t>
      </w:r>
    </w:p>
    <w:p w:rsidR="00E90746" w:rsidRPr="00627637" w:rsidRDefault="00E90746"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сети наблюдений за качеством атмосферного воздуха;</w:t>
      </w:r>
    </w:p>
    <w:p w:rsidR="00E90746" w:rsidRPr="00627637" w:rsidRDefault="00E90746"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системы контроля технического состояния транспортных средств;</w:t>
      </w:r>
    </w:p>
    <w:p w:rsidR="00E90746" w:rsidRPr="000866EC" w:rsidRDefault="00E90746" w:rsidP="00620AE4">
      <w:pPr>
        <w:numPr>
          <w:ilvl w:val="0"/>
          <w:numId w:val="37"/>
        </w:numPr>
        <w:tabs>
          <w:tab w:val="clear" w:pos="720"/>
          <w:tab w:val="num" w:pos="851"/>
        </w:tabs>
        <w:ind w:firstLine="709"/>
        <w:jc w:val="both"/>
        <w:rPr>
          <w:kern w:val="0"/>
          <w:lang w:eastAsia="ru-RU"/>
        </w:rPr>
      </w:pPr>
      <w:r>
        <w:rPr>
          <w:kern w:val="0"/>
          <w:lang w:eastAsia="ru-RU"/>
        </w:rPr>
        <w:t>С</w:t>
      </w:r>
      <w:r w:rsidRPr="000866EC">
        <w:rPr>
          <w:kern w:val="0"/>
          <w:lang w:eastAsia="ru-RU"/>
        </w:rPr>
        <w:t>истематический ремонт дорожного покрытия;</w:t>
      </w:r>
    </w:p>
    <w:p w:rsidR="00E90746" w:rsidRDefault="00E90746" w:rsidP="00620AE4">
      <w:pPr>
        <w:numPr>
          <w:ilvl w:val="0"/>
          <w:numId w:val="37"/>
        </w:numPr>
        <w:tabs>
          <w:tab w:val="clear" w:pos="720"/>
          <w:tab w:val="num" w:pos="851"/>
        </w:tabs>
        <w:ind w:firstLine="709"/>
        <w:jc w:val="both"/>
        <w:rPr>
          <w:kern w:val="0"/>
          <w:lang w:eastAsia="ru-RU"/>
        </w:rPr>
      </w:pPr>
      <w:r w:rsidRPr="000866EC">
        <w:rPr>
          <w:kern w:val="0"/>
          <w:lang w:eastAsia="ru-RU"/>
        </w:rPr>
        <w:t>Озеленение и применение</w:t>
      </w:r>
      <w:r w:rsidRPr="00627637">
        <w:rPr>
          <w:kern w:val="0"/>
          <w:lang w:eastAsia="ru-RU"/>
        </w:rPr>
        <w:t xml:space="preserve"> защитных </w:t>
      </w:r>
      <w:r>
        <w:rPr>
          <w:kern w:val="0"/>
          <w:lang w:eastAsia="ru-RU"/>
        </w:rPr>
        <w:t>лесных насаждений вдоль автомагистралей</w:t>
      </w:r>
      <w:r w:rsidRPr="00627637">
        <w:rPr>
          <w:kern w:val="0"/>
          <w:lang w:eastAsia="ru-RU"/>
        </w:rPr>
        <w:t>.</w:t>
      </w:r>
    </w:p>
    <w:p w:rsidR="00E90746" w:rsidRPr="008F4E34" w:rsidRDefault="00E90746" w:rsidP="000F43CD">
      <w:pPr>
        <w:ind w:left="709"/>
        <w:jc w:val="both"/>
        <w:rPr>
          <w:kern w:val="0"/>
          <w:lang w:eastAsia="ru-RU"/>
        </w:rPr>
      </w:pPr>
    </w:p>
    <w:p w:rsidR="00E90746" w:rsidRPr="00374555" w:rsidRDefault="00E90746" w:rsidP="000F43CD">
      <w:pPr>
        <w:ind w:firstLine="708"/>
        <w:jc w:val="center"/>
        <w:rPr>
          <w:b/>
          <w:bCs/>
          <w:i/>
          <w:kern w:val="0"/>
          <w:lang w:eastAsia="ru-RU"/>
        </w:rPr>
      </w:pPr>
      <w:r w:rsidRPr="00374555">
        <w:rPr>
          <w:b/>
          <w:bCs/>
          <w:i/>
          <w:kern w:val="0"/>
          <w:lang w:eastAsia="ru-RU"/>
        </w:rPr>
        <w:t>Охрана водных ресурсов</w:t>
      </w:r>
    </w:p>
    <w:p w:rsidR="00E90746" w:rsidRDefault="00E90746" w:rsidP="00374555">
      <w:pPr>
        <w:jc w:val="both"/>
        <w:rPr>
          <w:b/>
          <w:i/>
          <w:kern w:val="0"/>
          <w:lang w:eastAsia="ru-RU"/>
        </w:rPr>
      </w:pPr>
    </w:p>
    <w:p w:rsidR="00E90746" w:rsidRPr="008F4E34" w:rsidRDefault="00E90746" w:rsidP="008F4E34">
      <w:pPr>
        <w:ind w:firstLine="708"/>
        <w:jc w:val="both"/>
        <w:rPr>
          <w:b/>
          <w:bCs/>
          <w:i/>
          <w:kern w:val="0"/>
          <w:lang w:eastAsia="ru-RU"/>
        </w:rPr>
      </w:pPr>
      <w:r w:rsidRPr="00374555">
        <w:rPr>
          <w:b/>
          <w:i/>
          <w:kern w:val="0"/>
          <w:lang w:eastAsia="ru-RU"/>
        </w:rPr>
        <w:t xml:space="preserve">Поверхностные </w:t>
      </w:r>
      <w:r w:rsidRPr="00374555">
        <w:rPr>
          <w:b/>
          <w:bCs/>
          <w:i/>
          <w:kern w:val="0"/>
          <w:lang w:eastAsia="ru-RU"/>
        </w:rPr>
        <w:t>вод</w:t>
      </w:r>
      <w:r w:rsidRPr="00374555">
        <w:rPr>
          <w:b/>
          <w:i/>
          <w:kern w:val="0"/>
          <w:lang w:eastAsia="ru-RU"/>
        </w:rPr>
        <w:t>ы</w:t>
      </w:r>
    </w:p>
    <w:p w:rsidR="00E90746" w:rsidRPr="00374555" w:rsidRDefault="00E90746" w:rsidP="00374555">
      <w:pPr>
        <w:ind w:firstLine="708"/>
        <w:jc w:val="both"/>
        <w:rPr>
          <w:bCs/>
          <w:kern w:val="0"/>
          <w:lang w:eastAsia="ru-RU"/>
        </w:rPr>
      </w:pPr>
      <w:r w:rsidRPr="00374555">
        <w:rPr>
          <w:kern w:val="0"/>
          <w:lang w:eastAsia="ru-RU"/>
        </w:rPr>
        <w:t>В ц</w:t>
      </w:r>
      <w:r w:rsidRPr="00374555">
        <w:rPr>
          <w:bCs/>
          <w:kern w:val="0"/>
          <w:lang w:eastAsia="ru-RU"/>
        </w:rPr>
        <w:t xml:space="preserve">елях </w:t>
      </w:r>
      <w:r w:rsidRPr="00374555">
        <w:rPr>
          <w:kern w:val="0"/>
          <w:lang w:eastAsia="ru-RU"/>
        </w:rPr>
        <w:t>защиты от загрязнения бассейн</w:t>
      </w:r>
      <w:r>
        <w:rPr>
          <w:kern w:val="0"/>
          <w:lang w:eastAsia="ru-RU"/>
        </w:rPr>
        <w:t>ов</w:t>
      </w:r>
      <w:r w:rsidRPr="00374555">
        <w:rPr>
          <w:bCs/>
          <w:kern w:val="0"/>
          <w:lang w:eastAsia="ru-RU"/>
        </w:rPr>
        <w:t xml:space="preserve"> рек</w:t>
      </w:r>
      <w:r w:rsidRPr="00374555">
        <w:rPr>
          <w:kern w:val="0"/>
          <w:lang w:eastAsia="ru-RU"/>
        </w:rPr>
        <w:t>, необходимо</w:t>
      </w:r>
      <w:r w:rsidRPr="00374555">
        <w:rPr>
          <w:bCs/>
          <w:kern w:val="0"/>
          <w:lang w:eastAsia="ru-RU"/>
        </w:rPr>
        <w:t xml:space="preserve"> </w:t>
      </w:r>
      <w:r w:rsidRPr="00374555">
        <w:rPr>
          <w:kern w:val="0"/>
          <w:lang w:eastAsia="ru-RU"/>
        </w:rPr>
        <w:t>предусматривать механическую очистку дождевых и талых</w:t>
      </w:r>
      <w:r w:rsidRPr="00374555">
        <w:rPr>
          <w:bCs/>
          <w:kern w:val="0"/>
          <w:lang w:eastAsia="ru-RU"/>
        </w:rPr>
        <w:t xml:space="preserve"> </w:t>
      </w:r>
      <w:r w:rsidRPr="00374555">
        <w:rPr>
          <w:kern w:val="0"/>
          <w:lang w:eastAsia="ru-RU"/>
        </w:rPr>
        <w:t xml:space="preserve">вод с </w:t>
      </w:r>
      <w:r w:rsidRPr="00374555">
        <w:rPr>
          <w:bCs/>
          <w:kern w:val="0"/>
          <w:lang w:eastAsia="ru-RU"/>
        </w:rPr>
        <w:t>селитебной терри</w:t>
      </w:r>
      <w:r w:rsidRPr="00374555">
        <w:rPr>
          <w:bCs/>
          <w:kern w:val="0"/>
          <w:lang w:eastAsia="ru-RU"/>
        </w:rPr>
        <w:softHyphen/>
        <w:t>тории путем</w:t>
      </w:r>
      <w:r w:rsidRPr="00374555">
        <w:rPr>
          <w:kern w:val="0"/>
          <w:lang w:eastAsia="ru-RU"/>
        </w:rPr>
        <w:t xml:space="preserve"> строительства  очистных сооружений и локальной очистки</w:t>
      </w:r>
      <w:r w:rsidRPr="00374555">
        <w:rPr>
          <w:bCs/>
          <w:kern w:val="0"/>
          <w:lang w:eastAsia="ru-RU"/>
        </w:rPr>
        <w:t xml:space="preserve"> с</w:t>
      </w:r>
      <w:r w:rsidRPr="00374555">
        <w:rPr>
          <w:kern w:val="0"/>
          <w:lang w:eastAsia="ru-RU"/>
        </w:rPr>
        <w:t xml:space="preserve"> территорий промышленных и</w:t>
      </w:r>
      <w:r w:rsidRPr="00374555">
        <w:rPr>
          <w:bCs/>
          <w:kern w:val="0"/>
          <w:lang w:eastAsia="ru-RU"/>
        </w:rPr>
        <w:t xml:space="preserve"> коммунально-складских пред</w:t>
      </w:r>
      <w:r w:rsidRPr="00374555">
        <w:rPr>
          <w:bCs/>
          <w:kern w:val="0"/>
          <w:lang w:eastAsia="ru-RU"/>
        </w:rPr>
        <w:softHyphen/>
        <w:t>приятий.</w:t>
      </w:r>
    </w:p>
    <w:p w:rsidR="00E90746" w:rsidRPr="00374555" w:rsidRDefault="00E90746" w:rsidP="00374555">
      <w:pPr>
        <w:jc w:val="both"/>
      </w:pPr>
    </w:p>
    <w:p w:rsidR="00E90746" w:rsidRPr="008F4E34" w:rsidRDefault="00E90746" w:rsidP="008F4E34">
      <w:pPr>
        <w:ind w:firstLine="708"/>
        <w:jc w:val="both"/>
        <w:rPr>
          <w:b/>
          <w:i/>
          <w:kern w:val="0"/>
          <w:lang w:eastAsia="ru-RU"/>
        </w:rPr>
      </w:pPr>
      <w:r w:rsidRPr="00E75BDF">
        <w:rPr>
          <w:b/>
          <w:bCs/>
          <w:i/>
          <w:kern w:val="0"/>
          <w:lang w:eastAsia="ru-RU"/>
        </w:rPr>
        <w:t>Охрана подземных вод</w:t>
      </w:r>
    </w:p>
    <w:p w:rsidR="00E90746" w:rsidRPr="00E75BDF" w:rsidRDefault="00E90746" w:rsidP="00E75BDF">
      <w:pPr>
        <w:ind w:firstLine="708"/>
        <w:jc w:val="both"/>
        <w:rPr>
          <w:bCs/>
          <w:kern w:val="0"/>
          <w:lang w:eastAsia="ru-RU"/>
        </w:rPr>
      </w:pPr>
      <w:r w:rsidRPr="00E75BDF">
        <w:rPr>
          <w:bCs/>
          <w:kern w:val="0"/>
          <w:lang w:eastAsia="ru-RU"/>
        </w:rPr>
        <w:t xml:space="preserve">Охрана подземных вод сводится к решению двух </w:t>
      </w:r>
      <w:r w:rsidRPr="00E75BDF">
        <w:rPr>
          <w:kern w:val="0"/>
          <w:lang w:eastAsia="ru-RU"/>
        </w:rPr>
        <w:t xml:space="preserve">задач – защите </w:t>
      </w:r>
      <w:r w:rsidRPr="00E75BDF">
        <w:rPr>
          <w:bCs/>
          <w:kern w:val="0"/>
          <w:lang w:eastAsia="ru-RU"/>
        </w:rPr>
        <w:t>от</w:t>
      </w:r>
      <w:r w:rsidRPr="00E75BDF">
        <w:rPr>
          <w:kern w:val="0"/>
          <w:lang w:eastAsia="ru-RU"/>
        </w:rPr>
        <w:t xml:space="preserve"> истощения и з</w:t>
      </w:r>
      <w:r w:rsidRPr="00E75BDF">
        <w:rPr>
          <w:bCs/>
          <w:kern w:val="0"/>
          <w:lang w:eastAsia="ru-RU"/>
        </w:rPr>
        <w:t>агрязнения.</w:t>
      </w:r>
    </w:p>
    <w:p w:rsidR="00E90746" w:rsidRPr="004A63B2" w:rsidRDefault="00E90746" w:rsidP="00E75BDF">
      <w:pPr>
        <w:ind w:firstLine="708"/>
        <w:jc w:val="both"/>
        <w:rPr>
          <w:kern w:val="0"/>
          <w:lang w:eastAsia="ru-RU"/>
        </w:rPr>
      </w:pPr>
      <w:r w:rsidRPr="004A63B2">
        <w:rPr>
          <w:kern w:val="0"/>
          <w:lang w:eastAsia="ru-RU"/>
        </w:rPr>
        <w:t>Водоснабжение  осуществляется за счет использования верхнедевонских комплексов.</w:t>
      </w:r>
    </w:p>
    <w:p w:rsidR="00E90746" w:rsidRPr="00E75BDF" w:rsidRDefault="00E90746" w:rsidP="00E75BDF">
      <w:pPr>
        <w:ind w:firstLine="708"/>
        <w:jc w:val="both"/>
        <w:rPr>
          <w:bCs/>
          <w:kern w:val="0"/>
          <w:lang w:eastAsia="ru-RU"/>
        </w:rPr>
      </w:pPr>
      <w:r w:rsidRPr="004A63B2">
        <w:rPr>
          <w:kern w:val="0"/>
          <w:lang w:eastAsia="ru-RU"/>
        </w:rPr>
        <w:t>Эксплуатация осуществляется с помощью отдельных скважин, расположенных бессистемно в пределах территории поселка. Под влиянием длительной эксплуатации, постоянно увеличивавшегося водоотбора в верхнедевонском комплексе отмечается сработка уровней воды по отношению</w:t>
      </w:r>
      <w:r w:rsidRPr="00E75BDF">
        <w:rPr>
          <w:kern w:val="0"/>
          <w:lang w:eastAsia="ru-RU"/>
        </w:rPr>
        <w:t xml:space="preserve"> к первоначальному на </w:t>
      </w:r>
      <w:r w:rsidRPr="00E75BDF">
        <w:rPr>
          <w:bCs/>
          <w:kern w:val="0"/>
          <w:lang w:eastAsia="ru-RU"/>
        </w:rPr>
        <w:t xml:space="preserve"> 10-62 метра. </w:t>
      </w:r>
    </w:p>
    <w:p w:rsidR="00E90746" w:rsidRPr="00E75BDF" w:rsidRDefault="00E90746" w:rsidP="00E75BDF">
      <w:pPr>
        <w:ind w:firstLine="708"/>
        <w:jc w:val="both"/>
        <w:rPr>
          <w:bCs/>
          <w:kern w:val="0"/>
          <w:lang w:eastAsia="ru-RU"/>
        </w:rPr>
      </w:pPr>
      <w:r w:rsidRPr="00E75BDF">
        <w:rPr>
          <w:bCs/>
          <w:kern w:val="0"/>
          <w:lang w:eastAsia="ru-RU"/>
        </w:rPr>
        <w:t>Качественная сохранность</w:t>
      </w:r>
      <w:r w:rsidRPr="00E75BDF">
        <w:rPr>
          <w:bCs/>
          <w:spacing w:val="-10"/>
          <w:kern w:val="0"/>
          <w:lang w:eastAsia="ru-RU"/>
        </w:rPr>
        <w:t xml:space="preserve"> подземных вод </w:t>
      </w:r>
      <w:r w:rsidRPr="00E75BDF">
        <w:rPr>
          <w:spacing w:val="-10"/>
          <w:kern w:val="0"/>
          <w:lang w:eastAsia="ru-RU"/>
        </w:rPr>
        <w:t xml:space="preserve">взаимоувязывается с </w:t>
      </w:r>
      <w:r w:rsidRPr="00E75BDF">
        <w:rPr>
          <w:bCs/>
          <w:kern w:val="0"/>
          <w:lang w:eastAsia="ru-RU"/>
        </w:rPr>
        <w:t>естественной их защищенностью,</w:t>
      </w:r>
      <w:r w:rsidRPr="00E75BDF">
        <w:rPr>
          <w:bCs/>
          <w:spacing w:val="-10"/>
          <w:kern w:val="0"/>
          <w:lang w:eastAsia="ru-RU"/>
        </w:rPr>
        <w:t xml:space="preserve"> которая определяется </w:t>
      </w:r>
      <w:r w:rsidRPr="00E75BDF">
        <w:rPr>
          <w:bCs/>
          <w:kern w:val="0"/>
          <w:lang w:eastAsia="ru-RU"/>
        </w:rPr>
        <w:t>мощностью перекрывавшего и</w:t>
      </w:r>
      <w:r w:rsidRPr="00E75BDF">
        <w:rPr>
          <w:kern w:val="0"/>
          <w:lang w:eastAsia="ru-RU"/>
        </w:rPr>
        <w:t>х</w:t>
      </w:r>
      <w:r w:rsidRPr="00E75BDF">
        <w:rPr>
          <w:bCs/>
          <w:spacing w:val="-10"/>
          <w:kern w:val="0"/>
          <w:lang w:eastAsia="ru-RU"/>
        </w:rPr>
        <w:t xml:space="preserve"> слабо</w:t>
      </w:r>
      <w:r w:rsidRPr="00E75BDF">
        <w:rPr>
          <w:spacing w:val="-10"/>
          <w:kern w:val="0"/>
          <w:lang w:eastAsia="ru-RU"/>
        </w:rPr>
        <w:t xml:space="preserve">проницаемого </w:t>
      </w:r>
      <w:r w:rsidRPr="00E75BDF">
        <w:rPr>
          <w:bCs/>
          <w:spacing w:val="-10"/>
          <w:kern w:val="0"/>
          <w:lang w:eastAsia="ru-RU"/>
        </w:rPr>
        <w:t xml:space="preserve"> слоя.</w:t>
      </w:r>
    </w:p>
    <w:p w:rsidR="00E90746" w:rsidRPr="00E75BDF" w:rsidRDefault="00E90746" w:rsidP="00E75BDF">
      <w:pPr>
        <w:ind w:firstLine="708"/>
        <w:jc w:val="both"/>
        <w:rPr>
          <w:bCs/>
          <w:kern w:val="0"/>
          <w:lang w:eastAsia="ru-RU"/>
        </w:rPr>
      </w:pPr>
      <w:r w:rsidRPr="00E75BDF">
        <w:rPr>
          <w:kern w:val="0"/>
          <w:lang w:eastAsia="ru-RU"/>
        </w:rPr>
        <w:t>В предел</w:t>
      </w:r>
      <w:r w:rsidRPr="00E75BDF">
        <w:rPr>
          <w:bCs/>
          <w:kern w:val="0"/>
          <w:lang w:eastAsia="ru-RU"/>
        </w:rPr>
        <w:t xml:space="preserve">ах территории </w:t>
      </w:r>
      <w:r>
        <w:t xml:space="preserve">Васильевского сельского поселения </w:t>
      </w:r>
      <w:r w:rsidRPr="00E75BDF">
        <w:rPr>
          <w:bCs/>
          <w:spacing w:val="-10"/>
          <w:kern w:val="0"/>
          <w:lang w:eastAsia="ru-RU"/>
        </w:rPr>
        <w:t xml:space="preserve">подземные воды относятся </w:t>
      </w:r>
      <w:r w:rsidRPr="00E75BDF">
        <w:rPr>
          <w:bCs/>
          <w:kern w:val="0"/>
          <w:lang w:eastAsia="ru-RU"/>
        </w:rPr>
        <w:t>к категории защищенных, в долине</w:t>
      </w:r>
      <w:r w:rsidRPr="00E75BDF">
        <w:rPr>
          <w:bCs/>
          <w:spacing w:val="-10"/>
          <w:kern w:val="0"/>
          <w:lang w:eastAsia="ru-RU"/>
        </w:rPr>
        <w:t xml:space="preserve"> р</w:t>
      </w:r>
      <w:r>
        <w:rPr>
          <w:bCs/>
          <w:spacing w:val="-10"/>
          <w:kern w:val="0"/>
          <w:lang w:eastAsia="ru-RU"/>
        </w:rPr>
        <w:t>ек</w:t>
      </w:r>
      <w:r w:rsidRPr="00E75BDF">
        <w:rPr>
          <w:bCs/>
          <w:spacing w:val="-10"/>
          <w:kern w:val="0"/>
          <w:lang w:eastAsia="ru-RU"/>
        </w:rPr>
        <w:t xml:space="preserve"> - </w:t>
      </w:r>
      <w:r w:rsidRPr="00E75BDF">
        <w:rPr>
          <w:spacing w:val="-10"/>
          <w:kern w:val="0"/>
          <w:lang w:eastAsia="ru-RU"/>
        </w:rPr>
        <w:t>условно з</w:t>
      </w:r>
      <w:r w:rsidRPr="00E75BDF">
        <w:rPr>
          <w:bCs/>
          <w:spacing w:val="-10"/>
          <w:kern w:val="0"/>
          <w:lang w:eastAsia="ru-RU"/>
        </w:rPr>
        <w:t>а</w:t>
      </w:r>
      <w:r w:rsidRPr="00E75BDF">
        <w:rPr>
          <w:spacing w:val="-10"/>
          <w:kern w:val="0"/>
          <w:lang w:eastAsia="ru-RU"/>
        </w:rPr>
        <w:t>щи</w:t>
      </w:r>
      <w:r w:rsidRPr="00E75BDF">
        <w:rPr>
          <w:bCs/>
          <w:spacing w:val="-10"/>
          <w:kern w:val="0"/>
          <w:lang w:eastAsia="ru-RU"/>
        </w:rPr>
        <w:t>щенным</w:t>
      </w:r>
      <w:r w:rsidRPr="00E75BDF">
        <w:rPr>
          <w:spacing w:val="-10"/>
          <w:kern w:val="0"/>
          <w:lang w:eastAsia="ru-RU"/>
        </w:rPr>
        <w:t>и</w:t>
      </w:r>
      <w:r w:rsidRPr="00E75BDF">
        <w:rPr>
          <w:bCs/>
          <w:spacing w:val="-10"/>
          <w:kern w:val="0"/>
          <w:lang w:eastAsia="ru-RU"/>
        </w:rPr>
        <w:t xml:space="preserve">, </w:t>
      </w:r>
      <w:r w:rsidRPr="00E75BDF">
        <w:rPr>
          <w:bCs/>
          <w:kern w:val="0"/>
          <w:lang w:eastAsia="ru-RU"/>
        </w:rPr>
        <w:t>либо не защищенным, ввиду близкого</w:t>
      </w:r>
      <w:r w:rsidRPr="00E75BDF">
        <w:rPr>
          <w:bCs/>
          <w:spacing w:val="-10"/>
          <w:kern w:val="0"/>
          <w:lang w:eastAsia="ru-RU"/>
        </w:rPr>
        <w:t xml:space="preserve"> залегания</w:t>
      </w:r>
      <w:r>
        <w:rPr>
          <w:bCs/>
          <w:spacing w:val="-10"/>
          <w:kern w:val="0"/>
          <w:lang w:eastAsia="ru-RU"/>
        </w:rPr>
        <w:t>.</w:t>
      </w:r>
    </w:p>
    <w:p w:rsidR="00E90746" w:rsidRDefault="00E90746" w:rsidP="008F4E34">
      <w:pPr>
        <w:ind w:firstLine="708"/>
        <w:jc w:val="both"/>
        <w:rPr>
          <w:kern w:val="0"/>
          <w:lang w:eastAsia="ru-RU"/>
        </w:rPr>
      </w:pPr>
      <w:r w:rsidRPr="00E75BDF">
        <w:rPr>
          <w:bCs/>
          <w:kern w:val="0"/>
          <w:lang w:eastAsia="ru-RU"/>
        </w:rPr>
        <w:t>Для предотвращения возможного</w:t>
      </w:r>
      <w:r w:rsidRPr="00E75BDF">
        <w:rPr>
          <w:spacing w:val="-10"/>
          <w:kern w:val="0"/>
          <w:lang w:eastAsia="ru-RU"/>
        </w:rPr>
        <w:t xml:space="preserve"> з</w:t>
      </w:r>
      <w:r w:rsidRPr="00E75BDF">
        <w:rPr>
          <w:bCs/>
          <w:spacing w:val="-10"/>
          <w:kern w:val="0"/>
          <w:lang w:eastAsia="ru-RU"/>
        </w:rPr>
        <w:t xml:space="preserve">агрязнения подземных </w:t>
      </w:r>
      <w:r w:rsidRPr="00E75BDF">
        <w:rPr>
          <w:bCs/>
          <w:kern w:val="0"/>
          <w:lang w:eastAsia="ru-RU"/>
        </w:rPr>
        <w:t>вод от поверхностного загрязнения, необходимо</w:t>
      </w:r>
      <w:r w:rsidRPr="00E75BDF">
        <w:rPr>
          <w:bCs/>
          <w:spacing w:val="-10"/>
          <w:kern w:val="0"/>
          <w:lang w:eastAsia="ru-RU"/>
        </w:rPr>
        <w:t xml:space="preserve"> обязательное </w:t>
      </w:r>
      <w:r w:rsidRPr="00E75BDF">
        <w:rPr>
          <w:bCs/>
          <w:kern w:val="0"/>
          <w:lang w:eastAsia="ru-RU"/>
        </w:rPr>
        <w:t xml:space="preserve">соблюдение ряда зон санитарной </w:t>
      </w:r>
      <w:r w:rsidRPr="00E75BDF">
        <w:rPr>
          <w:kern w:val="0"/>
          <w:lang w:eastAsia="ru-RU"/>
        </w:rPr>
        <w:t>охраны.</w:t>
      </w:r>
    </w:p>
    <w:p w:rsidR="00E90746" w:rsidRPr="00E77FD6" w:rsidRDefault="00E90746" w:rsidP="002A7DEA">
      <w:pPr>
        <w:pStyle w:val="BodyText"/>
        <w:spacing w:after="0"/>
        <w:ind w:firstLine="709"/>
        <w:jc w:val="both"/>
      </w:pPr>
      <w:r w:rsidRPr="00E77FD6">
        <w:t>Основные мероприятия питьевого водоснабжения включают:</w:t>
      </w:r>
    </w:p>
    <w:p w:rsidR="00E90746" w:rsidRPr="00E77FD6" w:rsidRDefault="00E90746" w:rsidP="002A7DEA">
      <w:pPr>
        <w:pStyle w:val="210"/>
        <w:widowControl/>
        <w:tabs>
          <w:tab w:val="clear" w:pos="30245"/>
          <w:tab w:val="left" w:pos="28930"/>
        </w:tabs>
        <w:suppressAutoHyphens w:val="0"/>
        <w:ind w:left="0" w:firstLine="709"/>
        <w:jc w:val="both"/>
      </w:pPr>
      <w:r w:rsidRPr="00E77FD6">
        <w:t>1. улучшение питьевого водоснабжения сельск</w:t>
      </w:r>
      <w:r>
        <w:t>ого</w:t>
      </w:r>
      <w:r w:rsidRPr="00E77FD6">
        <w:t xml:space="preserve"> поселени</w:t>
      </w:r>
      <w:r>
        <w:t>я</w:t>
      </w:r>
      <w:r w:rsidRPr="00E77FD6">
        <w:t>, строительство централизованных систем водопровода;</w:t>
      </w:r>
    </w:p>
    <w:p w:rsidR="00E90746" w:rsidRPr="00E77FD6" w:rsidRDefault="00E90746" w:rsidP="002A7DEA">
      <w:pPr>
        <w:pStyle w:val="210"/>
        <w:widowControl/>
        <w:tabs>
          <w:tab w:val="clear" w:pos="30245"/>
          <w:tab w:val="left" w:pos="28930"/>
        </w:tabs>
        <w:suppressAutoHyphens w:val="0"/>
        <w:ind w:left="0" w:firstLine="709"/>
        <w:jc w:val="both"/>
      </w:pPr>
      <w:r w:rsidRPr="00E77FD6">
        <w:t>2. организация санитарно-защитных зон всех источников питьевого водоснабжения,</w:t>
      </w:r>
    </w:p>
    <w:p w:rsidR="00E90746" w:rsidRPr="00E77FD6" w:rsidRDefault="00E90746" w:rsidP="002A7DEA">
      <w:pPr>
        <w:pStyle w:val="210"/>
        <w:widowControl/>
        <w:tabs>
          <w:tab w:val="clear" w:pos="30245"/>
          <w:tab w:val="left" w:pos="28930"/>
        </w:tabs>
        <w:suppressAutoHyphens w:val="0"/>
        <w:ind w:left="0" w:firstLine="709"/>
        <w:jc w:val="both"/>
      </w:pPr>
      <w:r w:rsidRPr="00E77FD6">
        <w:t>3. развитие нормативно – правовой базы и хозяйственного механизма водопользования, стимулирующего экономию питьевой воды;</w:t>
      </w:r>
    </w:p>
    <w:p w:rsidR="00E90746" w:rsidRDefault="00E90746" w:rsidP="002A7DEA">
      <w:pPr>
        <w:pStyle w:val="210"/>
        <w:widowControl/>
        <w:tabs>
          <w:tab w:val="clear" w:pos="30245"/>
          <w:tab w:val="left" w:pos="28930"/>
        </w:tabs>
        <w:suppressAutoHyphens w:val="0"/>
        <w:ind w:left="0" w:firstLine="709"/>
        <w:jc w:val="both"/>
      </w:pPr>
      <w:r w:rsidRPr="00E77FD6">
        <w:t>4. внедрение в практику хозяйственно - питьевого водоснабжение систем местной водоочистки и обеззараживания питьевой воды.</w:t>
      </w:r>
    </w:p>
    <w:p w:rsidR="00E90746" w:rsidRPr="008460BD" w:rsidRDefault="00E90746" w:rsidP="002A7DEA">
      <w:pPr>
        <w:pStyle w:val="NormalWeb"/>
        <w:ind w:firstLine="709"/>
        <w:jc w:val="both"/>
        <w:rPr>
          <w:kern w:val="1"/>
        </w:rPr>
      </w:pPr>
      <w:r w:rsidRPr="008460BD">
        <w:rPr>
          <w:kern w:val="1"/>
        </w:rPr>
        <w:t>5. содействие организации санитарно-защитных зон всех источников питьевого водоснабжения.</w:t>
      </w:r>
    </w:p>
    <w:p w:rsidR="00E90746" w:rsidRPr="008460BD" w:rsidRDefault="00E90746" w:rsidP="002A7DEA">
      <w:pPr>
        <w:pStyle w:val="NormalWeb"/>
        <w:ind w:firstLine="709"/>
        <w:jc w:val="both"/>
        <w:rPr>
          <w:kern w:val="1"/>
        </w:rPr>
      </w:pPr>
      <w:r w:rsidRPr="008460BD">
        <w:rPr>
          <w:kern w:val="1"/>
        </w:rPr>
        <w:t>6. обеспечение сбора и очистки поверхностных стоков с территории жилой и промышленной застройки во всех населенных пунктах, в первую очередь на предприятиях по переработке сельскохозяйственной продукции – молочные и мясоперерабатывающие предприятия.</w:t>
      </w:r>
    </w:p>
    <w:p w:rsidR="00E90746" w:rsidRPr="008460BD" w:rsidRDefault="00E90746" w:rsidP="002A7DEA">
      <w:pPr>
        <w:pStyle w:val="NormalWeb"/>
        <w:ind w:firstLine="709"/>
        <w:jc w:val="both"/>
        <w:rPr>
          <w:kern w:val="1"/>
        </w:rPr>
      </w:pPr>
      <w:r w:rsidRPr="008460BD">
        <w:rPr>
          <w:kern w:val="1"/>
        </w:rPr>
        <w:t>7. решение вопроса строительства современных очистных сооружений в муниципальных образованиях района, вопроса строительства локальных очистных сооружений на предприятиях.</w:t>
      </w:r>
    </w:p>
    <w:p w:rsidR="00E90746" w:rsidRPr="008460BD" w:rsidRDefault="00E90746" w:rsidP="002A7DEA">
      <w:pPr>
        <w:pStyle w:val="NormalWeb"/>
        <w:ind w:firstLine="709"/>
        <w:jc w:val="both"/>
        <w:rPr>
          <w:kern w:val="1"/>
        </w:rPr>
      </w:pPr>
      <w:r w:rsidRPr="008460BD">
        <w:rPr>
          <w:kern w:val="1"/>
        </w:rPr>
        <w:t>8. содействие установлению водоохранных зон рек.</w:t>
      </w:r>
    </w:p>
    <w:p w:rsidR="00E90746" w:rsidRPr="008460BD" w:rsidRDefault="00E90746" w:rsidP="002A7DEA">
      <w:pPr>
        <w:pStyle w:val="NormalWeb"/>
        <w:ind w:firstLine="709"/>
        <w:jc w:val="both"/>
        <w:rPr>
          <w:kern w:val="1"/>
        </w:rPr>
      </w:pPr>
      <w:r w:rsidRPr="008460BD">
        <w:rPr>
          <w:kern w:val="1"/>
        </w:rPr>
        <w:t>9. содействие комплексу мероприятий, направленных на обеспечение безопасности существующих гидротехнических сооружений (ГТС).</w:t>
      </w:r>
    </w:p>
    <w:p w:rsidR="00E90746" w:rsidRPr="008F4E34" w:rsidRDefault="00E90746" w:rsidP="008F4E34">
      <w:pPr>
        <w:ind w:firstLine="708"/>
        <w:jc w:val="both"/>
        <w:rPr>
          <w:bCs/>
          <w:kern w:val="0"/>
          <w:lang w:eastAsia="ru-RU"/>
        </w:rPr>
      </w:pPr>
    </w:p>
    <w:p w:rsidR="00E90746" w:rsidRPr="008F4E34" w:rsidRDefault="00E90746" w:rsidP="008F4E34">
      <w:pPr>
        <w:ind w:firstLine="708"/>
        <w:jc w:val="both"/>
        <w:rPr>
          <w:b/>
          <w:i/>
          <w:kern w:val="0"/>
          <w:lang w:eastAsia="ru-RU"/>
        </w:rPr>
      </w:pPr>
      <w:r w:rsidRPr="00E75BDF">
        <w:rPr>
          <w:b/>
          <w:i/>
          <w:kern w:val="0"/>
          <w:lang w:eastAsia="ru-RU"/>
        </w:rPr>
        <w:t>Для защиты подземных вод необходимо осуществлять следующие мероприятия:</w:t>
      </w:r>
    </w:p>
    <w:p w:rsidR="00E90746" w:rsidRPr="00E75BDF" w:rsidRDefault="00E90746" w:rsidP="00620AE4">
      <w:pPr>
        <w:numPr>
          <w:ilvl w:val="1"/>
          <w:numId w:val="36"/>
        </w:numPr>
        <w:tabs>
          <w:tab w:val="clear" w:pos="1080"/>
          <w:tab w:val="left" w:pos="993"/>
        </w:tabs>
        <w:ind w:left="0" w:firstLine="709"/>
        <w:jc w:val="both"/>
        <w:rPr>
          <w:bCs/>
          <w:kern w:val="0"/>
          <w:lang w:eastAsia="ru-RU"/>
        </w:rPr>
      </w:pPr>
      <w:r w:rsidRPr="00E75BDF">
        <w:rPr>
          <w:kern w:val="0"/>
          <w:lang w:eastAsia="ru-RU"/>
        </w:rPr>
        <w:t>Постоянное наблюдение з</w:t>
      </w:r>
      <w:r w:rsidRPr="00E75BDF">
        <w:rPr>
          <w:bCs/>
          <w:kern w:val="0"/>
          <w:lang w:eastAsia="ru-RU"/>
        </w:rPr>
        <w:t>а</w:t>
      </w:r>
      <w:r w:rsidRPr="00E75BDF">
        <w:rPr>
          <w:kern w:val="0"/>
          <w:lang w:eastAsia="ru-RU"/>
        </w:rPr>
        <w:t xml:space="preserve"> санитарно-техническим состоянием</w:t>
      </w:r>
      <w:r w:rsidRPr="00E75BDF">
        <w:rPr>
          <w:bCs/>
          <w:kern w:val="0"/>
          <w:lang w:eastAsia="ru-RU"/>
        </w:rPr>
        <w:t xml:space="preserve"> водозаборных сооружений.</w:t>
      </w:r>
    </w:p>
    <w:p w:rsidR="00E90746" w:rsidRPr="00E75BDF" w:rsidRDefault="00E90746" w:rsidP="00620AE4">
      <w:pPr>
        <w:numPr>
          <w:ilvl w:val="1"/>
          <w:numId w:val="36"/>
        </w:numPr>
        <w:tabs>
          <w:tab w:val="clear" w:pos="1080"/>
          <w:tab w:val="left" w:pos="993"/>
        </w:tabs>
        <w:ind w:left="0" w:firstLine="709"/>
        <w:jc w:val="both"/>
        <w:rPr>
          <w:bCs/>
          <w:kern w:val="0"/>
          <w:lang w:eastAsia="ru-RU"/>
        </w:rPr>
      </w:pPr>
      <w:r w:rsidRPr="00E75BDF">
        <w:rPr>
          <w:bCs/>
          <w:kern w:val="0"/>
          <w:lang w:eastAsia="ru-RU"/>
        </w:rPr>
        <w:t xml:space="preserve">Постоянный контроль </w:t>
      </w:r>
      <w:r w:rsidRPr="00E75BDF">
        <w:rPr>
          <w:kern w:val="0"/>
        </w:rPr>
        <w:t>з</w:t>
      </w:r>
      <w:r w:rsidRPr="00E75BDF">
        <w:rPr>
          <w:bCs/>
          <w:kern w:val="0"/>
          <w:lang w:val="en-US"/>
        </w:rPr>
        <w:t>a</w:t>
      </w:r>
      <w:r w:rsidRPr="00E75BDF">
        <w:rPr>
          <w:bCs/>
          <w:kern w:val="0"/>
        </w:rPr>
        <w:t xml:space="preserve"> </w:t>
      </w:r>
      <w:r w:rsidRPr="00E75BDF">
        <w:rPr>
          <w:kern w:val="0"/>
          <w:lang w:eastAsia="ru-RU"/>
        </w:rPr>
        <w:t>качеством отбираемой воды</w:t>
      </w:r>
      <w:r w:rsidRPr="00E75BDF">
        <w:rPr>
          <w:bCs/>
          <w:kern w:val="0"/>
          <w:lang w:eastAsia="ru-RU"/>
        </w:rPr>
        <w:t>.</w:t>
      </w:r>
    </w:p>
    <w:p w:rsidR="00E90746" w:rsidRPr="008F4E34" w:rsidRDefault="00E90746" w:rsidP="00620AE4">
      <w:pPr>
        <w:numPr>
          <w:ilvl w:val="1"/>
          <w:numId w:val="36"/>
        </w:numPr>
        <w:tabs>
          <w:tab w:val="clear" w:pos="1080"/>
          <w:tab w:val="left" w:pos="993"/>
        </w:tabs>
        <w:ind w:left="0" w:firstLine="709"/>
        <w:jc w:val="both"/>
        <w:rPr>
          <w:bCs/>
          <w:kern w:val="0"/>
          <w:lang w:eastAsia="ru-RU"/>
        </w:rPr>
      </w:pPr>
      <w:r w:rsidRPr="00E75BDF">
        <w:rPr>
          <w:kern w:val="0"/>
          <w:lang w:eastAsia="ru-RU"/>
        </w:rPr>
        <w:t>Своевременный</w:t>
      </w:r>
      <w:r w:rsidRPr="00E75BDF">
        <w:rPr>
          <w:bCs/>
          <w:kern w:val="0"/>
          <w:lang w:eastAsia="ru-RU"/>
        </w:rPr>
        <w:t xml:space="preserve"> тампонаж</w:t>
      </w:r>
      <w:r w:rsidRPr="00E75BDF">
        <w:rPr>
          <w:kern w:val="0"/>
          <w:lang w:eastAsia="ru-RU"/>
        </w:rPr>
        <w:t xml:space="preserve"> бездействующих скважин.</w:t>
      </w:r>
    </w:p>
    <w:p w:rsidR="00E90746" w:rsidRPr="008F4E34" w:rsidRDefault="00E90746" w:rsidP="008F4E34">
      <w:pPr>
        <w:ind w:left="360" w:firstLine="348"/>
        <w:jc w:val="both"/>
        <w:rPr>
          <w:b/>
          <w:i/>
          <w:kern w:val="0"/>
          <w:lang w:eastAsia="ru-RU"/>
        </w:rPr>
      </w:pPr>
      <w:r w:rsidRPr="00541EC1">
        <w:rPr>
          <w:b/>
          <w:i/>
          <w:kern w:val="0"/>
          <w:lang w:eastAsia="ru-RU"/>
        </w:rPr>
        <w:t>О</w:t>
      </w:r>
      <w:r w:rsidRPr="00541EC1">
        <w:rPr>
          <w:b/>
          <w:bCs/>
          <w:i/>
          <w:kern w:val="0"/>
          <w:lang w:eastAsia="ru-RU"/>
        </w:rPr>
        <w:t xml:space="preserve">храна растительности </w:t>
      </w:r>
      <w:r w:rsidRPr="00541EC1">
        <w:rPr>
          <w:b/>
          <w:i/>
          <w:kern w:val="0"/>
          <w:lang w:eastAsia="ru-RU"/>
        </w:rPr>
        <w:t>и почв</w:t>
      </w:r>
    </w:p>
    <w:p w:rsidR="00E90746" w:rsidRDefault="00E90746" w:rsidP="003921F1">
      <w:pPr>
        <w:ind w:firstLine="708"/>
        <w:jc w:val="both"/>
        <w:rPr>
          <w:kern w:val="0"/>
          <w:lang w:eastAsia="ru-RU"/>
        </w:rPr>
      </w:pPr>
      <w:r w:rsidRPr="00541EC1">
        <w:rPr>
          <w:kern w:val="0"/>
          <w:lang w:eastAsia="ru-RU"/>
        </w:rPr>
        <w:t>Все существу</w:t>
      </w:r>
      <w:r>
        <w:rPr>
          <w:kern w:val="0"/>
          <w:lang w:eastAsia="ru-RU"/>
        </w:rPr>
        <w:t>ющие</w:t>
      </w:r>
      <w:r w:rsidRPr="00541EC1">
        <w:rPr>
          <w:kern w:val="0"/>
          <w:lang w:eastAsia="ru-RU"/>
        </w:rPr>
        <w:t xml:space="preserve"> насаждения проектом генплана сохраняются.</w:t>
      </w:r>
    </w:p>
    <w:p w:rsidR="00E90746" w:rsidRPr="00541EC1" w:rsidRDefault="00E90746" w:rsidP="003921F1">
      <w:pPr>
        <w:ind w:firstLine="708"/>
        <w:jc w:val="both"/>
        <w:rPr>
          <w:kern w:val="0"/>
          <w:lang w:eastAsia="ru-RU"/>
        </w:rPr>
      </w:pPr>
      <w:r>
        <w:rPr>
          <w:kern w:val="0"/>
          <w:lang w:eastAsia="ru-RU"/>
        </w:rPr>
        <w:t>Для того,</w:t>
      </w:r>
      <w:r w:rsidRPr="00541EC1">
        <w:rPr>
          <w:kern w:val="0"/>
          <w:lang w:eastAsia="ru-RU"/>
        </w:rPr>
        <w:t xml:space="preserve"> чтобы насаждения выполняли свои санитарно-гигие</w:t>
      </w:r>
      <w:r w:rsidRPr="00541EC1">
        <w:rPr>
          <w:kern w:val="0"/>
          <w:lang w:eastAsia="ru-RU"/>
        </w:rPr>
        <w:softHyphen/>
      </w:r>
      <w:r w:rsidRPr="00541EC1">
        <w:rPr>
          <w:spacing w:val="-10"/>
          <w:kern w:val="0"/>
          <w:lang w:eastAsia="ru-RU"/>
        </w:rPr>
        <w:t>нические,</w:t>
      </w:r>
      <w:r w:rsidRPr="00541EC1">
        <w:rPr>
          <w:kern w:val="0"/>
          <w:lang w:eastAsia="ru-RU"/>
        </w:rPr>
        <w:t xml:space="preserve"> эстетические и рекреационные функции, необходимо произ</w:t>
      </w:r>
      <w:r w:rsidRPr="00541EC1">
        <w:rPr>
          <w:spacing w:val="-10"/>
          <w:kern w:val="0"/>
          <w:lang w:eastAsia="ru-RU"/>
        </w:rPr>
        <w:t>водить своевременный</w:t>
      </w:r>
      <w:r w:rsidRPr="00541EC1">
        <w:rPr>
          <w:kern w:val="0"/>
          <w:lang w:eastAsia="ru-RU"/>
        </w:rPr>
        <w:t xml:space="preserve"> и квалифицированный уход за растениям и почвой.</w:t>
      </w:r>
    </w:p>
    <w:p w:rsidR="00E90746" w:rsidRPr="00541EC1" w:rsidRDefault="00E90746" w:rsidP="00541EC1">
      <w:pPr>
        <w:ind w:firstLine="708"/>
        <w:jc w:val="both"/>
        <w:rPr>
          <w:kern w:val="0"/>
          <w:lang w:eastAsia="ru-RU"/>
        </w:rPr>
      </w:pPr>
      <w:r w:rsidRPr="00541EC1">
        <w:rPr>
          <w:kern w:val="0"/>
          <w:lang w:eastAsia="ru-RU"/>
        </w:rPr>
        <w:t>Существующи</w:t>
      </w:r>
      <w:r>
        <w:rPr>
          <w:kern w:val="0"/>
          <w:lang w:eastAsia="ru-RU"/>
        </w:rPr>
        <w:t>е участ</w:t>
      </w:r>
      <w:r w:rsidRPr="00541EC1">
        <w:rPr>
          <w:kern w:val="0"/>
          <w:lang w:eastAsia="ru-RU"/>
        </w:rPr>
        <w:t>к</w:t>
      </w:r>
      <w:r>
        <w:rPr>
          <w:kern w:val="0"/>
          <w:lang w:eastAsia="ru-RU"/>
        </w:rPr>
        <w:t>и</w:t>
      </w:r>
      <w:r w:rsidRPr="00541EC1">
        <w:rPr>
          <w:kern w:val="0"/>
          <w:lang w:eastAsia="ru-RU"/>
        </w:rPr>
        <w:t xml:space="preserve"> леса на территории </w:t>
      </w:r>
      <w:r>
        <w:t xml:space="preserve">Васильевского сельского поселения </w:t>
      </w:r>
      <w:r>
        <w:rPr>
          <w:kern w:val="0"/>
          <w:lang w:eastAsia="ru-RU"/>
        </w:rPr>
        <w:t>представ</w:t>
      </w:r>
      <w:r>
        <w:rPr>
          <w:kern w:val="0"/>
          <w:lang w:eastAsia="ru-RU"/>
        </w:rPr>
        <w:softHyphen/>
        <w:t>ляю</w:t>
      </w:r>
      <w:r w:rsidRPr="00541EC1">
        <w:rPr>
          <w:kern w:val="0"/>
          <w:lang w:eastAsia="ru-RU"/>
        </w:rPr>
        <w:t>т собой особую ценность как уголок естественной природы. Он</w:t>
      </w:r>
      <w:r>
        <w:rPr>
          <w:kern w:val="0"/>
          <w:lang w:eastAsia="ru-RU"/>
        </w:rPr>
        <w:t>и долж</w:t>
      </w:r>
      <w:r w:rsidRPr="00541EC1">
        <w:rPr>
          <w:kern w:val="0"/>
          <w:lang w:eastAsia="ru-RU"/>
        </w:rPr>
        <w:t>н</w:t>
      </w:r>
      <w:r>
        <w:rPr>
          <w:kern w:val="0"/>
          <w:lang w:eastAsia="ru-RU"/>
        </w:rPr>
        <w:t>ы</w:t>
      </w:r>
      <w:r w:rsidRPr="00541EC1">
        <w:rPr>
          <w:kern w:val="0"/>
          <w:lang w:eastAsia="ru-RU"/>
        </w:rPr>
        <w:t xml:space="preserve"> быть благоустроен</w:t>
      </w:r>
      <w:r>
        <w:rPr>
          <w:kern w:val="0"/>
          <w:lang w:eastAsia="ru-RU"/>
        </w:rPr>
        <w:t>ы</w:t>
      </w:r>
      <w:r w:rsidRPr="00541EC1">
        <w:rPr>
          <w:kern w:val="0"/>
          <w:lang w:eastAsia="ru-RU"/>
        </w:rPr>
        <w:t xml:space="preserve"> по типу лесопарка и использоваться как мест</w:t>
      </w:r>
      <w:r>
        <w:rPr>
          <w:kern w:val="0"/>
          <w:lang w:eastAsia="ru-RU"/>
        </w:rPr>
        <w:t>а повседневного отдыха, подлежа</w:t>
      </w:r>
      <w:r w:rsidRPr="00541EC1">
        <w:rPr>
          <w:kern w:val="0"/>
          <w:lang w:eastAsia="ru-RU"/>
        </w:rPr>
        <w:t>т особо строгой охране.</w:t>
      </w:r>
    </w:p>
    <w:p w:rsidR="00E90746" w:rsidRPr="00541EC1" w:rsidRDefault="00E90746" w:rsidP="00541EC1">
      <w:pPr>
        <w:ind w:firstLine="708"/>
        <w:jc w:val="both"/>
        <w:rPr>
          <w:kern w:val="0"/>
          <w:lang w:eastAsia="ru-RU"/>
        </w:rPr>
      </w:pPr>
      <w:r w:rsidRPr="00541EC1">
        <w:rPr>
          <w:spacing w:val="-10"/>
          <w:kern w:val="0"/>
          <w:lang w:eastAsia="ru-RU"/>
        </w:rPr>
        <w:t>Овраги</w:t>
      </w:r>
      <w:r w:rsidRPr="00541EC1">
        <w:rPr>
          <w:kern w:val="0"/>
          <w:lang w:eastAsia="ru-RU"/>
        </w:rPr>
        <w:t xml:space="preserve"> укрепляются с помощью посадок</w:t>
      </w:r>
      <w:r>
        <w:rPr>
          <w:kern w:val="0"/>
          <w:lang w:eastAsia="ru-RU"/>
        </w:rPr>
        <w:t>,</w:t>
      </w:r>
      <w:r w:rsidRPr="00541EC1">
        <w:rPr>
          <w:kern w:val="0"/>
          <w:lang w:eastAsia="ru-RU"/>
        </w:rPr>
        <w:t xml:space="preserve">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w:t>
      </w:r>
      <w:r>
        <w:rPr>
          <w:kern w:val="0"/>
          <w:lang w:eastAsia="ru-RU"/>
        </w:rPr>
        <w:t>, таволга, кле</w:t>
      </w:r>
      <w:r w:rsidRPr="00541EC1">
        <w:rPr>
          <w:kern w:val="0"/>
          <w:lang w:eastAsia="ru-RU"/>
        </w:rPr>
        <w:t>н татарский.</w:t>
      </w:r>
    </w:p>
    <w:p w:rsidR="00E90746" w:rsidRPr="00541EC1" w:rsidRDefault="00E90746" w:rsidP="00541EC1">
      <w:pPr>
        <w:ind w:firstLine="708"/>
        <w:jc w:val="both"/>
        <w:rPr>
          <w:kern w:val="0"/>
          <w:lang w:eastAsia="ru-RU"/>
        </w:rPr>
      </w:pPr>
      <w:r w:rsidRPr="00541EC1">
        <w:rPr>
          <w:kern w:val="0"/>
          <w:lang w:eastAsia="ru-RU"/>
        </w:rPr>
        <w:t>Для создания ветрозащитной полосы используются засухо</w:t>
      </w:r>
      <w:r w:rsidRPr="00541EC1">
        <w:rPr>
          <w:kern w:val="0"/>
          <w:lang w:eastAsia="ru-RU"/>
        </w:rPr>
        <w:softHyphen/>
        <w:t>устойчивые породы из вышеприведенного ассортимента.</w:t>
      </w:r>
    </w:p>
    <w:p w:rsidR="00E90746" w:rsidRPr="00541EC1" w:rsidRDefault="00E90746" w:rsidP="00541EC1">
      <w:pPr>
        <w:ind w:firstLine="708"/>
        <w:jc w:val="both"/>
        <w:rPr>
          <w:kern w:val="0"/>
          <w:lang w:eastAsia="ru-RU"/>
        </w:rPr>
      </w:pPr>
      <w:r w:rsidRPr="00541EC1">
        <w:rPr>
          <w:kern w:val="0"/>
          <w:lang w:eastAsia="ru-RU"/>
        </w:rPr>
        <w:t>В целях охраны почв от загрязнения проектом</w:t>
      </w:r>
      <w:r>
        <w:rPr>
          <w:kern w:val="0"/>
          <w:lang w:eastAsia="ru-RU"/>
        </w:rPr>
        <w:t xml:space="preserve"> намечается разработка организации</w:t>
      </w:r>
      <w:r w:rsidRPr="00541EC1">
        <w:rPr>
          <w:kern w:val="0"/>
          <w:lang w:eastAsia="ru-RU"/>
        </w:rPr>
        <w:t xml:space="preserve"> планово-регулярной очистки.</w:t>
      </w:r>
    </w:p>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0A2ADB"/>
    <w:p w:rsidR="00E90746" w:rsidRDefault="00E90746" w:rsidP="00BC5A57">
      <w:pPr>
        <w:jc w:val="both"/>
        <w:rPr>
          <w:rFonts w:cs="Arial"/>
          <w:b/>
          <w:bCs/>
        </w:rPr>
      </w:pPr>
    </w:p>
    <w:p w:rsidR="00E90746" w:rsidRPr="00560827" w:rsidRDefault="00E90746" w:rsidP="000A2ADB">
      <w:pPr>
        <w:ind w:firstLine="708"/>
        <w:jc w:val="both"/>
      </w:pPr>
      <w:r w:rsidRPr="00560827">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p w:rsidR="00E90746" w:rsidRPr="00560827" w:rsidRDefault="00E90746" w:rsidP="000A2ADB"/>
    <w:p w:rsidR="00E90746" w:rsidRDefault="00E90746" w:rsidP="002E12C2">
      <w:pPr>
        <w:ind w:firstLine="709"/>
        <w:jc w:val="both"/>
        <w:rPr>
          <w:b/>
          <w:bCs/>
        </w:rPr>
      </w:pPr>
      <w:r w:rsidRPr="00560827">
        <w:rPr>
          <w:b/>
        </w:rPr>
        <w:t xml:space="preserve">3.1. </w:t>
      </w:r>
      <w:r>
        <w:rPr>
          <w:b/>
        </w:rPr>
        <w:t xml:space="preserve">Мероприятия по </w:t>
      </w:r>
      <w:r>
        <w:rPr>
          <w:b/>
          <w:bCs/>
        </w:rPr>
        <w:t>усовершенствованию и развитию планировочной структуры</w:t>
      </w:r>
      <w:r w:rsidRPr="00E2412A">
        <w:t xml:space="preserve"> </w:t>
      </w:r>
      <w:r>
        <w:rPr>
          <w:b/>
          <w:bCs/>
        </w:rPr>
        <w:t xml:space="preserve">Васильевского </w:t>
      </w:r>
      <w:r w:rsidRPr="00E2412A">
        <w:rPr>
          <w:b/>
          <w:bCs/>
        </w:rPr>
        <w:t>сельского поселения</w:t>
      </w:r>
      <w:r>
        <w:rPr>
          <w:b/>
          <w:bCs/>
        </w:rPr>
        <w:t>, функциональному и градостроительному зонированию:</w:t>
      </w:r>
    </w:p>
    <w:tbl>
      <w:tblPr>
        <w:tblW w:w="9633" w:type="dxa"/>
        <w:tblInd w:w="99" w:type="dxa"/>
        <w:tblLayout w:type="fixed"/>
        <w:tblLook w:val="0000"/>
      </w:tblPr>
      <w:tblGrid>
        <w:gridCol w:w="576"/>
        <w:gridCol w:w="171"/>
        <w:gridCol w:w="566"/>
        <w:gridCol w:w="6473"/>
        <w:gridCol w:w="20"/>
        <w:gridCol w:w="1827"/>
      </w:tblGrid>
      <w:tr w:rsidR="00E90746" w:rsidTr="0083730E">
        <w:trPr>
          <w:trHeight w:val="276"/>
          <w:tblHeader/>
        </w:trPr>
        <w:tc>
          <w:tcPr>
            <w:tcW w:w="747" w:type="dxa"/>
            <w:gridSpan w:val="2"/>
            <w:tcBorders>
              <w:top w:val="single" w:sz="4" w:space="0" w:color="000000"/>
              <w:left w:val="single" w:sz="4" w:space="0" w:color="000000"/>
              <w:bottom w:val="single" w:sz="4" w:space="0" w:color="000000"/>
            </w:tcBorders>
            <w:shd w:val="clear" w:color="auto" w:fill="CCCCCC"/>
          </w:tcPr>
          <w:p w:rsidR="00E90746" w:rsidRDefault="00E90746" w:rsidP="002E12C2">
            <w:pPr>
              <w:snapToGrid w:val="0"/>
              <w:jc w:val="center"/>
              <w:rPr>
                <w:b/>
                <w:bCs/>
              </w:rPr>
            </w:pPr>
            <w:r>
              <w:rPr>
                <w:b/>
                <w:bCs/>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E90746" w:rsidRDefault="00E90746" w:rsidP="002E12C2">
            <w:pPr>
              <w:snapToGrid w:val="0"/>
              <w:jc w:val="center"/>
              <w:rPr>
                <w:b/>
                <w:bCs/>
              </w:rPr>
            </w:pPr>
            <w:r>
              <w:rPr>
                <w:b/>
                <w:bCs/>
              </w:rPr>
              <w:t xml:space="preserve">Наименование мероприятия </w:t>
            </w:r>
          </w:p>
          <w:p w:rsidR="00E90746" w:rsidRDefault="00E90746" w:rsidP="002E12C2">
            <w:pPr>
              <w:jc w:val="center"/>
              <w:rPr>
                <w:b/>
                <w:bCs/>
              </w:rPr>
            </w:pP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CCCCCC"/>
          </w:tcPr>
          <w:p w:rsidR="00E90746" w:rsidRDefault="00E90746" w:rsidP="002E12C2">
            <w:pPr>
              <w:snapToGrid w:val="0"/>
              <w:jc w:val="center"/>
              <w:rPr>
                <w:b/>
                <w:bCs/>
              </w:rPr>
            </w:pPr>
            <w:r>
              <w:rPr>
                <w:b/>
                <w:bCs/>
              </w:rPr>
              <w:t>Сроки реализации</w:t>
            </w:r>
          </w:p>
        </w:tc>
      </w:tr>
      <w:tr w:rsidR="00E90746" w:rsidTr="0083730E">
        <w:trPr>
          <w:trHeight w:val="276"/>
        </w:trPr>
        <w:tc>
          <w:tcPr>
            <w:tcW w:w="9633" w:type="dxa"/>
            <w:gridSpan w:val="6"/>
            <w:tcBorders>
              <w:left w:val="single" w:sz="4" w:space="0" w:color="000000"/>
              <w:bottom w:val="single" w:sz="4" w:space="0" w:color="000000"/>
              <w:right w:val="single" w:sz="4" w:space="0" w:color="000000"/>
            </w:tcBorders>
          </w:tcPr>
          <w:p w:rsidR="00E90746" w:rsidRPr="00BD6566" w:rsidRDefault="00E90746"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усовершенствованию и развитию планировочной структуры</w:t>
            </w:r>
          </w:p>
        </w:tc>
      </w:tr>
      <w:tr w:rsidR="00E90746" w:rsidTr="0083730E">
        <w:trPr>
          <w:trHeight w:val="276"/>
        </w:trPr>
        <w:tc>
          <w:tcPr>
            <w:tcW w:w="747" w:type="dxa"/>
            <w:gridSpan w:val="2"/>
            <w:tcBorders>
              <w:top w:val="single" w:sz="4" w:space="0" w:color="000000"/>
              <w:left w:val="single" w:sz="4" w:space="0" w:color="000000"/>
              <w:bottom w:val="single" w:sz="4" w:space="0" w:color="000000"/>
            </w:tcBorders>
          </w:tcPr>
          <w:p w:rsidR="00E90746" w:rsidRPr="00BD6566" w:rsidRDefault="00E90746" w:rsidP="002E12C2">
            <w:pPr>
              <w:snapToGrid w:val="0"/>
              <w:jc w:val="center"/>
            </w:pPr>
            <w:r w:rsidRPr="00BD6566">
              <w:t>1.</w:t>
            </w:r>
          </w:p>
          <w:p w:rsidR="00E90746" w:rsidRPr="00BD6566" w:rsidRDefault="00E90746" w:rsidP="002E12C2">
            <w:pPr>
              <w:jc w:val="center"/>
            </w:pPr>
          </w:p>
        </w:tc>
        <w:tc>
          <w:tcPr>
            <w:tcW w:w="7039" w:type="dxa"/>
            <w:gridSpan w:val="2"/>
            <w:tcBorders>
              <w:top w:val="single" w:sz="4" w:space="0" w:color="000000"/>
              <w:left w:val="single" w:sz="4" w:space="0" w:color="000000"/>
              <w:bottom w:val="single" w:sz="4" w:space="0" w:color="000000"/>
            </w:tcBorders>
          </w:tcPr>
          <w:p w:rsidR="00E90746" w:rsidRPr="00BD6566" w:rsidRDefault="00E90746" w:rsidP="007D3BE4">
            <w:pPr>
              <w:snapToGrid w:val="0"/>
              <w:jc w:val="both"/>
            </w:pPr>
            <w:r w:rsidRPr="00BD6566">
              <w:t xml:space="preserve">Максимальное сохранение сложившейся архитектурно-планировочной и объемно-пространственной структуры территории </w:t>
            </w:r>
            <w:r>
              <w:t xml:space="preserve">Васильевского сельского поселения </w:t>
            </w:r>
            <w:r w:rsidRPr="00BD6566">
              <w:t xml:space="preserve">при обеспечении условий улучшения состояния окружающей среды градостроительными средствами. </w:t>
            </w:r>
          </w:p>
        </w:tc>
        <w:tc>
          <w:tcPr>
            <w:tcW w:w="1847" w:type="dxa"/>
            <w:gridSpan w:val="2"/>
            <w:tcBorders>
              <w:top w:val="single" w:sz="4" w:space="0" w:color="000000"/>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r>
              <w:t>Первая очередь</w:t>
            </w:r>
          </w:p>
        </w:tc>
      </w:tr>
      <w:tr w:rsidR="00E90746" w:rsidTr="0083730E">
        <w:trPr>
          <w:trHeight w:val="276"/>
        </w:trPr>
        <w:tc>
          <w:tcPr>
            <w:tcW w:w="747" w:type="dxa"/>
            <w:gridSpan w:val="2"/>
            <w:tcBorders>
              <w:left w:val="single" w:sz="4" w:space="0" w:color="000000"/>
              <w:bottom w:val="single" w:sz="4" w:space="0" w:color="000000"/>
            </w:tcBorders>
          </w:tcPr>
          <w:p w:rsidR="00E90746" w:rsidRPr="00BD6566" w:rsidRDefault="00E90746" w:rsidP="002E12C2">
            <w:pPr>
              <w:snapToGrid w:val="0"/>
              <w:jc w:val="center"/>
            </w:pPr>
            <w:r w:rsidRPr="00BD6566">
              <w:t>2.</w:t>
            </w:r>
          </w:p>
        </w:tc>
        <w:tc>
          <w:tcPr>
            <w:tcW w:w="7039" w:type="dxa"/>
            <w:gridSpan w:val="2"/>
            <w:tcBorders>
              <w:left w:val="single" w:sz="4" w:space="0" w:color="000000"/>
              <w:bottom w:val="single" w:sz="4" w:space="0" w:color="000000"/>
            </w:tcBorders>
          </w:tcPr>
          <w:p w:rsidR="00E90746" w:rsidRPr="00BD6566" w:rsidRDefault="00E90746" w:rsidP="002E12C2">
            <w:pPr>
              <w:snapToGrid w:val="0"/>
              <w:jc w:val="both"/>
            </w:pPr>
            <w:r w:rsidRPr="00BD6566">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r>
              <w:t>Первая очередь</w:t>
            </w:r>
          </w:p>
        </w:tc>
      </w:tr>
      <w:tr w:rsidR="00E90746" w:rsidTr="0083730E">
        <w:trPr>
          <w:trHeight w:val="276"/>
        </w:trPr>
        <w:tc>
          <w:tcPr>
            <w:tcW w:w="747" w:type="dxa"/>
            <w:gridSpan w:val="2"/>
            <w:tcBorders>
              <w:left w:val="single" w:sz="4" w:space="0" w:color="000000"/>
              <w:bottom w:val="single" w:sz="4" w:space="0" w:color="000000"/>
            </w:tcBorders>
          </w:tcPr>
          <w:p w:rsidR="00E90746" w:rsidRPr="00BD6566" w:rsidRDefault="00E90746" w:rsidP="002E12C2">
            <w:pPr>
              <w:snapToGrid w:val="0"/>
              <w:jc w:val="center"/>
            </w:pPr>
            <w:r w:rsidRPr="00BD6566">
              <w:t>3.</w:t>
            </w:r>
          </w:p>
        </w:tc>
        <w:tc>
          <w:tcPr>
            <w:tcW w:w="7039" w:type="dxa"/>
            <w:gridSpan w:val="2"/>
            <w:tcBorders>
              <w:left w:val="single" w:sz="4" w:space="0" w:color="000000"/>
              <w:bottom w:val="single" w:sz="4" w:space="0" w:color="000000"/>
            </w:tcBorders>
          </w:tcPr>
          <w:p w:rsidR="00E90746" w:rsidRPr="00BD6566" w:rsidRDefault="00E90746" w:rsidP="007D3BE4">
            <w:pPr>
              <w:snapToGrid w:val="0"/>
              <w:jc w:val="both"/>
            </w:pPr>
            <w:r w:rsidRPr="00BD6566">
              <w:t>Сохранение масштабности планировочных элементов всех населенных пунктов</w:t>
            </w:r>
            <w:r w:rsidRPr="00391B06">
              <w:t xml:space="preserve"> </w:t>
            </w:r>
            <w:r>
              <w:t>Васильевского сельского поселения</w:t>
            </w:r>
            <w:r w:rsidRPr="00BD6566">
              <w:t>.</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pPr>
            <w:r>
              <w:t>Первая очередь</w:t>
            </w:r>
          </w:p>
        </w:tc>
      </w:tr>
      <w:tr w:rsidR="00E90746" w:rsidTr="0083730E">
        <w:trPr>
          <w:trHeight w:val="276"/>
        </w:trPr>
        <w:tc>
          <w:tcPr>
            <w:tcW w:w="747" w:type="dxa"/>
            <w:gridSpan w:val="2"/>
            <w:tcBorders>
              <w:left w:val="single" w:sz="4" w:space="0" w:color="000000"/>
              <w:bottom w:val="single" w:sz="4" w:space="0" w:color="000000"/>
            </w:tcBorders>
          </w:tcPr>
          <w:p w:rsidR="00E90746" w:rsidRPr="00BD6566" w:rsidRDefault="00E90746" w:rsidP="002E12C2">
            <w:pPr>
              <w:snapToGrid w:val="0"/>
              <w:jc w:val="center"/>
            </w:pPr>
            <w:r w:rsidRPr="00BD6566">
              <w:t>4.</w:t>
            </w:r>
          </w:p>
        </w:tc>
        <w:tc>
          <w:tcPr>
            <w:tcW w:w="7039" w:type="dxa"/>
            <w:gridSpan w:val="2"/>
            <w:tcBorders>
              <w:left w:val="single" w:sz="4" w:space="0" w:color="000000"/>
              <w:bottom w:val="single" w:sz="4" w:space="0" w:color="000000"/>
            </w:tcBorders>
          </w:tcPr>
          <w:p w:rsidR="00E90746" w:rsidRPr="00BD6566" w:rsidRDefault="00E90746" w:rsidP="007D3BE4">
            <w:pPr>
              <w:snapToGrid w:val="0"/>
              <w:jc w:val="both"/>
            </w:pPr>
            <w:r w:rsidRPr="00BD6566">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w:t>
            </w:r>
            <w:r w:rsidRPr="00391B06">
              <w:t xml:space="preserve"> </w:t>
            </w:r>
            <w:r>
              <w:t>Васильевского сельского поселения</w:t>
            </w:r>
            <w:r w:rsidRPr="00BD6566">
              <w:t>, градостроительными и природными особенностями.</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r>
              <w:t>Первая очередь</w:t>
            </w:r>
          </w:p>
        </w:tc>
      </w:tr>
      <w:tr w:rsidR="00E90746" w:rsidTr="0083730E">
        <w:trPr>
          <w:trHeight w:val="276"/>
        </w:trPr>
        <w:tc>
          <w:tcPr>
            <w:tcW w:w="9633" w:type="dxa"/>
            <w:gridSpan w:val="6"/>
            <w:tcBorders>
              <w:left w:val="single" w:sz="4" w:space="0" w:color="000000"/>
              <w:bottom w:val="single" w:sz="4" w:space="0" w:color="000000"/>
              <w:right w:val="single" w:sz="4" w:space="0" w:color="000000"/>
            </w:tcBorders>
          </w:tcPr>
          <w:p w:rsidR="00E90746" w:rsidRPr="00BD6566" w:rsidRDefault="00E90746"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функциональному и градостроительному зонированию</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r>
              <w:t>1</w:t>
            </w:r>
            <w:r w:rsidRPr="00BD6566">
              <w:t>.</w:t>
            </w:r>
          </w:p>
        </w:tc>
        <w:tc>
          <w:tcPr>
            <w:tcW w:w="9057" w:type="dxa"/>
            <w:gridSpan w:val="5"/>
            <w:tcBorders>
              <w:left w:val="single" w:sz="4" w:space="0" w:color="000000"/>
              <w:bottom w:val="single" w:sz="4" w:space="0" w:color="000000"/>
              <w:right w:val="single" w:sz="4" w:space="0" w:color="000000"/>
            </w:tcBorders>
          </w:tcPr>
          <w:p w:rsidR="00E90746" w:rsidRPr="00BD6566" w:rsidRDefault="00E90746" w:rsidP="002E12C2">
            <w:pPr>
              <w:snapToGrid w:val="0"/>
              <w:jc w:val="both"/>
            </w:pPr>
            <w:r w:rsidRPr="00BD6566">
              <w:t>Развитие жилой зоны:</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Default="00E90746" w:rsidP="002E12C2">
            <w:pPr>
              <w:snapToGrid w:val="0"/>
              <w:jc w:val="both"/>
            </w:pPr>
          </w:p>
          <w:p w:rsidR="00E90746" w:rsidRDefault="00E90746" w:rsidP="002E12C2">
            <w:pPr>
              <w:snapToGrid w:val="0"/>
              <w:jc w:val="both"/>
            </w:pPr>
          </w:p>
          <w:p w:rsidR="00E90746" w:rsidRPr="00BD6566" w:rsidRDefault="00E90746" w:rsidP="002E12C2">
            <w:pPr>
              <w:snapToGrid w:val="0"/>
              <w:jc w:val="both"/>
            </w:pPr>
            <w:r>
              <w:t>1</w:t>
            </w:r>
            <w:r w:rsidRPr="00BD6566">
              <w:t>.1.</w:t>
            </w:r>
          </w:p>
        </w:tc>
        <w:tc>
          <w:tcPr>
            <w:tcW w:w="6473" w:type="dxa"/>
            <w:tcBorders>
              <w:left w:val="single" w:sz="4" w:space="0" w:color="000000"/>
              <w:bottom w:val="single" w:sz="4" w:space="0" w:color="000000"/>
            </w:tcBorders>
          </w:tcPr>
          <w:p w:rsidR="00E90746" w:rsidRDefault="00E90746" w:rsidP="009C4A2E">
            <w:pPr>
              <w:tabs>
                <w:tab w:val="left" w:pos="709"/>
                <w:tab w:val="left" w:pos="993"/>
              </w:tabs>
              <w:jc w:val="both"/>
              <w:rPr>
                <w:noProof/>
              </w:rPr>
            </w:pPr>
            <w:r w:rsidRPr="00B76FD2">
              <w:rPr>
                <w:noProof/>
              </w:rPr>
              <w:t xml:space="preserve">Генеральным планом в границы </w:t>
            </w:r>
            <w:r w:rsidRPr="00EA7012">
              <w:rPr>
                <w:noProof/>
              </w:rPr>
              <w:t>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r w:rsidRPr="00B76FD2">
              <w:rPr>
                <w:noProof/>
              </w:rPr>
              <w:t xml:space="preserve"> </w:t>
            </w:r>
          </w:p>
          <w:p w:rsidR="00E90746" w:rsidRPr="008D6162" w:rsidRDefault="00E90746" w:rsidP="00756E42">
            <w:pPr>
              <w:numPr>
                <w:ilvl w:val="0"/>
                <w:numId w:val="62"/>
              </w:numPr>
              <w:tabs>
                <w:tab w:val="left" w:pos="709"/>
                <w:tab w:val="left" w:pos="993"/>
              </w:tabs>
              <w:jc w:val="both"/>
            </w:pPr>
            <w:r w:rsidRPr="00F157CF">
              <w:rPr>
                <w:b/>
              </w:rPr>
              <w:t xml:space="preserve">п. Васильевский -  2,70 га </w:t>
            </w:r>
            <w:r w:rsidRPr="00EA7012">
              <w:rPr>
                <w:b/>
                <w:kern w:val="0"/>
              </w:rPr>
              <w:t>-</w:t>
            </w:r>
            <w:r w:rsidRPr="00EA7012">
              <w:rPr>
                <w:noProof/>
              </w:rPr>
              <w:t xml:space="preserve"> с целью комплексного освоения территории </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p>
          <w:p w:rsidR="00E90746" w:rsidRPr="00E26888" w:rsidRDefault="00E90746" w:rsidP="002E12C2">
            <w:pPr>
              <w:pStyle w:val="a"/>
              <w:snapToGrid w:val="0"/>
              <w:jc w:val="center"/>
            </w:pPr>
            <w:r w:rsidRPr="00E26888">
              <w:t>Первая очередь</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Default="00E90746" w:rsidP="002E12C2">
            <w:pPr>
              <w:snapToGrid w:val="0"/>
              <w:jc w:val="both"/>
            </w:pPr>
          </w:p>
          <w:p w:rsidR="00E90746" w:rsidRDefault="00E90746" w:rsidP="002E12C2">
            <w:pPr>
              <w:snapToGrid w:val="0"/>
              <w:jc w:val="both"/>
            </w:pPr>
          </w:p>
          <w:p w:rsidR="00E90746" w:rsidRDefault="00E90746" w:rsidP="002E12C2">
            <w:pPr>
              <w:snapToGrid w:val="0"/>
              <w:jc w:val="both"/>
            </w:pPr>
          </w:p>
          <w:p w:rsidR="00E90746" w:rsidRDefault="00E90746" w:rsidP="002E12C2">
            <w:pPr>
              <w:snapToGrid w:val="0"/>
              <w:jc w:val="both"/>
            </w:pPr>
          </w:p>
          <w:p w:rsidR="00E90746" w:rsidRPr="00BD6566" w:rsidRDefault="00E90746" w:rsidP="002E12C2">
            <w:pPr>
              <w:snapToGrid w:val="0"/>
              <w:jc w:val="both"/>
            </w:pPr>
            <w:r>
              <w:t>1</w:t>
            </w:r>
            <w:r w:rsidRPr="00BD6566">
              <w:t>.2.</w:t>
            </w:r>
          </w:p>
        </w:tc>
        <w:tc>
          <w:tcPr>
            <w:tcW w:w="6473" w:type="dxa"/>
            <w:tcBorders>
              <w:left w:val="single" w:sz="4" w:space="0" w:color="000000"/>
              <w:bottom w:val="single" w:sz="4" w:space="0" w:color="000000"/>
            </w:tcBorders>
          </w:tcPr>
          <w:p w:rsidR="00E90746" w:rsidRDefault="00E90746" w:rsidP="00145DF1">
            <w:pPr>
              <w:tabs>
                <w:tab w:val="left" w:pos="709"/>
                <w:tab w:val="left" w:pos="993"/>
              </w:tabs>
              <w:jc w:val="both"/>
              <w:rPr>
                <w:b/>
                <w:kern w:val="0"/>
              </w:rPr>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w:t>
            </w:r>
            <w:r>
              <w:t>о-транспортной инфраструктур:</w:t>
            </w:r>
            <w:r w:rsidRPr="00EA7012">
              <w:rPr>
                <w:b/>
                <w:kern w:val="0"/>
              </w:rPr>
              <w:t xml:space="preserve"> </w:t>
            </w:r>
          </w:p>
          <w:p w:rsidR="00E90746" w:rsidRPr="008D6162" w:rsidRDefault="00E90746" w:rsidP="009C4A2E">
            <w:pPr>
              <w:numPr>
                <w:ilvl w:val="0"/>
                <w:numId w:val="30"/>
              </w:numPr>
              <w:tabs>
                <w:tab w:val="left" w:pos="709"/>
                <w:tab w:val="left" w:pos="993"/>
              </w:tabs>
              <w:jc w:val="both"/>
            </w:pPr>
            <w:r w:rsidRPr="00F157CF">
              <w:rPr>
                <w:b/>
              </w:rPr>
              <w:t>п. Васильевский -  2,70 га</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p>
          <w:p w:rsidR="00E90746" w:rsidRDefault="00E90746" w:rsidP="002E12C2">
            <w:pPr>
              <w:pStyle w:val="a"/>
              <w:snapToGrid w:val="0"/>
              <w:jc w:val="center"/>
            </w:pPr>
          </w:p>
          <w:p w:rsidR="00E90746" w:rsidRDefault="00E90746" w:rsidP="002E12C2">
            <w:pPr>
              <w:pStyle w:val="a"/>
              <w:snapToGrid w:val="0"/>
              <w:jc w:val="center"/>
            </w:pPr>
          </w:p>
          <w:p w:rsidR="00E90746" w:rsidRPr="00E26888" w:rsidRDefault="00E90746" w:rsidP="002E12C2">
            <w:pPr>
              <w:pStyle w:val="a"/>
              <w:snapToGrid w:val="0"/>
              <w:jc w:val="center"/>
            </w:pPr>
            <w:r w:rsidRPr="00E26888">
              <w:t>Первая очередь</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r>
              <w:t>2</w:t>
            </w:r>
            <w:r w:rsidRPr="00BD6566">
              <w:t>.</w:t>
            </w:r>
          </w:p>
        </w:tc>
        <w:tc>
          <w:tcPr>
            <w:tcW w:w="9057" w:type="dxa"/>
            <w:gridSpan w:val="5"/>
            <w:tcBorders>
              <w:left w:val="single" w:sz="4" w:space="0" w:color="000000"/>
              <w:bottom w:val="single" w:sz="4" w:space="0" w:color="000000"/>
              <w:right w:val="single" w:sz="4" w:space="0" w:color="000000"/>
            </w:tcBorders>
          </w:tcPr>
          <w:p w:rsidR="00E90746" w:rsidRPr="006C2726" w:rsidRDefault="00E90746" w:rsidP="002E12C2">
            <w:pPr>
              <w:snapToGrid w:val="0"/>
              <w:jc w:val="both"/>
            </w:pPr>
            <w:r w:rsidRPr="006C2726">
              <w:t>Развитие общественно-деловой зоны:</w:t>
            </w:r>
          </w:p>
        </w:tc>
      </w:tr>
      <w:tr w:rsidR="00E90746" w:rsidTr="00B472DA">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Pr="00BD6566" w:rsidRDefault="00E90746" w:rsidP="002E12C2">
            <w:pPr>
              <w:snapToGrid w:val="0"/>
              <w:jc w:val="both"/>
            </w:pPr>
            <w:r>
              <w:t>2</w:t>
            </w:r>
            <w:r w:rsidRPr="00BD6566">
              <w:t>.1.</w:t>
            </w:r>
          </w:p>
        </w:tc>
        <w:tc>
          <w:tcPr>
            <w:tcW w:w="6493" w:type="dxa"/>
            <w:gridSpan w:val="2"/>
            <w:tcBorders>
              <w:left w:val="single" w:sz="4" w:space="0" w:color="000000"/>
              <w:bottom w:val="single" w:sz="4" w:space="0" w:color="000000"/>
            </w:tcBorders>
          </w:tcPr>
          <w:p w:rsidR="00E90746" w:rsidRPr="006C2726" w:rsidRDefault="00E90746" w:rsidP="00653C6F">
            <w:pPr>
              <w:snapToGrid w:val="0"/>
              <w:jc w:val="both"/>
            </w:pPr>
            <w:r w:rsidRPr="00DA1022">
              <w:t>Реконструкция существующих учреждений общественно-делового назначения, имеющих степень износа свыше 50%</w:t>
            </w:r>
          </w:p>
        </w:tc>
        <w:tc>
          <w:tcPr>
            <w:tcW w:w="1827" w:type="dxa"/>
            <w:tcBorders>
              <w:left w:val="single" w:sz="4" w:space="0" w:color="000000"/>
              <w:bottom w:val="single" w:sz="4" w:space="0" w:color="000000"/>
              <w:right w:val="single" w:sz="4" w:space="0" w:color="000000"/>
            </w:tcBorders>
          </w:tcPr>
          <w:p w:rsidR="00E90746" w:rsidRPr="00E26888" w:rsidRDefault="00E90746" w:rsidP="002E12C2">
            <w:pPr>
              <w:pStyle w:val="a"/>
              <w:snapToGrid w:val="0"/>
              <w:jc w:val="center"/>
            </w:pPr>
            <w:r w:rsidRPr="00E26888">
              <w:t>Первая очередь</w:t>
            </w:r>
          </w:p>
        </w:tc>
      </w:tr>
      <w:tr w:rsidR="00E90746" w:rsidTr="00B472DA">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Default="00E90746" w:rsidP="001A7140">
            <w:pPr>
              <w:snapToGrid w:val="0"/>
              <w:jc w:val="both"/>
            </w:pPr>
          </w:p>
          <w:p w:rsidR="00E90746" w:rsidRPr="00BD6566" w:rsidRDefault="00E90746" w:rsidP="001A7140">
            <w:pPr>
              <w:snapToGrid w:val="0"/>
              <w:jc w:val="both"/>
            </w:pPr>
            <w:r>
              <w:t>2</w:t>
            </w:r>
            <w:r w:rsidRPr="00BD6566">
              <w:t>.2</w:t>
            </w:r>
            <w:r>
              <w:t>.</w:t>
            </w:r>
          </w:p>
        </w:tc>
        <w:tc>
          <w:tcPr>
            <w:tcW w:w="6493" w:type="dxa"/>
            <w:gridSpan w:val="2"/>
            <w:tcBorders>
              <w:left w:val="single" w:sz="4" w:space="0" w:color="000000"/>
              <w:bottom w:val="single" w:sz="4" w:space="0" w:color="000000"/>
            </w:tcBorders>
          </w:tcPr>
          <w:p w:rsidR="00E90746" w:rsidRPr="006C2726" w:rsidRDefault="00E90746" w:rsidP="002456E6">
            <w:r w:rsidRPr="00DA1022">
              <w:t>Формирование новых и развитие сложившихся общественных центров в</w:t>
            </w:r>
            <w:r w:rsidRPr="004F2AE4">
              <w:rPr>
                <w:color w:val="000000"/>
              </w:rPr>
              <w:t xml:space="preserve">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827" w:type="dxa"/>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Pr="00E26888" w:rsidRDefault="00E90746" w:rsidP="002E12C2">
            <w:pPr>
              <w:pStyle w:val="a"/>
              <w:snapToGrid w:val="0"/>
              <w:jc w:val="center"/>
            </w:pPr>
            <w:r w:rsidRPr="00E26888">
              <w:t>Первая очередь</w:t>
            </w:r>
          </w:p>
        </w:tc>
      </w:tr>
      <w:tr w:rsidR="00E90746" w:rsidTr="00B472DA">
        <w:trPr>
          <w:trHeight w:val="601"/>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Pr="00BD6566" w:rsidRDefault="00E90746" w:rsidP="001A7140">
            <w:pPr>
              <w:snapToGrid w:val="0"/>
              <w:jc w:val="both"/>
            </w:pPr>
            <w:r>
              <w:t>2.3.</w:t>
            </w:r>
          </w:p>
        </w:tc>
        <w:tc>
          <w:tcPr>
            <w:tcW w:w="6493" w:type="dxa"/>
            <w:gridSpan w:val="2"/>
            <w:tcBorders>
              <w:left w:val="single" w:sz="4" w:space="0" w:color="000000"/>
              <w:bottom w:val="single" w:sz="4" w:space="0" w:color="000000"/>
            </w:tcBorders>
          </w:tcPr>
          <w:p w:rsidR="00E90746" w:rsidRPr="006C2726" w:rsidRDefault="00E90746" w:rsidP="00BC63F3">
            <w:pPr>
              <w:snapToGrid w:val="0"/>
              <w:jc w:val="both"/>
            </w:pPr>
            <w:r w:rsidRPr="006C2726">
              <w:t>Формирование новых и развитие сложившихся общественных зон.</w:t>
            </w:r>
          </w:p>
        </w:tc>
        <w:tc>
          <w:tcPr>
            <w:tcW w:w="1827" w:type="dxa"/>
            <w:tcBorders>
              <w:left w:val="single" w:sz="4" w:space="0" w:color="000000"/>
              <w:bottom w:val="single" w:sz="4" w:space="0" w:color="000000"/>
              <w:right w:val="single" w:sz="4" w:space="0" w:color="000000"/>
            </w:tcBorders>
          </w:tcPr>
          <w:p w:rsidR="00E90746" w:rsidRPr="00E26888" w:rsidRDefault="00E90746" w:rsidP="002E12C2">
            <w:pPr>
              <w:pStyle w:val="a"/>
              <w:snapToGrid w:val="0"/>
              <w:jc w:val="center"/>
            </w:pPr>
            <w:r w:rsidRPr="00E26888">
              <w:t>Первая очередь</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r>
              <w:t>3</w:t>
            </w:r>
            <w:r w:rsidRPr="00BD6566">
              <w:t>.</w:t>
            </w:r>
          </w:p>
        </w:tc>
        <w:tc>
          <w:tcPr>
            <w:tcW w:w="9057" w:type="dxa"/>
            <w:gridSpan w:val="5"/>
            <w:tcBorders>
              <w:left w:val="single" w:sz="4" w:space="0" w:color="000000"/>
              <w:bottom w:val="single" w:sz="4" w:space="0" w:color="000000"/>
              <w:right w:val="single" w:sz="4" w:space="0" w:color="000000"/>
            </w:tcBorders>
          </w:tcPr>
          <w:p w:rsidR="00E90746" w:rsidRPr="00BD6566" w:rsidRDefault="00E90746" w:rsidP="002E12C2">
            <w:pPr>
              <w:snapToGrid w:val="0"/>
            </w:pPr>
            <w:r w:rsidRPr="00BD6566">
              <w:t>Развитие коммунально-складской зоны:</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Pr="00BD6566" w:rsidRDefault="00E90746" w:rsidP="002E12C2">
            <w:pPr>
              <w:snapToGrid w:val="0"/>
              <w:jc w:val="both"/>
            </w:pPr>
            <w:r>
              <w:t>3</w:t>
            </w:r>
            <w:r w:rsidRPr="00BD6566">
              <w:t>.1.</w:t>
            </w:r>
          </w:p>
        </w:tc>
        <w:tc>
          <w:tcPr>
            <w:tcW w:w="6473" w:type="dxa"/>
            <w:tcBorders>
              <w:left w:val="single" w:sz="4" w:space="0" w:color="000000"/>
              <w:bottom w:val="single" w:sz="4" w:space="0" w:color="000000"/>
            </w:tcBorders>
          </w:tcPr>
          <w:p w:rsidR="00E90746" w:rsidRPr="00BD6566" w:rsidRDefault="00E90746" w:rsidP="002E12C2">
            <w:pPr>
              <w:snapToGrid w:val="0"/>
              <w:jc w:val="both"/>
            </w:pPr>
            <w:r w:rsidRPr="00BD6566">
              <w:t>Завершение формиро</w:t>
            </w:r>
            <w:r>
              <w:t>вания коммунально-складских зон</w:t>
            </w:r>
            <w:r w:rsidRPr="00BD6566">
              <w:t>.</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rPr>
                <w:sz w:val="22"/>
                <w:szCs w:val="22"/>
              </w:rPr>
            </w:pPr>
            <w:r w:rsidRPr="00E26888">
              <w:t>Первая очередь</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r>
              <w:t>4</w:t>
            </w:r>
            <w:r w:rsidRPr="00BD6566">
              <w:t>.</w:t>
            </w:r>
          </w:p>
        </w:tc>
        <w:tc>
          <w:tcPr>
            <w:tcW w:w="9057" w:type="dxa"/>
            <w:gridSpan w:val="5"/>
            <w:tcBorders>
              <w:left w:val="single" w:sz="4" w:space="0" w:color="000000"/>
              <w:bottom w:val="single" w:sz="4" w:space="0" w:color="000000"/>
              <w:right w:val="single" w:sz="4" w:space="0" w:color="000000"/>
            </w:tcBorders>
          </w:tcPr>
          <w:p w:rsidR="00E90746" w:rsidRPr="00BD6566" w:rsidRDefault="00E90746" w:rsidP="002E12C2">
            <w:pPr>
              <w:snapToGrid w:val="0"/>
              <w:jc w:val="both"/>
            </w:pPr>
            <w:r w:rsidRPr="00BD6566">
              <w:t>Развитие спортивно-рекреационной зоны:</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Pr="00BD6566" w:rsidRDefault="00E90746" w:rsidP="002E12C2">
            <w:pPr>
              <w:snapToGrid w:val="0"/>
              <w:jc w:val="both"/>
            </w:pPr>
            <w:r>
              <w:t>4</w:t>
            </w:r>
            <w:r w:rsidRPr="00BD6566">
              <w:t>.1.</w:t>
            </w:r>
          </w:p>
        </w:tc>
        <w:tc>
          <w:tcPr>
            <w:tcW w:w="6473" w:type="dxa"/>
            <w:tcBorders>
              <w:left w:val="single" w:sz="4" w:space="0" w:color="000000"/>
              <w:bottom w:val="single" w:sz="4" w:space="0" w:color="000000"/>
            </w:tcBorders>
          </w:tcPr>
          <w:p w:rsidR="00E90746" w:rsidRPr="00BD6566" w:rsidRDefault="00E90746" w:rsidP="00BC63F3">
            <w:pPr>
              <w:snapToGrid w:val="0"/>
              <w:jc w:val="both"/>
            </w:pPr>
            <w:r w:rsidRPr="00BD6566">
              <w:t>Создание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gridSpan w:val="2"/>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Pr="00EA4841" w:rsidRDefault="00E90746" w:rsidP="002E12C2">
            <w:pPr>
              <w:pStyle w:val="a"/>
              <w:snapToGrid w:val="0"/>
              <w:jc w:val="center"/>
            </w:pPr>
            <w:r w:rsidRPr="00EA4841">
              <w:t>Первая очередь</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Pr="00BD6566" w:rsidRDefault="00E90746" w:rsidP="002E12C2">
            <w:pPr>
              <w:snapToGrid w:val="0"/>
              <w:jc w:val="both"/>
            </w:pPr>
            <w:r>
              <w:t>4</w:t>
            </w:r>
            <w:r w:rsidRPr="00BD6566">
              <w:t>.2.</w:t>
            </w:r>
          </w:p>
        </w:tc>
        <w:tc>
          <w:tcPr>
            <w:tcW w:w="6473" w:type="dxa"/>
            <w:tcBorders>
              <w:left w:val="single" w:sz="4" w:space="0" w:color="000000"/>
              <w:bottom w:val="single" w:sz="4" w:space="0" w:color="000000"/>
            </w:tcBorders>
          </w:tcPr>
          <w:p w:rsidR="00E90746" w:rsidRPr="00BD6566" w:rsidRDefault="00E90746" w:rsidP="00BC63F3">
            <w:pPr>
              <w:snapToGrid w:val="0"/>
              <w:jc w:val="both"/>
            </w:pPr>
            <w:r w:rsidRPr="00BD6566">
              <w:t>Создание многофункциональной системы зеленых насаждений.</w:t>
            </w:r>
          </w:p>
        </w:tc>
        <w:tc>
          <w:tcPr>
            <w:tcW w:w="1847" w:type="dxa"/>
            <w:gridSpan w:val="2"/>
            <w:tcBorders>
              <w:left w:val="single" w:sz="4" w:space="0" w:color="000000"/>
              <w:bottom w:val="single" w:sz="4" w:space="0" w:color="000000"/>
              <w:right w:val="single" w:sz="4" w:space="0" w:color="000000"/>
            </w:tcBorders>
          </w:tcPr>
          <w:p w:rsidR="00E90746" w:rsidRPr="00EA4841" w:rsidRDefault="00E90746" w:rsidP="002E12C2">
            <w:pPr>
              <w:pStyle w:val="a"/>
              <w:snapToGrid w:val="0"/>
              <w:jc w:val="center"/>
            </w:pPr>
            <w:r w:rsidRPr="00EA4841">
              <w:t>Первая очередь</w:t>
            </w:r>
          </w:p>
        </w:tc>
      </w:tr>
      <w:tr w:rsidR="00E90746" w:rsidTr="00D26AB2">
        <w:trPr>
          <w:trHeight w:val="276"/>
        </w:trPr>
        <w:tc>
          <w:tcPr>
            <w:tcW w:w="576" w:type="dxa"/>
            <w:tcBorders>
              <w:left w:val="single" w:sz="4" w:space="0" w:color="000000"/>
              <w:bottom w:val="single" w:sz="4" w:space="0" w:color="000000"/>
            </w:tcBorders>
          </w:tcPr>
          <w:p w:rsidR="00E90746" w:rsidRPr="00BD6566" w:rsidRDefault="00E90746" w:rsidP="002E12C2">
            <w:pPr>
              <w:snapToGrid w:val="0"/>
              <w:jc w:val="center"/>
            </w:pPr>
          </w:p>
        </w:tc>
        <w:tc>
          <w:tcPr>
            <w:tcW w:w="737" w:type="dxa"/>
            <w:gridSpan w:val="2"/>
            <w:tcBorders>
              <w:left w:val="single" w:sz="4" w:space="0" w:color="000000"/>
              <w:bottom w:val="single" w:sz="4" w:space="0" w:color="000000"/>
            </w:tcBorders>
          </w:tcPr>
          <w:p w:rsidR="00E90746" w:rsidRPr="00BD6566" w:rsidRDefault="00E90746" w:rsidP="002E12C2">
            <w:pPr>
              <w:snapToGrid w:val="0"/>
              <w:jc w:val="both"/>
            </w:pPr>
            <w:r>
              <w:t>4.3.</w:t>
            </w:r>
          </w:p>
        </w:tc>
        <w:tc>
          <w:tcPr>
            <w:tcW w:w="6473" w:type="dxa"/>
            <w:tcBorders>
              <w:left w:val="single" w:sz="4" w:space="0" w:color="000000"/>
              <w:bottom w:val="single" w:sz="4" w:space="0" w:color="000000"/>
            </w:tcBorders>
          </w:tcPr>
          <w:p w:rsidR="00E90746" w:rsidRPr="00F047EE" w:rsidRDefault="00E90746" w:rsidP="00F047EE">
            <w:pPr>
              <w:widowControl/>
              <w:suppressAutoHyphens w:val="0"/>
              <w:autoSpaceDE w:val="0"/>
              <w:autoSpaceDN w:val="0"/>
              <w:adjustRightInd w:val="0"/>
              <w:rPr>
                <w:b/>
              </w:rPr>
            </w:pPr>
            <w:r w:rsidRPr="00DC554C">
              <w:t xml:space="preserve">Организация официального места массового отдыха - </w:t>
            </w:r>
            <w:r w:rsidRPr="00C75E3F">
              <w:rPr>
                <w:b/>
              </w:rPr>
              <w:t>д. Шатилово, пруд рядом с д.  Дмитриевка</w:t>
            </w:r>
          </w:p>
        </w:tc>
        <w:tc>
          <w:tcPr>
            <w:tcW w:w="1847" w:type="dxa"/>
            <w:gridSpan w:val="2"/>
            <w:tcBorders>
              <w:left w:val="single" w:sz="4" w:space="0" w:color="000000"/>
              <w:bottom w:val="single" w:sz="4" w:space="0" w:color="000000"/>
              <w:right w:val="single" w:sz="4" w:space="0" w:color="000000"/>
            </w:tcBorders>
          </w:tcPr>
          <w:p w:rsidR="00E90746" w:rsidRPr="00EA4841" w:rsidRDefault="00E90746" w:rsidP="002E12C2">
            <w:pPr>
              <w:pStyle w:val="a"/>
              <w:snapToGrid w:val="0"/>
              <w:jc w:val="center"/>
            </w:pPr>
            <w:r>
              <w:t>В</w:t>
            </w:r>
            <w:r w:rsidRPr="00DC554C">
              <w:t>торая</w:t>
            </w:r>
            <w:r w:rsidRPr="00EA4841">
              <w:t xml:space="preserve"> очередь</w:t>
            </w:r>
          </w:p>
        </w:tc>
      </w:tr>
      <w:tr w:rsidR="00E90746" w:rsidTr="00CF03FD">
        <w:trPr>
          <w:trHeight w:val="276"/>
        </w:trPr>
        <w:tc>
          <w:tcPr>
            <w:tcW w:w="576" w:type="dxa"/>
            <w:tcBorders>
              <w:top w:val="single" w:sz="4" w:space="0" w:color="auto"/>
              <w:left w:val="single" w:sz="4" w:space="0" w:color="auto"/>
              <w:bottom w:val="single" w:sz="4" w:space="0" w:color="auto"/>
              <w:right w:val="single" w:sz="4" w:space="0" w:color="auto"/>
            </w:tcBorders>
          </w:tcPr>
          <w:p w:rsidR="00E90746" w:rsidRPr="00BD6566" w:rsidRDefault="00E90746" w:rsidP="002E12C2">
            <w:pPr>
              <w:snapToGrid w:val="0"/>
              <w:jc w:val="center"/>
            </w:pPr>
            <w:r>
              <w:t>5.</w:t>
            </w:r>
          </w:p>
        </w:tc>
        <w:tc>
          <w:tcPr>
            <w:tcW w:w="9057" w:type="dxa"/>
            <w:gridSpan w:val="5"/>
            <w:tcBorders>
              <w:top w:val="single" w:sz="4" w:space="0" w:color="auto"/>
              <w:left w:val="single" w:sz="4" w:space="0" w:color="auto"/>
              <w:bottom w:val="single" w:sz="4" w:space="0" w:color="auto"/>
              <w:right w:val="single" w:sz="4" w:space="0" w:color="auto"/>
            </w:tcBorders>
          </w:tcPr>
          <w:p w:rsidR="00E90746" w:rsidRPr="001B3D60" w:rsidRDefault="00E90746" w:rsidP="001B3D60">
            <w:pPr>
              <w:pStyle w:val="a"/>
              <w:snapToGrid w:val="0"/>
            </w:pPr>
            <w:r w:rsidRPr="001B3D60">
              <w:t>Развитие зоны специального назначения</w:t>
            </w:r>
            <w:r>
              <w:t>:</w:t>
            </w:r>
          </w:p>
        </w:tc>
      </w:tr>
      <w:tr w:rsidR="00E9074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E90746" w:rsidRPr="00BD6566" w:rsidRDefault="00E9074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E90746" w:rsidRPr="00BD6566" w:rsidRDefault="00E90746" w:rsidP="002E12C2">
            <w:pPr>
              <w:snapToGrid w:val="0"/>
              <w:jc w:val="both"/>
            </w:pPr>
            <w:r>
              <w:t>5.1.</w:t>
            </w:r>
          </w:p>
        </w:tc>
        <w:tc>
          <w:tcPr>
            <w:tcW w:w="6473" w:type="dxa"/>
            <w:tcBorders>
              <w:top w:val="single" w:sz="4" w:space="0" w:color="auto"/>
              <w:left w:val="single" w:sz="4" w:space="0" w:color="auto"/>
              <w:bottom w:val="single" w:sz="4" w:space="0" w:color="auto"/>
              <w:right w:val="single" w:sz="4" w:space="0" w:color="auto"/>
            </w:tcBorders>
          </w:tcPr>
          <w:p w:rsidR="00E90746" w:rsidRDefault="00E90746" w:rsidP="00EF5860">
            <w:pPr>
              <w:snapToGrid w:val="0"/>
              <w:jc w:val="both"/>
              <w:rPr>
                <w:bCs/>
              </w:rPr>
            </w:pPr>
            <w:r>
              <w:t>С</w:t>
            </w:r>
            <w:r w:rsidRPr="00C62546">
              <w:t>одержание мест захоронения</w:t>
            </w:r>
          </w:p>
        </w:tc>
        <w:tc>
          <w:tcPr>
            <w:tcW w:w="1847" w:type="dxa"/>
            <w:gridSpan w:val="2"/>
            <w:tcBorders>
              <w:top w:val="single" w:sz="4" w:space="0" w:color="auto"/>
              <w:left w:val="single" w:sz="4" w:space="0" w:color="auto"/>
              <w:bottom w:val="single" w:sz="4" w:space="0" w:color="auto"/>
              <w:right w:val="single" w:sz="4" w:space="0" w:color="auto"/>
            </w:tcBorders>
          </w:tcPr>
          <w:p w:rsidR="00E90746" w:rsidRPr="00EA4841" w:rsidRDefault="00E90746" w:rsidP="00212B70">
            <w:pPr>
              <w:pStyle w:val="a"/>
              <w:snapToGrid w:val="0"/>
              <w:jc w:val="center"/>
            </w:pPr>
            <w:r w:rsidRPr="00EA4841">
              <w:t>Первая очередь</w:t>
            </w:r>
          </w:p>
        </w:tc>
      </w:tr>
      <w:tr w:rsidR="00E9074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E90746" w:rsidRPr="00BD6566" w:rsidRDefault="00E9074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E90746" w:rsidRDefault="00E90746" w:rsidP="002E12C2">
            <w:pPr>
              <w:snapToGrid w:val="0"/>
              <w:jc w:val="both"/>
            </w:pPr>
          </w:p>
          <w:p w:rsidR="00E90746" w:rsidRDefault="00E90746" w:rsidP="002E12C2">
            <w:pPr>
              <w:snapToGrid w:val="0"/>
              <w:jc w:val="both"/>
            </w:pPr>
            <w:r>
              <w:t>5.2.</w:t>
            </w:r>
          </w:p>
        </w:tc>
        <w:tc>
          <w:tcPr>
            <w:tcW w:w="6473" w:type="dxa"/>
            <w:tcBorders>
              <w:top w:val="single" w:sz="4" w:space="0" w:color="auto"/>
              <w:left w:val="single" w:sz="4" w:space="0" w:color="auto"/>
              <w:bottom w:val="single" w:sz="4" w:space="0" w:color="auto"/>
              <w:right w:val="single" w:sz="4" w:space="0" w:color="auto"/>
            </w:tcBorders>
          </w:tcPr>
          <w:p w:rsidR="00E90746" w:rsidRDefault="00E90746" w:rsidP="00757AF7">
            <w:pPr>
              <w:snapToGrid w:val="0"/>
              <w:jc w:val="both"/>
            </w:pPr>
            <w:r>
              <w:t xml:space="preserve">Генеральным планом предусмотрено расширение территории кладбищ в </w:t>
            </w:r>
            <w:r w:rsidRPr="00976285">
              <w:rPr>
                <w:b/>
              </w:rPr>
              <w:t>д.</w:t>
            </w:r>
            <w:r w:rsidRPr="008F3CB2">
              <w:rPr>
                <w:rFonts w:ascii="Georgia" w:hAnsi="Georgia" w:cs="Georgia"/>
                <w:b/>
                <w:i/>
                <w:iCs/>
                <w:color w:val="000000"/>
                <w:kern w:val="0"/>
                <w:lang w:eastAsia="ru-RU"/>
              </w:rPr>
              <w:t xml:space="preserve"> </w:t>
            </w:r>
            <w:r w:rsidRPr="00976285">
              <w:rPr>
                <w:b/>
              </w:rPr>
              <w:t>Шатилово, д. Хитрово (0,3 и 0,5 га)</w:t>
            </w:r>
          </w:p>
        </w:tc>
        <w:tc>
          <w:tcPr>
            <w:tcW w:w="1847" w:type="dxa"/>
            <w:gridSpan w:val="2"/>
            <w:tcBorders>
              <w:top w:val="single" w:sz="4" w:space="0" w:color="auto"/>
              <w:left w:val="single" w:sz="4" w:space="0" w:color="auto"/>
              <w:bottom w:val="single" w:sz="4" w:space="0" w:color="auto"/>
              <w:right w:val="single" w:sz="4" w:space="0" w:color="auto"/>
            </w:tcBorders>
          </w:tcPr>
          <w:p w:rsidR="00E90746" w:rsidRDefault="00E90746" w:rsidP="00212B70">
            <w:pPr>
              <w:pStyle w:val="a"/>
              <w:snapToGrid w:val="0"/>
              <w:jc w:val="center"/>
            </w:pPr>
          </w:p>
          <w:p w:rsidR="00E90746" w:rsidRPr="00EA4841" w:rsidRDefault="00E90746" w:rsidP="00212B70">
            <w:pPr>
              <w:pStyle w:val="a"/>
              <w:snapToGrid w:val="0"/>
              <w:jc w:val="center"/>
            </w:pPr>
            <w:r>
              <w:t>В</w:t>
            </w:r>
            <w:r w:rsidRPr="00DC554C">
              <w:t>торая очередь</w:t>
            </w:r>
          </w:p>
        </w:tc>
      </w:tr>
      <w:tr w:rsidR="00E90746" w:rsidTr="002D6194">
        <w:trPr>
          <w:trHeight w:val="276"/>
        </w:trPr>
        <w:tc>
          <w:tcPr>
            <w:tcW w:w="576" w:type="dxa"/>
            <w:tcBorders>
              <w:top w:val="single" w:sz="4" w:space="0" w:color="auto"/>
              <w:left w:val="single" w:sz="4" w:space="0" w:color="auto"/>
              <w:bottom w:val="single" w:sz="4" w:space="0" w:color="auto"/>
              <w:right w:val="single" w:sz="4" w:space="0" w:color="auto"/>
            </w:tcBorders>
          </w:tcPr>
          <w:p w:rsidR="00E90746" w:rsidRPr="00BD6566" w:rsidRDefault="00E90746" w:rsidP="002E12C2">
            <w:pPr>
              <w:snapToGrid w:val="0"/>
              <w:jc w:val="center"/>
            </w:pPr>
            <w:r>
              <w:t>6.</w:t>
            </w:r>
          </w:p>
        </w:tc>
        <w:tc>
          <w:tcPr>
            <w:tcW w:w="7210" w:type="dxa"/>
            <w:gridSpan w:val="3"/>
            <w:tcBorders>
              <w:top w:val="single" w:sz="4" w:space="0" w:color="auto"/>
              <w:left w:val="single" w:sz="4" w:space="0" w:color="auto"/>
              <w:bottom w:val="single" w:sz="4" w:space="0" w:color="auto"/>
              <w:right w:val="single" w:sz="4" w:space="0" w:color="auto"/>
            </w:tcBorders>
          </w:tcPr>
          <w:p w:rsidR="00E90746" w:rsidRPr="00EE071B" w:rsidRDefault="00E90746" w:rsidP="00EF5860">
            <w:pPr>
              <w:snapToGrid w:val="0"/>
              <w:jc w:val="both"/>
            </w:pPr>
            <w:r w:rsidRPr="00EE071B">
              <w:t>Развитие производственной зоны:</w:t>
            </w:r>
          </w:p>
        </w:tc>
        <w:tc>
          <w:tcPr>
            <w:tcW w:w="1847" w:type="dxa"/>
            <w:gridSpan w:val="2"/>
            <w:tcBorders>
              <w:top w:val="single" w:sz="4" w:space="0" w:color="auto"/>
              <w:left w:val="single" w:sz="4" w:space="0" w:color="auto"/>
              <w:bottom w:val="single" w:sz="4" w:space="0" w:color="auto"/>
              <w:right w:val="single" w:sz="4" w:space="0" w:color="auto"/>
            </w:tcBorders>
          </w:tcPr>
          <w:p w:rsidR="00E90746" w:rsidRDefault="00E90746" w:rsidP="00212B70">
            <w:pPr>
              <w:pStyle w:val="a"/>
              <w:snapToGrid w:val="0"/>
              <w:jc w:val="center"/>
            </w:pPr>
          </w:p>
        </w:tc>
      </w:tr>
      <w:tr w:rsidR="00E90746"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E90746" w:rsidRPr="00BD6566" w:rsidRDefault="00E90746"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E90746" w:rsidRDefault="00E90746" w:rsidP="002E12C2">
            <w:pPr>
              <w:snapToGrid w:val="0"/>
              <w:jc w:val="both"/>
            </w:pPr>
            <w:r>
              <w:t>6.1.</w:t>
            </w:r>
          </w:p>
        </w:tc>
        <w:tc>
          <w:tcPr>
            <w:tcW w:w="6473" w:type="dxa"/>
            <w:tcBorders>
              <w:top w:val="single" w:sz="4" w:space="0" w:color="auto"/>
              <w:left w:val="single" w:sz="4" w:space="0" w:color="auto"/>
              <w:bottom w:val="single" w:sz="4" w:space="0" w:color="auto"/>
              <w:right w:val="single" w:sz="4" w:space="0" w:color="auto"/>
            </w:tcBorders>
          </w:tcPr>
          <w:p w:rsidR="00E90746" w:rsidRDefault="00E90746" w:rsidP="00757AF7">
            <w:pPr>
              <w:snapToGrid w:val="0"/>
              <w:jc w:val="both"/>
            </w:pPr>
            <w:r w:rsidRPr="007174DB">
              <w:t xml:space="preserve">Откорм КРС до 300 голов </w:t>
            </w:r>
            <w:r>
              <w:t xml:space="preserve">– инвестор </w:t>
            </w:r>
            <w:r w:rsidRPr="007174DB">
              <w:t xml:space="preserve">- </w:t>
            </w:r>
            <w:r w:rsidRPr="00562760">
              <w:rPr>
                <w:b/>
              </w:rPr>
              <w:t>п. Васильевский</w:t>
            </w:r>
          </w:p>
        </w:tc>
        <w:tc>
          <w:tcPr>
            <w:tcW w:w="1847" w:type="dxa"/>
            <w:gridSpan w:val="2"/>
            <w:tcBorders>
              <w:top w:val="single" w:sz="4" w:space="0" w:color="auto"/>
              <w:left w:val="single" w:sz="4" w:space="0" w:color="auto"/>
              <w:bottom w:val="single" w:sz="4" w:space="0" w:color="auto"/>
              <w:right w:val="single" w:sz="4" w:space="0" w:color="auto"/>
            </w:tcBorders>
          </w:tcPr>
          <w:p w:rsidR="00E90746" w:rsidRDefault="00E90746" w:rsidP="00212B70">
            <w:pPr>
              <w:pStyle w:val="a"/>
              <w:snapToGrid w:val="0"/>
              <w:jc w:val="center"/>
            </w:pPr>
            <w:r w:rsidRPr="00EA4841">
              <w:t>Первая очередь</w:t>
            </w:r>
          </w:p>
        </w:tc>
      </w:tr>
    </w:tbl>
    <w:p w:rsidR="00E90746" w:rsidRPr="00560827" w:rsidRDefault="00E90746" w:rsidP="000A2ADB">
      <w:pPr>
        <w:jc w:val="both"/>
        <w:rPr>
          <w:b/>
        </w:rPr>
      </w:pPr>
    </w:p>
    <w:p w:rsidR="00E90746" w:rsidRPr="008F4E34" w:rsidRDefault="00E90746" w:rsidP="008F4E34">
      <w:pPr>
        <w:ind w:firstLine="709"/>
        <w:jc w:val="both"/>
        <w:rPr>
          <w:b/>
          <w:bCs/>
          <w:i/>
          <w:iCs/>
        </w:rPr>
      </w:pPr>
      <w:r w:rsidRPr="001A0827">
        <w:rPr>
          <w:b/>
          <w:bCs/>
          <w:i/>
          <w:iCs/>
        </w:rPr>
        <w:t xml:space="preserve">3.2. Мероприятия по сохранению, использованию и популяризации объектов культурного наследия местного значения на территории </w:t>
      </w:r>
      <w:r>
        <w:rPr>
          <w:b/>
          <w:bCs/>
          <w:i/>
          <w:iCs/>
        </w:rPr>
        <w:t xml:space="preserve">Васильевского </w:t>
      </w:r>
      <w:r w:rsidRPr="001A0827">
        <w:rPr>
          <w:b/>
          <w:bCs/>
          <w:i/>
          <w:iCs/>
        </w:rPr>
        <w:t>сельского поселения</w:t>
      </w:r>
      <w:r>
        <w:rPr>
          <w:b/>
          <w:bCs/>
          <w:i/>
          <w:iCs/>
        </w:rPr>
        <w:t>. В отношении объектов культурного наследия местного значения предусмотрены следующие мероприятия:</w:t>
      </w:r>
    </w:p>
    <w:tbl>
      <w:tblPr>
        <w:tblW w:w="0" w:type="auto"/>
        <w:tblInd w:w="99" w:type="dxa"/>
        <w:tblLayout w:type="fixed"/>
        <w:tblLook w:val="0000"/>
      </w:tblPr>
      <w:tblGrid>
        <w:gridCol w:w="747"/>
        <w:gridCol w:w="7039"/>
        <w:gridCol w:w="1847"/>
      </w:tblGrid>
      <w:tr w:rsidR="00E90746" w:rsidTr="002E12C2">
        <w:trPr>
          <w:trHeight w:val="276"/>
        </w:trPr>
        <w:tc>
          <w:tcPr>
            <w:tcW w:w="747" w:type="dxa"/>
            <w:vMerge w:val="restart"/>
            <w:tcBorders>
              <w:top w:val="single" w:sz="4" w:space="0" w:color="000000"/>
              <w:left w:val="single" w:sz="4" w:space="0" w:color="000000"/>
            </w:tcBorders>
            <w:shd w:val="clear" w:color="auto" w:fill="CCCCCC"/>
          </w:tcPr>
          <w:p w:rsidR="00E90746" w:rsidRDefault="00E90746" w:rsidP="002E12C2">
            <w:pPr>
              <w:snapToGrid w:val="0"/>
              <w:jc w:val="center"/>
              <w:rPr>
                <w:b/>
                <w:bCs/>
              </w:rPr>
            </w:pPr>
            <w:r>
              <w:rPr>
                <w:b/>
                <w:bCs/>
              </w:rPr>
              <w:t xml:space="preserve">№ пп </w:t>
            </w:r>
          </w:p>
        </w:tc>
        <w:tc>
          <w:tcPr>
            <w:tcW w:w="7039" w:type="dxa"/>
            <w:vMerge w:val="restart"/>
            <w:tcBorders>
              <w:top w:val="single" w:sz="4" w:space="0" w:color="000000"/>
              <w:left w:val="single" w:sz="4" w:space="0" w:color="000000"/>
            </w:tcBorders>
            <w:shd w:val="clear" w:color="auto" w:fill="CCCCCC"/>
          </w:tcPr>
          <w:p w:rsidR="00E90746" w:rsidRDefault="00E90746" w:rsidP="002E12C2">
            <w:pPr>
              <w:snapToGrid w:val="0"/>
              <w:jc w:val="center"/>
              <w:rPr>
                <w:b/>
                <w:bCs/>
              </w:rPr>
            </w:pPr>
            <w:r>
              <w:rPr>
                <w:b/>
                <w:bCs/>
              </w:rPr>
              <w:t xml:space="preserve">Наименование мероприятия </w:t>
            </w:r>
          </w:p>
          <w:p w:rsidR="00E90746" w:rsidRDefault="00E90746" w:rsidP="002E12C2">
            <w:pPr>
              <w:jc w:val="center"/>
              <w:rPr>
                <w:b/>
                <w:bCs/>
              </w:rPr>
            </w:pPr>
          </w:p>
        </w:tc>
        <w:tc>
          <w:tcPr>
            <w:tcW w:w="1847" w:type="dxa"/>
            <w:vMerge w:val="restart"/>
            <w:tcBorders>
              <w:top w:val="single" w:sz="4" w:space="0" w:color="000000"/>
              <w:left w:val="single" w:sz="4" w:space="0" w:color="000000"/>
              <w:right w:val="single" w:sz="4" w:space="0" w:color="000000"/>
            </w:tcBorders>
            <w:shd w:val="clear" w:color="auto" w:fill="CCCCCC"/>
          </w:tcPr>
          <w:p w:rsidR="00E90746" w:rsidRDefault="00E90746" w:rsidP="002E12C2">
            <w:pPr>
              <w:snapToGrid w:val="0"/>
              <w:jc w:val="center"/>
              <w:rPr>
                <w:b/>
                <w:bCs/>
              </w:rPr>
            </w:pPr>
            <w:r>
              <w:rPr>
                <w:b/>
                <w:bCs/>
              </w:rPr>
              <w:t>Сроки реализации</w:t>
            </w:r>
          </w:p>
        </w:tc>
      </w:tr>
      <w:tr w:rsidR="00E90746" w:rsidTr="002E12C2">
        <w:trPr>
          <w:trHeight w:val="276"/>
        </w:trPr>
        <w:tc>
          <w:tcPr>
            <w:tcW w:w="747" w:type="dxa"/>
            <w:vMerge w:val="restart"/>
            <w:tcBorders>
              <w:top w:val="single" w:sz="4" w:space="0" w:color="000000"/>
              <w:left w:val="single" w:sz="4" w:space="0" w:color="000000"/>
              <w:bottom w:val="single" w:sz="4" w:space="0" w:color="000000"/>
            </w:tcBorders>
          </w:tcPr>
          <w:p w:rsidR="00E90746" w:rsidRDefault="00E90746" w:rsidP="002E12C2">
            <w:pPr>
              <w:snapToGrid w:val="0"/>
              <w:jc w:val="center"/>
            </w:pPr>
            <w:r>
              <w:t>1.</w:t>
            </w:r>
          </w:p>
        </w:tc>
        <w:tc>
          <w:tcPr>
            <w:tcW w:w="7039" w:type="dxa"/>
            <w:vMerge w:val="restart"/>
            <w:tcBorders>
              <w:top w:val="single" w:sz="4" w:space="0" w:color="000000"/>
              <w:left w:val="single" w:sz="4" w:space="0" w:color="000000"/>
              <w:bottom w:val="single" w:sz="4" w:space="0" w:color="000000"/>
            </w:tcBorders>
          </w:tcPr>
          <w:p w:rsidR="00E90746" w:rsidRDefault="00E90746" w:rsidP="002E12C2">
            <w:pPr>
              <w:snapToGrid w:val="0"/>
              <w:jc w:val="both"/>
            </w:pPr>
            <w:r>
              <w:t>Обеспечение сохранения объектов культурного наследия местного значения.</w:t>
            </w:r>
          </w:p>
        </w:tc>
        <w:tc>
          <w:tcPr>
            <w:tcW w:w="1847" w:type="dxa"/>
            <w:vMerge w:val="restart"/>
            <w:tcBorders>
              <w:top w:val="single" w:sz="4" w:space="0" w:color="000000"/>
              <w:left w:val="single" w:sz="4" w:space="0" w:color="000000"/>
              <w:bottom w:val="single" w:sz="4" w:space="0" w:color="000000"/>
              <w:right w:val="single" w:sz="4" w:space="0" w:color="000000"/>
            </w:tcBorders>
          </w:tcPr>
          <w:p w:rsidR="00E90746" w:rsidRDefault="00E90746" w:rsidP="002E12C2">
            <w:pPr>
              <w:pStyle w:val="a"/>
              <w:snapToGrid w:val="0"/>
              <w:jc w:val="center"/>
            </w:pPr>
            <w:r>
              <w:t>Первая очередь</w:t>
            </w:r>
          </w:p>
        </w:tc>
      </w:tr>
      <w:tr w:rsidR="00E90746" w:rsidTr="002E12C2">
        <w:trPr>
          <w:trHeight w:val="276"/>
        </w:trPr>
        <w:tc>
          <w:tcPr>
            <w:tcW w:w="747" w:type="dxa"/>
            <w:vMerge w:val="restart"/>
            <w:tcBorders>
              <w:left w:val="single" w:sz="4" w:space="0" w:color="000000"/>
              <w:bottom w:val="single" w:sz="4" w:space="0" w:color="000000"/>
            </w:tcBorders>
          </w:tcPr>
          <w:p w:rsidR="00E90746" w:rsidRDefault="00E90746" w:rsidP="002E12C2">
            <w:pPr>
              <w:snapToGrid w:val="0"/>
              <w:jc w:val="center"/>
            </w:pPr>
            <w:r>
              <w:t>2.</w:t>
            </w:r>
          </w:p>
        </w:tc>
        <w:tc>
          <w:tcPr>
            <w:tcW w:w="7039" w:type="dxa"/>
            <w:vMerge w:val="restart"/>
            <w:tcBorders>
              <w:left w:val="single" w:sz="4" w:space="0" w:color="000000"/>
              <w:bottom w:val="single" w:sz="4" w:space="0" w:color="000000"/>
            </w:tcBorders>
          </w:tcPr>
          <w:p w:rsidR="00E90746" w:rsidRDefault="00E90746" w:rsidP="002E12C2">
            <w:pPr>
              <w:snapToGrid w:val="0"/>
              <w:jc w:val="both"/>
            </w:pPr>
            <w:r>
              <w:t>Проведение мероприятий по установлению границ территорий выявленных объектов культурного наследия.</w:t>
            </w:r>
          </w:p>
        </w:tc>
        <w:tc>
          <w:tcPr>
            <w:tcW w:w="1847" w:type="dxa"/>
            <w:vMerge w:val="restart"/>
            <w:tcBorders>
              <w:left w:val="single" w:sz="4" w:space="0" w:color="000000"/>
              <w:bottom w:val="single" w:sz="4" w:space="0" w:color="000000"/>
              <w:right w:val="single" w:sz="4" w:space="0" w:color="000000"/>
            </w:tcBorders>
          </w:tcPr>
          <w:p w:rsidR="00E90746" w:rsidRDefault="00E90746" w:rsidP="002E12C2">
            <w:pPr>
              <w:pStyle w:val="a"/>
              <w:snapToGrid w:val="0"/>
              <w:jc w:val="center"/>
            </w:pPr>
            <w:r>
              <w:t>Первая очередь</w:t>
            </w:r>
          </w:p>
        </w:tc>
      </w:tr>
      <w:tr w:rsidR="00E90746" w:rsidTr="002E12C2">
        <w:trPr>
          <w:trHeight w:val="276"/>
        </w:trPr>
        <w:tc>
          <w:tcPr>
            <w:tcW w:w="747" w:type="dxa"/>
            <w:vMerge w:val="restart"/>
            <w:tcBorders>
              <w:left w:val="single" w:sz="4" w:space="0" w:color="000000"/>
              <w:bottom w:val="single" w:sz="4" w:space="0" w:color="000000"/>
            </w:tcBorders>
          </w:tcPr>
          <w:p w:rsidR="00E90746" w:rsidRDefault="00E90746" w:rsidP="002E12C2">
            <w:pPr>
              <w:snapToGrid w:val="0"/>
              <w:jc w:val="center"/>
            </w:pPr>
          </w:p>
          <w:p w:rsidR="00E90746" w:rsidRDefault="00E90746" w:rsidP="002E12C2">
            <w:pPr>
              <w:snapToGrid w:val="0"/>
              <w:jc w:val="center"/>
            </w:pPr>
            <w:r>
              <w:t>3.</w:t>
            </w:r>
          </w:p>
        </w:tc>
        <w:tc>
          <w:tcPr>
            <w:tcW w:w="7039" w:type="dxa"/>
            <w:vMerge w:val="restart"/>
            <w:tcBorders>
              <w:left w:val="single" w:sz="4" w:space="0" w:color="000000"/>
              <w:bottom w:val="single" w:sz="4" w:space="0" w:color="000000"/>
            </w:tcBorders>
          </w:tcPr>
          <w:p w:rsidR="00E90746" w:rsidRDefault="00E90746" w:rsidP="002E12C2">
            <w:pPr>
              <w:snapToGrid w:val="0"/>
              <w:jc w:val="both"/>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vMerge w:val="restart"/>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r>
              <w:t>Первая очередь</w:t>
            </w:r>
          </w:p>
        </w:tc>
      </w:tr>
      <w:tr w:rsidR="00E90746" w:rsidTr="002E12C2">
        <w:trPr>
          <w:trHeight w:val="276"/>
        </w:trPr>
        <w:tc>
          <w:tcPr>
            <w:tcW w:w="747" w:type="dxa"/>
            <w:vMerge w:val="restart"/>
            <w:tcBorders>
              <w:left w:val="single" w:sz="4" w:space="0" w:color="000000"/>
              <w:bottom w:val="single" w:sz="4" w:space="0" w:color="000000"/>
            </w:tcBorders>
          </w:tcPr>
          <w:p w:rsidR="00E90746" w:rsidRDefault="00E90746" w:rsidP="002E12C2">
            <w:pPr>
              <w:snapToGrid w:val="0"/>
              <w:jc w:val="center"/>
            </w:pPr>
          </w:p>
          <w:p w:rsidR="00E90746" w:rsidRDefault="00E90746" w:rsidP="002E12C2">
            <w:pPr>
              <w:snapToGrid w:val="0"/>
              <w:jc w:val="center"/>
            </w:pPr>
          </w:p>
          <w:p w:rsidR="00E90746" w:rsidRDefault="00E90746" w:rsidP="002E12C2">
            <w:pPr>
              <w:snapToGrid w:val="0"/>
              <w:jc w:val="center"/>
            </w:pPr>
            <w:r>
              <w:t>4.</w:t>
            </w:r>
          </w:p>
        </w:tc>
        <w:tc>
          <w:tcPr>
            <w:tcW w:w="7039" w:type="dxa"/>
            <w:vMerge w:val="restart"/>
            <w:tcBorders>
              <w:left w:val="single" w:sz="4" w:space="0" w:color="000000"/>
              <w:bottom w:val="single" w:sz="4" w:space="0" w:color="000000"/>
            </w:tcBorders>
          </w:tcPr>
          <w:p w:rsidR="00E90746" w:rsidRDefault="00E90746" w:rsidP="002E12C2">
            <w:pPr>
              <w:snapToGrid w:val="0"/>
              <w:jc w:val="both"/>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vMerge w:val="restart"/>
            <w:tcBorders>
              <w:left w:val="single" w:sz="4" w:space="0" w:color="000000"/>
              <w:bottom w:val="single" w:sz="4" w:space="0" w:color="000000"/>
              <w:right w:val="single" w:sz="4" w:space="0" w:color="000000"/>
            </w:tcBorders>
          </w:tcPr>
          <w:p w:rsidR="00E90746" w:rsidRDefault="00E90746" w:rsidP="002E12C2">
            <w:pPr>
              <w:pStyle w:val="a"/>
              <w:snapToGrid w:val="0"/>
              <w:jc w:val="center"/>
            </w:pPr>
          </w:p>
          <w:p w:rsidR="00E90746" w:rsidRDefault="00E90746" w:rsidP="002E12C2">
            <w:pPr>
              <w:pStyle w:val="a"/>
              <w:snapToGrid w:val="0"/>
              <w:jc w:val="center"/>
            </w:pPr>
          </w:p>
          <w:p w:rsidR="00E90746" w:rsidRDefault="00E90746" w:rsidP="002E12C2">
            <w:pPr>
              <w:pStyle w:val="a"/>
              <w:snapToGrid w:val="0"/>
              <w:jc w:val="center"/>
            </w:pPr>
            <w:r>
              <w:t>Первая очередь</w:t>
            </w:r>
          </w:p>
        </w:tc>
      </w:tr>
    </w:tbl>
    <w:p w:rsidR="00E90746" w:rsidRDefault="00E90746" w:rsidP="002E12C2">
      <w:pPr>
        <w:jc w:val="both"/>
        <w:rPr>
          <w:b/>
          <w:bCs/>
          <w:i/>
          <w:iCs/>
        </w:rPr>
      </w:pPr>
    </w:p>
    <w:p w:rsidR="00E90746" w:rsidRDefault="00E90746" w:rsidP="008F4E34">
      <w:pPr>
        <w:ind w:firstLine="709"/>
        <w:jc w:val="both"/>
        <w:rPr>
          <w:b/>
          <w:bCs/>
          <w:i/>
          <w:iCs/>
        </w:rPr>
      </w:pPr>
      <w:r>
        <w:rPr>
          <w:b/>
          <w:bCs/>
          <w:i/>
          <w:iCs/>
        </w:rPr>
        <w:t xml:space="preserve">В отношении объектов историко-культурного наследия регионального значения, расположенных на территории Васильевского </w:t>
      </w:r>
      <w:r w:rsidRPr="004C5FD9">
        <w:rPr>
          <w:b/>
          <w:bCs/>
          <w:i/>
          <w:iCs/>
        </w:rPr>
        <w:t>сельского поселения</w:t>
      </w:r>
      <w:r>
        <w:rPr>
          <w:b/>
          <w:bCs/>
          <w:i/>
          <w:iCs/>
        </w:rPr>
        <w:t xml:space="preserve"> предлагаются следующие мероприятия:</w:t>
      </w:r>
    </w:p>
    <w:tbl>
      <w:tblPr>
        <w:tblW w:w="0" w:type="auto"/>
        <w:tblInd w:w="99" w:type="dxa"/>
        <w:tblLayout w:type="fixed"/>
        <w:tblLook w:val="0000"/>
      </w:tblPr>
      <w:tblGrid>
        <w:gridCol w:w="747"/>
        <w:gridCol w:w="6854"/>
        <w:gridCol w:w="2032"/>
      </w:tblGrid>
      <w:tr w:rsidR="00E90746" w:rsidTr="002E12C2">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E90746" w:rsidRDefault="00E90746" w:rsidP="002E12C2">
            <w:pPr>
              <w:snapToGrid w:val="0"/>
              <w:jc w:val="center"/>
              <w:rPr>
                <w:b/>
                <w:bCs/>
              </w:rPr>
            </w:pPr>
            <w:r>
              <w:rPr>
                <w:b/>
                <w:bCs/>
              </w:rPr>
              <w:t xml:space="preserve">№ пп </w:t>
            </w:r>
          </w:p>
        </w:tc>
        <w:tc>
          <w:tcPr>
            <w:tcW w:w="6854" w:type="dxa"/>
            <w:vMerge w:val="restart"/>
            <w:tcBorders>
              <w:top w:val="single" w:sz="4" w:space="0" w:color="000000"/>
              <w:left w:val="single" w:sz="4" w:space="0" w:color="000000"/>
              <w:bottom w:val="single" w:sz="4" w:space="0" w:color="000000"/>
            </w:tcBorders>
            <w:shd w:val="clear" w:color="auto" w:fill="CCCCCC"/>
          </w:tcPr>
          <w:p w:rsidR="00E90746" w:rsidRDefault="00E90746" w:rsidP="002E12C2">
            <w:pPr>
              <w:snapToGrid w:val="0"/>
              <w:jc w:val="center"/>
              <w:rPr>
                <w:b/>
                <w:bCs/>
              </w:rPr>
            </w:pPr>
            <w:r>
              <w:rPr>
                <w:b/>
                <w:bCs/>
              </w:rPr>
              <w:t xml:space="preserve">Наименование мероприятия </w:t>
            </w:r>
          </w:p>
          <w:p w:rsidR="00E90746" w:rsidRDefault="00E90746" w:rsidP="002E12C2">
            <w:pPr>
              <w:jc w:val="center"/>
              <w:rPr>
                <w:b/>
                <w:bCs/>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E90746" w:rsidRDefault="00E90746" w:rsidP="002E12C2">
            <w:pPr>
              <w:snapToGrid w:val="0"/>
              <w:jc w:val="center"/>
              <w:rPr>
                <w:b/>
                <w:bCs/>
              </w:rPr>
            </w:pPr>
            <w:r>
              <w:rPr>
                <w:b/>
                <w:bCs/>
              </w:rPr>
              <w:t>Сроки реализации</w:t>
            </w:r>
          </w:p>
        </w:tc>
      </w:tr>
      <w:tr w:rsidR="00E90746" w:rsidTr="009C6AB0">
        <w:trPr>
          <w:trHeight w:val="276"/>
        </w:trPr>
        <w:tc>
          <w:tcPr>
            <w:tcW w:w="747" w:type="dxa"/>
            <w:vMerge w:val="restart"/>
            <w:tcBorders>
              <w:top w:val="single" w:sz="4" w:space="0" w:color="000000"/>
              <w:left w:val="single" w:sz="4" w:space="0" w:color="000000"/>
              <w:bottom w:val="single" w:sz="4" w:space="0" w:color="auto"/>
            </w:tcBorders>
          </w:tcPr>
          <w:p w:rsidR="00E90746" w:rsidRDefault="00E90746" w:rsidP="002E12C2">
            <w:pPr>
              <w:snapToGrid w:val="0"/>
              <w:jc w:val="center"/>
            </w:pPr>
            <w:r>
              <w:t>1.</w:t>
            </w:r>
          </w:p>
        </w:tc>
        <w:tc>
          <w:tcPr>
            <w:tcW w:w="6854" w:type="dxa"/>
            <w:vMerge w:val="restart"/>
            <w:tcBorders>
              <w:top w:val="single" w:sz="4" w:space="0" w:color="000000"/>
              <w:left w:val="single" w:sz="4" w:space="0" w:color="000000"/>
              <w:bottom w:val="single" w:sz="4" w:space="0" w:color="auto"/>
            </w:tcBorders>
          </w:tcPr>
          <w:p w:rsidR="00E90746" w:rsidRDefault="00E90746" w:rsidP="002E12C2">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vMerge w:val="restart"/>
            <w:tcBorders>
              <w:top w:val="single" w:sz="4" w:space="0" w:color="000000"/>
              <w:left w:val="single" w:sz="4" w:space="0" w:color="000000"/>
              <w:bottom w:val="single" w:sz="4" w:space="0" w:color="auto"/>
              <w:right w:val="single" w:sz="4" w:space="0" w:color="000000"/>
            </w:tcBorders>
          </w:tcPr>
          <w:p w:rsidR="00E90746" w:rsidRDefault="00E90746" w:rsidP="002E12C2">
            <w:pPr>
              <w:pStyle w:val="a"/>
              <w:snapToGrid w:val="0"/>
              <w:jc w:val="center"/>
            </w:pPr>
            <w:r>
              <w:t>Первая очередь</w:t>
            </w:r>
          </w:p>
        </w:tc>
      </w:tr>
      <w:tr w:rsidR="00E90746" w:rsidTr="009C6AB0">
        <w:trPr>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E90746" w:rsidRDefault="00E90746" w:rsidP="002E12C2">
            <w:pPr>
              <w:snapToGrid w:val="0"/>
              <w:jc w:val="center"/>
            </w:pPr>
            <w:r>
              <w:t>2.</w:t>
            </w:r>
          </w:p>
        </w:tc>
        <w:tc>
          <w:tcPr>
            <w:tcW w:w="6854" w:type="dxa"/>
            <w:vMerge w:val="restart"/>
            <w:tcBorders>
              <w:top w:val="single" w:sz="4" w:space="0" w:color="auto"/>
              <w:left w:val="single" w:sz="4" w:space="0" w:color="auto"/>
              <w:bottom w:val="single" w:sz="4" w:space="0" w:color="auto"/>
              <w:right w:val="single" w:sz="4" w:space="0" w:color="auto"/>
            </w:tcBorders>
          </w:tcPr>
          <w:p w:rsidR="00E90746" w:rsidRDefault="00E90746" w:rsidP="002E12C2">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vMerge w:val="restart"/>
            <w:tcBorders>
              <w:top w:val="single" w:sz="4" w:space="0" w:color="auto"/>
              <w:left w:val="single" w:sz="4" w:space="0" w:color="auto"/>
              <w:bottom w:val="single" w:sz="4" w:space="0" w:color="auto"/>
              <w:right w:val="single" w:sz="4" w:space="0" w:color="auto"/>
            </w:tcBorders>
          </w:tcPr>
          <w:p w:rsidR="00E90746" w:rsidRDefault="00E90746" w:rsidP="002E12C2">
            <w:pPr>
              <w:pStyle w:val="a"/>
              <w:snapToGrid w:val="0"/>
              <w:jc w:val="center"/>
            </w:pPr>
            <w:r>
              <w:t>Первая очередь</w:t>
            </w:r>
          </w:p>
        </w:tc>
      </w:tr>
      <w:tr w:rsidR="00E90746" w:rsidTr="009C6AB0">
        <w:trPr>
          <w:trHeight w:val="276"/>
        </w:trPr>
        <w:tc>
          <w:tcPr>
            <w:tcW w:w="747" w:type="dxa"/>
            <w:vMerge w:val="restart"/>
            <w:tcBorders>
              <w:top w:val="single" w:sz="4" w:space="0" w:color="auto"/>
              <w:left w:val="single" w:sz="4" w:space="0" w:color="000000"/>
              <w:bottom w:val="single" w:sz="4" w:space="0" w:color="000000"/>
            </w:tcBorders>
          </w:tcPr>
          <w:p w:rsidR="00E90746" w:rsidRDefault="00E90746" w:rsidP="002E12C2">
            <w:pPr>
              <w:snapToGrid w:val="0"/>
              <w:jc w:val="center"/>
            </w:pPr>
            <w:r>
              <w:t>3.</w:t>
            </w:r>
          </w:p>
        </w:tc>
        <w:tc>
          <w:tcPr>
            <w:tcW w:w="6854" w:type="dxa"/>
            <w:vMerge w:val="restart"/>
            <w:tcBorders>
              <w:top w:val="single" w:sz="4" w:space="0" w:color="auto"/>
              <w:left w:val="single" w:sz="4" w:space="0" w:color="000000"/>
              <w:bottom w:val="single" w:sz="4" w:space="0" w:color="000000"/>
            </w:tcBorders>
          </w:tcPr>
          <w:p w:rsidR="00E90746" w:rsidRDefault="00E90746" w:rsidP="002E12C2">
            <w:pPr>
              <w:tabs>
                <w:tab w:val="left" w:pos="4392"/>
              </w:tabs>
              <w:snapToGrid w:val="0"/>
              <w:jc w:val="both"/>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vMerge w:val="restart"/>
            <w:tcBorders>
              <w:top w:val="single" w:sz="4" w:space="0" w:color="auto"/>
              <w:left w:val="single" w:sz="4" w:space="0" w:color="000000"/>
              <w:bottom w:val="single" w:sz="4" w:space="0" w:color="000000"/>
              <w:right w:val="single" w:sz="4" w:space="0" w:color="000000"/>
            </w:tcBorders>
          </w:tcPr>
          <w:p w:rsidR="00E90746" w:rsidRDefault="00E90746" w:rsidP="002E12C2">
            <w:pPr>
              <w:pStyle w:val="a"/>
              <w:snapToGrid w:val="0"/>
              <w:jc w:val="center"/>
            </w:pPr>
            <w:r>
              <w:t>Первая очередь</w:t>
            </w:r>
          </w:p>
        </w:tc>
      </w:tr>
    </w:tbl>
    <w:p w:rsidR="00E90746" w:rsidRPr="00560827" w:rsidRDefault="00E90746" w:rsidP="000A2ADB">
      <w:pPr>
        <w:jc w:val="both"/>
        <w:rPr>
          <w:b/>
        </w:rPr>
      </w:pPr>
    </w:p>
    <w:p w:rsidR="00E90746" w:rsidRDefault="00E90746" w:rsidP="002E12C2">
      <w:pPr>
        <w:tabs>
          <w:tab w:val="left" w:pos="700"/>
        </w:tabs>
        <w:ind w:firstLine="709"/>
        <w:jc w:val="both"/>
        <w:rPr>
          <w:b/>
        </w:rPr>
      </w:pPr>
      <w:r w:rsidRPr="00560827">
        <w:rPr>
          <w:b/>
        </w:rPr>
        <w:t xml:space="preserve">3.3. </w:t>
      </w:r>
      <w:r>
        <w:rPr>
          <w:b/>
        </w:rPr>
        <w:t xml:space="preserve">Мероприятия по размещению на территории </w:t>
      </w:r>
      <w:r>
        <w:rPr>
          <w:b/>
          <w:bCs/>
        </w:rPr>
        <w:t xml:space="preserve">Васильевского </w:t>
      </w:r>
      <w:r w:rsidRPr="00E2412A">
        <w:rPr>
          <w:b/>
          <w:bCs/>
        </w:rPr>
        <w:t>сельского поселения</w:t>
      </w:r>
      <w:r>
        <w:rPr>
          <w:b/>
        </w:rPr>
        <w:t xml:space="preserve"> объектов капитального строительства местного значения. </w:t>
      </w:r>
    </w:p>
    <w:p w:rsidR="00E90746" w:rsidRPr="003921F1" w:rsidRDefault="00E90746" w:rsidP="002E12C2">
      <w:pPr>
        <w:ind w:firstLine="708"/>
        <w:jc w:val="both"/>
        <w:rPr>
          <w:b/>
          <w:i/>
          <w:highlight w:val="yellow"/>
        </w:rPr>
      </w:pPr>
    </w:p>
    <w:p w:rsidR="00E90746" w:rsidRPr="008F4E34" w:rsidRDefault="00E90746" w:rsidP="008F4E34">
      <w:pPr>
        <w:tabs>
          <w:tab w:val="left" w:pos="360"/>
          <w:tab w:val="left" w:pos="700"/>
        </w:tabs>
        <w:ind w:firstLine="709"/>
        <w:jc w:val="both"/>
        <w:rPr>
          <w:b/>
          <w:bCs/>
          <w:i/>
          <w:iCs/>
          <w:color w:val="000000"/>
        </w:rPr>
      </w:pPr>
      <w:r w:rsidRPr="002E12C2">
        <w:rPr>
          <w:b/>
          <w:i/>
        </w:rPr>
        <w:t xml:space="preserve">3.3.1. </w:t>
      </w:r>
      <w:r>
        <w:rPr>
          <w:b/>
          <w:bCs/>
          <w:i/>
          <w:iCs/>
          <w:color w:val="000000"/>
        </w:rPr>
        <w:t>Мероприятия</w:t>
      </w:r>
      <w:r w:rsidRPr="00611162">
        <w:rPr>
          <w:b/>
          <w:bCs/>
          <w:i/>
          <w:iCs/>
          <w:color w:val="000000"/>
        </w:rPr>
        <w:t xml:space="preserve"> по обеспечению территории </w:t>
      </w:r>
      <w:r>
        <w:rPr>
          <w:b/>
          <w:bCs/>
          <w:i/>
          <w:iCs/>
          <w:color w:val="000000"/>
        </w:rPr>
        <w:t xml:space="preserve">Васильевского </w:t>
      </w:r>
      <w:r w:rsidRPr="00B473F9">
        <w:rPr>
          <w:b/>
          <w:bCs/>
          <w:i/>
          <w:iCs/>
          <w:color w:val="000000"/>
        </w:rPr>
        <w:t>сельского поселения</w:t>
      </w:r>
      <w:r w:rsidRPr="00611162">
        <w:rPr>
          <w:b/>
          <w:bCs/>
          <w:i/>
          <w:iCs/>
          <w:color w:val="000000"/>
        </w:rPr>
        <w:t xml:space="preserve"> объектами инженерной инфраструктуры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6854"/>
        <w:gridCol w:w="2032"/>
      </w:tblGrid>
      <w:tr w:rsidR="00E90746" w:rsidTr="002E12C2">
        <w:trPr>
          <w:cantSplit/>
          <w:trHeight w:val="276"/>
        </w:trPr>
        <w:tc>
          <w:tcPr>
            <w:tcW w:w="747" w:type="dxa"/>
            <w:vMerge w:val="restart"/>
            <w:shd w:val="clear" w:color="auto" w:fill="CCCCCC"/>
          </w:tcPr>
          <w:p w:rsidR="00E90746" w:rsidRDefault="00E90746" w:rsidP="002E12C2">
            <w:pPr>
              <w:snapToGrid w:val="0"/>
              <w:jc w:val="center"/>
              <w:rPr>
                <w:b/>
                <w:bCs/>
              </w:rPr>
            </w:pPr>
            <w:r>
              <w:rPr>
                <w:b/>
                <w:bCs/>
              </w:rPr>
              <w:t xml:space="preserve">№ пп </w:t>
            </w:r>
          </w:p>
        </w:tc>
        <w:tc>
          <w:tcPr>
            <w:tcW w:w="6854" w:type="dxa"/>
            <w:vMerge w:val="restart"/>
            <w:shd w:val="clear" w:color="auto" w:fill="CCCCCC"/>
          </w:tcPr>
          <w:p w:rsidR="00E90746" w:rsidRDefault="00E90746" w:rsidP="002E12C2">
            <w:pPr>
              <w:snapToGrid w:val="0"/>
              <w:jc w:val="center"/>
              <w:rPr>
                <w:b/>
                <w:bCs/>
              </w:rPr>
            </w:pPr>
            <w:r>
              <w:rPr>
                <w:b/>
                <w:bCs/>
              </w:rPr>
              <w:t xml:space="preserve">Наименование мероприятия </w:t>
            </w:r>
          </w:p>
          <w:p w:rsidR="00E90746" w:rsidRDefault="00E90746" w:rsidP="002E12C2">
            <w:pPr>
              <w:jc w:val="center"/>
              <w:rPr>
                <w:b/>
                <w:bCs/>
              </w:rPr>
            </w:pPr>
          </w:p>
        </w:tc>
        <w:tc>
          <w:tcPr>
            <w:tcW w:w="2032" w:type="dxa"/>
            <w:vMerge w:val="restart"/>
            <w:shd w:val="clear" w:color="auto" w:fill="CCCCCC"/>
          </w:tcPr>
          <w:p w:rsidR="00E90746" w:rsidRDefault="00E90746" w:rsidP="002E12C2">
            <w:pPr>
              <w:snapToGrid w:val="0"/>
              <w:jc w:val="center"/>
              <w:rPr>
                <w:b/>
                <w:bCs/>
              </w:rPr>
            </w:pPr>
            <w:r>
              <w:rPr>
                <w:b/>
                <w:bCs/>
              </w:rPr>
              <w:t>Сроки реализации</w:t>
            </w:r>
          </w:p>
        </w:tc>
      </w:tr>
      <w:tr w:rsidR="00E90746" w:rsidTr="002E12C2">
        <w:trPr>
          <w:cantSplit/>
          <w:trHeight w:val="276"/>
        </w:trPr>
        <w:tc>
          <w:tcPr>
            <w:tcW w:w="9633" w:type="dxa"/>
            <w:gridSpan w:val="3"/>
            <w:shd w:val="clear" w:color="auto" w:fill="FFFFFF"/>
          </w:tcPr>
          <w:p w:rsidR="00E90746" w:rsidRDefault="00E90746" w:rsidP="002E12C2">
            <w:pPr>
              <w:snapToGrid w:val="0"/>
              <w:jc w:val="center"/>
              <w:rPr>
                <w:b/>
                <w:bCs/>
              </w:rPr>
            </w:pPr>
            <w:r>
              <w:rPr>
                <w:b/>
                <w:bCs/>
              </w:rPr>
              <w:t>Водоснабжение</w:t>
            </w:r>
          </w:p>
        </w:tc>
      </w:tr>
      <w:tr w:rsidR="00E90746" w:rsidTr="002E12C2">
        <w:trPr>
          <w:cantSplit/>
          <w:trHeight w:val="276"/>
        </w:trPr>
        <w:tc>
          <w:tcPr>
            <w:tcW w:w="747" w:type="dxa"/>
            <w:vMerge w:val="restart"/>
          </w:tcPr>
          <w:p w:rsidR="00E90746" w:rsidRDefault="00E90746" w:rsidP="002E12C2">
            <w:pPr>
              <w:snapToGrid w:val="0"/>
              <w:jc w:val="center"/>
            </w:pPr>
            <w:r>
              <w:t>1.</w:t>
            </w:r>
          </w:p>
        </w:tc>
        <w:tc>
          <w:tcPr>
            <w:tcW w:w="6854" w:type="dxa"/>
            <w:vMerge w:val="restart"/>
          </w:tcPr>
          <w:p w:rsidR="00E90746" w:rsidRPr="0024530E" w:rsidRDefault="00E90746" w:rsidP="002E12C2">
            <w:pPr>
              <w:jc w:val="both"/>
              <w:rPr>
                <w:shd w:val="clear" w:color="auto" w:fill="FFFFFF"/>
              </w:rPr>
            </w:pPr>
            <w:r w:rsidRPr="0024530E">
              <w:rPr>
                <w:shd w:val="clear" w:color="auto" w:fill="FFFFFF"/>
              </w:rPr>
              <w:t>Сети водопровода рекомендуется принять из стальных, чугунных труб из шаровидного графита, либо из пластмассовых труб.</w:t>
            </w:r>
          </w:p>
        </w:tc>
        <w:tc>
          <w:tcPr>
            <w:tcW w:w="2032" w:type="dxa"/>
            <w:vMerge w:val="restart"/>
          </w:tcPr>
          <w:p w:rsidR="00E90746" w:rsidRDefault="00E90746" w:rsidP="002E12C2">
            <w:pPr>
              <w:pStyle w:val="a"/>
              <w:snapToGrid w:val="0"/>
              <w:jc w:val="center"/>
            </w:pPr>
            <w:r>
              <w:t>Первая очередь/</w:t>
            </w:r>
          </w:p>
          <w:p w:rsidR="00E90746" w:rsidRDefault="00E90746" w:rsidP="002E12C2">
            <w:pPr>
              <w:pStyle w:val="a"/>
              <w:snapToGrid w:val="0"/>
              <w:jc w:val="center"/>
            </w:pPr>
            <w:r>
              <w:t>Расчетный срок</w:t>
            </w:r>
          </w:p>
        </w:tc>
      </w:tr>
      <w:tr w:rsidR="00E90746" w:rsidTr="002E12C2">
        <w:trPr>
          <w:cantSplit/>
          <w:trHeight w:val="276"/>
        </w:trPr>
        <w:tc>
          <w:tcPr>
            <w:tcW w:w="747" w:type="dxa"/>
            <w:vMerge w:val="restart"/>
          </w:tcPr>
          <w:p w:rsidR="00E90746" w:rsidRDefault="00E90746" w:rsidP="002E12C2">
            <w:pPr>
              <w:snapToGrid w:val="0"/>
              <w:jc w:val="center"/>
            </w:pPr>
            <w:r>
              <w:t>2.</w:t>
            </w:r>
          </w:p>
        </w:tc>
        <w:tc>
          <w:tcPr>
            <w:tcW w:w="6854" w:type="dxa"/>
            <w:vMerge w:val="restart"/>
          </w:tcPr>
          <w:p w:rsidR="00E90746" w:rsidRPr="0024530E" w:rsidRDefault="00E90746" w:rsidP="002E12C2">
            <w:pPr>
              <w:jc w:val="both"/>
              <w:rPr>
                <w:shd w:val="clear" w:color="auto" w:fill="FFFFFF"/>
              </w:rPr>
            </w:pPr>
            <w:r w:rsidRPr="0024530E">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032" w:type="dxa"/>
            <w:vMerge w:val="restart"/>
          </w:tcPr>
          <w:p w:rsidR="00E90746" w:rsidRDefault="00E90746" w:rsidP="002E12C2">
            <w:pPr>
              <w:pStyle w:val="a"/>
              <w:snapToGrid w:val="0"/>
              <w:jc w:val="center"/>
            </w:pPr>
            <w:r>
              <w:t>Первая очередь/</w:t>
            </w:r>
          </w:p>
          <w:p w:rsidR="00E90746" w:rsidRDefault="00E90746" w:rsidP="002E12C2">
            <w:pPr>
              <w:pStyle w:val="a"/>
              <w:snapToGrid w:val="0"/>
              <w:jc w:val="center"/>
            </w:pPr>
            <w:r>
              <w:t>Расчетный срок</w:t>
            </w:r>
          </w:p>
        </w:tc>
      </w:tr>
      <w:tr w:rsidR="00E90746" w:rsidTr="002E12C2">
        <w:trPr>
          <w:cantSplit/>
          <w:trHeight w:val="276"/>
        </w:trPr>
        <w:tc>
          <w:tcPr>
            <w:tcW w:w="747" w:type="dxa"/>
          </w:tcPr>
          <w:p w:rsidR="00E90746" w:rsidRDefault="00E90746" w:rsidP="002E12C2">
            <w:pPr>
              <w:snapToGrid w:val="0"/>
              <w:jc w:val="center"/>
            </w:pPr>
            <w:r>
              <w:t>3.</w:t>
            </w:r>
          </w:p>
        </w:tc>
        <w:tc>
          <w:tcPr>
            <w:tcW w:w="6854" w:type="dxa"/>
          </w:tcPr>
          <w:p w:rsidR="00E90746" w:rsidRPr="0024530E" w:rsidRDefault="00E90746" w:rsidP="002E12C2">
            <w:pPr>
              <w:jc w:val="both"/>
              <w:rPr>
                <w:shd w:val="clear" w:color="auto" w:fill="FFFFFF"/>
              </w:rPr>
            </w:pPr>
            <w:r w:rsidRPr="0024530E">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tc>
        <w:tc>
          <w:tcPr>
            <w:tcW w:w="2032" w:type="dxa"/>
          </w:tcPr>
          <w:p w:rsidR="00E90746" w:rsidRDefault="00E90746" w:rsidP="002E12C2">
            <w:r>
              <w:t>Первая очередь/</w:t>
            </w:r>
          </w:p>
          <w:p w:rsidR="00E90746" w:rsidRPr="00B86FFF" w:rsidRDefault="00E90746" w:rsidP="002E12C2">
            <w:r>
              <w:t>Расчетный срок</w:t>
            </w:r>
          </w:p>
        </w:tc>
      </w:tr>
      <w:tr w:rsidR="00E90746" w:rsidTr="002E12C2">
        <w:trPr>
          <w:cantSplit/>
          <w:trHeight w:val="276"/>
        </w:trPr>
        <w:tc>
          <w:tcPr>
            <w:tcW w:w="747" w:type="dxa"/>
          </w:tcPr>
          <w:p w:rsidR="00E90746" w:rsidRDefault="00E90746" w:rsidP="002E12C2">
            <w:pPr>
              <w:snapToGrid w:val="0"/>
              <w:jc w:val="center"/>
            </w:pPr>
            <w:r>
              <w:t>4.</w:t>
            </w:r>
          </w:p>
        </w:tc>
        <w:tc>
          <w:tcPr>
            <w:tcW w:w="6854" w:type="dxa"/>
          </w:tcPr>
          <w:p w:rsidR="00E90746" w:rsidRPr="0024530E" w:rsidRDefault="00E90746" w:rsidP="002E12C2">
            <w:pPr>
              <w:jc w:val="both"/>
              <w:rPr>
                <w:shd w:val="clear" w:color="auto" w:fill="FFFFFF"/>
              </w:rPr>
            </w:pPr>
            <w:r w:rsidRPr="0024530E">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2032" w:type="dxa"/>
          </w:tcPr>
          <w:p w:rsidR="00E90746" w:rsidRDefault="00E90746" w:rsidP="002E12C2">
            <w:r>
              <w:t>Первая очередь/</w:t>
            </w:r>
          </w:p>
          <w:p w:rsidR="00E90746" w:rsidRDefault="00E90746" w:rsidP="002E12C2">
            <w:r>
              <w:t>Расчетный срок</w:t>
            </w:r>
          </w:p>
        </w:tc>
      </w:tr>
      <w:tr w:rsidR="00E90746" w:rsidTr="002E12C2">
        <w:trPr>
          <w:cantSplit/>
          <w:trHeight w:val="276"/>
        </w:trPr>
        <w:tc>
          <w:tcPr>
            <w:tcW w:w="747" w:type="dxa"/>
          </w:tcPr>
          <w:p w:rsidR="00E90746" w:rsidRDefault="00E90746" w:rsidP="002E12C2">
            <w:pPr>
              <w:snapToGrid w:val="0"/>
              <w:jc w:val="center"/>
            </w:pPr>
            <w:r>
              <w:t>5.</w:t>
            </w:r>
          </w:p>
        </w:tc>
        <w:tc>
          <w:tcPr>
            <w:tcW w:w="6854" w:type="dxa"/>
          </w:tcPr>
          <w:p w:rsidR="00E90746" w:rsidRPr="0024530E" w:rsidRDefault="00E90746" w:rsidP="002E12C2">
            <w:pPr>
              <w:jc w:val="both"/>
              <w:rPr>
                <w:shd w:val="clear" w:color="auto" w:fill="FFFFFF"/>
              </w:rPr>
            </w:pPr>
            <w:r w:rsidRPr="0024530E">
              <w:rPr>
                <w:shd w:val="clear" w:color="auto" w:fill="FFFFFF"/>
              </w:rPr>
              <w:t>Оборудовать все объекты водоснабжения системами автоматического управления и регулирования.</w:t>
            </w:r>
          </w:p>
        </w:tc>
        <w:tc>
          <w:tcPr>
            <w:tcW w:w="2032" w:type="dxa"/>
          </w:tcPr>
          <w:p w:rsidR="00E90746" w:rsidRPr="00B86FFF" w:rsidRDefault="00E90746" w:rsidP="002E12C2">
            <w:r>
              <w:t>Первая очередь /Расчетный срок</w:t>
            </w:r>
          </w:p>
        </w:tc>
      </w:tr>
      <w:tr w:rsidR="00E90746" w:rsidTr="002E12C2">
        <w:trPr>
          <w:cantSplit/>
          <w:trHeight w:val="276"/>
        </w:trPr>
        <w:tc>
          <w:tcPr>
            <w:tcW w:w="747" w:type="dxa"/>
          </w:tcPr>
          <w:p w:rsidR="00E90746" w:rsidRDefault="00E90746" w:rsidP="002E12C2">
            <w:pPr>
              <w:snapToGrid w:val="0"/>
              <w:jc w:val="center"/>
            </w:pPr>
            <w:r>
              <w:t>6.</w:t>
            </w:r>
          </w:p>
        </w:tc>
        <w:tc>
          <w:tcPr>
            <w:tcW w:w="6854" w:type="dxa"/>
          </w:tcPr>
          <w:p w:rsidR="00E90746" w:rsidRPr="0024530E" w:rsidRDefault="00E90746" w:rsidP="002E12C2">
            <w:pPr>
              <w:jc w:val="both"/>
              <w:rPr>
                <w:shd w:val="clear" w:color="auto" w:fill="FFFFFF"/>
              </w:rPr>
            </w:pPr>
            <w:r w:rsidRPr="0024530E">
              <w:rPr>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2032" w:type="dxa"/>
          </w:tcPr>
          <w:p w:rsidR="00E90746" w:rsidRDefault="00E90746" w:rsidP="002E12C2">
            <w:r w:rsidRPr="00E31A96">
              <w:t>Первая очередь</w:t>
            </w:r>
            <w:r>
              <w:t>/</w:t>
            </w:r>
            <w:r w:rsidRPr="00E31A96">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7.</w:t>
            </w:r>
          </w:p>
        </w:tc>
        <w:tc>
          <w:tcPr>
            <w:tcW w:w="6854" w:type="dxa"/>
          </w:tcPr>
          <w:p w:rsidR="00E90746" w:rsidRPr="0024530E" w:rsidRDefault="00E90746" w:rsidP="002E12C2">
            <w:pPr>
              <w:jc w:val="both"/>
              <w:rPr>
                <w:shd w:val="clear" w:color="auto" w:fill="FFFFFF"/>
              </w:rPr>
            </w:pPr>
            <w:r w:rsidRPr="0024530E">
              <w:rPr>
                <w:shd w:val="clear" w:color="auto" w:fill="FFFFFF"/>
              </w:rPr>
              <w:t>Замена существующих водонапорных башен новыми и перебуривание артезианских скважин, в связи с их 100 % износом.</w:t>
            </w:r>
          </w:p>
        </w:tc>
        <w:tc>
          <w:tcPr>
            <w:tcW w:w="2032" w:type="dxa"/>
          </w:tcPr>
          <w:p w:rsidR="00E90746" w:rsidRDefault="00E90746" w:rsidP="002E12C2">
            <w:r w:rsidRPr="00E31A96">
              <w:t>Первая очередь</w:t>
            </w:r>
            <w:r>
              <w:t>/</w:t>
            </w:r>
            <w:r w:rsidRPr="00E31A96">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8.</w:t>
            </w:r>
          </w:p>
        </w:tc>
        <w:tc>
          <w:tcPr>
            <w:tcW w:w="6854" w:type="dxa"/>
          </w:tcPr>
          <w:p w:rsidR="00E90746" w:rsidRPr="0024530E" w:rsidRDefault="00E90746" w:rsidP="00173595">
            <w:pPr>
              <w:widowControl/>
              <w:tabs>
                <w:tab w:val="num" w:pos="1430"/>
              </w:tabs>
              <w:suppressAutoHyphens w:val="0"/>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tc>
        <w:tc>
          <w:tcPr>
            <w:tcW w:w="2032" w:type="dxa"/>
          </w:tcPr>
          <w:p w:rsidR="00E90746" w:rsidRPr="00E31A96" w:rsidRDefault="00E90746" w:rsidP="002E12C2">
            <w:r w:rsidRPr="00E31A96">
              <w:t>Первая очередь</w:t>
            </w:r>
            <w:r>
              <w:t>/</w:t>
            </w:r>
            <w:r w:rsidRPr="00E31A96">
              <w:t xml:space="preserve"> Расчетный срок</w:t>
            </w:r>
          </w:p>
        </w:tc>
      </w:tr>
      <w:tr w:rsidR="00E90746" w:rsidTr="002E12C2">
        <w:trPr>
          <w:cantSplit/>
          <w:trHeight w:val="276"/>
        </w:trPr>
        <w:tc>
          <w:tcPr>
            <w:tcW w:w="747" w:type="dxa"/>
          </w:tcPr>
          <w:p w:rsidR="00E90746" w:rsidRPr="00B87D7B" w:rsidRDefault="00E90746" w:rsidP="002E12C2">
            <w:pPr>
              <w:snapToGrid w:val="0"/>
              <w:jc w:val="center"/>
              <w:rPr>
                <w:shd w:val="clear" w:color="auto" w:fill="FFFFFF"/>
              </w:rPr>
            </w:pPr>
            <w:r w:rsidRPr="00B87D7B">
              <w:rPr>
                <w:shd w:val="clear" w:color="auto" w:fill="FFFFFF"/>
              </w:rPr>
              <w:t>9.</w:t>
            </w:r>
          </w:p>
        </w:tc>
        <w:tc>
          <w:tcPr>
            <w:tcW w:w="6854" w:type="dxa"/>
          </w:tcPr>
          <w:p w:rsidR="00E90746" w:rsidRPr="00B87D7B" w:rsidRDefault="00E90746" w:rsidP="00B87D7B">
            <w:pPr>
              <w:pStyle w:val="Heading1"/>
              <w:numPr>
                <w:ilvl w:val="0"/>
                <w:numId w:val="0"/>
              </w:numPr>
              <w:rPr>
                <w:rFonts w:ascii="Times New Roman" w:eastAsia="Times New Roman" w:hAnsi="Times New Roman" w:cs="Times New Roman"/>
                <w:b w:val="0"/>
                <w:bCs w:val="0"/>
                <w:sz w:val="24"/>
                <w:szCs w:val="24"/>
                <w:shd w:val="clear" w:color="auto" w:fill="FFFFFF"/>
              </w:rPr>
            </w:pPr>
            <w:r w:rsidRPr="00220C89">
              <w:rPr>
                <w:rFonts w:ascii="Times New Roman" w:eastAsia="Times New Roman" w:hAnsi="Times New Roman" w:cs="Times New Roman"/>
                <w:b w:val="0"/>
                <w:bCs w:val="0"/>
                <w:sz w:val="24"/>
                <w:szCs w:val="24"/>
                <w:shd w:val="clear" w:color="auto" w:fill="FFFFFF"/>
              </w:rPr>
              <w:t>Проектирование, строительство</w:t>
            </w:r>
            <w:r>
              <w:rPr>
                <w:rFonts w:ascii="Times New Roman" w:eastAsia="Times New Roman" w:hAnsi="Times New Roman" w:cs="Times New Roman"/>
                <w:b w:val="0"/>
                <w:bCs w:val="0"/>
                <w:sz w:val="24"/>
                <w:szCs w:val="24"/>
                <w:shd w:val="clear" w:color="auto" w:fill="FFFFFF"/>
              </w:rPr>
              <w:t xml:space="preserve">  водопровода местного значения</w:t>
            </w:r>
            <w:r w:rsidRPr="00220C89">
              <w:rPr>
                <w:rFonts w:ascii="Times New Roman" w:eastAsia="Times New Roman" w:hAnsi="Times New Roman" w:cs="Times New Roman"/>
                <w:b w:val="0"/>
                <w:bCs w:val="0"/>
                <w:sz w:val="24"/>
                <w:szCs w:val="24"/>
                <w:shd w:val="clear" w:color="auto" w:fill="FFFFFF"/>
              </w:rPr>
              <w:t>, общей протяженностью 1,0 км и артезианской скважины - д. Большой Синковец</w:t>
            </w:r>
          </w:p>
        </w:tc>
        <w:tc>
          <w:tcPr>
            <w:tcW w:w="2032" w:type="dxa"/>
          </w:tcPr>
          <w:p w:rsidR="00E90746" w:rsidRDefault="00E90746" w:rsidP="002E12C2"/>
          <w:p w:rsidR="00E90746" w:rsidRPr="00E31A96" w:rsidRDefault="00E90746" w:rsidP="002E12C2">
            <w:r w:rsidRPr="00E31A96">
              <w:t>Первая очередь</w:t>
            </w:r>
          </w:p>
        </w:tc>
      </w:tr>
      <w:tr w:rsidR="00E90746" w:rsidTr="002E12C2">
        <w:trPr>
          <w:cantSplit/>
          <w:trHeight w:val="276"/>
        </w:trPr>
        <w:tc>
          <w:tcPr>
            <w:tcW w:w="9633" w:type="dxa"/>
            <w:gridSpan w:val="3"/>
          </w:tcPr>
          <w:p w:rsidR="00E90746" w:rsidRPr="00BD6566" w:rsidRDefault="00E90746" w:rsidP="002E12C2">
            <w:pPr>
              <w:jc w:val="center"/>
              <w:rPr>
                <w:b/>
              </w:rPr>
            </w:pPr>
            <w:r w:rsidRPr="00BD6566">
              <w:rPr>
                <w:b/>
              </w:rPr>
              <w:t>Водоотведение</w:t>
            </w:r>
          </w:p>
        </w:tc>
      </w:tr>
      <w:tr w:rsidR="00E90746" w:rsidTr="002E12C2">
        <w:trPr>
          <w:cantSplit/>
          <w:trHeight w:val="276"/>
        </w:trPr>
        <w:tc>
          <w:tcPr>
            <w:tcW w:w="747" w:type="dxa"/>
          </w:tcPr>
          <w:p w:rsidR="00E90746" w:rsidRDefault="00E90746" w:rsidP="002E12C2">
            <w:pPr>
              <w:snapToGrid w:val="0"/>
              <w:jc w:val="center"/>
            </w:pPr>
            <w:r>
              <w:t>1.</w:t>
            </w:r>
          </w:p>
        </w:tc>
        <w:tc>
          <w:tcPr>
            <w:tcW w:w="6854" w:type="dxa"/>
          </w:tcPr>
          <w:p w:rsidR="00E90746" w:rsidRPr="00F273C4" w:rsidRDefault="00E90746" w:rsidP="002E12C2">
            <w:pPr>
              <w:tabs>
                <w:tab w:val="num" w:pos="1080"/>
              </w:tabs>
              <w:jc w:val="both"/>
              <w:rPr>
                <w:shd w:val="clear" w:color="auto" w:fill="FFFFFF"/>
              </w:rPr>
            </w:pPr>
            <w:r w:rsidRPr="00F273C4">
              <w:rPr>
                <w:shd w:val="clear" w:color="auto" w:fill="FFFFFF"/>
              </w:rPr>
              <w:t>Проведение изыскательских мероприятий по размещению и строительству очистных сооружений.</w:t>
            </w:r>
          </w:p>
        </w:tc>
        <w:tc>
          <w:tcPr>
            <w:tcW w:w="2032" w:type="dxa"/>
          </w:tcPr>
          <w:p w:rsidR="00E90746" w:rsidRDefault="00E90746" w:rsidP="002E12C2">
            <w:r w:rsidRPr="00E31A96">
              <w:t>Первая очередь</w:t>
            </w:r>
            <w:r>
              <w:t>/</w:t>
            </w:r>
            <w:r w:rsidRPr="00E31A96">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2.</w:t>
            </w:r>
          </w:p>
        </w:tc>
        <w:tc>
          <w:tcPr>
            <w:tcW w:w="6854" w:type="dxa"/>
          </w:tcPr>
          <w:p w:rsidR="00E90746" w:rsidRPr="00F273C4" w:rsidRDefault="00E90746" w:rsidP="002E12C2">
            <w:pPr>
              <w:tabs>
                <w:tab w:val="num" w:pos="1080"/>
              </w:tabs>
              <w:jc w:val="both"/>
              <w:rPr>
                <w:shd w:val="clear" w:color="auto" w:fill="FFFFFF"/>
              </w:rPr>
            </w:pPr>
            <w:r w:rsidRPr="00F273C4">
              <w:rPr>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tc>
        <w:tc>
          <w:tcPr>
            <w:tcW w:w="2032" w:type="dxa"/>
          </w:tcPr>
          <w:p w:rsidR="00E90746" w:rsidRDefault="00E90746" w:rsidP="002E12C2">
            <w:r w:rsidRPr="00E31A96">
              <w:t>Первая очередь</w:t>
            </w:r>
            <w:r>
              <w:t>/</w:t>
            </w:r>
            <w:r w:rsidRPr="00E31A96">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3.</w:t>
            </w:r>
          </w:p>
        </w:tc>
        <w:tc>
          <w:tcPr>
            <w:tcW w:w="6854" w:type="dxa"/>
          </w:tcPr>
          <w:p w:rsidR="00E90746" w:rsidRPr="00F273C4" w:rsidRDefault="00E90746" w:rsidP="002E12C2">
            <w:pPr>
              <w:tabs>
                <w:tab w:val="num" w:pos="1080"/>
              </w:tabs>
              <w:jc w:val="both"/>
              <w:rPr>
                <w:b/>
                <w:shd w:val="clear" w:color="auto" w:fill="FFFFFF"/>
              </w:rPr>
            </w:pPr>
            <w:r w:rsidRPr="00F273C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F273C4">
              <w:rPr>
                <w:b/>
                <w:shd w:val="clear" w:color="auto" w:fill="FFFFFF"/>
              </w:rPr>
              <w:t xml:space="preserve"> </w:t>
            </w:r>
          </w:p>
        </w:tc>
        <w:tc>
          <w:tcPr>
            <w:tcW w:w="2032" w:type="dxa"/>
          </w:tcPr>
          <w:p w:rsidR="00E90746" w:rsidRDefault="00E90746" w:rsidP="002E12C2">
            <w:r w:rsidRPr="00E31A96">
              <w:t>Первая очередь</w:t>
            </w:r>
            <w:r>
              <w:t>/</w:t>
            </w:r>
            <w:r w:rsidRPr="00E31A96">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4.</w:t>
            </w:r>
          </w:p>
        </w:tc>
        <w:tc>
          <w:tcPr>
            <w:tcW w:w="6854" w:type="dxa"/>
          </w:tcPr>
          <w:p w:rsidR="00E90746" w:rsidRPr="00F273C4" w:rsidRDefault="00E90746" w:rsidP="002E12C2">
            <w:pPr>
              <w:tabs>
                <w:tab w:val="num" w:pos="1080"/>
              </w:tabs>
              <w:jc w:val="both"/>
              <w:rPr>
                <w:shd w:val="clear" w:color="auto" w:fill="FFFFFF"/>
              </w:rPr>
            </w:pPr>
            <w:r w:rsidRPr="00F273C4">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2032" w:type="dxa"/>
          </w:tcPr>
          <w:p w:rsidR="00E90746" w:rsidRDefault="00E90746" w:rsidP="002E12C2">
            <w:r w:rsidRPr="002858D4">
              <w:t>Первая очередь</w:t>
            </w:r>
            <w:r>
              <w:t>/</w:t>
            </w:r>
            <w:r w:rsidRPr="002858D4">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5.</w:t>
            </w:r>
          </w:p>
        </w:tc>
        <w:tc>
          <w:tcPr>
            <w:tcW w:w="6854" w:type="dxa"/>
          </w:tcPr>
          <w:p w:rsidR="00E90746" w:rsidRPr="00F273C4" w:rsidRDefault="00E90746" w:rsidP="002E12C2">
            <w:pPr>
              <w:tabs>
                <w:tab w:val="num" w:pos="1080"/>
              </w:tabs>
              <w:jc w:val="both"/>
              <w:rPr>
                <w:shd w:val="clear" w:color="auto" w:fill="FFFFFF"/>
              </w:rPr>
            </w:pPr>
            <w:r w:rsidRPr="00F273C4">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032" w:type="dxa"/>
          </w:tcPr>
          <w:p w:rsidR="00E90746"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2E12C2">
            <w:pPr>
              <w:snapToGrid w:val="0"/>
              <w:jc w:val="center"/>
            </w:pPr>
            <w:r>
              <w:t>6.</w:t>
            </w:r>
          </w:p>
        </w:tc>
        <w:tc>
          <w:tcPr>
            <w:tcW w:w="6854" w:type="dxa"/>
          </w:tcPr>
          <w:p w:rsidR="00E90746" w:rsidRPr="00D61016" w:rsidRDefault="00E90746" w:rsidP="00583A69">
            <w:pPr>
              <w:widowControl/>
              <w:suppressAutoHyphens w:val="0"/>
              <w:jc w:val="both"/>
              <w:rPr>
                <w:shd w:val="clear" w:color="auto" w:fill="FFFFFF"/>
              </w:rPr>
            </w:pPr>
            <w:r w:rsidRPr="00D61016">
              <w:rPr>
                <w:shd w:val="clear" w:color="auto" w:fill="FFFFFF"/>
              </w:rPr>
              <w:t>Реконструкция и ввод в эксплуатацию гравийно-песчаных фильтрующих очистных сооружений - д. Большой Синковец</w:t>
            </w:r>
          </w:p>
          <w:p w:rsidR="00E90746" w:rsidRPr="00F273C4" w:rsidRDefault="00E90746" w:rsidP="002E12C2">
            <w:pPr>
              <w:tabs>
                <w:tab w:val="num" w:pos="1080"/>
              </w:tabs>
              <w:jc w:val="both"/>
              <w:rPr>
                <w:shd w:val="clear" w:color="auto" w:fill="FFFFFF"/>
              </w:rPr>
            </w:pPr>
          </w:p>
        </w:tc>
        <w:tc>
          <w:tcPr>
            <w:tcW w:w="2032" w:type="dxa"/>
          </w:tcPr>
          <w:p w:rsidR="00E90746" w:rsidRPr="00D162A4" w:rsidRDefault="00E90746" w:rsidP="002E12C2">
            <w:r w:rsidRPr="00D162A4">
              <w:t>Первая очередь</w:t>
            </w:r>
          </w:p>
        </w:tc>
      </w:tr>
      <w:tr w:rsidR="00E90746" w:rsidTr="002E12C2">
        <w:trPr>
          <w:cantSplit/>
          <w:trHeight w:val="276"/>
        </w:trPr>
        <w:tc>
          <w:tcPr>
            <w:tcW w:w="9633" w:type="dxa"/>
            <w:gridSpan w:val="3"/>
          </w:tcPr>
          <w:p w:rsidR="00E90746" w:rsidRPr="008A3691" w:rsidRDefault="00E90746" w:rsidP="002E12C2">
            <w:pPr>
              <w:jc w:val="center"/>
              <w:rPr>
                <w:b/>
              </w:rPr>
            </w:pPr>
            <w:r w:rsidRPr="008A3691">
              <w:rPr>
                <w:b/>
              </w:rPr>
              <w:t>Газоснабжение</w:t>
            </w:r>
          </w:p>
        </w:tc>
      </w:tr>
      <w:tr w:rsidR="00E90746" w:rsidTr="002E12C2">
        <w:trPr>
          <w:cantSplit/>
          <w:trHeight w:val="276"/>
        </w:trPr>
        <w:tc>
          <w:tcPr>
            <w:tcW w:w="747" w:type="dxa"/>
          </w:tcPr>
          <w:p w:rsidR="00E90746" w:rsidRDefault="00E90746" w:rsidP="00C8681A">
            <w:pPr>
              <w:snapToGrid w:val="0"/>
              <w:jc w:val="center"/>
            </w:pPr>
            <w:r>
              <w:t>1.</w:t>
            </w:r>
          </w:p>
        </w:tc>
        <w:tc>
          <w:tcPr>
            <w:tcW w:w="6854" w:type="dxa"/>
          </w:tcPr>
          <w:p w:rsidR="00E90746" w:rsidRPr="0005675C" w:rsidRDefault="00E9074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газопроводов и газорегуляторных пунктов для районов нового строительства;</w:t>
            </w:r>
          </w:p>
        </w:tc>
        <w:tc>
          <w:tcPr>
            <w:tcW w:w="2032" w:type="dxa"/>
          </w:tcPr>
          <w:p w:rsidR="00E90746" w:rsidRPr="00D162A4" w:rsidRDefault="00E90746" w:rsidP="00CF03FD">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C8681A">
            <w:pPr>
              <w:snapToGrid w:val="0"/>
              <w:jc w:val="center"/>
            </w:pPr>
            <w:r>
              <w:t>2.</w:t>
            </w:r>
          </w:p>
        </w:tc>
        <w:tc>
          <w:tcPr>
            <w:tcW w:w="6854" w:type="dxa"/>
          </w:tcPr>
          <w:p w:rsidR="00E90746" w:rsidRPr="0005675C" w:rsidRDefault="00E9074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05675C">
              <w:rPr>
                <w:rFonts w:cs="Arial"/>
                <w:color w:val="000000"/>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5675C">
              <w:rPr>
                <w:rFonts w:ascii="Trajan Pro" w:hAnsi="Trajan Pro" w:cs="Arial"/>
                <w:color w:val="000000"/>
                <w:shd w:val="clear" w:color="auto" w:fill="FFFFFF"/>
              </w:rPr>
              <w:t>&gt;</w:t>
            </w:r>
            <w:r w:rsidRPr="0005675C">
              <w:rPr>
                <w:rFonts w:cs="Arial"/>
                <w:color w:val="000000"/>
                <w:shd w:val="clear" w:color="auto" w:fill="FFFFFF"/>
              </w:rPr>
              <w:t xml:space="preserve"> 90%;</w:t>
            </w:r>
          </w:p>
        </w:tc>
        <w:tc>
          <w:tcPr>
            <w:tcW w:w="2032" w:type="dxa"/>
          </w:tcPr>
          <w:p w:rsidR="00E90746" w:rsidRPr="00D162A4" w:rsidRDefault="00E90746" w:rsidP="00CF03FD">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C8681A">
            <w:pPr>
              <w:snapToGrid w:val="0"/>
              <w:jc w:val="center"/>
            </w:pPr>
            <w:r>
              <w:t>3.</w:t>
            </w:r>
          </w:p>
        </w:tc>
        <w:tc>
          <w:tcPr>
            <w:tcW w:w="6854" w:type="dxa"/>
          </w:tcPr>
          <w:p w:rsidR="00E90746" w:rsidRPr="0005675C" w:rsidRDefault="00E9074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w:t>
            </w:r>
            <w:r w:rsidRPr="0005675C">
              <w:rPr>
                <w:rFonts w:cs="Arial"/>
                <w:color w:val="000000"/>
                <w:shd w:val="clear" w:color="auto" w:fill="FFFFFF"/>
              </w:rPr>
              <w:t>оэтапная перекладка ветхих газопроводов с использованием для подземной прокладки  полиэтиленовых труб;</w:t>
            </w:r>
          </w:p>
        </w:tc>
        <w:tc>
          <w:tcPr>
            <w:tcW w:w="2032" w:type="dxa"/>
          </w:tcPr>
          <w:p w:rsidR="00E90746" w:rsidRPr="00D162A4" w:rsidRDefault="00E90746" w:rsidP="00CF03FD">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C8681A">
            <w:pPr>
              <w:snapToGrid w:val="0"/>
              <w:jc w:val="center"/>
            </w:pPr>
            <w:r>
              <w:t>4.</w:t>
            </w:r>
          </w:p>
        </w:tc>
        <w:tc>
          <w:tcPr>
            <w:tcW w:w="6854" w:type="dxa"/>
          </w:tcPr>
          <w:p w:rsidR="00E90746" w:rsidRPr="0005675C" w:rsidRDefault="00E90746"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ШРП для проектируемых газовых котельных и прокладка газопроводов к ним.</w:t>
            </w:r>
          </w:p>
        </w:tc>
        <w:tc>
          <w:tcPr>
            <w:tcW w:w="2032" w:type="dxa"/>
          </w:tcPr>
          <w:p w:rsidR="00E90746" w:rsidRPr="00D162A4" w:rsidRDefault="00E90746" w:rsidP="00CF03FD">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C8681A">
            <w:pPr>
              <w:snapToGrid w:val="0"/>
              <w:jc w:val="center"/>
            </w:pPr>
            <w:r>
              <w:t>5.</w:t>
            </w:r>
          </w:p>
        </w:tc>
        <w:tc>
          <w:tcPr>
            <w:tcW w:w="6854" w:type="dxa"/>
          </w:tcPr>
          <w:p w:rsidR="00E90746" w:rsidRDefault="00E90746" w:rsidP="00666F7C">
            <w:pPr>
              <w:rPr>
                <w:rFonts w:cs="Arial"/>
                <w:color w:val="000000"/>
                <w:shd w:val="clear" w:color="auto" w:fill="FFFFFF"/>
              </w:rPr>
            </w:pPr>
            <w:r w:rsidRPr="00666F7C">
              <w:rPr>
                <w:rFonts w:cs="Arial"/>
                <w:color w:val="000000"/>
                <w:shd w:val="clear" w:color="auto" w:fill="FFFFFF"/>
              </w:rPr>
              <w:t>Проектирование и строительство  газопровода местного значения общей протяженностью 1,5 км по программе "Газификация села"-д.Большой Синковец</w:t>
            </w:r>
          </w:p>
        </w:tc>
        <w:tc>
          <w:tcPr>
            <w:tcW w:w="2032" w:type="dxa"/>
          </w:tcPr>
          <w:p w:rsidR="00E90746" w:rsidRPr="00D162A4" w:rsidRDefault="00E90746" w:rsidP="00CF03FD">
            <w:r w:rsidRPr="00D162A4">
              <w:t>Первая очередь</w:t>
            </w:r>
          </w:p>
        </w:tc>
      </w:tr>
      <w:tr w:rsidR="00E90746" w:rsidTr="002E12C2">
        <w:trPr>
          <w:cantSplit/>
          <w:trHeight w:val="276"/>
        </w:trPr>
        <w:tc>
          <w:tcPr>
            <w:tcW w:w="9633" w:type="dxa"/>
            <w:gridSpan w:val="3"/>
          </w:tcPr>
          <w:p w:rsidR="00E90746" w:rsidRPr="008A3691" w:rsidRDefault="00E90746" w:rsidP="002E12C2">
            <w:pPr>
              <w:jc w:val="center"/>
              <w:rPr>
                <w:b/>
              </w:rPr>
            </w:pPr>
            <w:r w:rsidRPr="008A3691">
              <w:rPr>
                <w:b/>
              </w:rPr>
              <w:t>Связь</w:t>
            </w:r>
          </w:p>
        </w:tc>
      </w:tr>
      <w:tr w:rsidR="00E90746" w:rsidTr="002E12C2">
        <w:trPr>
          <w:cantSplit/>
          <w:trHeight w:val="276"/>
        </w:trPr>
        <w:tc>
          <w:tcPr>
            <w:tcW w:w="747" w:type="dxa"/>
          </w:tcPr>
          <w:p w:rsidR="00E90746" w:rsidRDefault="00E90746" w:rsidP="00165316">
            <w:pPr>
              <w:snapToGrid w:val="0"/>
              <w:jc w:val="center"/>
            </w:pPr>
            <w:r>
              <w:t>1.</w:t>
            </w:r>
          </w:p>
        </w:tc>
        <w:tc>
          <w:tcPr>
            <w:tcW w:w="6854" w:type="dxa"/>
          </w:tcPr>
          <w:p w:rsidR="00E90746" w:rsidRPr="00E6797E" w:rsidRDefault="00E90746" w:rsidP="002E12C2">
            <w:pPr>
              <w:tabs>
                <w:tab w:val="num" w:pos="720"/>
              </w:tabs>
              <w:jc w:val="both"/>
              <w:rPr>
                <w:rStyle w:val="Strong"/>
                <w:b w:val="0"/>
                <w:shd w:val="clear" w:color="auto" w:fill="FFFFFF"/>
              </w:rPr>
            </w:pPr>
            <w:r>
              <w:rPr>
                <w:rStyle w:val="Strong"/>
                <w:b w:val="0"/>
                <w:shd w:val="clear" w:color="auto" w:fill="FFFFFF"/>
              </w:rPr>
              <w:t>П</w:t>
            </w:r>
            <w:r w:rsidRPr="00E6797E">
              <w:rPr>
                <w:rStyle w:val="Strong"/>
                <w:b w:val="0"/>
                <w:shd w:val="clear" w:color="auto" w:fill="FFFFFF"/>
              </w:rPr>
              <w:t>остепенный переход от существующих сетей с технологией коммуникации каналов к мультисервисным сетям с технологией коммуникации пакетов</w:t>
            </w:r>
            <w:r>
              <w:rPr>
                <w:rStyle w:val="Strong"/>
                <w:b w:val="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2.</w:t>
            </w:r>
          </w:p>
        </w:tc>
        <w:tc>
          <w:tcPr>
            <w:tcW w:w="6854" w:type="dxa"/>
          </w:tcPr>
          <w:p w:rsidR="00E90746" w:rsidRPr="00E6797E" w:rsidRDefault="00E90746" w:rsidP="002E12C2">
            <w:pPr>
              <w:tabs>
                <w:tab w:val="num" w:pos="720"/>
              </w:tabs>
              <w:jc w:val="both"/>
              <w:rPr>
                <w:rStyle w:val="Strong"/>
                <w:b w:val="0"/>
                <w:shd w:val="clear" w:color="auto" w:fill="FFFFFF"/>
              </w:rPr>
            </w:pPr>
            <w:r>
              <w:rPr>
                <w:rStyle w:val="Strong"/>
                <w:b w:val="0"/>
                <w:shd w:val="clear" w:color="auto" w:fill="FFFFFF"/>
              </w:rPr>
              <w:t>Т</w:t>
            </w:r>
            <w:r w:rsidRPr="00E6797E">
              <w:rPr>
                <w:rStyle w:val="Strong"/>
                <w:b w:val="0"/>
                <w:shd w:val="clear" w:color="auto" w:fill="FFFFFF"/>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3.</w:t>
            </w:r>
          </w:p>
        </w:tc>
        <w:tc>
          <w:tcPr>
            <w:tcW w:w="6854" w:type="dxa"/>
          </w:tcPr>
          <w:p w:rsidR="00E90746" w:rsidRPr="00EE2252" w:rsidRDefault="00E90746" w:rsidP="002E12C2">
            <w:pPr>
              <w:jc w:val="both"/>
              <w:rPr>
                <w:rStyle w:val="Strong"/>
                <w:b w:val="0"/>
                <w:shd w:val="clear" w:color="auto" w:fill="FFFFFF"/>
              </w:rPr>
            </w:pPr>
            <w:r>
              <w:rPr>
                <w:rStyle w:val="Strong"/>
                <w:b w:val="0"/>
                <w:shd w:val="clear" w:color="auto" w:fill="FFFFFF"/>
              </w:rPr>
              <w:t>Р</w:t>
            </w:r>
            <w:r w:rsidRPr="00EE2252">
              <w:rPr>
                <w:rStyle w:val="Strong"/>
                <w:b w:val="0"/>
                <w:shd w:val="clear" w:color="auto" w:fill="FFFFFF"/>
              </w:rPr>
              <w:t>асширение сети «Интернет»</w:t>
            </w:r>
            <w:r>
              <w:rPr>
                <w:rStyle w:val="Strong"/>
                <w:b w:val="0"/>
                <w:shd w:val="clear" w:color="auto" w:fill="FFFFFF"/>
              </w:rPr>
              <w:t>. Строительство КНС и вышки беспроводного интернета.</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4.</w:t>
            </w:r>
          </w:p>
        </w:tc>
        <w:tc>
          <w:tcPr>
            <w:tcW w:w="6854" w:type="dxa"/>
          </w:tcPr>
          <w:p w:rsidR="00E90746" w:rsidRPr="00EE2252" w:rsidRDefault="00E90746" w:rsidP="002E12C2">
            <w:pPr>
              <w:jc w:val="both"/>
              <w:rPr>
                <w:rStyle w:val="Strong"/>
                <w:b w:val="0"/>
                <w:shd w:val="clear" w:color="auto" w:fill="FFFFFF"/>
              </w:rPr>
            </w:pPr>
            <w:r>
              <w:rPr>
                <w:rStyle w:val="Strong"/>
                <w:b w:val="0"/>
                <w:shd w:val="clear" w:color="auto" w:fill="FFFFFF"/>
              </w:rPr>
              <w:t>С</w:t>
            </w:r>
            <w:r w:rsidRPr="00EE2252">
              <w:rPr>
                <w:rStyle w:val="Strong"/>
                <w:b w:val="0"/>
                <w:shd w:val="clear" w:color="auto" w:fill="FFFFFF"/>
              </w:rPr>
              <w:t>троительство широкополосных интерактивных телевизионных кабельных сетей и сетей подачи данных с использованием новых технологий</w:t>
            </w:r>
            <w:r>
              <w:rPr>
                <w:rStyle w:val="Strong"/>
                <w:b w:val="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5.</w:t>
            </w:r>
          </w:p>
        </w:tc>
        <w:tc>
          <w:tcPr>
            <w:tcW w:w="6854" w:type="dxa"/>
          </w:tcPr>
          <w:p w:rsidR="00E90746" w:rsidRPr="00C50D45" w:rsidRDefault="00E90746" w:rsidP="002E12C2">
            <w:pPr>
              <w:tabs>
                <w:tab w:val="num" w:pos="720"/>
              </w:tabs>
              <w:jc w:val="both"/>
              <w:rPr>
                <w:rStyle w:val="Strong"/>
                <w:b w:val="0"/>
                <w:shd w:val="clear" w:color="auto" w:fill="FFFFFF"/>
              </w:rPr>
            </w:pPr>
            <w:r>
              <w:rPr>
                <w:rStyle w:val="Strong"/>
                <w:b w:val="0"/>
                <w:shd w:val="clear" w:color="auto" w:fill="FFFFFF"/>
              </w:rPr>
              <w:t>П</w:t>
            </w:r>
            <w:r w:rsidRPr="00C50D45">
              <w:rPr>
                <w:rStyle w:val="Strong"/>
                <w:b w:val="0"/>
                <w:shd w:val="clear" w:color="auto" w:fill="FFFFFF"/>
              </w:rPr>
              <w:t>остепенная замена аналоговых сетей цифровыми</w:t>
            </w:r>
            <w:r>
              <w:rPr>
                <w:rStyle w:val="Strong"/>
                <w:b w:val="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6.</w:t>
            </w:r>
          </w:p>
        </w:tc>
        <w:tc>
          <w:tcPr>
            <w:tcW w:w="6854" w:type="dxa"/>
          </w:tcPr>
          <w:p w:rsidR="00E90746" w:rsidRDefault="00E90746" w:rsidP="002E12C2">
            <w:r>
              <w:rPr>
                <w:rStyle w:val="Strong"/>
                <w:b w:val="0"/>
                <w:shd w:val="clear" w:color="auto" w:fill="FFFFFF"/>
              </w:rPr>
              <w:t>П</w:t>
            </w:r>
            <w:r w:rsidRPr="00C50D45">
              <w:rPr>
                <w:rStyle w:val="Strong"/>
                <w:b w:val="0"/>
                <w:shd w:val="clear" w:color="auto" w:fill="FFFFFF"/>
              </w:rPr>
              <w:t>овышение степени проникновения сотовой подвижности</w:t>
            </w:r>
            <w:r>
              <w:rPr>
                <w:rStyle w:val="Strong"/>
                <w:b w:val="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7.</w:t>
            </w:r>
          </w:p>
        </w:tc>
        <w:tc>
          <w:tcPr>
            <w:tcW w:w="6854" w:type="dxa"/>
          </w:tcPr>
          <w:p w:rsidR="00E90746" w:rsidRPr="00167456" w:rsidRDefault="00E90746" w:rsidP="002E12C2">
            <w:pPr>
              <w:tabs>
                <w:tab w:val="num" w:pos="720"/>
              </w:tabs>
              <w:jc w:val="both"/>
              <w:rPr>
                <w:rStyle w:val="Strong"/>
                <w:b w:val="0"/>
                <w:shd w:val="clear" w:color="auto" w:fill="FFFFFF"/>
              </w:rPr>
            </w:pPr>
            <w:r>
              <w:rPr>
                <w:rStyle w:val="Strong"/>
                <w:b w:val="0"/>
                <w:shd w:val="clear" w:color="auto" w:fill="FFFFFF"/>
              </w:rPr>
              <w:t>П</w:t>
            </w:r>
            <w:r w:rsidRPr="00167456">
              <w:rPr>
                <w:rStyle w:val="Strong"/>
                <w:b w:val="0"/>
                <w:shd w:val="clear" w:color="auto" w:fill="FFFFFF"/>
              </w:rPr>
              <w:t xml:space="preserve">ереход на цифровое телевидение стандарта </w:t>
            </w:r>
            <w:r w:rsidRPr="00167456">
              <w:rPr>
                <w:rStyle w:val="Strong"/>
                <w:b w:val="0"/>
                <w:shd w:val="clear" w:color="auto" w:fill="FFFFFF"/>
                <w:lang w:val="en-US"/>
              </w:rPr>
              <w:t>DVB</w:t>
            </w:r>
            <w:r>
              <w:rPr>
                <w:rStyle w:val="Strong"/>
                <w:b w:val="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165316">
            <w:pPr>
              <w:snapToGrid w:val="0"/>
              <w:jc w:val="center"/>
            </w:pPr>
            <w:r>
              <w:t>8.</w:t>
            </w:r>
          </w:p>
        </w:tc>
        <w:tc>
          <w:tcPr>
            <w:tcW w:w="6854" w:type="dxa"/>
          </w:tcPr>
          <w:p w:rsidR="00E90746" w:rsidRPr="00167456" w:rsidRDefault="00E90746" w:rsidP="002E12C2">
            <w:pPr>
              <w:tabs>
                <w:tab w:val="num" w:pos="720"/>
              </w:tabs>
              <w:jc w:val="both"/>
              <w:rPr>
                <w:rStyle w:val="Strong"/>
                <w:b w:val="0"/>
                <w:shd w:val="clear" w:color="auto" w:fill="FFFFFF"/>
              </w:rPr>
            </w:pPr>
            <w:r>
              <w:rPr>
                <w:rStyle w:val="Strong"/>
                <w:b w:val="0"/>
                <w:shd w:val="clear" w:color="auto" w:fill="FFFFFF"/>
              </w:rPr>
              <w:t>Р</w:t>
            </w:r>
            <w:r w:rsidRPr="00167456">
              <w:rPr>
                <w:rStyle w:val="Strong"/>
                <w:b w:val="0"/>
                <w:shd w:val="clear" w:color="auto" w:fill="FFFFFF"/>
              </w:rPr>
              <w:t xml:space="preserve">еализация наземных радиовещательных сетей на базе стандарта цифрового телевизионного вещания </w:t>
            </w:r>
            <w:r w:rsidRPr="00167456">
              <w:rPr>
                <w:rStyle w:val="Strong"/>
                <w:b w:val="0"/>
                <w:shd w:val="clear" w:color="auto" w:fill="FFFFFF"/>
                <w:lang w:val="en-US"/>
              </w:rPr>
              <w:t>DVD</w:t>
            </w:r>
            <w:r>
              <w:rPr>
                <w:rStyle w:val="Strong"/>
                <w:b w:val="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FE4CE6">
            <w:pPr>
              <w:snapToGrid w:val="0"/>
              <w:jc w:val="center"/>
            </w:pPr>
            <w:r>
              <w:t>9.</w:t>
            </w:r>
          </w:p>
        </w:tc>
        <w:tc>
          <w:tcPr>
            <w:tcW w:w="6854" w:type="dxa"/>
          </w:tcPr>
          <w:p w:rsidR="00E90746" w:rsidRPr="00167456" w:rsidRDefault="00E90746" w:rsidP="002E12C2">
            <w:pPr>
              <w:tabs>
                <w:tab w:val="num" w:pos="720"/>
              </w:tabs>
              <w:jc w:val="both"/>
              <w:rPr>
                <w:rStyle w:val="Strong"/>
                <w:b w:val="0"/>
                <w:shd w:val="clear" w:color="auto" w:fill="FFFFFF"/>
              </w:rPr>
            </w:pPr>
            <w:r>
              <w:rPr>
                <w:rStyle w:val="Strong"/>
                <w:b w:val="0"/>
                <w:shd w:val="clear" w:color="auto" w:fill="FFFFFF"/>
              </w:rPr>
              <w:t>О</w:t>
            </w:r>
            <w:r w:rsidRPr="00167456">
              <w:rPr>
                <w:rStyle w:val="Strong"/>
                <w:b w:val="0"/>
                <w:shd w:val="clear" w:color="auto" w:fill="FFFFFF"/>
              </w:rPr>
              <w:t>бъединение сетей кабельного телевидения в единую областную сеть с использованием волоконно-оптических линий.</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FE4CE6">
            <w:pPr>
              <w:snapToGrid w:val="0"/>
              <w:jc w:val="center"/>
            </w:pPr>
            <w:r>
              <w:t>10.</w:t>
            </w:r>
          </w:p>
        </w:tc>
        <w:tc>
          <w:tcPr>
            <w:tcW w:w="6854" w:type="dxa"/>
          </w:tcPr>
          <w:p w:rsidR="00E90746" w:rsidRPr="00F273C4" w:rsidRDefault="00E90746" w:rsidP="002E12C2">
            <w:pPr>
              <w:jc w:val="both"/>
              <w:rPr>
                <w:shd w:val="clear" w:color="auto" w:fill="FFFFFF"/>
              </w:rPr>
            </w:pPr>
            <w:r>
              <w:rPr>
                <w:rStyle w:val="Strong"/>
                <w:b w:val="0"/>
                <w:shd w:val="clear" w:color="auto" w:fill="FFFFFF"/>
              </w:rPr>
              <w:t>Техническое перевооружение и внедрение информационных технологий почтовой связи.</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9633" w:type="dxa"/>
            <w:gridSpan w:val="3"/>
          </w:tcPr>
          <w:p w:rsidR="00E90746" w:rsidRPr="0061588C" w:rsidRDefault="00E90746" w:rsidP="002E12C2">
            <w:pPr>
              <w:jc w:val="center"/>
              <w:rPr>
                <w:b/>
              </w:rPr>
            </w:pPr>
            <w:r w:rsidRPr="0061588C">
              <w:rPr>
                <w:b/>
              </w:rPr>
              <w:t>Теплоснабжение</w:t>
            </w:r>
          </w:p>
        </w:tc>
      </w:tr>
      <w:tr w:rsidR="00E90746" w:rsidTr="002E12C2">
        <w:trPr>
          <w:cantSplit/>
          <w:trHeight w:val="276"/>
        </w:trPr>
        <w:tc>
          <w:tcPr>
            <w:tcW w:w="747" w:type="dxa"/>
          </w:tcPr>
          <w:p w:rsidR="00E90746" w:rsidRDefault="00E90746" w:rsidP="00EC4D36">
            <w:pPr>
              <w:snapToGrid w:val="0"/>
              <w:jc w:val="center"/>
            </w:pPr>
            <w:r>
              <w:t>1.</w:t>
            </w:r>
          </w:p>
        </w:tc>
        <w:tc>
          <w:tcPr>
            <w:tcW w:w="6854" w:type="dxa"/>
          </w:tcPr>
          <w:p w:rsidR="00E90746" w:rsidRPr="00680F58" w:rsidRDefault="00E90746" w:rsidP="002E12C2">
            <w:pPr>
              <w:jc w:val="both"/>
              <w:rPr>
                <w:shd w:val="clear" w:color="auto" w:fill="FFFFFF"/>
              </w:rPr>
            </w:pPr>
            <w:r>
              <w:rPr>
                <w:shd w:val="clear" w:color="auto" w:fill="FFFFFF"/>
              </w:rPr>
              <w:t>П</w:t>
            </w:r>
            <w:r w:rsidRPr="00680F58">
              <w:rPr>
                <w:shd w:val="clear" w:color="auto" w:fill="FFFFFF"/>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EC4D36">
            <w:pPr>
              <w:snapToGrid w:val="0"/>
              <w:jc w:val="center"/>
            </w:pPr>
            <w:r>
              <w:t>2.</w:t>
            </w:r>
          </w:p>
        </w:tc>
        <w:tc>
          <w:tcPr>
            <w:tcW w:w="6854" w:type="dxa"/>
          </w:tcPr>
          <w:p w:rsidR="00E90746" w:rsidRPr="00680F58" w:rsidRDefault="00E90746" w:rsidP="002E12C2">
            <w:pPr>
              <w:jc w:val="both"/>
              <w:rPr>
                <w:shd w:val="clear" w:color="auto" w:fill="FFFFFF"/>
              </w:rPr>
            </w:pPr>
            <w:r>
              <w:rPr>
                <w:shd w:val="clear" w:color="auto" w:fill="FFFFFF"/>
              </w:rPr>
              <w:t>Р</w:t>
            </w:r>
            <w:r w:rsidRPr="00680F58">
              <w:rPr>
                <w:shd w:val="clear" w:color="auto" w:fill="FFFFFF"/>
              </w:rPr>
              <w:t>еконструкция и переоборудование изношенных котельных и тепловых сетей со</w:t>
            </w:r>
            <w:r>
              <w:rPr>
                <w:shd w:val="clear" w:color="auto" w:fill="FFFFFF"/>
              </w:rPr>
              <w:t>циально значимых объектов.</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EC4D36">
            <w:pPr>
              <w:snapToGrid w:val="0"/>
              <w:jc w:val="center"/>
            </w:pPr>
            <w:r>
              <w:t>3.</w:t>
            </w:r>
          </w:p>
        </w:tc>
        <w:tc>
          <w:tcPr>
            <w:tcW w:w="6854" w:type="dxa"/>
          </w:tcPr>
          <w:p w:rsidR="00E90746" w:rsidRPr="00680F58" w:rsidRDefault="00E90746" w:rsidP="002E12C2">
            <w:pPr>
              <w:jc w:val="both"/>
              <w:rPr>
                <w:shd w:val="clear" w:color="auto" w:fill="FFFFFF"/>
              </w:rPr>
            </w:pPr>
            <w:r>
              <w:rPr>
                <w:shd w:val="clear" w:color="auto" w:fill="FFFFFF"/>
              </w:rPr>
              <w:t>В</w:t>
            </w:r>
            <w:r w:rsidRPr="00680F58">
              <w:rPr>
                <w:shd w:val="clear" w:color="auto" w:fill="FFFFFF"/>
              </w:rPr>
              <w:t>недрение приборов и средств учёта и контроля рас</w:t>
            </w:r>
            <w:r>
              <w:rPr>
                <w:shd w:val="clear" w:color="auto" w:fill="FFFFFF"/>
              </w:rPr>
              <w:t>хода тепловой энергии и топлива.</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EC4D36">
            <w:pPr>
              <w:snapToGrid w:val="0"/>
              <w:jc w:val="center"/>
            </w:pPr>
            <w:r>
              <w:t>4.</w:t>
            </w:r>
          </w:p>
        </w:tc>
        <w:tc>
          <w:tcPr>
            <w:tcW w:w="6854" w:type="dxa"/>
          </w:tcPr>
          <w:p w:rsidR="00E90746" w:rsidRPr="00680F58" w:rsidRDefault="00E90746" w:rsidP="002E12C2">
            <w:pPr>
              <w:jc w:val="both"/>
              <w:rPr>
                <w:shd w:val="clear" w:color="auto" w:fill="FFFFFF"/>
              </w:rPr>
            </w:pPr>
            <w:r>
              <w:rPr>
                <w:shd w:val="clear" w:color="auto" w:fill="FFFFFF"/>
              </w:rPr>
              <w:t>П</w:t>
            </w:r>
            <w:r w:rsidRPr="00680F58">
              <w:rPr>
                <w:shd w:val="clear" w:color="auto" w:fill="FFFFFF"/>
              </w:rPr>
              <w:t>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w:t>
            </w:r>
            <w:r>
              <w:rPr>
                <w:shd w:val="clear" w:color="auto" w:fill="FFFFFF"/>
              </w:rPr>
              <w:t>тана и наружной гидроизоляцией).</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EC4D36">
            <w:pPr>
              <w:snapToGrid w:val="0"/>
              <w:jc w:val="center"/>
            </w:pPr>
            <w:r>
              <w:t>5.</w:t>
            </w:r>
          </w:p>
        </w:tc>
        <w:tc>
          <w:tcPr>
            <w:tcW w:w="6854" w:type="dxa"/>
          </w:tcPr>
          <w:p w:rsidR="00E90746" w:rsidRPr="00680F58" w:rsidRDefault="00E90746" w:rsidP="002E12C2">
            <w:pPr>
              <w:jc w:val="both"/>
              <w:rPr>
                <w:color w:val="000000"/>
                <w:shd w:val="clear" w:color="auto" w:fill="FFFFFF"/>
              </w:rPr>
            </w:pPr>
            <w:r>
              <w:rPr>
                <w:color w:val="000000"/>
                <w:shd w:val="clear" w:color="auto" w:fill="FFFFFF"/>
              </w:rPr>
              <w:t>И</w:t>
            </w:r>
            <w:r w:rsidRPr="00680F58">
              <w:rPr>
                <w:color w:val="000000"/>
                <w:shd w:val="clear" w:color="auto" w:fill="FFFFFF"/>
              </w:rPr>
              <w:t>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9633" w:type="dxa"/>
            <w:gridSpan w:val="3"/>
          </w:tcPr>
          <w:p w:rsidR="00E90746" w:rsidRPr="0018044D" w:rsidRDefault="00E90746" w:rsidP="002E12C2">
            <w:pPr>
              <w:jc w:val="center"/>
              <w:rPr>
                <w:b/>
              </w:rPr>
            </w:pPr>
            <w:r w:rsidRPr="0018044D">
              <w:rPr>
                <w:b/>
              </w:rPr>
              <w:t>Электроснабжение</w:t>
            </w:r>
          </w:p>
        </w:tc>
      </w:tr>
      <w:tr w:rsidR="00E90746" w:rsidTr="002E12C2">
        <w:trPr>
          <w:cantSplit/>
          <w:trHeight w:val="276"/>
        </w:trPr>
        <w:tc>
          <w:tcPr>
            <w:tcW w:w="747" w:type="dxa"/>
          </w:tcPr>
          <w:p w:rsidR="00E90746" w:rsidRDefault="00E90746" w:rsidP="00EC4D36">
            <w:pPr>
              <w:snapToGrid w:val="0"/>
              <w:jc w:val="center"/>
            </w:pPr>
            <w:r>
              <w:t>1.</w:t>
            </w:r>
          </w:p>
        </w:tc>
        <w:tc>
          <w:tcPr>
            <w:tcW w:w="6854" w:type="dxa"/>
          </w:tcPr>
          <w:p w:rsidR="00E90746" w:rsidRPr="0083311D" w:rsidRDefault="00E90746"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Переоборудование</w:t>
            </w:r>
            <w:r w:rsidRPr="0083311D">
              <w:rPr>
                <w:rFonts w:cs="Arial"/>
                <w:color w:val="000000"/>
                <w:shd w:val="clear" w:color="auto" w:fill="FFFFFF"/>
              </w:rPr>
              <w:t xml:space="preserve"> систем электроснабжения жилого фонда с связи с использованием более энергопотребляющей бытовой техники</w:t>
            </w:r>
            <w:r>
              <w:rPr>
                <w:rFonts w:cs="Arial"/>
                <w:color w:val="000000"/>
                <w:shd w:val="clear" w:color="auto" w:fill="FFFFFF"/>
              </w:rPr>
              <w:t>.</w:t>
            </w:r>
          </w:p>
        </w:tc>
        <w:tc>
          <w:tcPr>
            <w:tcW w:w="2032" w:type="dxa"/>
          </w:tcPr>
          <w:p w:rsidR="00E90746" w:rsidRPr="00D162A4" w:rsidRDefault="00E90746" w:rsidP="002E12C2">
            <w:r w:rsidRPr="00D162A4">
              <w:t>Первая очередь</w:t>
            </w:r>
            <w:r>
              <w:t>/</w:t>
            </w:r>
            <w:r w:rsidRPr="00D162A4">
              <w:t xml:space="preserve"> Расчетный срок</w:t>
            </w:r>
          </w:p>
        </w:tc>
      </w:tr>
      <w:tr w:rsidR="00E90746" w:rsidTr="002E12C2">
        <w:trPr>
          <w:cantSplit/>
          <w:trHeight w:val="276"/>
        </w:trPr>
        <w:tc>
          <w:tcPr>
            <w:tcW w:w="747" w:type="dxa"/>
          </w:tcPr>
          <w:p w:rsidR="00E90746" w:rsidRDefault="00E90746" w:rsidP="00EC4D36">
            <w:pPr>
              <w:snapToGrid w:val="0"/>
              <w:jc w:val="center"/>
            </w:pPr>
            <w:r>
              <w:t>2.</w:t>
            </w:r>
          </w:p>
        </w:tc>
        <w:tc>
          <w:tcPr>
            <w:tcW w:w="6854" w:type="dxa"/>
          </w:tcPr>
          <w:p w:rsidR="00E90746" w:rsidRPr="0083311D" w:rsidRDefault="00E90746"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83311D">
              <w:rPr>
                <w:rFonts w:cs="Arial"/>
                <w:color w:val="000000"/>
                <w:shd w:val="clear" w:color="auto" w:fill="FFFFFF"/>
              </w:rPr>
              <w:t>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032" w:type="dxa"/>
          </w:tcPr>
          <w:p w:rsidR="00E90746" w:rsidRPr="00D162A4" w:rsidRDefault="00E90746" w:rsidP="002E12C2">
            <w:r w:rsidRPr="00D162A4">
              <w:t>Первая очередь</w:t>
            </w:r>
            <w:r>
              <w:t>/</w:t>
            </w:r>
            <w:r w:rsidRPr="00D162A4">
              <w:t xml:space="preserve"> Расчетный срок</w:t>
            </w:r>
          </w:p>
        </w:tc>
      </w:tr>
    </w:tbl>
    <w:p w:rsidR="00E90746" w:rsidRPr="00611162" w:rsidRDefault="00E90746" w:rsidP="002E12C2">
      <w:pPr>
        <w:tabs>
          <w:tab w:val="left" w:pos="360"/>
          <w:tab w:val="left" w:pos="700"/>
        </w:tabs>
        <w:ind w:firstLine="709"/>
        <w:jc w:val="both"/>
        <w:rPr>
          <w:b/>
          <w:bCs/>
          <w:i/>
          <w:iCs/>
          <w:color w:val="000000"/>
        </w:rPr>
      </w:pPr>
    </w:p>
    <w:p w:rsidR="00E90746" w:rsidRPr="00EB7D78" w:rsidRDefault="00E90746" w:rsidP="008F4E34">
      <w:pPr>
        <w:widowControl/>
        <w:suppressAutoHyphens w:val="0"/>
        <w:ind w:firstLine="709"/>
        <w:jc w:val="both"/>
        <w:rPr>
          <w:b/>
          <w:bCs/>
          <w:i/>
          <w:iCs/>
          <w:color w:val="000000"/>
        </w:rPr>
      </w:pPr>
      <w:r w:rsidRPr="00EB7D78">
        <w:rPr>
          <w:b/>
          <w:bCs/>
          <w:i/>
          <w:iCs/>
          <w:color w:val="000000"/>
        </w:rPr>
        <w:t xml:space="preserve">3.3.2. Мероприятия по обеспечению территории </w:t>
      </w:r>
      <w:r>
        <w:rPr>
          <w:b/>
          <w:bCs/>
          <w:i/>
          <w:iCs/>
          <w:color w:val="000000"/>
        </w:rPr>
        <w:t xml:space="preserve">Васильевского </w:t>
      </w:r>
      <w:r w:rsidRPr="00B473F9">
        <w:rPr>
          <w:b/>
          <w:bCs/>
          <w:i/>
          <w:iCs/>
          <w:color w:val="000000"/>
        </w:rPr>
        <w:t>сельского поселения</w:t>
      </w:r>
      <w:r w:rsidRPr="00EB7D78">
        <w:rPr>
          <w:b/>
          <w:bCs/>
          <w:i/>
          <w:iCs/>
          <w:color w:val="000000"/>
        </w:rPr>
        <w:t xml:space="preserve"> объектами транспортной инфраструктуры</w:t>
      </w:r>
      <w:r>
        <w:rPr>
          <w:b/>
          <w:bCs/>
          <w:i/>
          <w:iCs/>
          <w:color w:val="000000"/>
        </w:rPr>
        <w:t>:</w:t>
      </w:r>
    </w:p>
    <w:p w:rsidR="00E90746" w:rsidRPr="003921F1" w:rsidRDefault="00E90746" w:rsidP="003921F1">
      <w:pPr>
        <w:jc w:val="both"/>
        <w:rPr>
          <w:b/>
          <w:i/>
          <w:highlight w:val="yellow"/>
        </w:rPr>
      </w:pP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
        <w:gridCol w:w="6998"/>
        <w:gridCol w:w="2471"/>
      </w:tblGrid>
      <w:tr w:rsidR="00E90746" w:rsidTr="00CC6F15">
        <w:trPr>
          <w:trHeight w:val="520"/>
        </w:trPr>
        <w:tc>
          <w:tcPr>
            <w:tcW w:w="582" w:type="dxa"/>
            <w:vMerge w:val="restart"/>
            <w:shd w:val="clear" w:color="auto" w:fill="E6E6E6"/>
          </w:tcPr>
          <w:p w:rsidR="00E90746" w:rsidRPr="00560827" w:rsidRDefault="00E90746" w:rsidP="00BC63F3">
            <w:pPr>
              <w:pStyle w:val="ConsPlusNormal"/>
              <w:widowControl/>
              <w:snapToGrid w:val="0"/>
              <w:ind w:firstLine="0"/>
              <w:jc w:val="both"/>
              <w:rPr>
                <w:rFonts w:ascii="Times New Roman" w:hAnsi="Times New Roman" w:cs="Times New Roman"/>
                <w:b/>
                <w:sz w:val="24"/>
                <w:szCs w:val="24"/>
              </w:rPr>
            </w:pPr>
            <w:r w:rsidRPr="00560827">
              <w:rPr>
                <w:rFonts w:ascii="Times New Roman" w:hAnsi="Times New Roman" w:cs="Times New Roman"/>
                <w:b/>
                <w:sz w:val="24"/>
                <w:szCs w:val="24"/>
              </w:rPr>
              <w:t xml:space="preserve">№пп </w:t>
            </w:r>
          </w:p>
        </w:tc>
        <w:tc>
          <w:tcPr>
            <w:tcW w:w="6998" w:type="dxa"/>
            <w:vMerge w:val="restart"/>
            <w:shd w:val="clear" w:color="auto" w:fill="E6E6E6"/>
          </w:tcPr>
          <w:p w:rsidR="00E90746" w:rsidRPr="00560827" w:rsidRDefault="00E90746" w:rsidP="00BC63F3">
            <w:pPr>
              <w:pStyle w:val="ConsPlusNormal"/>
              <w:widowControl/>
              <w:snapToGrid w:val="0"/>
              <w:ind w:firstLine="0"/>
              <w:jc w:val="center"/>
              <w:rPr>
                <w:rFonts w:ascii="Times New Roman" w:hAnsi="Times New Roman" w:cs="Times New Roman"/>
                <w:b/>
                <w:sz w:val="24"/>
                <w:szCs w:val="24"/>
              </w:rPr>
            </w:pPr>
            <w:r w:rsidRPr="00560827">
              <w:rPr>
                <w:rFonts w:ascii="Times New Roman" w:hAnsi="Times New Roman" w:cs="Times New Roman"/>
                <w:b/>
                <w:sz w:val="24"/>
                <w:szCs w:val="24"/>
              </w:rPr>
              <w:t xml:space="preserve">Наименование мероприятия </w:t>
            </w:r>
          </w:p>
        </w:tc>
        <w:tc>
          <w:tcPr>
            <w:tcW w:w="2471" w:type="dxa"/>
            <w:vMerge w:val="restart"/>
            <w:shd w:val="clear" w:color="auto" w:fill="E6E6E6"/>
          </w:tcPr>
          <w:p w:rsidR="00E90746" w:rsidRPr="00560827" w:rsidRDefault="00E90746" w:rsidP="00BC63F3">
            <w:pPr>
              <w:pStyle w:val="a"/>
              <w:widowControl/>
              <w:snapToGrid w:val="0"/>
              <w:jc w:val="center"/>
              <w:rPr>
                <w:rFonts w:cs="Arial"/>
                <w:b/>
                <w:bCs/>
              </w:rPr>
            </w:pPr>
            <w:r w:rsidRPr="00560827">
              <w:rPr>
                <w:rFonts w:cs="Arial"/>
                <w:b/>
                <w:bCs/>
              </w:rPr>
              <w:t>Сроки реализации</w:t>
            </w:r>
          </w:p>
        </w:tc>
      </w:tr>
      <w:tr w:rsidR="00E90746" w:rsidTr="00CC6F15">
        <w:trPr>
          <w:trHeight w:val="634"/>
        </w:trPr>
        <w:tc>
          <w:tcPr>
            <w:tcW w:w="582" w:type="dxa"/>
          </w:tcPr>
          <w:p w:rsidR="00E90746" w:rsidRPr="00560827" w:rsidRDefault="00E90746" w:rsidP="00BC63F3">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1.</w:t>
            </w:r>
          </w:p>
        </w:tc>
        <w:tc>
          <w:tcPr>
            <w:tcW w:w="6998" w:type="dxa"/>
          </w:tcPr>
          <w:p w:rsidR="00E90746" w:rsidRDefault="00E90746" w:rsidP="00407A42">
            <w:pPr>
              <w:widowControl/>
              <w:suppressAutoHyphens w:val="0"/>
              <w:autoSpaceDE w:val="0"/>
              <w:autoSpaceDN w:val="0"/>
              <w:adjustRightInd w:val="0"/>
              <w:rPr>
                <w:kern w:val="0"/>
                <w:lang w:eastAsia="ru-RU"/>
              </w:rPr>
            </w:pPr>
            <w:r w:rsidRPr="00C3013C">
              <w:rPr>
                <w:rFonts w:ascii="Georgia" w:hAnsi="Georgia" w:cs="Georgia"/>
                <w:b/>
                <w:i/>
                <w:iCs/>
                <w:color w:val="000000"/>
                <w:kern w:val="0"/>
                <w:lang w:eastAsia="ru-RU"/>
              </w:rPr>
              <w:t>Разработка ПСД для подготовки ремонта автомобильных  дорог внутреннего пользования (1-4)</w:t>
            </w:r>
            <w:r w:rsidRPr="00844EB0">
              <w:rPr>
                <w:rFonts w:ascii="Georgia" w:hAnsi="Georgia" w:cs="Georgia"/>
                <w:i/>
                <w:iCs/>
                <w:color w:val="000000"/>
                <w:kern w:val="0"/>
                <w:lang w:eastAsia="ru-RU"/>
              </w:rPr>
              <w:t xml:space="preserve"> </w:t>
            </w:r>
            <w:r w:rsidRPr="00844EB0">
              <w:rPr>
                <w:kern w:val="0"/>
                <w:lang w:eastAsia="ru-RU"/>
              </w:rPr>
              <w:t>- Федеральная программа "Сельские дороги"</w:t>
            </w:r>
            <w:r>
              <w:rPr>
                <w:kern w:val="0"/>
                <w:lang w:eastAsia="ru-RU"/>
              </w:rPr>
              <w:t>:</w:t>
            </w:r>
          </w:p>
          <w:p w:rsidR="00E90746" w:rsidRDefault="00E90746" w:rsidP="00407A42">
            <w:pPr>
              <w:ind w:left="927"/>
              <w:rPr>
                <w:rFonts w:ascii="Georgia" w:hAnsi="Georgia" w:cs="Georgia"/>
                <w:i/>
                <w:iCs/>
                <w:color w:val="000000"/>
                <w:kern w:val="0"/>
              </w:rPr>
            </w:pPr>
            <w:r>
              <w:rPr>
                <w:rFonts w:ascii="Georgia" w:hAnsi="Georgia" w:cs="Georgia"/>
                <w:i/>
                <w:iCs/>
                <w:color w:val="000000"/>
                <w:kern w:val="0"/>
              </w:rPr>
              <w:t xml:space="preserve">- </w:t>
            </w:r>
            <w:r w:rsidRPr="00844EB0">
              <w:rPr>
                <w:rFonts w:ascii="Georgia" w:hAnsi="Georgia" w:cs="Georgia"/>
                <w:i/>
                <w:iCs/>
                <w:color w:val="000000"/>
                <w:kern w:val="0"/>
              </w:rPr>
              <w:t>п. Васильевский</w:t>
            </w:r>
            <w:r>
              <w:rPr>
                <w:rFonts w:ascii="Georgia" w:hAnsi="Georgia" w:cs="Georgia"/>
                <w:i/>
                <w:iCs/>
                <w:color w:val="000000"/>
                <w:kern w:val="0"/>
              </w:rPr>
              <w:t>,</w:t>
            </w:r>
          </w:p>
          <w:p w:rsidR="00E90746" w:rsidRDefault="00E90746" w:rsidP="00407A42">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xml:space="preserve">- дорога между поселками </w:t>
            </w:r>
          </w:p>
          <w:p w:rsidR="00E90746" w:rsidRDefault="00E90746" w:rsidP="00407A42">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xml:space="preserve">  Утренняя Заря и Скорятино,</w:t>
            </w:r>
          </w:p>
          <w:p w:rsidR="00E90746" w:rsidRDefault="00E90746" w:rsidP="00407A42">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п. Скорятино,</w:t>
            </w:r>
          </w:p>
          <w:p w:rsidR="00E90746" w:rsidRDefault="00E90746" w:rsidP="00407A42">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д. Большой Синковец</w:t>
            </w:r>
          </w:p>
          <w:p w:rsidR="00E90746" w:rsidRPr="00FA7E52" w:rsidRDefault="00E90746" w:rsidP="00FA7E52">
            <w:pPr>
              <w:widowControl/>
              <w:suppressAutoHyphens w:val="0"/>
              <w:autoSpaceDE w:val="0"/>
              <w:autoSpaceDN w:val="0"/>
              <w:adjustRightInd w:val="0"/>
              <w:rPr>
                <w:kern w:val="0"/>
                <w:lang w:eastAsia="ru-RU"/>
              </w:rPr>
            </w:pPr>
          </w:p>
        </w:tc>
        <w:tc>
          <w:tcPr>
            <w:tcW w:w="2471" w:type="dxa"/>
          </w:tcPr>
          <w:p w:rsidR="00E90746" w:rsidRPr="00560827" w:rsidRDefault="00E90746"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Tr="00CC6F15">
        <w:trPr>
          <w:trHeight w:val="276"/>
        </w:trPr>
        <w:tc>
          <w:tcPr>
            <w:tcW w:w="582" w:type="dxa"/>
            <w:vMerge w:val="restart"/>
          </w:tcPr>
          <w:p w:rsidR="00E90746" w:rsidRPr="00560827" w:rsidRDefault="00E90746"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2.</w:t>
            </w:r>
          </w:p>
        </w:tc>
        <w:tc>
          <w:tcPr>
            <w:tcW w:w="6998" w:type="dxa"/>
            <w:vMerge w:val="restart"/>
          </w:tcPr>
          <w:p w:rsidR="00E90746" w:rsidRPr="00FA7E52" w:rsidRDefault="00E90746" w:rsidP="00FA7E52">
            <w:pPr>
              <w:widowControl/>
              <w:suppressAutoHyphens w:val="0"/>
              <w:autoSpaceDE w:val="0"/>
              <w:autoSpaceDN w:val="0"/>
              <w:adjustRightInd w:val="0"/>
              <w:rPr>
                <w:color w:val="000000"/>
              </w:rPr>
            </w:pPr>
            <w:r w:rsidRPr="009D5B81">
              <w:rPr>
                <w:kern w:val="0"/>
                <w:lang w:eastAsia="ru-RU"/>
              </w:rPr>
              <w:t xml:space="preserve">Капитальный ремонт/реконструкция плотины </w:t>
            </w:r>
            <w:r>
              <w:rPr>
                <w:kern w:val="0"/>
                <w:lang w:eastAsia="ru-RU"/>
              </w:rPr>
              <w:t xml:space="preserve">- </w:t>
            </w:r>
            <w:r w:rsidRPr="00C3013C">
              <w:rPr>
                <w:rFonts w:ascii="Georgia" w:hAnsi="Georgia" w:cs="Georgia"/>
                <w:b/>
                <w:i/>
                <w:iCs/>
                <w:color w:val="000000"/>
                <w:kern w:val="0"/>
                <w:lang w:eastAsia="ru-RU"/>
              </w:rPr>
              <w:t>д. Шатилово</w:t>
            </w:r>
            <w:r w:rsidRPr="009D5B81">
              <w:rPr>
                <w:kern w:val="0"/>
                <w:lang w:eastAsia="ru-RU"/>
              </w:rPr>
              <w:t xml:space="preserve"> –- первая очередь -«Казенное Учреждение Орловский Государственный заказчик»</w:t>
            </w:r>
          </w:p>
        </w:tc>
        <w:tc>
          <w:tcPr>
            <w:tcW w:w="2471" w:type="dxa"/>
            <w:vMerge w:val="restart"/>
          </w:tcPr>
          <w:p w:rsidR="00E90746" w:rsidRPr="00560827" w:rsidRDefault="00E90746"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Tr="00CC6F15">
        <w:trPr>
          <w:trHeight w:val="276"/>
        </w:trPr>
        <w:tc>
          <w:tcPr>
            <w:tcW w:w="582" w:type="dxa"/>
          </w:tcPr>
          <w:p w:rsidR="00E90746" w:rsidRDefault="00E90746" w:rsidP="005B69C2">
            <w:pPr>
              <w:pStyle w:val="ConsPlusNormal"/>
              <w:widowControl/>
              <w:snapToGrid w:val="0"/>
              <w:ind w:firstLine="0"/>
              <w:jc w:val="center"/>
              <w:rPr>
                <w:rFonts w:ascii="Times New Roman" w:hAnsi="Times New Roman" w:cs="Times New Roman"/>
                <w:bCs/>
                <w:sz w:val="24"/>
                <w:szCs w:val="24"/>
              </w:rPr>
            </w:pPr>
          </w:p>
          <w:p w:rsidR="00E90746" w:rsidRPr="00560827" w:rsidRDefault="00E90746"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3.</w:t>
            </w:r>
          </w:p>
        </w:tc>
        <w:tc>
          <w:tcPr>
            <w:tcW w:w="6998" w:type="dxa"/>
          </w:tcPr>
          <w:p w:rsidR="00E90746" w:rsidRPr="00560827" w:rsidRDefault="00E90746" w:rsidP="00321C05">
            <w:p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Pr>
                <w:color w:val="000000"/>
              </w:rPr>
              <w:t xml:space="preserve"> </w:t>
            </w:r>
            <w:r w:rsidRPr="004253A0">
              <w:t>– Регион</w:t>
            </w:r>
            <w:r>
              <w:t>/Район</w:t>
            </w:r>
            <w:r w:rsidRPr="004253A0">
              <w:t>;</w:t>
            </w:r>
          </w:p>
        </w:tc>
        <w:tc>
          <w:tcPr>
            <w:tcW w:w="2471" w:type="dxa"/>
          </w:tcPr>
          <w:p w:rsidR="00E90746" w:rsidRPr="00F979A4" w:rsidRDefault="00E90746"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Tr="00CC6F15">
        <w:trPr>
          <w:trHeight w:val="276"/>
        </w:trPr>
        <w:tc>
          <w:tcPr>
            <w:tcW w:w="582" w:type="dxa"/>
          </w:tcPr>
          <w:p w:rsidR="00E90746" w:rsidRPr="00560827" w:rsidRDefault="00E90746"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cs="Times New Roman"/>
                <w:bCs/>
                <w:sz w:val="24"/>
                <w:szCs w:val="24"/>
              </w:rPr>
              <w:t>4.</w:t>
            </w:r>
          </w:p>
        </w:tc>
        <w:tc>
          <w:tcPr>
            <w:tcW w:w="6998" w:type="dxa"/>
          </w:tcPr>
          <w:p w:rsidR="00E90746" w:rsidRPr="00560827" w:rsidRDefault="00E90746" w:rsidP="00321C05">
            <w:pPr>
              <w:tabs>
                <w:tab w:val="left" w:pos="426"/>
              </w:tabs>
              <w:jc w:val="both"/>
            </w:pPr>
            <w:r w:rsidRPr="00B42C36">
              <w:t>Асфальтирование всех существующих грунтовых дорог внутри населенных пунктов;</w:t>
            </w:r>
          </w:p>
        </w:tc>
        <w:tc>
          <w:tcPr>
            <w:tcW w:w="2471" w:type="dxa"/>
          </w:tcPr>
          <w:p w:rsidR="00E90746" w:rsidRPr="00560827" w:rsidRDefault="00E90746" w:rsidP="005B69C2">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Tr="00CC6F15">
        <w:trPr>
          <w:trHeight w:val="276"/>
        </w:trPr>
        <w:tc>
          <w:tcPr>
            <w:tcW w:w="582" w:type="dxa"/>
            <w:vMerge w:val="restart"/>
          </w:tcPr>
          <w:p w:rsidR="00E90746" w:rsidRPr="00560827" w:rsidRDefault="00E90746"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5.</w:t>
            </w:r>
          </w:p>
        </w:tc>
        <w:tc>
          <w:tcPr>
            <w:tcW w:w="6998" w:type="dxa"/>
            <w:vMerge w:val="restart"/>
          </w:tcPr>
          <w:p w:rsidR="00E90746" w:rsidRPr="00560827" w:rsidRDefault="00E90746" w:rsidP="00321C05">
            <w:pPr>
              <w:tabs>
                <w:tab w:val="left" w:pos="426"/>
              </w:tabs>
              <w:jc w:val="both"/>
            </w:pPr>
            <w:r w:rsidRPr="00B42C36">
              <w:t>Обустройство остановочных павильонов на сложившихся остановках общественного транспорта</w:t>
            </w:r>
            <w:r w:rsidRPr="00B42C36">
              <w:rPr>
                <w:color w:val="000000"/>
              </w:rPr>
              <w:t>;</w:t>
            </w:r>
          </w:p>
        </w:tc>
        <w:tc>
          <w:tcPr>
            <w:tcW w:w="2471" w:type="dxa"/>
            <w:vMerge w:val="restart"/>
          </w:tcPr>
          <w:p w:rsidR="00E90746" w:rsidRPr="00560827" w:rsidRDefault="00E90746"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Tr="00CC6F15">
        <w:trPr>
          <w:trHeight w:val="276"/>
        </w:trPr>
        <w:tc>
          <w:tcPr>
            <w:tcW w:w="582" w:type="dxa"/>
            <w:vMerge w:val="restart"/>
          </w:tcPr>
          <w:p w:rsidR="00E90746" w:rsidRPr="00560827" w:rsidRDefault="00E9074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6998" w:type="dxa"/>
            <w:vMerge w:val="restart"/>
          </w:tcPr>
          <w:p w:rsidR="00E90746" w:rsidRPr="00560827" w:rsidRDefault="00E90746" w:rsidP="00321C05">
            <w:pPr>
              <w:snapToGrid w:val="0"/>
              <w:jc w:val="both"/>
              <w:rPr>
                <w:kern w:val="0"/>
                <w:lang w:eastAsia="ru-RU"/>
              </w:rPr>
            </w:pPr>
            <w:r w:rsidRPr="00B42C36">
              <w:t>Устройство парковок и автостоянок в общественных зонах поселения</w:t>
            </w:r>
            <w:r>
              <w:t>;</w:t>
            </w:r>
          </w:p>
        </w:tc>
        <w:tc>
          <w:tcPr>
            <w:tcW w:w="2471" w:type="dxa"/>
            <w:vMerge w:val="restart"/>
          </w:tcPr>
          <w:p w:rsidR="00E90746" w:rsidRPr="00560827" w:rsidRDefault="00E90746"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Tr="00CC6F15">
        <w:trPr>
          <w:trHeight w:val="580"/>
        </w:trPr>
        <w:tc>
          <w:tcPr>
            <w:tcW w:w="582" w:type="dxa"/>
            <w:vMerge w:val="restart"/>
          </w:tcPr>
          <w:p w:rsidR="00E90746" w:rsidRPr="00560827" w:rsidRDefault="00E9074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6998" w:type="dxa"/>
            <w:vMerge w:val="restart"/>
          </w:tcPr>
          <w:p w:rsidR="00E90746" w:rsidRPr="00560827" w:rsidRDefault="00E90746" w:rsidP="00321C05">
            <w:pPr>
              <w:snapToGrid w:val="0"/>
              <w:jc w:val="both"/>
              <w:rPr>
                <w:kern w:val="0"/>
                <w:lang w:eastAsia="ru-RU"/>
              </w:rPr>
            </w:pPr>
            <w:r w:rsidRPr="003E530C">
              <w:rPr>
                <w:kern w:val="0"/>
                <w:lang w:eastAsia="ru-RU"/>
              </w:rPr>
              <w:t>Организация автобусного сообщения с районами нового строительств</w:t>
            </w:r>
            <w:r w:rsidRPr="00B42C36">
              <w:rPr>
                <w:kern w:val="0"/>
                <w:lang w:eastAsia="ru-RU"/>
              </w:rPr>
              <w:t>а</w:t>
            </w:r>
            <w:r>
              <w:rPr>
                <w:kern w:val="0"/>
                <w:lang w:eastAsia="ru-RU"/>
              </w:rPr>
              <w:t>;</w:t>
            </w:r>
          </w:p>
        </w:tc>
        <w:tc>
          <w:tcPr>
            <w:tcW w:w="2471" w:type="dxa"/>
            <w:vMerge w:val="restart"/>
          </w:tcPr>
          <w:p w:rsidR="00E90746" w:rsidRPr="00560827" w:rsidRDefault="00E90746"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 – расчетный срок</w:t>
            </w:r>
          </w:p>
        </w:tc>
      </w:tr>
      <w:tr w:rsidR="00E90746" w:rsidRPr="00560827" w:rsidTr="00CC6F15">
        <w:trPr>
          <w:trHeight w:val="580"/>
        </w:trPr>
        <w:tc>
          <w:tcPr>
            <w:tcW w:w="582" w:type="dxa"/>
          </w:tcPr>
          <w:p w:rsidR="00E90746" w:rsidRPr="00560827" w:rsidRDefault="00E90746"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6998" w:type="dxa"/>
          </w:tcPr>
          <w:p w:rsidR="00E90746" w:rsidRPr="00B42C36" w:rsidRDefault="00E90746" w:rsidP="00321C05">
            <w:pPr>
              <w:snapToGrid w:val="0"/>
              <w:jc w:val="both"/>
              <w:rPr>
                <w:kern w:val="0"/>
                <w:lang w:eastAsia="ru-RU"/>
              </w:rPr>
            </w:pPr>
            <w:r w:rsidRPr="00B42C36">
              <w:rPr>
                <w:kern w:val="0"/>
                <w:lang w:eastAsia="ru-RU"/>
              </w:rPr>
              <w:t>Организация и упорядочение пешеходного движения за счет развития пешеходных зон на территории</w:t>
            </w:r>
            <w:r>
              <w:rPr>
                <w:kern w:val="0"/>
                <w:lang w:eastAsia="ru-RU"/>
              </w:rPr>
              <w:t>.</w:t>
            </w:r>
          </w:p>
        </w:tc>
        <w:tc>
          <w:tcPr>
            <w:tcW w:w="2471" w:type="dxa"/>
          </w:tcPr>
          <w:p w:rsidR="00E90746" w:rsidRPr="00560827" w:rsidRDefault="00E90746" w:rsidP="002D6CE6">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bl>
    <w:p w:rsidR="00E90746" w:rsidRDefault="00E90746" w:rsidP="008F4E34">
      <w:pPr>
        <w:ind w:firstLine="709"/>
        <w:jc w:val="both"/>
        <w:rPr>
          <w:b/>
          <w:i/>
        </w:rPr>
      </w:pPr>
    </w:p>
    <w:p w:rsidR="00E90746" w:rsidRDefault="00E90746" w:rsidP="008F4E34">
      <w:pPr>
        <w:ind w:firstLine="709"/>
        <w:jc w:val="both"/>
        <w:rPr>
          <w:b/>
          <w:i/>
          <w:iCs/>
        </w:rPr>
      </w:pPr>
      <w:r w:rsidRPr="00635BD8">
        <w:rPr>
          <w:b/>
          <w:i/>
        </w:rPr>
        <w:t>3.</w:t>
      </w:r>
      <w:r w:rsidRPr="00560827">
        <w:rPr>
          <w:b/>
          <w:i/>
        </w:rPr>
        <w:t xml:space="preserve">3.3. </w:t>
      </w:r>
      <w:r>
        <w:rPr>
          <w:b/>
          <w:i/>
          <w:iCs/>
        </w:rPr>
        <w:t xml:space="preserve">Мероприятия по обеспечению территории </w:t>
      </w:r>
      <w:r>
        <w:rPr>
          <w:b/>
          <w:bCs/>
          <w:i/>
          <w:iCs/>
          <w:color w:val="000000"/>
        </w:rPr>
        <w:t xml:space="preserve">Васильевского </w:t>
      </w:r>
      <w:r w:rsidRPr="00B473F9">
        <w:rPr>
          <w:b/>
          <w:bCs/>
          <w:i/>
          <w:iCs/>
          <w:color w:val="000000"/>
        </w:rPr>
        <w:t>сельского поселения</w:t>
      </w:r>
      <w:r>
        <w:rPr>
          <w:b/>
          <w:i/>
          <w:iCs/>
        </w:rPr>
        <w:t xml:space="preserve"> объектами жилой инфраструктуры:</w:t>
      </w:r>
    </w:p>
    <w:p w:rsidR="00E90746" w:rsidRPr="008F4E34" w:rsidRDefault="00E90746" w:rsidP="00BF4E6D">
      <w:pPr>
        <w:ind w:left="709"/>
        <w:jc w:val="both"/>
        <w:rPr>
          <w:b/>
          <w:i/>
          <w:iCs/>
        </w:rPr>
      </w:pPr>
    </w:p>
    <w:tbl>
      <w:tblPr>
        <w:tblW w:w="9655" w:type="dxa"/>
        <w:tblInd w:w="108" w:type="dxa"/>
        <w:tblLayout w:type="fixed"/>
        <w:tblLook w:val="0000"/>
      </w:tblPr>
      <w:tblGrid>
        <w:gridCol w:w="572"/>
        <w:gridCol w:w="6882"/>
        <w:gridCol w:w="2201"/>
      </w:tblGrid>
      <w:tr w:rsidR="00E90746" w:rsidRPr="00560827" w:rsidTr="0083730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E90746" w:rsidRPr="00560827" w:rsidRDefault="00E90746" w:rsidP="0083730E">
            <w:pPr>
              <w:pStyle w:val="ConsPlusNormal"/>
              <w:snapToGrid w:val="0"/>
              <w:ind w:firstLine="0"/>
              <w:jc w:val="center"/>
              <w:rPr>
                <w:rFonts w:ascii="Times New Roman" w:hAnsi="Times New Roman"/>
                <w:b/>
                <w:bCs/>
                <w:sz w:val="24"/>
                <w:szCs w:val="24"/>
              </w:rPr>
            </w:pPr>
            <w:r w:rsidRPr="00560827">
              <w:rPr>
                <w:rFonts w:ascii="Times New Roman" w:hAnsi="Times New Roman"/>
                <w:b/>
                <w:bCs/>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E90746" w:rsidRPr="00560827" w:rsidRDefault="00E90746" w:rsidP="0083730E">
            <w:pPr>
              <w:pStyle w:val="ConsPlusNormal"/>
              <w:snapToGrid w:val="0"/>
              <w:jc w:val="center"/>
              <w:rPr>
                <w:rFonts w:ascii="Times New Roman" w:hAnsi="Times New Roman"/>
                <w:b/>
                <w:bCs/>
                <w:sz w:val="24"/>
                <w:szCs w:val="24"/>
              </w:rPr>
            </w:pPr>
            <w:r w:rsidRPr="00560827">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E90746" w:rsidRPr="00560827" w:rsidRDefault="00E90746" w:rsidP="0083730E">
            <w:pPr>
              <w:pStyle w:val="a"/>
              <w:snapToGrid w:val="0"/>
              <w:jc w:val="center"/>
              <w:rPr>
                <w:rFonts w:cs="Arial"/>
                <w:b/>
                <w:bCs/>
              </w:rPr>
            </w:pPr>
            <w:r w:rsidRPr="00560827">
              <w:rPr>
                <w:rFonts w:cs="Arial"/>
                <w:b/>
                <w:bCs/>
              </w:rPr>
              <w:t>Сроки реализации</w:t>
            </w:r>
          </w:p>
        </w:tc>
      </w:tr>
      <w:tr w:rsidR="00E90746" w:rsidRPr="00560827" w:rsidTr="009E2256">
        <w:trPr>
          <w:trHeight w:val="276"/>
        </w:trPr>
        <w:tc>
          <w:tcPr>
            <w:tcW w:w="572" w:type="dxa"/>
            <w:vMerge w:val="restart"/>
            <w:tcBorders>
              <w:top w:val="single" w:sz="4" w:space="0" w:color="000000"/>
              <w:left w:val="single" w:sz="4" w:space="0" w:color="000000"/>
              <w:bottom w:val="single" w:sz="4" w:space="0" w:color="auto"/>
            </w:tcBorders>
          </w:tcPr>
          <w:p w:rsidR="00E90746" w:rsidRDefault="00E90746" w:rsidP="0083730E">
            <w:pPr>
              <w:pStyle w:val="ConsPlusNormal"/>
              <w:snapToGrid w:val="0"/>
              <w:ind w:firstLine="0"/>
              <w:jc w:val="center"/>
              <w:rPr>
                <w:rFonts w:ascii="Times New Roman" w:hAnsi="Times New Roman"/>
                <w:sz w:val="24"/>
                <w:szCs w:val="24"/>
              </w:rPr>
            </w:pPr>
          </w:p>
          <w:p w:rsidR="00E90746" w:rsidRPr="00560827" w:rsidRDefault="00E9074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auto"/>
            </w:tcBorders>
          </w:tcPr>
          <w:p w:rsidR="00E90746" w:rsidRPr="00223B89" w:rsidRDefault="00E90746" w:rsidP="006942A5">
            <w:pPr>
              <w:pStyle w:val="BodyTextIndent"/>
              <w:snapToGrid w:val="0"/>
              <w:ind w:left="0"/>
              <w:jc w:val="both"/>
            </w:pPr>
            <w:r w:rsidRPr="00223B89">
              <w:t>Обеспечение условий для увеличения объемов и повышения качества жилищного фонда</w:t>
            </w:r>
            <w:r>
              <w:t xml:space="preserve"> </w:t>
            </w:r>
            <w:r w:rsidRPr="00223B89">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223B89">
              <w:t xml:space="preserve"> поселения</w:t>
            </w:r>
          </w:p>
        </w:tc>
        <w:tc>
          <w:tcPr>
            <w:tcW w:w="2201" w:type="dxa"/>
            <w:vMerge w:val="restart"/>
            <w:tcBorders>
              <w:top w:val="single" w:sz="4" w:space="0" w:color="000000"/>
              <w:left w:val="single" w:sz="4" w:space="0" w:color="000000"/>
              <w:bottom w:val="single" w:sz="4" w:space="0" w:color="auto"/>
              <w:right w:val="single" w:sz="4" w:space="0" w:color="000000"/>
            </w:tcBorders>
          </w:tcPr>
          <w:p w:rsidR="00E90746" w:rsidRDefault="00E90746" w:rsidP="0083730E">
            <w:pPr>
              <w:pStyle w:val="BodyTextIndent"/>
              <w:snapToGrid w:val="0"/>
              <w:ind w:left="0"/>
              <w:jc w:val="center"/>
            </w:pPr>
          </w:p>
          <w:p w:rsidR="00E90746" w:rsidRPr="00223B89" w:rsidRDefault="00E90746" w:rsidP="006942A5">
            <w:pPr>
              <w:pStyle w:val="BodyTextIndent"/>
              <w:snapToGrid w:val="0"/>
              <w:ind w:left="0"/>
              <w:jc w:val="center"/>
            </w:pPr>
            <w:r w:rsidRPr="00223B89">
              <w:t>Первая очередь</w:t>
            </w:r>
          </w:p>
        </w:tc>
      </w:tr>
      <w:tr w:rsidR="00E90746" w:rsidRPr="00560827" w:rsidTr="009E2256">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E90746" w:rsidRPr="00560827" w:rsidRDefault="00E9074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2.</w:t>
            </w:r>
          </w:p>
        </w:tc>
        <w:tc>
          <w:tcPr>
            <w:tcW w:w="6882" w:type="dxa"/>
            <w:vMerge w:val="restart"/>
            <w:tcBorders>
              <w:top w:val="single" w:sz="4" w:space="0" w:color="auto"/>
              <w:left w:val="single" w:sz="4" w:space="0" w:color="auto"/>
              <w:bottom w:val="single" w:sz="4" w:space="0" w:color="auto"/>
              <w:right w:val="single" w:sz="4" w:space="0" w:color="auto"/>
            </w:tcBorders>
          </w:tcPr>
          <w:p w:rsidR="00E90746" w:rsidRPr="00560827" w:rsidRDefault="00E90746" w:rsidP="0083730E">
            <w:pPr>
              <w:snapToGrid w:val="0"/>
              <w:jc w:val="both"/>
            </w:pPr>
            <w:r w:rsidRPr="00560827">
              <w:t>Реконструкция, модернизация и капитальный ремонт муниципального жилого фонда</w:t>
            </w:r>
          </w:p>
        </w:tc>
        <w:tc>
          <w:tcPr>
            <w:tcW w:w="2201" w:type="dxa"/>
            <w:vMerge w:val="restart"/>
            <w:tcBorders>
              <w:top w:val="single" w:sz="4" w:space="0" w:color="auto"/>
              <w:left w:val="single" w:sz="4" w:space="0" w:color="auto"/>
              <w:bottom w:val="single" w:sz="4" w:space="0" w:color="auto"/>
              <w:right w:val="single" w:sz="4" w:space="0" w:color="auto"/>
            </w:tcBorders>
          </w:tcPr>
          <w:p w:rsidR="00E90746" w:rsidRPr="00223B89" w:rsidRDefault="00E90746" w:rsidP="0083730E">
            <w:pPr>
              <w:pStyle w:val="BodyTextIndent"/>
              <w:snapToGrid w:val="0"/>
              <w:ind w:left="0"/>
              <w:jc w:val="center"/>
            </w:pPr>
            <w:r w:rsidRPr="00223B89">
              <w:t>Первая очередь</w:t>
            </w:r>
          </w:p>
        </w:tc>
      </w:tr>
      <w:tr w:rsidR="00E90746" w:rsidRPr="00560827" w:rsidTr="009E2256">
        <w:trPr>
          <w:trHeight w:val="276"/>
        </w:trPr>
        <w:tc>
          <w:tcPr>
            <w:tcW w:w="572" w:type="dxa"/>
            <w:vMerge w:val="restart"/>
            <w:tcBorders>
              <w:top w:val="single" w:sz="4" w:space="0" w:color="auto"/>
              <w:left w:val="single" w:sz="4" w:space="0" w:color="000000"/>
              <w:bottom w:val="single" w:sz="4" w:space="0" w:color="auto"/>
            </w:tcBorders>
          </w:tcPr>
          <w:p w:rsidR="00E90746" w:rsidRPr="00560827" w:rsidRDefault="00E9074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3.</w:t>
            </w:r>
          </w:p>
        </w:tc>
        <w:tc>
          <w:tcPr>
            <w:tcW w:w="6882" w:type="dxa"/>
            <w:vMerge w:val="restart"/>
            <w:tcBorders>
              <w:top w:val="single" w:sz="4" w:space="0" w:color="auto"/>
              <w:left w:val="single" w:sz="4" w:space="0" w:color="000000"/>
              <w:bottom w:val="single" w:sz="4" w:space="0" w:color="auto"/>
            </w:tcBorders>
          </w:tcPr>
          <w:p w:rsidR="00E90746" w:rsidRPr="00223B89" w:rsidRDefault="00E90746" w:rsidP="0083730E">
            <w:pPr>
              <w:pStyle w:val="BodyTextIndent"/>
              <w:snapToGrid w:val="0"/>
              <w:ind w:left="0"/>
              <w:jc w:val="both"/>
            </w:pPr>
            <w:r w:rsidRPr="00223B89">
              <w:t>Комплексное благоустройство жилых кварталов</w:t>
            </w:r>
          </w:p>
        </w:tc>
        <w:tc>
          <w:tcPr>
            <w:tcW w:w="2201" w:type="dxa"/>
            <w:vMerge w:val="restart"/>
            <w:tcBorders>
              <w:top w:val="single" w:sz="4" w:space="0" w:color="auto"/>
              <w:left w:val="single" w:sz="4" w:space="0" w:color="000000"/>
              <w:bottom w:val="single" w:sz="4" w:space="0" w:color="auto"/>
              <w:right w:val="single" w:sz="4" w:space="0" w:color="000000"/>
            </w:tcBorders>
          </w:tcPr>
          <w:p w:rsidR="00E90746" w:rsidRPr="00223B89" w:rsidRDefault="00E90746" w:rsidP="0083730E">
            <w:pPr>
              <w:pStyle w:val="BodyTextIndent"/>
              <w:snapToGrid w:val="0"/>
              <w:ind w:left="0"/>
              <w:jc w:val="center"/>
            </w:pPr>
            <w:r w:rsidRPr="00223B89">
              <w:t>Первая очередь</w:t>
            </w:r>
          </w:p>
        </w:tc>
      </w:tr>
      <w:tr w:rsidR="00E90746" w:rsidRPr="00560827" w:rsidTr="00463212">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E90746" w:rsidRDefault="00E90746" w:rsidP="0083730E">
            <w:pPr>
              <w:pStyle w:val="ConsPlusNormal"/>
              <w:snapToGrid w:val="0"/>
              <w:ind w:firstLine="0"/>
              <w:jc w:val="center"/>
              <w:rPr>
                <w:rFonts w:ascii="Times New Roman" w:hAnsi="Times New Roman"/>
                <w:sz w:val="24"/>
                <w:szCs w:val="24"/>
              </w:rPr>
            </w:pPr>
          </w:p>
          <w:p w:rsidR="00E90746" w:rsidRPr="00560827" w:rsidRDefault="00E9074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4.</w:t>
            </w:r>
          </w:p>
        </w:tc>
        <w:tc>
          <w:tcPr>
            <w:tcW w:w="6882" w:type="dxa"/>
            <w:vMerge w:val="restart"/>
            <w:tcBorders>
              <w:top w:val="single" w:sz="4" w:space="0" w:color="auto"/>
              <w:left w:val="single" w:sz="4" w:space="0" w:color="auto"/>
              <w:bottom w:val="single" w:sz="4" w:space="0" w:color="auto"/>
              <w:right w:val="single" w:sz="4" w:space="0" w:color="auto"/>
            </w:tcBorders>
          </w:tcPr>
          <w:p w:rsidR="00E90746" w:rsidRPr="00223B89" w:rsidRDefault="00E90746" w:rsidP="0083730E">
            <w:pPr>
              <w:pStyle w:val="BodyTextIndent"/>
              <w:snapToGrid w:val="0"/>
              <w:ind w:left="0"/>
              <w:jc w:val="both"/>
            </w:pPr>
            <w:r w:rsidRPr="00223B89">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auto"/>
              <w:left w:val="single" w:sz="4" w:space="0" w:color="auto"/>
              <w:bottom w:val="single" w:sz="4" w:space="0" w:color="auto"/>
              <w:right w:val="single" w:sz="4" w:space="0" w:color="auto"/>
            </w:tcBorders>
          </w:tcPr>
          <w:p w:rsidR="00E90746" w:rsidRDefault="00E90746" w:rsidP="0083730E">
            <w:pPr>
              <w:pStyle w:val="BodyTextIndent"/>
              <w:snapToGrid w:val="0"/>
              <w:ind w:left="0"/>
              <w:jc w:val="center"/>
            </w:pPr>
          </w:p>
          <w:p w:rsidR="00E90746" w:rsidRPr="00223B89" w:rsidRDefault="00E90746" w:rsidP="0083730E">
            <w:pPr>
              <w:pStyle w:val="BodyTextIndent"/>
              <w:snapToGrid w:val="0"/>
              <w:ind w:left="0"/>
              <w:jc w:val="center"/>
            </w:pPr>
            <w:r w:rsidRPr="00223B89">
              <w:t>Расчетный срок</w:t>
            </w:r>
          </w:p>
        </w:tc>
      </w:tr>
      <w:tr w:rsidR="00E90746" w:rsidRPr="003921F1" w:rsidTr="009E2256">
        <w:trPr>
          <w:trHeight w:val="276"/>
        </w:trPr>
        <w:tc>
          <w:tcPr>
            <w:tcW w:w="572" w:type="dxa"/>
            <w:tcBorders>
              <w:top w:val="single" w:sz="4" w:space="0" w:color="auto"/>
              <w:left w:val="single" w:sz="4" w:space="0" w:color="000000"/>
              <w:bottom w:val="single" w:sz="4" w:space="0" w:color="auto"/>
            </w:tcBorders>
          </w:tcPr>
          <w:p w:rsidR="00E90746" w:rsidRDefault="00E90746" w:rsidP="0083730E">
            <w:pPr>
              <w:pStyle w:val="ConsPlusNormal"/>
              <w:snapToGrid w:val="0"/>
              <w:ind w:firstLine="0"/>
              <w:jc w:val="center"/>
              <w:rPr>
                <w:rFonts w:ascii="Times New Roman" w:hAnsi="Times New Roman"/>
                <w:sz w:val="24"/>
                <w:szCs w:val="24"/>
              </w:rPr>
            </w:pPr>
          </w:p>
          <w:p w:rsidR="00E90746" w:rsidRPr="00560827" w:rsidRDefault="00E90746"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5.</w:t>
            </w:r>
          </w:p>
        </w:tc>
        <w:tc>
          <w:tcPr>
            <w:tcW w:w="6882" w:type="dxa"/>
            <w:tcBorders>
              <w:top w:val="single" w:sz="4" w:space="0" w:color="auto"/>
              <w:left w:val="single" w:sz="4" w:space="0" w:color="000000"/>
              <w:bottom w:val="single" w:sz="4" w:space="0" w:color="auto"/>
            </w:tcBorders>
          </w:tcPr>
          <w:p w:rsidR="00E90746" w:rsidRDefault="00E90746" w:rsidP="002D6194">
            <w:pPr>
              <w:tabs>
                <w:tab w:val="left" w:pos="709"/>
                <w:tab w:val="left" w:pos="993"/>
              </w:tabs>
              <w:jc w:val="both"/>
              <w:rPr>
                <w:noProof/>
              </w:rPr>
            </w:pPr>
            <w:r w:rsidRPr="00B76FD2">
              <w:rPr>
                <w:noProof/>
              </w:rPr>
              <w:t xml:space="preserve">Генеральным планом в границы </w:t>
            </w:r>
            <w:r w:rsidRPr="00EA7012">
              <w:rPr>
                <w:noProof/>
              </w:rPr>
              <w:t>населенн</w:t>
            </w:r>
            <w:r>
              <w:rPr>
                <w:noProof/>
              </w:rPr>
              <w:t>ого</w:t>
            </w:r>
            <w:r w:rsidRPr="00EA7012">
              <w:rPr>
                <w:noProof/>
              </w:rPr>
              <w:t xml:space="preserve"> пункт</w:t>
            </w:r>
            <w:r>
              <w:rPr>
                <w:noProof/>
              </w:rPr>
              <w:t>а</w:t>
            </w:r>
            <w:r w:rsidRPr="00EA7012">
              <w:rPr>
                <w:noProof/>
              </w:rPr>
              <w:t xml:space="preserve"> включа</w:t>
            </w:r>
            <w:r>
              <w:rPr>
                <w:noProof/>
              </w:rPr>
              <w:t>е</w:t>
            </w:r>
            <w:r w:rsidRPr="00EA7012">
              <w:rPr>
                <w:noProof/>
              </w:rPr>
              <w:t xml:space="preserve">тся </w:t>
            </w:r>
            <w:r>
              <w:rPr>
                <w:noProof/>
              </w:rPr>
              <w:t>один</w:t>
            </w:r>
            <w:r w:rsidRPr="00EA7012">
              <w:rPr>
                <w:noProof/>
              </w:rPr>
              <w:t xml:space="preserve"> земельны</w:t>
            </w:r>
            <w:r>
              <w:rPr>
                <w:noProof/>
              </w:rPr>
              <w:t>й</w:t>
            </w:r>
            <w:r w:rsidRPr="00EA7012">
              <w:rPr>
                <w:noProof/>
              </w:rPr>
              <w:t xml:space="preserve"> участ</w:t>
            </w:r>
            <w:r>
              <w:rPr>
                <w:noProof/>
              </w:rPr>
              <w:t>о</w:t>
            </w:r>
            <w:r w:rsidRPr="00EA7012">
              <w:rPr>
                <w:noProof/>
              </w:rPr>
              <w:t>к</w:t>
            </w:r>
            <w:r w:rsidRPr="00EA7012">
              <w:t>:</w:t>
            </w:r>
            <w:r w:rsidRPr="00B76FD2">
              <w:rPr>
                <w:noProof/>
              </w:rPr>
              <w:t xml:space="preserve"> </w:t>
            </w:r>
          </w:p>
          <w:p w:rsidR="00E90746" w:rsidRPr="008D6162" w:rsidRDefault="00E90746" w:rsidP="002D6194">
            <w:pPr>
              <w:numPr>
                <w:ilvl w:val="0"/>
                <w:numId w:val="62"/>
              </w:numPr>
              <w:tabs>
                <w:tab w:val="left" w:pos="709"/>
                <w:tab w:val="left" w:pos="993"/>
              </w:tabs>
              <w:jc w:val="both"/>
            </w:pPr>
            <w:r w:rsidRPr="00F157CF">
              <w:rPr>
                <w:b/>
              </w:rPr>
              <w:t xml:space="preserve">п. Васильевский -  2,70 га </w:t>
            </w:r>
            <w:r w:rsidRPr="00EA7012">
              <w:rPr>
                <w:b/>
                <w:kern w:val="0"/>
              </w:rPr>
              <w:t>-</w:t>
            </w:r>
            <w:r w:rsidRPr="00EA7012">
              <w:rPr>
                <w:noProof/>
              </w:rPr>
              <w:t xml:space="preserve"> с целью комплексного освоения территории</w:t>
            </w:r>
          </w:p>
        </w:tc>
        <w:tc>
          <w:tcPr>
            <w:tcW w:w="2201" w:type="dxa"/>
            <w:tcBorders>
              <w:top w:val="single" w:sz="4" w:space="0" w:color="auto"/>
              <w:left w:val="single" w:sz="4" w:space="0" w:color="000000"/>
              <w:bottom w:val="single" w:sz="4" w:space="0" w:color="auto"/>
              <w:right w:val="single" w:sz="4" w:space="0" w:color="000000"/>
            </w:tcBorders>
          </w:tcPr>
          <w:p w:rsidR="00E90746" w:rsidRDefault="00E90746" w:rsidP="00BC63F3">
            <w:pPr>
              <w:pStyle w:val="BodyTextIndent"/>
              <w:snapToGrid w:val="0"/>
              <w:ind w:left="0"/>
              <w:jc w:val="center"/>
            </w:pPr>
          </w:p>
          <w:p w:rsidR="00E90746" w:rsidRDefault="00E90746" w:rsidP="006A25AE">
            <w:pPr>
              <w:pStyle w:val="BodyTextIndent"/>
              <w:snapToGrid w:val="0"/>
              <w:ind w:left="0"/>
              <w:jc w:val="center"/>
            </w:pPr>
            <w:r w:rsidRPr="00223B89">
              <w:t>Первая очередь</w:t>
            </w:r>
          </w:p>
        </w:tc>
      </w:tr>
      <w:tr w:rsidR="00E90746" w:rsidRPr="003921F1" w:rsidTr="009E2256">
        <w:trPr>
          <w:trHeight w:val="276"/>
        </w:trPr>
        <w:tc>
          <w:tcPr>
            <w:tcW w:w="572" w:type="dxa"/>
            <w:tcBorders>
              <w:top w:val="single" w:sz="4" w:space="0" w:color="auto"/>
              <w:left w:val="single" w:sz="4" w:space="0" w:color="000000"/>
              <w:bottom w:val="single" w:sz="4" w:space="0" w:color="auto"/>
            </w:tcBorders>
          </w:tcPr>
          <w:p w:rsidR="00E90746" w:rsidRDefault="00E90746" w:rsidP="0083730E">
            <w:pPr>
              <w:pStyle w:val="ConsPlusNormal"/>
              <w:snapToGrid w:val="0"/>
              <w:ind w:firstLine="0"/>
              <w:jc w:val="center"/>
              <w:rPr>
                <w:rFonts w:ascii="Times New Roman" w:hAnsi="Times New Roman"/>
                <w:sz w:val="24"/>
                <w:szCs w:val="24"/>
              </w:rPr>
            </w:pPr>
          </w:p>
          <w:p w:rsidR="00E90746" w:rsidRDefault="00E90746" w:rsidP="0083730E">
            <w:pPr>
              <w:pStyle w:val="ConsPlusNormal"/>
              <w:snapToGrid w:val="0"/>
              <w:ind w:firstLine="0"/>
              <w:jc w:val="center"/>
              <w:rPr>
                <w:rFonts w:ascii="Times New Roman" w:hAnsi="Times New Roman"/>
                <w:sz w:val="24"/>
                <w:szCs w:val="24"/>
              </w:rPr>
            </w:pPr>
          </w:p>
          <w:p w:rsidR="00E90746" w:rsidRDefault="00E90746" w:rsidP="0083730E">
            <w:pPr>
              <w:pStyle w:val="ConsPlusNormal"/>
              <w:snapToGrid w:val="0"/>
              <w:ind w:firstLine="0"/>
              <w:jc w:val="center"/>
              <w:rPr>
                <w:rFonts w:ascii="Times New Roman" w:hAnsi="Times New Roman"/>
                <w:sz w:val="24"/>
                <w:szCs w:val="24"/>
              </w:rPr>
            </w:pPr>
          </w:p>
          <w:p w:rsidR="00E90746" w:rsidRPr="00560827" w:rsidRDefault="00E90746" w:rsidP="0083730E">
            <w:pPr>
              <w:pStyle w:val="ConsPlusNormal"/>
              <w:snapToGrid w:val="0"/>
              <w:ind w:firstLine="0"/>
              <w:jc w:val="center"/>
              <w:rPr>
                <w:rFonts w:ascii="Times New Roman" w:hAnsi="Times New Roman"/>
                <w:sz w:val="24"/>
                <w:szCs w:val="24"/>
              </w:rPr>
            </w:pPr>
            <w:r>
              <w:rPr>
                <w:rFonts w:ascii="Times New Roman" w:hAnsi="Times New Roman"/>
                <w:sz w:val="24"/>
                <w:szCs w:val="24"/>
              </w:rPr>
              <w:t>6.</w:t>
            </w:r>
          </w:p>
        </w:tc>
        <w:tc>
          <w:tcPr>
            <w:tcW w:w="6882" w:type="dxa"/>
            <w:tcBorders>
              <w:top w:val="single" w:sz="4" w:space="0" w:color="auto"/>
              <w:left w:val="single" w:sz="4" w:space="0" w:color="000000"/>
              <w:bottom w:val="single" w:sz="4" w:space="0" w:color="auto"/>
            </w:tcBorders>
          </w:tcPr>
          <w:p w:rsidR="00E90746" w:rsidRDefault="00E90746" w:rsidP="00F84A6C">
            <w:pPr>
              <w:tabs>
                <w:tab w:val="left" w:pos="709"/>
                <w:tab w:val="left" w:pos="993"/>
              </w:tabs>
              <w:jc w:val="both"/>
              <w:rPr>
                <w:b/>
                <w:kern w:val="0"/>
              </w:rPr>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w:t>
            </w:r>
            <w:r>
              <w:t>о-транспортной инфраструктур:</w:t>
            </w:r>
            <w:r w:rsidRPr="00EA7012">
              <w:rPr>
                <w:b/>
                <w:kern w:val="0"/>
              </w:rPr>
              <w:t xml:space="preserve"> </w:t>
            </w:r>
          </w:p>
          <w:p w:rsidR="00E90746" w:rsidRPr="008D6162" w:rsidRDefault="00E90746" w:rsidP="002D6194">
            <w:pPr>
              <w:numPr>
                <w:ilvl w:val="0"/>
                <w:numId w:val="30"/>
              </w:numPr>
              <w:tabs>
                <w:tab w:val="left" w:pos="709"/>
                <w:tab w:val="left" w:pos="993"/>
              </w:tabs>
              <w:jc w:val="both"/>
            </w:pPr>
            <w:r w:rsidRPr="00F157CF">
              <w:rPr>
                <w:b/>
              </w:rPr>
              <w:t xml:space="preserve">п. Васильевский -  2,70 га </w:t>
            </w:r>
            <w:r w:rsidRPr="00EA7012">
              <w:rPr>
                <w:b/>
                <w:kern w:val="0"/>
              </w:rPr>
              <w:t>-</w:t>
            </w:r>
            <w:r w:rsidRPr="00EA7012">
              <w:rPr>
                <w:noProof/>
              </w:rPr>
              <w:t xml:space="preserve"> с целью комплексного освоения территории</w:t>
            </w:r>
          </w:p>
        </w:tc>
        <w:tc>
          <w:tcPr>
            <w:tcW w:w="2201" w:type="dxa"/>
            <w:tcBorders>
              <w:top w:val="single" w:sz="4" w:space="0" w:color="auto"/>
              <w:left w:val="single" w:sz="4" w:space="0" w:color="000000"/>
              <w:bottom w:val="single" w:sz="4" w:space="0" w:color="auto"/>
              <w:right w:val="single" w:sz="4" w:space="0" w:color="000000"/>
            </w:tcBorders>
          </w:tcPr>
          <w:p w:rsidR="00E90746" w:rsidRDefault="00E90746" w:rsidP="00BC63F3">
            <w:pPr>
              <w:pStyle w:val="BodyTextIndent"/>
              <w:snapToGrid w:val="0"/>
              <w:ind w:left="0"/>
              <w:jc w:val="center"/>
            </w:pPr>
          </w:p>
          <w:p w:rsidR="00E90746" w:rsidRDefault="00E90746" w:rsidP="00BC63F3">
            <w:pPr>
              <w:pStyle w:val="BodyTextIndent"/>
              <w:snapToGrid w:val="0"/>
              <w:ind w:left="0"/>
              <w:jc w:val="center"/>
            </w:pPr>
          </w:p>
          <w:p w:rsidR="00E90746" w:rsidRDefault="00E90746" w:rsidP="003940E3">
            <w:pPr>
              <w:pStyle w:val="BodyTextIndent"/>
              <w:snapToGrid w:val="0"/>
              <w:ind w:left="0"/>
              <w:jc w:val="center"/>
            </w:pPr>
            <w:r w:rsidRPr="00223B89">
              <w:t>Первая очередь</w:t>
            </w:r>
          </w:p>
        </w:tc>
      </w:tr>
    </w:tbl>
    <w:p w:rsidR="00E90746" w:rsidRPr="00D042EE" w:rsidRDefault="00E90746" w:rsidP="003921F1">
      <w:pPr>
        <w:jc w:val="both"/>
        <w:rPr>
          <w:b/>
          <w:i/>
          <w:highlight w:val="green"/>
        </w:rPr>
      </w:pPr>
    </w:p>
    <w:p w:rsidR="00E90746" w:rsidRDefault="00E90746" w:rsidP="008F4E34">
      <w:pPr>
        <w:ind w:firstLine="709"/>
        <w:jc w:val="both"/>
        <w:rPr>
          <w:b/>
          <w:bCs/>
          <w:i/>
          <w:iCs/>
        </w:rPr>
      </w:pPr>
      <w:r w:rsidRPr="008172ED">
        <w:rPr>
          <w:b/>
          <w:i/>
        </w:rPr>
        <w:t xml:space="preserve">3.3.4. </w:t>
      </w:r>
      <w:r w:rsidRPr="008172ED">
        <w:rPr>
          <w:b/>
          <w:bCs/>
          <w:i/>
          <w:iCs/>
        </w:rPr>
        <w:t xml:space="preserve">Мероприятия по обеспечению территории </w:t>
      </w:r>
      <w:r>
        <w:rPr>
          <w:b/>
          <w:bCs/>
          <w:i/>
          <w:iCs/>
          <w:color w:val="000000"/>
        </w:rPr>
        <w:t>Васильевского</w:t>
      </w:r>
      <w:r w:rsidRPr="008172ED">
        <w:rPr>
          <w:b/>
          <w:bCs/>
          <w:i/>
          <w:iCs/>
          <w:color w:val="000000"/>
        </w:rPr>
        <w:t xml:space="preserve"> сельского поселения</w:t>
      </w:r>
      <w:r w:rsidRPr="008172ED">
        <w:rPr>
          <w:b/>
          <w:bCs/>
          <w:i/>
          <w:iCs/>
        </w:rPr>
        <w:t xml:space="preserve"> объектами социальной инфраструктуры:</w:t>
      </w:r>
    </w:p>
    <w:p w:rsidR="00E90746" w:rsidRDefault="00E90746" w:rsidP="008F4E34">
      <w:pPr>
        <w:ind w:firstLine="709"/>
        <w:jc w:val="both"/>
        <w:rPr>
          <w:b/>
          <w:bCs/>
          <w:i/>
          <w:iCs/>
        </w:rPr>
      </w:pPr>
    </w:p>
    <w:tbl>
      <w:tblPr>
        <w:tblW w:w="93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16"/>
        <w:gridCol w:w="6822"/>
        <w:gridCol w:w="1921"/>
      </w:tblGrid>
      <w:tr w:rsidR="00E90746" w:rsidRPr="0018044D" w:rsidTr="0083730E">
        <w:trPr>
          <w:trHeight w:val="278"/>
        </w:trPr>
        <w:tc>
          <w:tcPr>
            <w:tcW w:w="616" w:type="dxa"/>
            <w:shd w:val="clear" w:color="auto" w:fill="CCCCCC"/>
          </w:tcPr>
          <w:p w:rsidR="00E90746" w:rsidRPr="0018044D" w:rsidRDefault="00E90746" w:rsidP="0083730E">
            <w:pPr>
              <w:pStyle w:val="ConsPlusNormal"/>
              <w:snapToGrid w:val="0"/>
              <w:ind w:firstLine="0"/>
              <w:jc w:val="center"/>
              <w:rPr>
                <w:rFonts w:ascii="Times New Roman" w:hAnsi="Times New Roman"/>
                <w:b/>
                <w:bCs/>
                <w:sz w:val="24"/>
                <w:szCs w:val="24"/>
              </w:rPr>
            </w:pPr>
            <w:r w:rsidRPr="0018044D">
              <w:rPr>
                <w:rFonts w:ascii="Times New Roman" w:hAnsi="Times New Roman"/>
                <w:b/>
                <w:bCs/>
                <w:sz w:val="24"/>
                <w:szCs w:val="24"/>
              </w:rPr>
              <w:t xml:space="preserve">№ пп </w:t>
            </w:r>
          </w:p>
        </w:tc>
        <w:tc>
          <w:tcPr>
            <w:tcW w:w="6822" w:type="dxa"/>
            <w:shd w:val="clear" w:color="auto" w:fill="CCCCCC"/>
          </w:tcPr>
          <w:p w:rsidR="00E90746" w:rsidRPr="0018044D" w:rsidRDefault="00E90746" w:rsidP="0083730E">
            <w:pPr>
              <w:pStyle w:val="ConsPlusNormal"/>
              <w:snapToGrid w:val="0"/>
              <w:jc w:val="center"/>
              <w:rPr>
                <w:rFonts w:ascii="Times New Roman" w:hAnsi="Times New Roman"/>
                <w:b/>
                <w:bCs/>
                <w:sz w:val="24"/>
                <w:szCs w:val="24"/>
              </w:rPr>
            </w:pPr>
            <w:r w:rsidRPr="0018044D">
              <w:rPr>
                <w:rFonts w:ascii="Times New Roman" w:hAnsi="Times New Roman"/>
                <w:b/>
                <w:bCs/>
                <w:sz w:val="24"/>
                <w:szCs w:val="24"/>
              </w:rPr>
              <w:t xml:space="preserve">Наименование мероприятия </w:t>
            </w:r>
          </w:p>
        </w:tc>
        <w:tc>
          <w:tcPr>
            <w:tcW w:w="1921" w:type="dxa"/>
            <w:shd w:val="clear" w:color="auto" w:fill="CCCCCC"/>
          </w:tcPr>
          <w:p w:rsidR="00E90746" w:rsidRPr="0018044D" w:rsidRDefault="00E90746" w:rsidP="0083730E">
            <w:pPr>
              <w:pStyle w:val="a"/>
              <w:snapToGrid w:val="0"/>
              <w:jc w:val="center"/>
              <w:rPr>
                <w:rFonts w:cs="Arial"/>
                <w:b/>
                <w:bCs/>
              </w:rPr>
            </w:pPr>
            <w:r w:rsidRPr="0018044D">
              <w:rPr>
                <w:rFonts w:cs="Arial"/>
                <w:b/>
                <w:bCs/>
              </w:rPr>
              <w:t>Сроки реализации</w:t>
            </w:r>
          </w:p>
        </w:tc>
      </w:tr>
      <w:tr w:rsidR="00E90746" w:rsidRPr="0018044D" w:rsidTr="0083730E">
        <w:trPr>
          <w:trHeight w:val="278"/>
        </w:trPr>
        <w:tc>
          <w:tcPr>
            <w:tcW w:w="9359" w:type="dxa"/>
            <w:gridSpan w:val="3"/>
          </w:tcPr>
          <w:p w:rsidR="00E90746" w:rsidRPr="0018044D" w:rsidRDefault="00E90746" w:rsidP="0083730E">
            <w:pPr>
              <w:pStyle w:val="BodyTextIndent"/>
              <w:snapToGrid w:val="0"/>
              <w:ind w:left="0"/>
              <w:jc w:val="center"/>
              <w:rPr>
                <w:b/>
              </w:rPr>
            </w:pPr>
            <w:r w:rsidRPr="0018044D">
              <w:rPr>
                <w:b/>
              </w:rPr>
              <w:t>Инвестиционные проекты</w:t>
            </w:r>
          </w:p>
        </w:tc>
      </w:tr>
      <w:tr w:rsidR="00E90746" w:rsidRPr="0018044D" w:rsidTr="0083730E">
        <w:trPr>
          <w:trHeight w:val="278"/>
        </w:trPr>
        <w:tc>
          <w:tcPr>
            <w:tcW w:w="616" w:type="dxa"/>
          </w:tcPr>
          <w:p w:rsidR="00E90746" w:rsidRPr="0018044D" w:rsidRDefault="00E90746" w:rsidP="0083730E">
            <w:pPr>
              <w:pStyle w:val="a"/>
              <w:snapToGrid w:val="0"/>
              <w:jc w:val="center"/>
            </w:pPr>
            <w:r w:rsidRPr="0018044D">
              <w:t>1.</w:t>
            </w:r>
          </w:p>
        </w:tc>
        <w:tc>
          <w:tcPr>
            <w:tcW w:w="6822" w:type="dxa"/>
          </w:tcPr>
          <w:p w:rsidR="00E90746" w:rsidRDefault="00E90746" w:rsidP="00321C05">
            <w:pPr>
              <w:widowControl/>
              <w:suppressAutoHyphens w:val="0"/>
              <w:autoSpaceDE w:val="0"/>
              <w:autoSpaceDN w:val="0"/>
              <w:adjustRightInd w:val="0"/>
              <w:rPr>
                <w:kern w:val="0"/>
                <w:lang w:eastAsia="ru-RU"/>
              </w:rPr>
            </w:pPr>
            <w:r w:rsidRPr="00C3013C">
              <w:rPr>
                <w:rFonts w:ascii="Georgia" w:hAnsi="Georgia" w:cs="Georgia"/>
                <w:b/>
                <w:i/>
                <w:iCs/>
                <w:color w:val="000000"/>
                <w:kern w:val="0"/>
                <w:lang w:eastAsia="ru-RU"/>
              </w:rPr>
              <w:t>Разработка ПСД для подготовки ремонта автомобильных  дорог внутреннего пользования (1-4)</w:t>
            </w:r>
            <w:r w:rsidRPr="00844EB0">
              <w:rPr>
                <w:rFonts w:ascii="Georgia" w:hAnsi="Georgia" w:cs="Georgia"/>
                <w:i/>
                <w:iCs/>
                <w:color w:val="000000"/>
                <w:kern w:val="0"/>
                <w:lang w:eastAsia="ru-RU"/>
              </w:rPr>
              <w:t xml:space="preserve"> </w:t>
            </w:r>
            <w:r w:rsidRPr="00844EB0">
              <w:rPr>
                <w:kern w:val="0"/>
                <w:lang w:eastAsia="ru-RU"/>
              </w:rPr>
              <w:t>- Федеральная программа "Сельские дороги"</w:t>
            </w:r>
            <w:r>
              <w:rPr>
                <w:kern w:val="0"/>
                <w:lang w:eastAsia="ru-RU"/>
              </w:rPr>
              <w:t>:</w:t>
            </w:r>
          </w:p>
          <w:p w:rsidR="00E90746" w:rsidRDefault="00E90746" w:rsidP="00321C05">
            <w:pPr>
              <w:ind w:left="927"/>
              <w:rPr>
                <w:rFonts w:ascii="Georgia" w:hAnsi="Georgia" w:cs="Georgia"/>
                <w:i/>
                <w:iCs/>
                <w:color w:val="000000"/>
                <w:kern w:val="0"/>
              </w:rPr>
            </w:pPr>
            <w:r>
              <w:rPr>
                <w:rFonts w:ascii="Georgia" w:hAnsi="Georgia" w:cs="Georgia"/>
                <w:i/>
                <w:iCs/>
                <w:color w:val="000000"/>
                <w:kern w:val="0"/>
              </w:rPr>
              <w:t xml:space="preserve">- </w:t>
            </w:r>
            <w:r w:rsidRPr="00844EB0">
              <w:rPr>
                <w:rFonts w:ascii="Georgia" w:hAnsi="Georgia" w:cs="Georgia"/>
                <w:i/>
                <w:iCs/>
                <w:color w:val="000000"/>
                <w:kern w:val="0"/>
              </w:rPr>
              <w:t>п. Васильевский</w:t>
            </w:r>
            <w:r>
              <w:rPr>
                <w:rFonts w:ascii="Georgia" w:hAnsi="Georgia" w:cs="Georgia"/>
                <w:i/>
                <w:iCs/>
                <w:color w:val="000000"/>
                <w:kern w:val="0"/>
              </w:rPr>
              <w:t>,</w:t>
            </w:r>
          </w:p>
          <w:p w:rsidR="00E90746" w:rsidRDefault="00E90746" w:rsidP="00321C05">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xml:space="preserve">- дорога между поселками </w:t>
            </w:r>
          </w:p>
          <w:p w:rsidR="00E90746" w:rsidRDefault="00E90746" w:rsidP="00321C05">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xml:space="preserve">  Утренняя Заря и Скорятино,</w:t>
            </w:r>
          </w:p>
          <w:p w:rsidR="00E90746" w:rsidRDefault="00E90746" w:rsidP="00321C05">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п. Скорятино,</w:t>
            </w:r>
          </w:p>
          <w:p w:rsidR="00E90746" w:rsidRDefault="00E90746" w:rsidP="00321C05">
            <w:pPr>
              <w:widowControl/>
              <w:suppressAutoHyphens w:val="0"/>
              <w:autoSpaceDE w:val="0"/>
              <w:autoSpaceDN w:val="0"/>
              <w:adjustRightInd w:val="0"/>
              <w:ind w:left="851"/>
              <w:rPr>
                <w:rFonts w:ascii="Georgia" w:hAnsi="Georgia" w:cs="Georgia"/>
                <w:i/>
                <w:iCs/>
                <w:color w:val="000000"/>
                <w:kern w:val="0"/>
                <w:lang w:eastAsia="ru-RU"/>
              </w:rPr>
            </w:pPr>
            <w:r>
              <w:rPr>
                <w:rFonts w:ascii="Georgia" w:hAnsi="Georgia" w:cs="Georgia"/>
                <w:i/>
                <w:iCs/>
                <w:color w:val="000000"/>
                <w:kern w:val="0"/>
                <w:lang w:eastAsia="ru-RU"/>
              </w:rPr>
              <w:t>- д. Большой Синковец</w:t>
            </w:r>
          </w:p>
          <w:p w:rsidR="00E90746" w:rsidRPr="00FA7E52" w:rsidRDefault="00E90746" w:rsidP="00321C05">
            <w:pPr>
              <w:widowControl/>
              <w:suppressAutoHyphens w:val="0"/>
              <w:autoSpaceDE w:val="0"/>
              <w:autoSpaceDN w:val="0"/>
              <w:adjustRightInd w:val="0"/>
              <w:rPr>
                <w:kern w:val="0"/>
                <w:lang w:eastAsia="ru-RU"/>
              </w:rPr>
            </w:pPr>
          </w:p>
        </w:tc>
        <w:tc>
          <w:tcPr>
            <w:tcW w:w="1921" w:type="dxa"/>
          </w:tcPr>
          <w:p w:rsidR="00E90746" w:rsidRPr="00560827" w:rsidRDefault="00E90746" w:rsidP="00321C05">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RPr="0018044D" w:rsidTr="0083730E">
        <w:trPr>
          <w:trHeight w:val="278"/>
        </w:trPr>
        <w:tc>
          <w:tcPr>
            <w:tcW w:w="616" w:type="dxa"/>
          </w:tcPr>
          <w:p w:rsidR="00E90746" w:rsidRPr="0018044D" w:rsidRDefault="00E90746" w:rsidP="0083730E">
            <w:pPr>
              <w:pStyle w:val="a"/>
              <w:snapToGrid w:val="0"/>
              <w:jc w:val="center"/>
            </w:pPr>
            <w:r>
              <w:t>2.</w:t>
            </w:r>
          </w:p>
        </w:tc>
        <w:tc>
          <w:tcPr>
            <w:tcW w:w="6822" w:type="dxa"/>
          </w:tcPr>
          <w:p w:rsidR="00E90746" w:rsidRPr="00FA7E52" w:rsidRDefault="00E90746" w:rsidP="00321C05">
            <w:pPr>
              <w:widowControl/>
              <w:suppressAutoHyphens w:val="0"/>
              <w:autoSpaceDE w:val="0"/>
              <w:autoSpaceDN w:val="0"/>
              <w:adjustRightInd w:val="0"/>
              <w:rPr>
                <w:color w:val="000000"/>
              </w:rPr>
            </w:pPr>
            <w:r w:rsidRPr="009D5B81">
              <w:rPr>
                <w:kern w:val="0"/>
                <w:lang w:eastAsia="ru-RU"/>
              </w:rPr>
              <w:t xml:space="preserve">Капитальный ремонт/реконструкция плотины </w:t>
            </w:r>
            <w:r>
              <w:rPr>
                <w:kern w:val="0"/>
                <w:lang w:eastAsia="ru-RU"/>
              </w:rPr>
              <w:t xml:space="preserve">- </w:t>
            </w:r>
            <w:r w:rsidRPr="00C3013C">
              <w:rPr>
                <w:rFonts w:ascii="Georgia" w:hAnsi="Georgia" w:cs="Georgia"/>
                <w:b/>
                <w:i/>
                <w:iCs/>
                <w:color w:val="000000"/>
                <w:kern w:val="0"/>
                <w:lang w:eastAsia="ru-RU"/>
              </w:rPr>
              <w:t>д. Шатилово</w:t>
            </w:r>
            <w:r w:rsidRPr="009D5B81">
              <w:rPr>
                <w:kern w:val="0"/>
                <w:lang w:eastAsia="ru-RU"/>
              </w:rPr>
              <w:t xml:space="preserve"> –- первая очередь -«Казенное Учреждение Орловский Государственный заказчик»</w:t>
            </w:r>
          </w:p>
        </w:tc>
        <w:tc>
          <w:tcPr>
            <w:tcW w:w="1921" w:type="dxa"/>
          </w:tcPr>
          <w:p w:rsidR="00E90746" w:rsidRPr="00560827" w:rsidRDefault="00E90746" w:rsidP="00321C05">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E90746" w:rsidRPr="0018044D" w:rsidTr="0083730E">
        <w:trPr>
          <w:trHeight w:val="278"/>
        </w:trPr>
        <w:tc>
          <w:tcPr>
            <w:tcW w:w="616" w:type="dxa"/>
          </w:tcPr>
          <w:p w:rsidR="00E90746" w:rsidRDefault="00E90746" w:rsidP="0083730E">
            <w:pPr>
              <w:pStyle w:val="a"/>
              <w:snapToGrid w:val="0"/>
              <w:jc w:val="center"/>
            </w:pPr>
            <w:r>
              <w:t>3.</w:t>
            </w:r>
          </w:p>
        </w:tc>
        <w:tc>
          <w:tcPr>
            <w:tcW w:w="6822" w:type="dxa"/>
          </w:tcPr>
          <w:p w:rsidR="00E90746" w:rsidRPr="009A56F1" w:rsidRDefault="00E90746" w:rsidP="009A56F1">
            <w:p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Pr>
                <w:color w:val="000000"/>
              </w:rPr>
              <w:t xml:space="preserve"> </w:t>
            </w:r>
            <w:r w:rsidRPr="004253A0">
              <w:t>– Регион</w:t>
            </w:r>
            <w:r>
              <w:t>/Район</w:t>
            </w:r>
            <w:r w:rsidRPr="004253A0">
              <w:t>;</w:t>
            </w:r>
          </w:p>
        </w:tc>
        <w:tc>
          <w:tcPr>
            <w:tcW w:w="1921" w:type="dxa"/>
          </w:tcPr>
          <w:p w:rsidR="00E90746" w:rsidRPr="0018044D" w:rsidRDefault="00E90746" w:rsidP="00212B70">
            <w:pPr>
              <w:pStyle w:val="BodyTextIndent"/>
              <w:snapToGrid w:val="0"/>
              <w:ind w:left="0"/>
              <w:jc w:val="center"/>
            </w:pPr>
            <w:r w:rsidRPr="0018044D">
              <w:t>Первая очередь</w:t>
            </w:r>
          </w:p>
        </w:tc>
      </w:tr>
      <w:tr w:rsidR="00E90746" w:rsidRPr="00A06C74" w:rsidTr="0083730E">
        <w:trPr>
          <w:trHeight w:val="25"/>
        </w:trPr>
        <w:tc>
          <w:tcPr>
            <w:tcW w:w="9359" w:type="dxa"/>
            <w:gridSpan w:val="3"/>
          </w:tcPr>
          <w:p w:rsidR="00E90746" w:rsidRPr="00D20617" w:rsidRDefault="00E90746" w:rsidP="00D20617">
            <w:pPr>
              <w:ind w:left="709"/>
              <w:jc w:val="center"/>
              <w:rPr>
                <w:b/>
                <w:bCs/>
              </w:rPr>
            </w:pPr>
            <w:r w:rsidRPr="00D20617">
              <w:rPr>
                <w:b/>
                <w:bCs/>
              </w:rPr>
              <w:t>Проекты, находящиеся в полномочиях</w:t>
            </w:r>
            <w:r w:rsidRPr="00D20617">
              <w:rPr>
                <w:b/>
                <w:bCs/>
                <w:i/>
                <w:iCs/>
              </w:rPr>
              <w:t xml:space="preserve"> </w:t>
            </w:r>
            <w:r>
              <w:rPr>
                <w:b/>
                <w:bCs/>
              </w:rPr>
              <w:t xml:space="preserve">Васильевского </w:t>
            </w:r>
            <w:r w:rsidRPr="00D20617">
              <w:rPr>
                <w:b/>
                <w:bCs/>
              </w:rPr>
              <w:t>сельского  поселения</w:t>
            </w:r>
          </w:p>
        </w:tc>
      </w:tr>
      <w:tr w:rsidR="00E90746" w:rsidRPr="00A06C74" w:rsidTr="0083730E">
        <w:trPr>
          <w:trHeight w:val="25"/>
        </w:trPr>
        <w:tc>
          <w:tcPr>
            <w:tcW w:w="616" w:type="dxa"/>
          </w:tcPr>
          <w:p w:rsidR="00E90746" w:rsidRPr="00D20617" w:rsidRDefault="00E90746" w:rsidP="005B69C2">
            <w:pPr>
              <w:pStyle w:val="a"/>
              <w:snapToGrid w:val="0"/>
              <w:jc w:val="center"/>
            </w:pPr>
            <w:r w:rsidRPr="00D20617">
              <w:t>1.</w:t>
            </w:r>
          </w:p>
        </w:tc>
        <w:tc>
          <w:tcPr>
            <w:tcW w:w="6822" w:type="dxa"/>
          </w:tcPr>
          <w:p w:rsidR="00E90746" w:rsidRPr="00DA1022" w:rsidRDefault="00E90746" w:rsidP="00BC63F3">
            <w:pPr>
              <w:snapToGrid w:val="0"/>
              <w:jc w:val="both"/>
            </w:pPr>
            <w:r w:rsidRPr="00DA1022">
              <w:t>Реконструкция существующих учреждений общественно-делового назначения, имеющих степень износа свыше 50%</w:t>
            </w:r>
          </w:p>
        </w:tc>
        <w:tc>
          <w:tcPr>
            <w:tcW w:w="1921" w:type="dxa"/>
          </w:tcPr>
          <w:p w:rsidR="00E90746" w:rsidRDefault="00E90746" w:rsidP="0083730E">
            <w:pPr>
              <w:pStyle w:val="BodyTextIndent"/>
              <w:snapToGrid w:val="0"/>
              <w:ind w:left="0"/>
              <w:jc w:val="center"/>
            </w:pPr>
            <w:r>
              <w:t>Первая очередь</w:t>
            </w:r>
          </w:p>
        </w:tc>
      </w:tr>
      <w:tr w:rsidR="00E90746" w:rsidRPr="00A06C74" w:rsidTr="0083730E">
        <w:trPr>
          <w:trHeight w:val="25"/>
        </w:trPr>
        <w:tc>
          <w:tcPr>
            <w:tcW w:w="616" w:type="dxa"/>
          </w:tcPr>
          <w:p w:rsidR="00E90746" w:rsidRPr="00D20617" w:rsidRDefault="00E90746" w:rsidP="005B69C2">
            <w:pPr>
              <w:pStyle w:val="a"/>
              <w:snapToGrid w:val="0"/>
              <w:jc w:val="center"/>
            </w:pPr>
            <w:r>
              <w:t>2.</w:t>
            </w:r>
          </w:p>
        </w:tc>
        <w:tc>
          <w:tcPr>
            <w:tcW w:w="6822" w:type="dxa"/>
          </w:tcPr>
          <w:p w:rsidR="00E90746" w:rsidRPr="006C2726" w:rsidRDefault="00E90746" w:rsidP="00C47386">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921" w:type="dxa"/>
          </w:tcPr>
          <w:p w:rsidR="00E90746" w:rsidRDefault="00E90746" w:rsidP="0083730E">
            <w:pPr>
              <w:pStyle w:val="BodyTextIndent"/>
              <w:snapToGrid w:val="0"/>
              <w:ind w:left="0"/>
              <w:jc w:val="center"/>
            </w:pPr>
          </w:p>
          <w:p w:rsidR="00E90746" w:rsidRPr="00D20617" w:rsidRDefault="00E90746" w:rsidP="0083730E">
            <w:pPr>
              <w:pStyle w:val="BodyTextIndent"/>
              <w:snapToGrid w:val="0"/>
              <w:ind w:left="0"/>
              <w:jc w:val="center"/>
            </w:pPr>
            <w:r>
              <w:t>Первая очередь</w:t>
            </w:r>
          </w:p>
        </w:tc>
      </w:tr>
    </w:tbl>
    <w:p w:rsidR="00E90746" w:rsidRPr="00A06C74" w:rsidRDefault="00E90746" w:rsidP="00690684">
      <w:pPr>
        <w:jc w:val="both"/>
        <w:rPr>
          <w:b/>
          <w:i/>
          <w:color w:val="548DD4"/>
        </w:rPr>
      </w:pPr>
      <w:r w:rsidRPr="00A06C74">
        <w:rPr>
          <w:b/>
          <w:i/>
          <w:color w:val="548DD4"/>
        </w:rPr>
        <w:t xml:space="preserve">     </w:t>
      </w:r>
    </w:p>
    <w:p w:rsidR="00E90746" w:rsidRDefault="00E90746" w:rsidP="008F4E34">
      <w:pPr>
        <w:ind w:firstLine="708"/>
        <w:jc w:val="both"/>
        <w:rPr>
          <w:b/>
          <w:i/>
          <w:iCs/>
        </w:rPr>
      </w:pPr>
      <w:r w:rsidRPr="00EB3CB1">
        <w:rPr>
          <w:b/>
          <w:i/>
        </w:rPr>
        <w:t xml:space="preserve">3.3.5. </w:t>
      </w:r>
      <w:r w:rsidRPr="00EB3CB1">
        <w:rPr>
          <w:b/>
          <w:i/>
          <w:iCs/>
        </w:rPr>
        <w:t>Мероприятия по обеспечению территории</w:t>
      </w:r>
      <w:r w:rsidRPr="00EB3CB1">
        <w:rPr>
          <w:b/>
          <w:bCs/>
        </w:rPr>
        <w:t xml:space="preserve"> </w:t>
      </w:r>
      <w:r>
        <w:rPr>
          <w:b/>
          <w:i/>
          <w:iCs/>
        </w:rPr>
        <w:t xml:space="preserve">Васильевского </w:t>
      </w:r>
      <w:r w:rsidRPr="00EB3CB1">
        <w:rPr>
          <w:b/>
          <w:i/>
          <w:iCs/>
        </w:rPr>
        <w:t>сельского</w:t>
      </w:r>
      <w:r w:rsidRPr="00EB3CB1">
        <w:rPr>
          <w:b/>
          <w:bCs/>
        </w:rPr>
        <w:t xml:space="preserve">  </w:t>
      </w:r>
      <w:r w:rsidRPr="00EB3CB1">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Pr>
          <w:b/>
          <w:i/>
          <w:iCs/>
        </w:rPr>
        <w:t>:</w:t>
      </w:r>
    </w:p>
    <w:p w:rsidR="00E90746" w:rsidRPr="00763BB4" w:rsidRDefault="00E90746" w:rsidP="005F4A11">
      <w:pPr>
        <w:ind w:firstLine="708"/>
        <w:jc w:val="center"/>
        <w:rPr>
          <w:i/>
          <w:iCs/>
          <w:u w:val="single"/>
        </w:rPr>
      </w:pPr>
      <w:r w:rsidRPr="00763BB4">
        <w:rPr>
          <w:u w:val="single"/>
        </w:rPr>
        <w:t>Инвестиционные проекты:</w:t>
      </w:r>
    </w:p>
    <w:p w:rsidR="00E90746" w:rsidRDefault="00E90746" w:rsidP="00C53845">
      <w:pPr>
        <w:ind w:firstLine="709"/>
        <w:jc w:val="both"/>
      </w:pPr>
      <w:r>
        <w:t>1.</w:t>
      </w:r>
      <w:r w:rsidRPr="007174DB">
        <w:t>Откорм КРС до 300 голов -</w:t>
      </w:r>
      <w:r w:rsidRPr="00AC6C68">
        <w:rPr>
          <w:b/>
        </w:rPr>
        <w:t xml:space="preserve"> </w:t>
      </w:r>
      <w:r w:rsidRPr="00562760">
        <w:rPr>
          <w:b/>
        </w:rPr>
        <w:t>п. Васильевский.</w:t>
      </w:r>
      <w:r>
        <w:t>.</w:t>
      </w:r>
    </w:p>
    <w:p w:rsidR="00E90746" w:rsidRPr="003921F1" w:rsidRDefault="00E90746" w:rsidP="00763BB4">
      <w:pPr>
        <w:jc w:val="both"/>
        <w:rPr>
          <w:b/>
          <w:i/>
          <w:highlight w:val="yellow"/>
        </w:rPr>
      </w:pPr>
    </w:p>
    <w:p w:rsidR="00E90746" w:rsidRDefault="00E90746" w:rsidP="008F4E34">
      <w:pPr>
        <w:ind w:firstLine="709"/>
        <w:jc w:val="both"/>
        <w:rPr>
          <w:b/>
          <w:bCs/>
          <w:i/>
          <w:iCs/>
        </w:rPr>
      </w:pPr>
      <w:r w:rsidRPr="00635BD8">
        <w:rPr>
          <w:b/>
          <w:i/>
        </w:rPr>
        <w:t>3.3.</w:t>
      </w:r>
      <w:r w:rsidRPr="00560827">
        <w:rPr>
          <w:b/>
          <w:i/>
        </w:rPr>
        <w:t xml:space="preserve">6. </w:t>
      </w:r>
      <w:r>
        <w:rPr>
          <w:b/>
          <w:bCs/>
          <w:i/>
          <w:iCs/>
        </w:rPr>
        <w:t>Мероприятия по обеспечению территории</w:t>
      </w:r>
      <w:r w:rsidRPr="00DC779F">
        <w:rPr>
          <w:b/>
          <w:i/>
          <w:iCs/>
        </w:rPr>
        <w:t xml:space="preserve"> </w:t>
      </w:r>
      <w:r>
        <w:rPr>
          <w:b/>
          <w:i/>
          <w:iCs/>
        </w:rPr>
        <w:t xml:space="preserve">Васильевского </w:t>
      </w:r>
      <w:r w:rsidRPr="00EB3CB1">
        <w:rPr>
          <w:b/>
          <w:i/>
          <w:iCs/>
        </w:rPr>
        <w:t>сельского</w:t>
      </w:r>
      <w:r w:rsidRPr="00EB3CB1">
        <w:rPr>
          <w:b/>
          <w:bCs/>
        </w:rPr>
        <w:t xml:space="preserve">  </w:t>
      </w:r>
      <w:r w:rsidRPr="00EB3CB1">
        <w:rPr>
          <w:b/>
          <w:i/>
          <w:iCs/>
        </w:rPr>
        <w:t xml:space="preserve">  </w:t>
      </w:r>
      <w:r>
        <w:rPr>
          <w:b/>
          <w:bCs/>
          <w:i/>
          <w:iCs/>
        </w:rPr>
        <w:t xml:space="preserve">  поселения объектами массового отдыха жителей поселения, благоустройства и озеленения:</w:t>
      </w:r>
    </w:p>
    <w:p w:rsidR="00E90746" w:rsidRPr="008F4E34" w:rsidRDefault="00E90746" w:rsidP="008F4E34">
      <w:pPr>
        <w:ind w:firstLine="709"/>
        <w:jc w:val="both"/>
        <w:rPr>
          <w:b/>
          <w:bCs/>
          <w:i/>
          <w:iCs/>
        </w:rPr>
      </w:pPr>
    </w:p>
    <w:tbl>
      <w:tblPr>
        <w:tblW w:w="942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82"/>
        <w:gridCol w:w="6962"/>
        <w:gridCol w:w="1777"/>
      </w:tblGrid>
      <w:tr w:rsidR="00E90746" w:rsidTr="000505B9">
        <w:trPr>
          <w:trHeight w:val="302"/>
        </w:trPr>
        <w:tc>
          <w:tcPr>
            <w:tcW w:w="682" w:type="dxa"/>
            <w:shd w:val="clear" w:color="auto" w:fill="CCCCCC"/>
          </w:tcPr>
          <w:p w:rsidR="00E90746" w:rsidRPr="00560827" w:rsidRDefault="00E90746" w:rsidP="0083730E">
            <w:pPr>
              <w:pStyle w:val="a"/>
              <w:snapToGrid w:val="0"/>
              <w:jc w:val="center"/>
              <w:rPr>
                <w:rFonts w:cs="Arial"/>
                <w:b/>
                <w:bCs/>
              </w:rPr>
            </w:pPr>
            <w:r w:rsidRPr="00560827">
              <w:rPr>
                <w:rFonts w:cs="Arial"/>
                <w:b/>
                <w:bCs/>
              </w:rPr>
              <w:t>№ пп</w:t>
            </w:r>
          </w:p>
        </w:tc>
        <w:tc>
          <w:tcPr>
            <w:tcW w:w="6962" w:type="dxa"/>
            <w:shd w:val="clear" w:color="auto" w:fill="CCCCCC"/>
          </w:tcPr>
          <w:p w:rsidR="00E90746" w:rsidRPr="00560827" w:rsidRDefault="00E90746" w:rsidP="0083730E">
            <w:pPr>
              <w:pStyle w:val="a"/>
              <w:snapToGrid w:val="0"/>
              <w:jc w:val="center"/>
              <w:rPr>
                <w:rFonts w:cs="Arial"/>
                <w:b/>
                <w:bCs/>
              </w:rPr>
            </w:pPr>
            <w:r w:rsidRPr="00560827">
              <w:rPr>
                <w:rFonts w:cs="Arial"/>
                <w:b/>
                <w:bCs/>
              </w:rPr>
              <w:t>Наименование мероприятия</w:t>
            </w:r>
          </w:p>
        </w:tc>
        <w:tc>
          <w:tcPr>
            <w:tcW w:w="1777" w:type="dxa"/>
            <w:shd w:val="clear" w:color="auto" w:fill="CCCCCC"/>
          </w:tcPr>
          <w:p w:rsidR="00E90746" w:rsidRPr="00560827" w:rsidRDefault="00E90746" w:rsidP="0083730E">
            <w:pPr>
              <w:pStyle w:val="a"/>
              <w:snapToGrid w:val="0"/>
              <w:jc w:val="center"/>
              <w:rPr>
                <w:rFonts w:cs="Arial"/>
                <w:b/>
                <w:bCs/>
              </w:rPr>
            </w:pPr>
            <w:r w:rsidRPr="00560827">
              <w:rPr>
                <w:rFonts w:cs="Arial"/>
                <w:b/>
                <w:bCs/>
              </w:rPr>
              <w:t>Сроки реализации</w:t>
            </w:r>
          </w:p>
        </w:tc>
      </w:tr>
      <w:tr w:rsidR="00E90746" w:rsidRPr="00223B89" w:rsidTr="000505B9">
        <w:trPr>
          <w:trHeight w:val="302"/>
        </w:trPr>
        <w:tc>
          <w:tcPr>
            <w:tcW w:w="682" w:type="dxa"/>
          </w:tcPr>
          <w:p w:rsidR="00E90746" w:rsidRPr="00560827" w:rsidRDefault="00E90746" w:rsidP="0083730E">
            <w:pPr>
              <w:pStyle w:val="a"/>
              <w:snapToGrid w:val="0"/>
              <w:jc w:val="center"/>
              <w:rPr>
                <w:rFonts w:cs="Arial"/>
                <w:bCs/>
              </w:rPr>
            </w:pPr>
            <w:r w:rsidRPr="00560827">
              <w:rPr>
                <w:rFonts w:cs="Arial"/>
                <w:bCs/>
              </w:rPr>
              <w:t>1.</w:t>
            </w:r>
          </w:p>
        </w:tc>
        <w:tc>
          <w:tcPr>
            <w:tcW w:w="6962" w:type="dxa"/>
          </w:tcPr>
          <w:p w:rsidR="00E90746" w:rsidRPr="00AE548E" w:rsidRDefault="00E90746" w:rsidP="00AE548E">
            <w:pPr>
              <w:widowControl/>
              <w:suppressAutoHyphens w:val="0"/>
              <w:autoSpaceDE w:val="0"/>
              <w:autoSpaceDN w:val="0"/>
              <w:adjustRightInd w:val="0"/>
              <w:rPr>
                <w:b/>
              </w:rPr>
            </w:pPr>
            <w:r w:rsidRPr="00DC554C">
              <w:t xml:space="preserve">Организация официального места массового отдыха - </w:t>
            </w:r>
            <w:r w:rsidRPr="00C75E3F">
              <w:rPr>
                <w:b/>
              </w:rPr>
              <w:t>д. Шатилово, пруд рядом с д.  Дмитриевка</w:t>
            </w:r>
          </w:p>
        </w:tc>
        <w:tc>
          <w:tcPr>
            <w:tcW w:w="1777" w:type="dxa"/>
          </w:tcPr>
          <w:p w:rsidR="00E90746" w:rsidRPr="00223B89" w:rsidRDefault="00E90746" w:rsidP="0083730E">
            <w:pPr>
              <w:pStyle w:val="BodyTextIndent"/>
              <w:snapToGrid w:val="0"/>
              <w:ind w:left="0"/>
              <w:jc w:val="center"/>
            </w:pPr>
            <w:r>
              <w:t>В</w:t>
            </w:r>
            <w:r w:rsidRPr="00DC554C">
              <w:t>торая</w:t>
            </w:r>
            <w:r w:rsidRPr="00223B89">
              <w:t xml:space="preserve">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2.</w:t>
            </w:r>
          </w:p>
        </w:tc>
        <w:tc>
          <w:tcPr>
            <w:tcW w:w="6962" w:type="dxa"/>
          </w:tcPr>
          <w:p w:rsidR="00E90746" w:rsidRPr="00C84A19" w:rsidRDefault="00E90746" w:rsidP="002D6194">
            <w:pPr>
              <w:spacing w:line="360" w:lineRule="auto"/>
              <w:jc w:val="both"/>
            </w:pPr>
            <w:r>
              <w:t>С</w:t>
            </w:r>
            <w:r w:rsidRPr="00560827">
              <w:t xml:space="preserve">оздание условий для массового отдыха жителей поселения и организация обустройства </w:t>
            </w:r>
            <w:r>
              <w:t>мест массового отдыха населения.</w:t>
            </w:r>
          </w:p>
        </w:tc>
        <w:tc>
          <w:tcPr>
            <w:tcW w:w="1777" w:type="dxa"/>
          </w:tcPr>
          <w:p w:rsidR="00E90746" w:rsidRDefault="00E90746" w:rsidP="001A7140">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3.</w:t>
            </w:r>
          </w:p>
        </w:tc>
        <w:tc>
          <w:tcPr>
            <w:tcW w:w="6962" w:type="dxa"/>
          </w:tcPr>
          <w:p w:rsidR="00E90746" w:rsidRPr="00C84A19" w:rsidRDefault="00E90746" w:rsidP="002D6194">
            <w:pPr>
              <w:spacing w:line="360" w:lineRule="auto"/>
              <w:jc w:val="both"/>
            </w:pPr>
            <w:r>
              <w:t>О</w:t>
            </w:r>
            <w:r w:rsidRPr="00560827">
              <w:t>существление мероприятий по обеспечению безоп</w:t>
            </w:r>
            <w:r>
              <w:t>асности людей на водных объекта.</w:t>
            </w:r>
          </w:p>
        </w:tc>
        <w:tc>
          <w:tcPr>
            <w:tcW w:w="1777" w:type="dxa"/>
          </w:tcPr>
          <w:p w:rsidR="00E90746" w:rsidRDefault="00E90746" w:rsidP="001A7140">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4.</w:t>
            </w:r>
          </w:p>
        </w:tc>
        <w:tc>
          <w:tcPr>
            <w:tcW w:w="6962" w:type="dxa"/>
          </w:tcPr>
          <w:p w:rsidR="00E90746" w:rsidRDefault="00E90746" w:rsidP="001A7140">
            <w:pPr>
              <w:jc w:val="both"/>
            </w:pPr>
            <w:r>
              <w:t>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tc>
        <w:tc>
          <w:tcPr>
            <w:tcW w:w="1777" w:type="dxa"/>
          </w:tcPr>
          <w:p w:rsidR="00E90746" w:rsidRDefault="00E90746" w:rsidP="001A7140">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5.</w:t>
            </w:r>
          </w:p>
        </w:tc>
        <w:tc>
          <w:tcPr>
            <w:tcW w:w="6962" w:type="dxa"/>
          </w:tcPr>
          <w:p w:rsidR="00E90746" w:rsidRPr="00C84A19" w:rsidRDefault="00E90746" w:rsidP="00DF6789">
            <w:pPr>
              <w:jc w:val="both"/>
            </w:pPr>
            <w:r w:rsidRPr="00DA1022">
              <w:t xml:space="preserve">Создание в </w:t>
            </w:r>
            <w:r>
              <w:rPr>
                <w:color w:val="000000"/>
              </w:rPr>
              <w:t xml:space="preserve">Васильевском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w:t>
            </w:r>
            <w:r>
              <w:t>о обслуживания.</w:t>
            </w:r>
          </w:p>
        </w:tc>
        <w:tc>
          <w:tcPr>
            <w:tcW w:w="1777" w:type="dxa"/>
          </w:tcPr>
          <w:p w:rsidR="00E90746" w:rsidRDefault="00E90746" w:rsidP="001A7140">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6.</w:t>
            </w:r>
          </w:p>
        </w:tc>
        <w:tc>
          <w:tcPr>
            <w:tcW w:w="6962" w:type="dxa"/>
          </w:tcPr>
          <w:p w:rsidR="00E90746" w:rsidRPr="00C84A19" w:rsidRDefault="00E90746" w:rsidP="00DF6789">
            <w:pPr>
              <w:widowControl/>
              <w:suppressAutoHyphens w:val="0"/>
              <w:autoSpaceDE w:val="0"/>
              <w:autoSpaceDN w:val="0"/>
              <w:adjustRightInd w:val="0"/>
            </w:pPr>
            <w:r w:rsidRPr="00DA1022">
              <w:t>Создание многофункциональной системы зеленых насаждений</w:t>
            </w:r>
            <w:r>
              <w:t>.</w:t>
            </w:r>
          </w:p>
        </w:tc>
        <w:tc>
          <w:tcPr>
            <w:tcW w:w="1777" w:type="dxa"/>
          </w:tcPr>
          <w:p w:rsidR="00E90746" w:rsidRDefault="00E90746" w:rsidP="001A7140">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7.</w:t>
            </w:r>
          </w:p>
        </w:tc>
        <w:tc>
          <w:tcPr>
            <w:tcW w:w="6962" w:type="dxa"/>
          </w:tcPr>
          <w:p w:rsidR="00E90746" w:rsidRPr="00C84A19" w:rsidRDefault="00E90746" w:rsidP="002D6194">
            <w:pPr>
              <w:spacing w:line="360" w:lineRule="auto"/>
              <w:jc w:val="both"/>
            </w:pPr>
            <w:r w:rsidRPr="00C84A19">
              <w:t>Благоустройство и устройство внутриквартальных зон отдыха и детских игровых площадок на территории населенн</w:t>
            </w:r>
            <w:r>
              <w:t>ых</w:t>
            </w:r>
            <w:r w:rsidRPr="00C84A19">
              <w:t xml:space="preserve"> пункт</w:t>
            </w:r>
            <w:r>
              <w:t>ов.</w:t>
            </w:r>
          </w:p>
        </w:tc>
        <w:tc>
          <w:tcPr>
            <w:tcW w:w="1777" w:type="dxa"/>
          </w:tcPr>
          <w:p w:rsidR="00E90746" w:rsidRPr="00223B89" w:rsidRDefault="00E90746" w:rsidP="002D6194">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8.</w:t>
            </w:r>
          </w:p>
        </w:tc>
        <w:tc>
          <w:tcPr>
            <w:tcW w:w="6962" w:type="dxa"/>
          </w:tcPr>
          <w:p w:rsidR="00E90746" w:rsidRPr="00C84A19" w:rsidRDefault="00E90746" w:rsidP="002D6194">
            <w:pPr>
              <w:spacing w:line="360" w:lineRule="auto"/>
              <w:jc w:val="both"/>
            </w:pPr>
            <w:r w:rsidRPr="00C84A19">
              <w:t>Благоустройство участков, прилегающих к общественным зданиям, существующим участкам рекреационного озеленения</w:t>
            </w:r>
            <w:r>
              <w:t>.</w:t>
            </w:r>
          </w:p>
        </w:tc>
        <w:tc>
          <w:tcPr>
            <w:tcW w:w="1777" w:type="dxa"/>
          </w:tcPr>
          <w:p w:rsidR="00E90746" w:rsidRPr="00223B89" w:rsidRDefault="00E90746" w:rsidP="002D6194">
            <w:pPr>
              <w:pStyle w:val="BodyTextIndent"/>
              <w:snapToGrid w:val="0"/>
              <w:ind w:left="0"/>
              <w:jc w:val="center"/>
            </w:pPr>
            <w:r w:rsidRPr="00223B89">
              <w:t>Первая очередь</w:t>
            </w:r>
          </w:p>
        </w:tc>
      </w:tr>
      <w:tr w:rsidR="00E90746" w:rsidRPr="00223B89" w:rsidTr="000505B9">
        <w:trPr>
          <w:trHeight w:val="302"/>
        </w:trPr>
        <w:tc>
          <w:tcPr>
            <w:tcW w:w="682" w:type="dxa"/>
          </w:tcPr>
          <w:p w:rsidR="00E90746" w:rsidRDefault="00E90746" w:rsidP="0083730E">
            <w:pPr>
              <w:pStyle w:val="a"/>
              <w:snapToGrid w:val="0"/>
              <w:jc w:val="center"/>
              <w:rPr>
                <w:rFonts w:cs="Arial"/>
                <w:bCs/>
              </w:rPr>
            </w:pPr>
            <w:r>
              <w:rPr>
                <w:rFonts w:cs="Arial"/>
                <w:bCs/>
              </w:rPr>
              <w:t>9.</w:t>
            </w:r>
          </w:p>
        </w:tc>
        <w:tc>
          <w:tcPr>
            <w:tcW w:w="6962" w:type="dxa"/>
          </w:tcPr>
          <w:p w:rsidR="00E90746" w:rsidRDefault="00E90746" w:rsidP="002D6194">
            <w:pPr>
              <w:jc w:val="both"/>
              <w:rPr>
                <w:bCs/>
              </w:rPr>
            </w:pPr>
            <w:r w:rsidRPr="00C84A19">
              <w:t>Устройство пешеходных тротуаров по улицам населенн</w:t>
            </w:r>
            <w:r>
              <w:t>ых</w:t>
            </w:r>
            <w:r w:rsidRPr="00C84A19">
              <w:t xml:space="preserve"> пункт</w:t>
            </w:r>
            <w:r>
              <w:t>ов.</w:t>
            </w:r>
          </w:p>
        </w:tc>
        <w:tc>
          <w:tcPr>
            <w:tcW w:w="1777" w:type="dxa"/>
          </w:tcPr>
          <w:p w:rsidR="00E90746" w:rsidRDefault="00E90746" w:rsidP="002D6194">
            <w:pPr>
              <w:pStyle w:val="BodyTextIndent"/>
              <w:snapToGrid w:val="0"/>
              <w:ind w:left="0"/>
              <w:jc w:val="center"/>
            </w:pPr>
            <w:r>
              <w:t>Первая очередь</w:t>
            </w:r>
          </w:p>
        </w:tc>
      </w:tr>
    </w:tbl>
    <w:p w:rsidR="00E90746" w:rsidRPr="003921F1" w:rsidRDefault="00E90746" w:rsidP="003921F1">
      <w:pPr>
        <w:jc w:val="both"/>
        <w:rPr>
          <w:b/>
          <w:i/>
          <w:highlight w:val="yellow"/>
        </w:rPr>
      </w:pPr>
    </w:p>
    <w:p w:rsidR="00E90746" w:rsidRDefault="00E90746" w:rsidP="008F4E34">
      <w:pPr>
        <w:ind w:firstLine="708"/>
        <w:jc w:val="both"/>
        <w:rPr>
          <w:b/>
          <w:i/>
        </w:rPr>
      </w:pPr>
      <w:r w:rsidRPr="00560827">
        <w:rPr>
          <w:b/>
          <w:i/>
        </w:rPr>
        <w:t>3.3.7. Мероприятия по организации сбора и вывоза бытовых отходов и мусора, орга</w:t>
      </w:r>
      <w:r w:rsidRPr="00F67AD9">
        <w:rPr>
          <w:b/>
          <w:i/>
        </w:rPr>
        <w:t>низация мест захоронения</w:t>
      </w:r>
      <w:r>
        <w:rPr>
          <w:b/>
          <w:i/>
        </w:rPr>
        <w:t>:</w:t>
      </w:r>
    </w:p>
    <w:p w:rsidR="00E90746" w:rsidRPr="00F67AD9" w:rsidRDefault="00E90746" w:rsidP="008F4E34">
      <w:pPr>
        <w:ind w:firstLine="708"/>
        <w:jc w:val="both"/>
        <w:rPr>
          <w:b/>
          <w:i/>
        </w:rPr>
      </w:pPr>
    </w:p>
    <w:tbl>
      <w:tblPr>
        <w:tblW w:w="94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94"/>
        <w:gridCol w:w="6541"/>
        <w:gridCol w:w="2138"/>
      </w:tblGrid>
      <w:tr w:rsidR="00E90746" w:rsidTr="003E263E">
        <w:trPr>
          <w:trHeight w:val="287"/>
        </w:trPr>
        <w:tc>
          <w:tcPr>
            <w:tcW w:w="794" w:type="dxa"/>
            <w:vMerge w:val="restart"/>
            <w:shd w:val="clear" w:color="auto" w:fill="CCCCCC"/>
          </w:tcPr>
          <w:p w:rsidR="00E90746" w:rsidRPr="00F67AD9" w:rsidRDefault="00E90746" w:rsidP="00766EC0">
            <w:pPr>
              <w:pStyle w:val="a"/>
              <w:snapToGrid w:val="0"/>
              <w:jc w:val="center"/>
              <w:rPr>
                <w:rFonts w:cs="Arial"/>
                <w:b/>
                <w:bCs/>
              </w:rPr>
            </w:pPr>
            <w:r w:rsidRPr="00F67AD9">
              <w:rPr>
                <w:rFonts w:cs="Arial"/>
                <w:b/>
                <w:bCs/>
              </w:rPr>
              <w:t>№ пп</w:t>
            </w:r>
          </w:p>
        </w:tc>
        <w:tc>
          <w:tcPr>
            <w:tcW w:w="6541" w:type="dxa"/>
            <w:vMerge w:val="restart"/>
            <w:shd w:val="clear" w:color="auto" w:fill="CCCCCC"/>
          </w:tcPr>
          <w:p w:rsidR="00E90746" w:rsidRPr="00F67AD9" w:rsidRDefault="00E90746" w:rsidP="00766EC0">
            <w:pPr>
              <w:pStyle w:val="a"/>
              <w:snapToGrid w:val="0"/>
              <w:jc w:val="center"/>
              <w:rPr>
                <w:rFonts w:cs="Arial"/>
                <w:b/>
                <w:bCs/>
              </w:rPr>
            </w:pPr>
            <w:r w:rsidRPr="00F67AD9">
              <w:rPr>
                <w:rFonts w:cs="Arial"/>
                <w:b/>
                <w:bCs/>
              </w:rPr>
              <w:t>Наименование мероприятия</w:t>
            </w:r>
          </w:p>
        </w:tc>
        <w:tc>
          <w:tcPr>
            <w:tcW w:w="2138" w:type="dxa"/>
            <w:vMerge w:val="restart"/>
            <w:shd w:val="clear" w:color="auto" w:fill="CCCCCC"/>
          </w:tcPr>
          <w:p w:rsidR="00E90746" w:rsidRPr="00F67AD9" w:rsidRDefault="00E90746" w:rsidP="00766EC0">
            <w:pPr>
              <w:pStyle w:val="a"/>
              <w:snapToGrid w:val="0"/>
              <w:jc w:val="center"/>
              <w:rPr>
                <w:rFonts w:cs="Arial"/>
                <w:b/>
                <w:bCs/>
              </w:rPr>
            </w:pPr>
            <w:r w:rsidRPr="00F67AD9">
              <w:rPr>
                <w:rFonts w:cs="Arial"/>
                <w:b/>
                <w:bCs/>
              </w:rPr>
              <w:t>Сроки реализации</w:t>
            </w:r>
          </w:p>
        </w:tc>
      </w:tr>
      <w:tr w:rsidR="00E90746" w:rsidRPr="00F67AD9" w:rsidTr="003E263E">
        <w:trPr>
          <w:trHeight w:val="287"/>
        </w:trPr>
        <w:tc>
          <w:tcPr>
            <w:tcW w:w="794" w:type="dxa"/>
            <w:vMerge w:val="restart"/>
          </w:tcPr>
          <w:p w:rsidR="00E90746" w:rsidRPr="00F67AD9" w:rsidRDefault="00E90746" w:rsidP="00766EC0">
            <w:pPr>
              <w:pStyle w:val="a"/>
              <w:snapToGrid w:val="0"/>
              <w:jc w:val="center"/>
            </w:pPr>
            <w:r w:rsidRPr="00F67AD9">
              <w:t>1.</w:t>
            </w:r>
          </w:p>
        </w:tc>
        <w:tc>
          <w:tcPr>
            <w:tcW w:w="6541" w:type="dxa"/>
            <w:vMerge w:val="restart"/>
          </w:tcPr>
          <w:p w:rsidR="00E90746" w:rsidRPr="00F67AD9" w:rsidRDefault="00E90746" w:rsidP="00905A8F">
            <w:pPr>
              <w:snapToGrid w:val="0"/>
              <w:jc w:val="both"/>
              <w:rPr>
                <w:rFonts w:cs="TimesNewRomanPSMT"/>
              </w:rPr>
            </w:pPr>
            <w:r w:rsidRPr="00F67AD9">
              <w:t>Разработка генеральной схемы системы сбора и транспортировки бытовых отходов на территории  поселения</w:t>
            </w:r>
          </w:p>
        </w:tc>
        <w:tc>
          <w:tcPr>
            <w:tcW w:w="2138" w:type="dxa"/>
            <w:vMerge w:val="restart"/>
          </w:tcPr>
          <w:p w:rsidR="00E90746" w:rsidRPr="00F67AD9" w:rsidRDefault="00E90746" w:rsidP="00766EC0">
            <w:pPr>
              <w:pStyle w:val="a"/>
              <w:snapToGrid w:val="0"/>
              <w:jc w:val="center"/>
            </w:pPr>
            <w:r w:rsidRPr="00F67AD9">
              <w:t>Первая очередь</w:t>
            </w:r>
          </w:p>
        </w:tc>
      </w:tr>
      <w:tr w:rsidR="00E90746" w:rsidTr="003E263E">
        <w:trPr>
          <w:trHeight w:val="287"/>
        </w:trPr>
        <w:tc>
          <w:tcPr>
            <w:tcW w:w="794" w:type="dxa"/>
          </w:tcPr>
          <w:p w:rsidR="00E90746" w:rsidRPr="00560827" w:rsidRDefault="00E90746" w:rsidP="00766EC0">
            <w:pPr>
              <w:pStyle w:val="a"/>
              <w:snapToGrid w:val="0"/>
              <w:jc w:val="center"/>
            </w:pPr>
            <w:r w:rsidRPr="00560827">
              <w:t>2.</w:t>
            </w:r>
          </w:p>
        </w:tc>
        <w:tc>
          <w:tcPr>
            <w:tcW w:w="6541" w:type="dxa"/>
          </w:tcPr>
          <w:p w:rsidR="00E90746" w:rsidRPr="00560827" w:rsidRDefault="00E90746" w:rsidP="00766EC0">
            <w:pPr>
              <w:widowControl/>
              <w:snapToGrid w:val="0"/>
              <w:jc w:val="both"/>
            </w:pPr>
            <w:r w:rsidRPr="00560827">
              <w:t>Организация пунктов сбора вторичного сырья при селективном сборе и удалении ТБО</w:t>
            </w:r>
          </w:p>
        </w:tc>
        <w:tc>
          <w:tcPr>
            <w:tcW w:w="2138" w:type="dxa"/>
          </w:tcPr>
          <w:p w:rsidR="00E90746" w:rsidRPr="00560827" w:rsidRDefault="00E90746" w:rsidP="00766EC0">
            <w:pPr>
              <w:pStyle w:val="a"/>
              <w:snapToGrid w:val="0"/>
              <w:jc w:val="center"/>
            </w:pPr>
            <w:r w:rsidRPr="00560827">
              <w:t>Первая очередь</w:t>
            </w:r>
          </w:p>
        </w:tc>
      </w:tr>
      <w:tr w:rsidR="00E90746" w:rsidRPr="00560827" w:rsidTr="003E263E">
        <w:trPr>
          <w:trHeight w:val="287"/>
        </w:trPr>
        <w:tc>
          <w:tcPr>
            <w:tcW w:w="794" w:type="dxa"/>
          </w:tcPr>
          <w:p w:rsidR="00E90746" w:rsidRDefault="00E90746" w:rsidP="00100189">
            <w:pPr>
              <w:pStyle w:val="a"/>
              <w:snapToGrid w:val="0"/>
              <w:jc w:val="center"/>
            </w:pPr>
            <w:r>
              <w:t>3.</w:t>
            </w:r>
          </w:p>
        </w:tc>
        <w:tc>
          <w:tcPr>
            <w:tcW w:w="6541" w:type="dxa"/>
          </w:tcPr>
          <w:p w:rsidR="00E90746" w:rsidRPr="00425C57" w:rsidRDefault="00E90746" w:rsidP="00425C57">
            <w:pPr>
              <w:pStyle w:val="Standard"/>
              <w:jc w:val="both"/>
            </w:pPr>
            <w:r>
              <w:t>С</w:t>
            </w:r>
            <w:r w:rsidRPr="00C62546">
              <w:t>одержание мест захоронения</w:t>
            </w:r>
          </w:p>
        </w:tc>
        <w:tc>
          <w:tcPr>
            <w:tcW w:w="2138" w:type="dxa"/>
          </w:tcPr>
          <w:p w:rsidR="00E90746" w:rsidRPr="00560827" w:rsidRDefault="00E90746" w:rsidP="00BC63F3">
            <w:pPr>
              <w:pStyle w:val="a"/>
              <w:snapToGrid w:val="0"/>
              <w:jc w:val="center"/>
            </w:pPr>
            <w:r w:rsidRPr="00560827">
              <w:t>Первая очередь</w:t>
            </w:r>
          </w:p>
        </w:tc>
      </w:tr>
      <w:tr w:rsidR="00E90746" w:rsidRPr="00560827" w:rsidTr="003E263E">
        <w:trPr>
          <w:trHeight w:val="287"/>
        </w:trPr>
        <w:tc>
          <w:tcPr>
            <w:tcW w:w="794" w:type="dxa"/>
          </w:tcPr>
          <w:p w:rsidR="00E90746" w:rsidRDefault="00E90746" w:rsidP="00100189">
            <w:pPr>
              <w:pStyle w:val="a"/>
              <w:snapToGrid w:val="0"/>
              <w:jc w:val="center"/>
            </w:pPr>
            <w:r>
              <w:t>4.</w:t>
            </w:r>
          </w:p>
        </w:tc>
        <w:tc>
          <w:tcPr>
            <w:tcW w:w="6541" w:type="dxa"/>
          </w:tcPr>
          <w:p w:rsidR="00E90746" w:rsidRDefault="00E90746" w:rsidP="00D0371E">
            <w:pPr>
              <w:pStyle w:val="Standard"/>
              <w:jc w:val="both"/>
            </w:pPr>
            <w:r>
              <w:t xml:space="preserve">Генеральным планом предусмотрено расширение территории двух кладбищ в </w:t>
            </w:r>
            <w:r w:rsidRPr="00976285">
              <w:rPr>
                <w:rFonts w:cs="Times New Roman"/>
                <w:b/>
                <w:kern w:val="1"/>
                <w:lang w:eastAsia="ar-SA"/>
              </w:rPr>
              <w:t>д.</w:t>
            </w:r>
            <w:r w:rsidRPr="008F3CB2">
              <w:rPr>
                <w:rFonts w:ascii="Georgia" w:hAnsi="Georgia" w:cs="Georgia"/>
                <w:b/>
                <w:i/>
                <w:iCs/>
                <w:color w:val="000000"/>
                <w:kern w:val="0"/>
              </w:rPr>
              <w:t xml:space="preserve"> </w:t>
            </w:r>
            <w:r w:rsidRPr="00976285">
              <w:rPr>
                <w:rFonts w:cs="Times New Roman"/>
                <w:b/>
                <w:kern w:val="1"/>
                <w:lang w:eastAsia="ar-SA"/>
              </w:rPr>
              <w:t>Шатилово, д. Хитрово (0,3 и 0,5 га)</w:t>
            </w:r>
            <w:r>
              <w:rPr>
                <w:rFonts w:ascii="Georgia" w:hAnsi="Georgia" w:cs="Georgia"/>
                <w:i/>
                <w:iCs/>
                <w:color w:val="000000"/>
                <w:kern w:val="0"/>
              </w:rPr>
              <w:t xml:space="preserve"> </w:t>
            </w:r>
          </w:p>
        </w:tc>
        <w:tc>
          <w:tcPr>
            <w:tcW w:w="2138" w:type="dxa"/>
          </w:tcPr>
          <w:p w:rsidR="00E90746" w:rsidRPr="00560827" w:rsidRDefault="00E90746" w:rsidP="00BC63F3">
            <w:pPr>
              <w:pStyle w:val="a"/>
              <w:snapToGrid w:val="0"/>
              <w:jc w:val="center"/>
            </w:pPr>
            <w:r>
              <w:t>В</w:t>
            </w:r>
            <w:r w:rsidRPr="00DC554C">
              <w:t>торая очередь</w:t>
            </w:r>
          </w:p>
        </w:tc>
      </w:tr>
    </w:tbl>
    <w:p w:rsidR="00E90746" w:rsidRDefault="00E90746" w:rsidP="00690684">
      <w:pPr>
        <w:jc w:val="both"/>
        <w:rPr>
          <w:b/>
          <w:highlight w:val="yellow"/>
        </w:rPr>
      </w:pPr>
      <w:r w:rsidRPr="003921F1">
        <w:rPr>
          <w:b/>
          <w:highlight w:val="yellow"/>
        </w:rPr>
        <w:t xml:space="preserve">                             </w:t>
      </w:r>
    </w:p>
    <w:p w:rsidR="00E90746" w:rsidRDefault="00E90746" w:rsidP="008F4E34">
      <w:pPr>
        <w:ind w:firstLine="708"/>
        <w:jc w:val="center"/>
        <w:rPr>
          <w:b/>
        </w:rPr>
      </w:pPr>
      <w:r w:rsidRPr="003921F1">
        <w:rPr>
          <w:b/>
        </w:rPr>
        <w:t>3.4. Мероприятия по охране окружающей среды</w:t>
      </w:r>
      <w:r>
        <w:rPr>
          <w:b/>
        </w:rPr>
        <w:t>:</w:t>
      </w:r>
    </w:p>
    <w:p w:rsidR="00E90746" w:rsidRPr="003921F1" w:rsidRDefault="00E90746" w:rsidP="008F4E34">
      <w:pPr>
        <w:ind w:firstLine="708"/>
        <w:jc w:val="center"/>
        <w:rPr>
          <w:b/>
        </w:rPr>
      </w:pPr>
    </w:p>
    <w:tbl>
      <w:tblPr>
        <w:tblW w:w="941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94"/>
        <w:gridCol w:w="8523"/>
      </w:tblGrid>
      <w:tr w:rsidR="00E90746" w:rsidRPr="003921F1" w:rsidTr="00C5550B">
        <w:trPr>
          <w:trHeight w:val="188"/>
        </w:trPr>
        <w:tc>
          <w:tcPr>
            <w:tcW w:w="894" w:type="dxa"/>
            <w:shd w:val="clear" w:color="auto" w:fill="CCCCCC"/>
          </w:tcPr>
          <w:p w:rsidR="00E90746" w:rsidRPr="003921F1" w:rsidRDefault="00E90746" w:rsidP="003B7D3C">
            <w:pPr>
              <w:pStyle w:val="a"/>
              <w:snapToGrid w:val="0"/>
              <w:jc w:val="center"/>
              <w:rPr>
                <w:rFonts w:cs="Arial"/>
                <w:b/>
                <w:bCs/>
              </w:rPr>
            </w:pPr>
            <w:r w:rsidRPr="003921F1">
              <w:rPr>
                <w:rFonts w:cs="Arial"/>
                <w:b/>
                <w:bCs/>
              </w:rPr>
              <w:t>№ пп</w:t>
            </w:r>
          </w:p>
        </w:tc>
        <w:tc>
          <w:tcPr>
            <w:tcW w:w="8523" w:type="dxa"/>
            <w:shd w:val="clear" w:color="auto" w:fill="CCCCCC"/>
          </w:tcPr>
          <w:p w:rsidR="00E90746" w:rsidRPr="003921F1" w:rsidRDefault="00E90746" w:rsidP="003B7D3C">
            <w:pPr>
              <w:pStyle w:val="a"/>
              <w:snapToGrid w:val="0"/>
              <w:jc w:val="center"/>
              <w:rPr>
                <w:rFonts w:cs="Arial"/>
                <w:b/>
                <w:bCs/>
              </w:rPr>
            </w:pPr>
            <w:r w:rsidRPr="003921F1">
              <w:rPr>
                <w:rFonts w:cs="Arial"/>
                <w:b/>
                <w:bCs/>
              </w:rPr>
              <w:t>Наименование мероприятия</w:t>
            </w:r>
          </w:p>
        </w:tc>
      </w:tr>
      <w:tr w:rsidR="00E90746" w:rsidRPr="003921F1" w:rsidTr="00C5550B">
        <w:trPr>
          <w:trHeight w:val="188"/>
        </w:trPr>
        <w:tc>
          <w:tcPr>
            <w:tcW w:w="9417" w:type="dxa"/>
            <w:gridSpan w:val="2"/>
          </w:tcPr>
          <w:p w:rsidR="00E90746" w:rsidRPr="003921F1" w:rsidRDefault="00E90746" w:rsidP="003B7D3C">
            <w:pPr>
              <w:snapToGrid w:val="0"/>
              <w:jc w:val="both"/>
              <w:rPr>
                <w:b/>
                <w:bCs/>
                <w:i/>
                <w:iCs/>
              </w:rPr>
            </w:pPr>
            <w:r w:rsidRPr="003921F1">
              <w:rPr>
                <w:b/>
                <w:bCs/>
                <w:i/>
                <w:iCs/>
              </w:rPr>
              <w:t>Атмосферный воздух</w:t>
            </w:r>
          </w:p>
        </w:tc>
      </w:tr>
      <w:tr w:rsidR="00E90746" w:rsidRPr="003921F1" w:rsidTr="00C5550B">
        <w:trPr>
          <w:trHeight w:val="563"/>
        </w:trPr>
        <w:tc>
          <w:tcPr>
            <w:tcW w:w="894" w:type="dxa"/>
          </w:tcPr>
          <w:p w:rsidR="00E90746" w:rsidRPr="003921F1" w:rsidRDefault="00E90746" w:rsidP="003B7D3C">
            <w:pPr>
              <w:pStyle w:val="a"/>
              <w:snapToGrid w:val="0"/>
              <w:jc w:val="center"/>
            </w:pPr>
            <w:r w:rsidRPr="003921F1">
              <w:t>1.</w:t>
            </w:r>
          </w:p>
        </w:tc>
        <w:tc>
          <w:tcPr>
            <w:tcW w:w="8523" w:type="dxa"/>
          </w:tcPr>
          <w:p w:rsidR="00E90746" w:rsidRPr="003921F1" w:rsidRDefault="00E90746" w:rsidP="003B7D3C">
            <w:pPr>
              <w:snapToGrid w:val="0"/>
              <w:jc w:val="both"/>
            </w:pPr>
            <w:r w:rsidRPr="003921F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E90746" w:rsidRPr="003921F1" w:rsidTr="00C5550B">
        <w:trPr>
          <w:trHeight w:val="738"/>
        </w:trPr>
        <w:tc>
          <w:tcPr>
            <w:tcW w:w="894" w:type="dxa"/>
          </w:tcPr>
          <w:p w:rsidR="00E90746" w:rsidRPr="003921F1" w:rsidRDefault="00E90746" w:rsidP="003B7D3C">
            <w:pPr>
              <w:pStyle w:val="a"/>
              <w:snapToGrid w:val="0"/>
              <w:jc w:val="center"/>
            </w:pPr>
            <w:r w:rsidRPr="003921F1">
              <w:t>2.</w:t>
            </w:r>
          </w:p>
        </w:tc>
        <w:tc>
          <w:tcPr>
            <w:tcW w:w="8523" w:type="dxa"/>
          </w:tcPr>
          <w:p w:rsidR="00E90746" w:rsidRPr="003921F1" w:rsidRDefault="00E90746" w:rsidP="003B7D3C">
            <w:pPr>
              <w:snapToGrid w:val="0"/>
              <w:jc w:val="both"/>
            </w:pPr>
            <w:r w:rsidRPr="003921F1">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3.</w:t>
            </w:r>
          </w:p>
        </w:tc>
        <w:tc>
          <w:tcPr>
            <w:tcW w:w="8523" w:type="dxa"/>
          </w:tcPr>
          <w:p w:rsidR="00E90746" w:rsidRPr="003921F1" w:rsidRDefault="00E90746" w:rsidP="003B7D3C">
            <w:pPr>
              <w:snapToGrid w:val="0"/>
              <w:jc w:val="both"/>
            </w:pPr>
            <w:r w:rsidRPr="003921F1">
              <w:t>Осуществление перевода автотранспорта на газовое топливо, с применением каталитических фильтров.</w:t>
            </w:r>
          </w:p>
        </w:tc>
      </w:tr>
      <w:tr w:rsidR="00E90746" w:rsidRPr="003921F1" w:rsidTr="00C5550B">
        <w:trPr>
          <w:trHeight w:val="188"/>
        </w:trPr>
        <w:tc>
          <w:tcPr>
            <w:tcW w:w="9417" w:type="dxa"/>
            <w:gridSpan w:val="2"/>
          </w:tcPr>
          <w:p w:rsidR="00E90746" w:rsidRPr="003921F1" w:rsidRDefault="00E90746" w:rsidP="003B7D3C">
            <w:pPr>
              <w:snapToGrid w:val="0"/>
              <w:jc w:val="both"/>
              <w:rPr>
                <w:b/>
                <w:bCs/>
                <w:i/>
                <w:iCs/>
              </w:rPr>
            </w:pPr>
            <w:r w:rsidRPr="003921F1">
              <w:rPr>
                <w:b/>
                <w:bCs/>
                <w:i/>
                <w:iCs/>
              </w:rPr>
              <w:t>Поверхностные воды</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4.</w:t>
            </w:r>
          </w:p>
        </w:tc>
        <w:tc>
          <w:tcPr>
            <w:tcW w:w="8523" w:type="dxa"/>
          </w:tcPr>
          <w:p w:rsidR="00E90746" w:rsidRPr="003921F1" w:rsidRDefault="00E90746" w:rsidP="003B7D3C">
            <w:pPr>
              <w:snapToGrid w:val="0"/>
              <w:jc w:val="both"/>
            </w:pPr>
            <w:r w:rsidRPr="003921F1">
              <w:t xml:space="preserve">Строительство современных очистных сооружений; строительство централизованной системы водоотведения </w:t>
            </w:r>
          </w:p>
        </w:tc>
      </w:tr>
      <w:tr w:rsidR="00E90746" w:rsidRPr="003921F1" w:rsidTr="00C5550B">
        <w:trPr>
          <w:trHeight w:val="563"/>
        </w:trPr>
        <w:tc>
          <w:tcPr>
            <w:tcW w:w="894" w:type="dxa"/>
          </w:tcPr>
          <w:p w:rsidR="00E90746" w:rsidRPr="003921F1" w:rsidRDefault="00E90746" w:rsidP="003B7D3C">
            <w:pPr>
              <w:pStyle w:val="a"/>
              <w:snapToGrid w:val="0"/>
              <w:jc w:val="center"/>
            </w:pPr>
            <w:r w:rsidRPr="003921F1">
              <w:t>5.</w:t>
            </w:r>
          </w:p>
        </w:tc>
        <w:tc>
          <w:tcPr>
            <w:tcW w:w="8523" w:type="dxa"/>
          </w:tcPr>
          <w:p w:rsidR="00E90746" w:rsidRPr="003921F1" w:rsidRDefault="00E90746" w:rsidP="003B7D3C">
            <w:pPr>
              <w:snapToGrid w:val="0"/>
              <w:jc w:val="both"/>
            </w:pPr>
            <w:r w:rsidRPr="003921F1">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E90746" w:rsidRPr="003921F1" w:rsidTr="00C5550B">
        <w:trPr>
          <w:trHeight w:val="188"/>
        </w:trPr>
        <w:tc>
          <w:tcPr>
            <w:tcW w:w="9417" w:type="dxa"/>
            <w:gridSpan w:val="2"/>
          </w:tcPr>
          <w:p w:rsidR="00E90746" w:rsidRPr="003921F1" w:rsidRDefault="00E90746" w:rsidP="003B7D3C">
            <w:pPr>
              <w:snapToGrid w:val="0"/>
              <w:jc w:val="both"/>
              <w:rPr>
                <w:b/>
                <w:bCs/>
                <w:i/>
                <w:iCs/>
                <w:color w:val="000000"/>
                <w:lang w:eastAsia="en-US"/>
              </w:rPr>
            </w:pPr>
            <w:r w:rsidRPr="003921F1">
              <w:rPr>
                <w:b/>
                <w:bCs/>
                <w:i/>
                <w:iCs/>
                <w:color w:val="000000"/>
                <w:lang w:eastAsia="en-US"/>
              </w:rPr>
              <w:t>Подземные воды</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6.</w:t>
            </w:r>
          </w:p>
        </w:tc>
        <w:tc>
          <w:tcPr>
            <w:tcW w:w="8523" w:type="dxa"/>
          </w:tcPr>
          <w:p w:rsidR="00E90746" w:rsidRPr="003921F1" w:rsidRDefault="00E90746" w:rsidP="003B7D3C">
            <w:pPr>
              <w:snapToGrid w:val="0"/>
              <w:jc w:val="both"/>
            </w:pPr>
            <w:r w:rsidRPr="003921F1">
              <w:t>Ликвидация непригодных к дальнейшей эксплуатации скважин, наличие зон санитарной охраны на действующих водозаборах</w:t>
            </w:r>
          </w:p>
        </w:tc>
      </w:tr>
      <w:tr w:rsidR="00E90746" w:rsidRPr="003921F1" w:rsidTr="00C5550B">
        <w:trPr>
          <w:trHeight w:val="188"/>
        </w:trPr>
        <w:tc>
          <w:tcPr>
            <w:tcW w:w="894" w:type="dxa"/>
          </w:tcPr>
          <w:p w:rsidR="00E90746" w:rsidRPr="003921F1" w:rsidRDefault="00E90746" w:rsidP="003B7D3C">
            <w:pPr>
              <w:pStyle w:val="a"/>
              <w:snapToGrid w:val="0"/>
              <w:jc w:val="center"/>
            </w:pPr>
            <w:r w:rsidRPr="003921F1">
              <w:t>7.</w:t>
            </w:r>
          </w:p>
        </w:tc>
        <w:tc>
          <w:tcPr>
            <w:tcW w:w="8523" w:type="dxa"/>
          </w:tcPr>
          <w:p w:rsidR="00E90746" w:rsidRPr="003921F1" w:rsidRDefault="00E90746" w:rsidP="003B7D3C">
            <w:pPr>
              <w:snapToGrid w:val="0"/>
              <w:jc w:val="both"/>
            </w:pPr>
            <w:r w:rsidRPr="003921F1">
              <w:t xml:space="preserve">Проведение систем учета и контроля над потреблением питьевой воды; </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8.</w:t>
            </w:r>
          </w:p>
        </w:tc>
        <w:tc>
          <w:tcPr>
            <w:tcW w:w="8523" w:type="dxa"/>
          </w:tcPr>
          <w:p w:rsidR="00E90746" w:rsidRPr="003921F1" w:rsidRDefault="00E90746" w:rsidP="003B7D3C">
            <w:pPr>
              <w:snapToGrid w:val="0"/>
              <w:jc w:val="both"/>
            </w:pPr>
            <w:r w:rsidRPr="003921F1">
              <w:t>Изучение качества подземных вод и гидродинамического режима на водозаборах и в зонах их влияния;</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9.</w:t>
            </w:r>
          </w:p>
        </w:tc>
        <w:tc>
          <w:tcPr>
            <w:tcW w:w="8523" w:type="dxa"/>
          </w:tcPr>
          <w:p w:rsidR="00E90746" w:rsidRPr="003921F1" w:rsidRDefault="00E90746" w:rsidP="003B7D3C">
            <w:pPr>
              <w:snapToGrid w:val="0"/>
              <w:jc w:val="both"/>
            </w:pPr>
            <w:r w:rsidRPr="003921F1">
              <w:t xml:space="preserve">Обеспечение качества питьевой воды, подаваемой населению, путем внедрения средств очистки. </w:t>
            </w:r>
          </w:p>
        </w:tc>
      </w:tr>
      <w:tr w:rsidR="00E90746" w:rsidRPr="003921F1" w:rsidTr="00C5550B">
        <w:trPr>
          <w:trHeight w:val="188"/>
        </w:trPr>
        <w:tc>
          <w:tcPr>
            <w:tcW w:w="9417" w:type="dxa"/>
            <w:gridSpan w:val="2"/>
          </w:tcPr>
          <w:p w:rsidR="00E90746" w:rsidRPr="003921F1" w:rsidRDefault="00E90746" w:rsidP="003B7D3C">
            <w:pPr>
              <w:snapToGrid w:val="0"/>
              <w:jc w:val="both"/>
              <w:rPr>
                <w:b/>
                <w:bCs/>
                <w:i/>
                <w:iCs/>
                <w:color w:val="000000"/>
                <w:lang w:eastAsia="en-US"/>
              </w:rPr>
            </w:pPr>
            <w:r w:rsidRPr="003921F1">
              <w:rPr>
                <w:b/>
                <w:bCs/>
                <w:i/>
                <w:iCs/>
                <w:color w:val="000000"/>
                <w:lang w:eastAsia="en-US"/>
              </w:rPr>
              <w:t>Почвы</w:t>
            </w:r>
          </w:p>
        </w:tc>
      </w:tr>
      <w:tr w:rsidR="00E90746" w:rsidRPr="003921F1" w:rsidTr="00C5550B">
        <w:trPr>
          <w:trHeight w:val="188"/>
        </w:trPr>
        <w:tc>
          <w:tcPr>
            <w:tcW w:w="894" w:type="dxa"/>
          </w:tcPr>
          <w:p w:rsidR="00E90746" w:rsidRPr="003921F1" w:rsidRDefault="00E90746" w:rsidP="003B7D3C">
            <w:pPr>
              <w:pStyle w:val="a"/>
              <w:snapToGrid w:val="0"/>
              <w:jc w:val="center"/>
            </w:pPr>
            <w:r w:rsidRPr="003921F1">
              <w:t>10.</w:t>
            </w:r>
          </w:p>
        </w:tc>
        <w:tc>
          <w:tcPr>
            <w:tcW w:w="8523" w:type="dxa"/>
          </w:tcPr>
          <w:p w:rsidR="00E90746" w:rsidRPr="003921F1" w:rsidRDefault="00E90746" w:rsidP="003B7D3C">
            <w:pPr>
              <w:snapToGrid w:val="0"/>
              <w:jc w:val="both"/>
            </w:pPr>
            <w:r w:rsidRPr="003921F1">
              <w:t>Создание вдоль автомобильных дорог лесных полезащитных полос;</w:t>
            </w:r>
          </w:p>
        </w:tc>
      </w:tr>
      <w:tr w:rsidR="00E90746" w:rsidRPr="003921F1" w:rsidTr="00C5550B">
        <w:trPr>
          <w:trHeight w:val="363"/>
        </w:trPr>
        <w:tc>
          <w:tcPr>
            <w:tcW w:w="894" w:type="dxa"/>
          </w:tcPr>
          <w:p w:rsidR="00E90746" w:rsidRPr="003921F1" w:rsidRDefault="00E90746" w:rsidP="003B7D3C">
            <w:pPr>
              <w:pStyle w:val="a"/>
              <w:snapToGrid w:val="0"/>
              <w:jc w:val="center"/>
            </w:pPr>
            <w:r w:rsidRPr="003921F1">
              <w:t>11.</w:t>
            </w:r>
          </w:p>
        </w:tc>
        <w:tc>
          <w:tcPr>
            <w:tcW w:w="8523" w:type="dxa"/>
          </w:tcPr>
          <w:p w:rsidR="00E90746" w:rsidRPr="003921F1" w:rsidRDefault="00E90746" w:rsidP="003B7D3C">
            <w:pPr>
              <w:snapToGrid w:val="0"/>
              <w:jc w:val="both"/>
            </w:pPr>
            <w:r w:rsidRPr="003921F1">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E90746" w:rsidRPr="003921F1" w:rsidTr="00C5550B">
        <w:trPr>
          <w:trHeight w:val="363"/>
        </w:trPr>
        <w:tc>
          <w:tcPr>
            <w:tcW w:w="894" w:type="dxa"/>
          </w:tcPr>
          <w:p w:rsidR="00E90746" w:rsidRPr="003921F1" w:rsidRDefault="00E90746" w:rsidP="003B7D3C">
            <w:pPr>
              <w:pStyle w:val="a"/>
              <w:snapToGrid w:val="0"/>
              <w:jc w:val="center"/>
            </w:pPr>
            <w:r w:rsidRPr="003921F1">
              <w:t>12.</w:t>
            </w:r>
          </w:p>
        </w:tc>
        <w:tc>
          <w:tcPr>
            <w:tcW w:w="8523" w:type="dxa"/>
          </w:tcPr>
          <w:p w:rsidR="00E90746" w:rsidRPr="003921F1" w:rsidRDefault="00E90746" w:rsidP="003B7D3C">
            <w:pPr>
              <w:snapToGrid w:val="0"/>
              <w:jc w:val="both"/>
            </w:pPr>
            <w:r w:rsidRPr="003921F1">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E90746" w:rsidRPr="003921F1" w:rsidTr="00C5550B">
        <w:trPr>
          <w:trHeight w:val="188"/>
        </w:trPr>
        <w:tc>
          <w:tcPr>
            <w:tcW w:w="9417" w:type="dxa"/>
            <w:gridSpan w:val="2"/>
          </w:tcPr>
          <w:p w:rsidR="00E90746" w:rsidRPr="003921F1" w:rsidRDefault="00E90746" w:rsidP="003B7D3C">
            <w:pPr>
              <w:snapToGrid w:val="0"/>
              <w:jc w:val="both"/>
              <w:rPr>
                <w:b/>
                <w:bCs/>
                <w:i/>
                <w:iCs/>
              </w:rPr>
            </w:pPr>
            <w:r w:rsidRPr="003921F1">
              <w:rPr>
                <w:b/>
                <w:bCs/>
                <w:i/>
                <w:iCs/>
              </w:rPr>
              <w:t>Обращение с отходами</w:t>
            </w:r>
          </w:p>
        </w:tc>
      </w:tr>
      <w:tr w:rsidR="00E90746" w:rsidRPr="003921F1" w:rsidTr="00C5550B">
        <w:trPr>
          <w:trHeight w:val="200"/>
        </w:trPr>
        <w:tc>
          <w:tcPr>
            <w:tcW w:w="894" w:type="dxa"/>
          </w:tcPr>
          <w:p w:rsidR="00E90746" w:rsidRPr="003921F1" w:rsidRDefault="00E90746" w:rsidP="003B7D3C">
            <w:pPr>
              <w:pStyle w:val="a"/>
              <w:snapToGrid w:val="0"/>
              <w:jc w:val="center"/>
            </w:pPr>
            <w:r w:rsidRPr="003921F1">
              <w:t>13.</w:t>
            </w:r>
          </w:p>
        </w:tc>
        <w:tc>
          <w:tcPr>
            <w:tcW w:w="8523" w:type="dxa"/>
          </w:tcPr>
          <w:p w:rsidR="00E90746" w:rsidRPr="003921F1" w:rsidRDefault="00E90746" w:rsidP="003B7D3C">
            <w:pPr>
              <w:snapToGrid w:val="0"/>
              <w:jc w:val="both"/>
            </w:pPr>
            <w:r w:rsidRPr="003921F1">
              <w:t>Утилизация транспортных отходов</w:t>
            </w:r>
          </w:p>
        </w:tc>
      </w:tr>
      <w:tr w:rsidR="00E90746" w:rsidRPr="003921F1" w:rsidTr="00C5550B">
        <w:trPr>
          <w:trHeight w:val="188"/>
        </w:trPr>
        <w:tc>
          <w:tcPr>
            <w:tcW w:w="894" w:type="dxa"/>
          </w:tcPr>
          <w:p w:rsidR="00E90746" w:rsidRPr="003921F1" w:rsidRDefault="00E90746" w:rsidP="003B7D3C">
            <w:pPr>
              <w:pStyle w:val="a"/>
              <w:snapToGrid w:val="0"/>
              <w:jc w:val="center"/>
            </w:pPr>
            <w:r w:rsidRPr="003921F1">
              <w:t>14.</w:t>
            </w:r>
          </w:p>
        </w:tc>
        <w:tc>
          <w:tcPr>
            <w:tcW w:w="8523" w:type="dxa"/>
          </w:tcPr>
          <w:p w:rsidR="00E90746" w:rsidRPr="003921F1" w:rsidRDefault="00E90746" w:rsidP="003B7D3C">
            <w:pPr>
              <w:snapToGrid w:val="0"/>
              <w:jc w:val="both"/>
            </w:pPr>
            <w:r w:rsidRPr="003921F1">
              <w:t>Утилизация производственных отходов</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15.</w:t>
            </w:r>
          </w:p>
        </w:tc>
        <w:tc>
          <w:tcPr>
            <w:tcW w:w="8523" w:type="dxa"/>
          </w:tcPr>
          <w:p w:rsidR="00E90746" w:rsidRPr="003921F1" w:rsidRDefault="00E90746" w:rsidP="00A3757D">
            <w:pPr>
              <w:snapToGrid w:val="0"/>
              <w:jc w:val="both"/>
            </w:pPr>
            <w:r w:rsidRPr="003921F1">
              <w:t xml:space="preserve">Разработка генеральной схемы санитарной очистки на территории </w:t>
            </w:r>
            <w:r>
              <w:t xml:space="preserve">Васильевского сельского </w:t>
            </w:r>
            <w:r w:rsidRPr="003921F1">
              <w:t xml:space="preserve"> поселения</w:t>
            </w:r>
          </w:p>
        </w:tc>
      </w:tr>
      <w:tr w:rsidR="00E90746" w:rsidRPr="003921F1" w:rsidTr="00C5550B">
        <w:trPr>
          <w:trHeight w:val="188"/>
        </w:trPr>
        <w:tc>
          <w:tcPr>
            <w:tcW w:w="894" w:type="dxa"/>
          </w:tcPr>
          <w:p w:rsidR="00E90746" w:rsidRPr="003921F1" w:rsidRDefault="00E90746" w:rsidP="003B7D3C">
            <w:pPr>
              <w:pStyle w:val="a"/>
              <w:snapToGrid w:val="0"/>
              <w:jc w:val="center"/>
            </w:pPr>
            <w:r w:rsidRPr="003921F1">
              <w:t>16.</w:t>
            </w:r>
          </w:p>
        </w:tc>
        <w:tc>
          <w:tcPr>
            <w:tcW w:w="8523" w:type="dxa"/>
          </w:tcPr>
          <w:p w:rsidR="00E90746" w:rsidRPr="003921F1" w:rsidRDefault="00E90746" w:rsidP="00A3757D">
            <w:pPr>
              <w:snapToGrid w:val="0"/>
              <w:jc w:val="both"/>
            </w:pPr>
            <w:r w:rsidRPr="003921F1">
              <w:t xml:space="preserve">Внедрение комплексной механизации санитарной очистки </w:t>
            </w:r>
            <w:r>
              <w:t xml:space="preserve">сельского </w:t>
            </w:r>
            <w:r w:rsidRPr="003921F1">
              <w:t xml:space="preserve"> поселения;</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17.</w:t>
            </w:r>
          </w:p>
        </w:tc>
        <w:tc>
          <w:tcPr>
            <w:tcW w:w="8523" w:type="dxa"/>
          </w:tcPr>
          <w:p w:rsidR="00E90746" w:rsidRPr="003921F1" w:rsidRDefault="00E90746" w:rsidP="003B7D3C">
            <w:pPr>
              <w:snapToGrid w:val="0"/>
              <w:jc w:val="both"/>
            </w:pPr>
            <w:r w:rsidRPr="003921F1">
              <w:t>Организация селективного сбора отходов в жилых образованиях в сменные контейнеры</w:t>
            </w:r>
          </w:p>
        </w:tc>
      </w:tr>
      <w:tr w:rsidR="00E90746" w:rsidRPr="003921F1" w:rsidTr="00C5550B">
        <w:trPr>
          <w:trHeight w:val="375"/>
        </w:trPr>
        <w:tc>
          <w:tcPr>
            <w:tcW w:w="894" w:type="dxa"/>
          </w:tcPr>
          <w:p w:rsidR="00E90746" w:rsidRPr="003921F1" w:rsidRDefault="00E90746" w:rsidP="003B7D3C">
            <w:pPr>
              <w:pStyle w:val="a"/>
              <w:snapToGrid w:val="0"/>
              <w:jc w:val="center"/>
            </w:pPr>
            <w:r w:rsidRPr="003921F1">
              <w:t>18.</w:t>
            </w:r>
          </w:p>
        </w:tc>
        <w:tc>
          <w:tcPr>
            <w:tcW w:w="8523" w:type="dxa"/>
          </w:tcPr>
          <w:p w:rsidR="00E90746" w:rsidRPr="003921F1" w:rsidRDefault="00E90746" w:rsidP="003B7D3C">
            <w:pPr>
              <w:snapToGrid w:val="0"/>
              <w:jc w:val="both"/>
            </w:pPr>
            <w:r w:rsidRPr="003921F1">
              <w:t>Заключение договоров на сдачу вторичного сырья на дальнейшую переработку за пределами населенного пункта</w:t>
            </w:r>
          </w:p>
        </w:tc>
      </w:tr>
      <w:tr w:rsidR="00E90746" w:rsidRPr="003921F1" w:rsidTr="00C5550B">
        <w:trPr>
          <w:trHeight w:val="188"/>
        </w:trPr>
        <w:tc>
          <w:tcPr>
            <w:tcW w:w="9417" w:type="dxa"/>
            <w:gridSpan w:val="2"/>
          </w:tcPr>
          <w:p w:rsidR="00E90746" w:rsidRPr="003921F1" w:rsidRDefault="00E90746" w:rsidP="003B7D3C">
            <w:pPr>
              <w:snapToGrid w:val="0"/>
              <w:jc w:val="both"/>
              <w:rPr>
                <w:b/>
                <w:bCs/>
                <w:i/>
                <w:iCs/>
              </w:rPr>
            </w:pPr>
            <w:r w:rsidRPr="003921F1">
              <w:rPr>
                <w:b/>
                <w:bCs/>
                <w:i/>
                <w:iCs/>
              </w:rPr>
              <w:t>Растительность и животный мир</w:t>
            </w:r>
          </w:p>
        </w:tc>
      </w:tr>
      <w:tr w:rsidR="00E90746" w:rsidRPr="003921F1" w:rsidTr="00C5550B">
        <w:trPr>
          <w:trHeight w:val="188"/>
        </w:trPr>
        <w:tc>
          <w:tcPr>
            <w:tcW w:w="894" w:type="dxa"/>
          </w:tcPr>
          <w:p w:rsidR="00E90746" w:rsidRPr="003921F1" w:rsidRDefault="00E90746" w:rsidP="003B7D3C">
            <w:pPr>
              <w:pStyle w:val="a"/>
              <w:snapToGrid w:val="0"/>
              <w:jc w:val="center"/>
            </w:pPr>
            <w:r w:rsidRPr="003921F1">
              <w:t>19.</w:t>
            </w:r>
          </w:p>
        </w:tc>
        <w:tc>
          <w:tcPr>
            <w:tcW w:w="8523" w:type="dxa"/>
          </w:tcPr>
          <w:p w:rsidR="00E90746" w:rsidRPr="003921F1" w:rsidRDefault="00E90746" w:rsidP="003B7D3C">
            <w:pPr>
              <w:snapToGrid w:val="0"/>
              <w:jc w:val="both"/>
            </w:pPr>
            <w:r w:rsidRPr="003921F1">
              <w:t>Максимальное сохранение  участков защитных лесных насаждений</w:t>
            </w:r>
          </w:p>
        </w:tc>
      </w:tr>
    </w:tbl>
    <w:p w:rsidR="00E90746" w:rsidRPr="003921F1" w:rsidRDefault="00E90746" w:rsidP="005A460A">
      <w:pPr>
        <w:jc w:val="both"/>
      </w:pPr>
    </w:p>
    <w:p w:rsidR="00E90746" w:rsidRDefault="00E90746" w:rsidP="003921F1">
      <w:pPr>
        <w:jc w:val="both"/>
      </w:pPr>
      <w:r w:rsidRPr="003921F1">
        <w:tab/>
        <w:t>Мероприятия по охране окружающей среды должны проводиться на протяжении всех проектных этапов генерального плана</w:t>
      </w:r>
      <w:r>
        <w:t>.</w:t>
      </w:r>
    </w:p>
    <w:p w:rsidR="00E90746" w:rsidRPr="00FD0236" w:rsidRDefault="00E90746" w:rsidP="000C023B">
      <w:pPr>
        <w:jc w:val="both"/>
        <w:rPr>
          <w:b/>
        </w:rPr>
      </w:pPr>
    </w:p>
    <w:sectPr w:rsidR="00E90746" w:rsidRPr="00FD0236" w:rsidSect="00A00FAA">
      <w:headerReference w:type="default" r:id="rId33"/>
      <w:footerReference w:type="default" r:id="rId34"/>
      <w:pgSz w:w="11906" w:h="16838"/>
      <w:pgMar w:top="1134" w:right="850" w:bottom="1134" w:left="1276"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746" w:rsidRDefault="00E90746" w:rsidP="00884B9F">
      <w:r>
        <w:separator/>
      </w:r>
    </w:p>
  </w:endnote>
  <w:endnote w:type="continuationSeparator" w:id="0">
    <w:p w:rsidR="00E90746" w:rsidRDefault="00E90746" w:rsidP="0088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3" w:usb1="00000000" w:usb2="00000000" w:usb3="00000000" w:csb0="00000001" w:csb1="00000000"/>
  </w:font>
  <w:font w:name="SimHei">
    <w:altName w:val="?§ј§®§Ц"/>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746" w:rsidRDefault="00E9074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E90746" w:rsidRDefault="00E90746"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w:t>
    </w:r>
    <w:r>
      <w:rPr>
        <w:color w:val="000000"/>
      </w:rPr>
      <w:fldChar w:fldCharType="end"/>
    </w:r>
    <w:r>
      <w:rPr>
        <w:color w:val="000000"/>
      </w:rPr>
      <w:t xml:space="preserve"> </w:t>
    </w:r>
    <w:r>
      <w:rPr>
        <w:color w:val="999999"/>
      </w:rPr>
      <w:t xml:space="preserve">    </w:t>
    </w:r>
    <w:r>
      <w:rPr>
        <w:i/>
        <w:iCs/>
        <w:color w:val="999999"/>
        <w:sz w:val="16"/>
        <w:szCs w:val="16"/>
      </w:rPr>
      <w:t xml:space="preserve">                                                       Васильевского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746" w:rsidRDefault="00E90746">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E90746" w:rsidRDefault="00E90746"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126</w:t>
    </w:r>
    <w:r>
      <w:rPr>
        <w:color w:val="000000"/>
      </w:rPr>
      <w:fldChar w:fldCharType="end"/>
    </w:r>
    <w:r>
      <w:rPr>
        <w:color w:val="000000"/>
      </w:rPr>
      <w:t xml:space="preserve"> </w:t>
    </w:r>
    <w:r>
      <w:rPr>
        <w:color w:val="999999"/>
      </w:rPr>
      <w:t xml:space="preserve">    </w:t>
    </w:r>
    <w:r>
      <w:rPr>
        <w:i/>
        <w:iCs/>
        <w:color w:val="999999"/>
        <w:sz w:val="16"/>
        <w:szCs w:val="16"/>
      </w:rPr>
      <w:t xml:space="preserve">                                                  Васильевского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746" w:rsidRDefault="00E90746" w:rsidP="00884B9F">
      <w:r>
        <w:separator/>
      </w:r>
    </w:p>
  </w:footnote>
  <w:footnote w:type="continuationSeparator" w:id="0">
    <w:p w:rsidR="00E90746" w:rsidRDefault="00E90746" w:rsidP="00884B9F">
      <w:r>
        <w:continuationSeparator/>
      </w:r>
    </w:p>
  </w:footnote>
  <w:footnote w:id="1">
    <w:p w:rsidR="00E90746" w:rsidRDefault="00E90746" w:rsidP="00FE5BEF">
      <w:pPr>
        <w:pStyle w:val="FootnoteText"/>
        <w:ind w:left="0" w:firstLine="0"/>
        <w:rPr>
          <w:sz w:val="22"/>
          <w:szCs w:val="22"/>
        </w:rPr>
      </w:pPr>
    </w:p>
    <w:p w:rsidR="00E90746" w:rsidRDefault="00E90746" w:rsidP="00FE5BEF">
      <w:pPr>
        <w:pStyle w:val="FootnoteText"/>
        <w:ind w:left="0" w:firstLine="0"/>
      </w:pPr>
      <w:r>
        <w:rPr>
          <w:rStyle w:val="a0"/>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746" w:rsidRDefault="00E90746">
    <w:pPr>
      <w:pStyle w:val="Header"/>
      <w:jc w:val="center"/>
      <w:rPr>
        <w:i/>
        <w:iCs/>
        <w:color w:val="B3B3B3"/>
        <w:sz w:val="18"/>
        <w:szCs w:val="18"/>
      </w:rPr>
    </w:pPr>
    <w:r>
      <w:rPr>
        <w:i/>
        <w:iCs/>
        <w:color w:val="B3B3B3"/>
        <w:sz w:val="18"/>
        <w:szCs w:val="18"/>
      </w:rPr>
      <w:t>ООО «ГарантПроект»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746" w:rsidRDefault="00E90746">
    <w:pPr>
      <w:pStyle w:val="Header"/>
      <w:jc w:val="center"/>
      <w:rPr>
        <w:i/>
        <w:iCs/>
        <w:color w:val="B3B3B3"/>
        <w:sz w:val="18"/>
        <w:szCs w:val="18"/>
      </w:rPr>
    </w:pPr>
    <w:r>
      <w:rPr>
        <w:i/>
        <w:iCs/>
        <w:color w:val="B3B3B3"/>
        <w:sz w:val="18"/>
        <w:szCs w:val="18"/>
      </w:rPr>
      <w:t>ООО «ГарантПроект»</w:t>
    </w:r>
  </w:p>
  <w:p w:rsidR="00E90746" w:rsidRDefault="00E90746">
    <w:pPr>
      <w:pStyle w:val="Header"/>
      <w:jc w:val="center"/>
      <w:rPr>
        <w:i/>
        <w:iCs/>
        <w:color w:val="B3B3B3"/>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lvl w:ilvl="0">
      <w:start w:val="1"/>
      <w:numFmt w:val="bullet"/>
      <w:pStyle w:val="Heading1"/>
      <w:lvlText w:val=""/>
      <w:lvlJc w:val="left"/>
      <w:pPr>
        <w:tabs>
          <w:tab w:val="num" w:pos="1997"/>
        </w:tabs>
        <w:ind w:left="1277"/>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CF7E99C8"/>
    <w:name w:val="WW8Num7"/>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1">
    <w:nsid w:val="0000000D"/>
    <w:multiLevelType w:val="singleLevel"/>
    <w:tmpl w:val="0000000D"/>
    <w:name w:val="WW8Num14"/>
    <w:lvl w:ilvl="0">
      <w:start w:val="1"/>
      <w:numFmt w:val="bullet"/>
      <w:lvlText w:val=""/>
      <w:lvlJc w:val="left"/>
      <w:pPr>
        <w:tabs>
          <w:tab w:val="num" w:pos="340"/>
        </w:tabs>
        <w:ind w:left="340" w:hanging="340"/>
      </w:pPr>
      <w:rPr>
        <w:rFonts w:ascii="Symbol" w:hAnsi="Symbol"/>
      </w:rPr>
    </w:lvl>
  </w:abstractNum>
  <w:abstractNum w:abstractNumId="12">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3">
    <w:nsid w:val="00000013"/>
    <w:multiLevelType w:val="multilevel"/>
    <w:tmpl w:val="00000013"/>
    <w:name w:val="WW8Num20"/>
    <w:lvl w:ilvl="0">
      <w:start w:val="1"/>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nsid w:val="00000014"/>
    <w:multiLevelType w:val="multilevel"/>
    <w:tmpl w:val="00000014"/>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7"/>
    <w:multiLevelType w:val="multilevel"/>
    <w:tmpl w:val="00000017"/>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8"/>
    <w:multiLevelType w:val="multilevel"/>
    <w:tmpl w:val="817E44C6"/>
    <w:name w:val="WW8Num25"/>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1">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nsid w:val="0000001D"/>
    <w:multiLevelType w:val="multilevel"/>
    <w:tmpl w:val="0000001D"/>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4">
    <w:nsid w:val="0000001E"/>
    <w:multiLevelType w:val="multilevel"/>
    <w:tmpl w:val="0000001E"/>
    <w:name w:val="WW8Num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F"/>
    <w:multiLevelType w:val="multilevel"/>
    <w:tmpl w:val="0000001F"/>
    <w:name w:val="WW8Num32"/>
    <w:lvl w:ilvl="0">
      <w:start w:val="1"/>
      <w:numFmt w:val="bullet"/>
      <w:lvlText w:val=""/>
      <w:lvlJc w:val="left"/>
      <w:pPr>
        <w:tabs>
          <w:tab w:val="num" w:pos="1070"/>
        </w:tabs>
        <w:ind w:left="1070" w:hanging="360"/>
      </w:pPr>
      <w:rPr>
        <w:rFonts w:ascii="Symbol" w:hAnsi="Symbol"/>
      </w:rPr>
    </w:lvl>
    <w:lvl w:ilvl="1">
      <w:start w:val="1"/>
      <w:numFmt w:val="bullet"/>
      <w:lvlText w:val=""/>
      <w:lvlJc w:val="left"/>
      <w:pPr>
        <w:tabs>
          <w:tab w:val="num" w:pos="1430"/>
        </w:tabs>
        <w:ind w:left="1430" w:hanging="360"/>
      </w:pPr>
      <w:rPr>
        <w:rFonts w:ascii="Symbol" w:hAnsi="Symbol"/>
      </w:rPr>
    </w:lvl>
    <w:lvl w:ilvl="2">
      <w:start w:val="1"/>
      <w:numFmt w:val="bullet"/>
      <w:lvlText w:val=""/>
      <w:lvlJc w:val="left"/>
      <w:pPr>
        <w:tabs>
          <w:tab w:val="num" w:pos="1790"/>
        </w:tabs>
        <w:ind w:left="1790" w:hanging="360"/>
      </w:pPr>
      <w:rPr>
        <w:rFonts w:ascii="Symbol" w:hAnsi="Symbol"/>
      </w:rPr>
    </w:lvl>
    <w:lvl w:ilvl="3">
      <w:start w:val="1"/>
      <w:numFmt w:val="bullet"/>
      <w:lvlText w:val=""/>
      <w:lvlJc w:val="left"/>
      <w:pPr>
        <w:tabs>
          <w:tab w:val="num" w:pos="2150"/>
        </w:tabs>
        <w:ind w:left="2150" w:hanging="360"/>
      </w:pPr>
      <w:rPr>
        <w:rFonts w:ascii="Symbol" w:hAnsi="Symbol"/>
      </w:rPr>
    </w:lvl>
    <w:lvl w:ilvl="4">
      <w:start w:val="1"/>
      <w:numFmt w:val="bullet"/>
      <w:lvlText w:val=""/>
      <w:lvlJc w:val="left"/>
      <w:pPr>
        <w:tabs>
          <w:tab w:val="num" w:pos="2510"/>
        </w:tabs>
        <w:ind w:left="2510" w:hanging="360"/>
      </w:pPr>
      <w:rPr>
        <w:rFonts w:ascii="Symbol" w:hAnsi="Symbol"/>
      </w:rPr>
    </w:lvl>
    <w:lvl w:ilvl="5">
      <w:start w:val="1"/>
      <w:numFmt w:val="bullet"/>
      <w:lvlText w:val=""/>
      <w:lvlJc w:val="left"/>
      <w:pPr>
        <w:tabs>
          <w:tab w:val="num" w:pos="2870"/>
        </w:tabs>
        <w:ind w:left="2870" w:hanging="360"/>
      </w:pPr>
      <w:rPr>
        <w:rFonts w:ascii="Symbol" w:hAnsi="Symbol"/>
      </w:rPr>
    </w:lvl>
    <w:lvl w:ilvl="6">
      <w:start w:val="1"/>
      <w:numFmt w:val="bullet"/>
      <w:lvlText w:val=""/>
      <w:lvlJc w:val="left"/>
      <w:pPr>
        <w:tabs>
          <w:tab w:val="num" w:pos="3230"/>
        </w:tabs>
        <w:ind w:left="3230" w:hanging="360"/>
      </w:pPr>
      <w:rPr>
        <w:rFonts w:ascii="Symbol" w:hAnsi="Symbol"/>
      </w:rPr>
    </w:lvl>
    <w:lvl w:ilvl="7">
      <w:start w:val="1"/>
      <w:numFmt w:val="bullet"/>
      <w:lvlText w:val=""/>
      <w:lvlJc w:val="left"/>
      <w:pPr>
        <w:tabs>
          <w:tab w:val="num" w:pos="3590"/>
        </w:tabs>
        <w:ind w:left="3590" w:hanging="360"/>
      </w:pPr>
      <w:rPr>
        <w:rFonts w:ascii="Symbol" w:hAnsi="Symbol"/>
      </w:rPr>
    </w:lvl>
    <w:lvl w:ilvl="8">
      <w:start w:val="1"/>
      <w:numFmt w:val="bullet"/>
      <w:lvlText w:val=""/>
      <w:lvlJc w:val="left"/>
      <w:pPr>
        <w:tabs>
          <w:tab w:val="num" w:pos="3950"/>
        </w:tabs>
        <w:ind w:left="3950" w:hanging="360"/>
      </w:pPr>
      <w:rPr>
        <w:rFonts w:ascii="Symbol" w:hAnsi="Symbol"/>
      </w:rPr>
    </w:lvl>
  </w:abstractNum>
  <w:abstractNum w:abstractNumId="26">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7">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nsid w:val="0000002E"/>
    <w:multiLevelType w:val="multilevel"/>
    <w:tmpl w:val="0000002E"/>
    <w:name w:val="WW8Num4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
    <w:nsid w:val="0000002F"/>
    <w:multiLevelType w:val="multilevel"/>
    <w:tmpl w:val="0000002F"/>
    <w:name w:val="WW8Num4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39"/>
    <w:multiLevelType w:val="multilevel"/>
    <w:tmpl w:val="00000039"/>
    <w:name w:val="WW8Num58"/>
    <w:lvl w:ilvl="0">
      <w:start w:val="1"/>
      <w:numFmt w:val="bullet"/>
      <w:suff w:val="nothing"/>
      <w:lvlText w:val=""/>
      <w:lvlJc w:val="left"/>
      <w:pPr>
        <w:tabs>
          <w:tab w:val="num" w:pos="0"/>
        </w:tabs>
      </w:pPr>
      <w:rPr>
        <w:rFonts w:ascii="Wingdings" w:hAnsi="Wingdings"/>
        <w:sz w:val="18"/>
      </w:rPr>
    </w:lvl>
    <w:lvl w:ilvl="1">
      <w:start w:val="1"/>
      <w:numFmt w:val="bullet"/>
      <w:suff w:val="nothing"/>
      <w:lvlText w:val="◦"/>
      <w:lvlJc w:val="left"/>
      <w:pPr>
        <w:tabs>
          <w:tab w:val="num" w:pos="0"/>
        </w:tabs>
      </w:pPr>
      <w:rPr>
        <w:rFonts w:ascii="MS Mincho" w:eastAsia="MS Mincho"/>
      </w:rPr>
    </w:lvl>
    <w:lvl w:ilvl="2">
      <w:start w:val="1"/>
      <w:numFmt w:val="bullet"/>
      <w:suff w:val="nothing"/>
      <w:lvlText w:val="▪"/>
      <w:lvlJc w:val="left"/>
      <w:pPr>
        <w:tabs>
          <w:tab w:val="num" w:pos="0"/>
        </w:tabs>
      </w:pPr>
      <w:rPr>
        <w:rFonts w:ascii="MS Mincho" w:eastAsia="MS Mincho"/>
      </w:rPr>
    </w:lvl>
    <w:lvl w:ilvl="3">
      <w:start w:val="1"/>
      <w:numFmt w:val="bullet"/>
      <w:suff w:val="nothing"/>
      <w:lvlText w:val="•"/>
      <w:lvlJc w:val="left"/>
      <w:pPr>
        <w:tabs>
          <w:tab w:val="num" w:pos="0"/>
        </w:tabs>
      </w:pPr>
      <w:rPr>
        <w:rFonts w:ascii="MS Mincho" w:eastAsia="MS Mincho"/>
      </w:rPr>
    </w:lvl>
    <w:lvl w:ilvl="4">
      <w:start w:val="1"/>
      <w:numFmt w:val="bullet"/>
      <w:suff w:val="nothing"/>
      <w:lvlText w:val="◦"/>
      <w:lvlJc w:val="left"/>
      <w:pPr>
        <w:tabs>
          <w:tab w:val="num" w:pos="0"/>
        </w:tabs>
      </w:pPr>
      <w:rPr>
        <w:rFonts w:ascii="MS Mincho" w:eastAsia="MS Mincho"/>
      </w:rPr>
    </w:lvl>
    <w:lvl w:ilvl="5">
      <w:start w:val="1"/>
      <w:numFmt w:val="bullet"/>
      <w:suff w:val="nothing"/>
      <w:lvlText w:val="▪"/>
      <w:lvlJc w:val="left"/>
      <w:pPr>
        <w:tabs>
          <w:tab w:val="num" w:pos="0"/>
        </w:tabs>
      </w:pPr>
      <w:rPr>
        <w:rFonts w:ascii="MS Mincho" w:eastAsia="MS Mincho"/>
      </w:rPr>
    </w:lvl>
    <w:lvl w:ilvl="6">
      <w:start w:val="1"/>
      <w:numFmt w:val="bullet"/>
      <w:suff w:val="nothing"/>
      <w:lvlText w:val="•"/>
      <w:lvlJc w:val="left"/>
      <w:pPr>
        <w:tabs>
          <w:tab w:val="num" w:pos="0"/>
        </w:tabs>
      </w:pPr>
      <w:rPr>
        <w:rFonts w:ascii="MS Mincho" w:eastAsia="MS Mincho"/>
      </w:rPr>
    </w:lvl>
    <w:lvl w:ilvl="7">
      <w:start w:val="1"/>
      <w:numFmt w:val="bullet"/>
      <w:suff w:val="nothing"/>
      <w:lvlText w:val="◦"/>
      <w:lvlJc w:val="left"/>
      <w:pPr>
        <w:tabs>
          <w:tab w:val="num" w:pos="0"/>
        </w:tabs>
      </w:pPr>
      <w:rPr>
        <w:rFonts w:ascii="MS Mincho" w:eastAsia="MS Mincho"/>
      </w:rPr>
    </w:lvl>
    <w:lvl w:ilvl="8">
      <w:start w:val="1"/>
      <w:numFmt w:val="bullet"/>
      <w:suff w:val="nothing"/>
      <w:lvlText w:val="▪"/>
      <w:lvlJc w:val="left"/>
      <w:pPr>
        <w:tabs>
          <w:tab w:val="num" w:pos="0"/>
        </w:tabs>
      </w:pPr>
      <w:rPr>
        <w:rFonts w:ascii="MS Mincho" w:eastAsia="MS Mincho"/>
      </w:rPr>
    </w:lvl>
  </w:abstractNum>
  <w:abstractNum w:abstractNumId="35">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6">
    <w:nsid w:val="00F45248"/>
    <w:multiLevelType w:val="hybridMultilevel"/>
    <w:tmpl w:val="07A0CF94"/>
    <w:lvl w:ilvl="0" w:tplc="1B108B3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01275DB4"/>
    <w:multiLevelType w:val="hybridMultilevel"/>
    <w:tmpl w:val="09008C8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8">
    <w:nsid w:val="02540FD9"/>
    <w:multiLevelType w:val="multilevel"/>
    <w:tmpl w:val="8B8A9A36"/>
    <w:numStyleLink w:val="WW8Num31"/>
  </w:abstractNum>
  <w:abstractNum w:abstractNumId="39">
    <w:nsid w:val="08D44E74"/>
    <w:multiLevelType w:val="hybridMultilevel"/>
    <w:tmpl w:val="01DA7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nsid w:val="0FF42C87"/>
    <w:multiLevelType w:val="hybridMultilevel"/>
    <w:tmpl w:val="034CBA2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43">
    <w:nsid w:val="144E1E4B"/>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4">
    <w:nsid w:val="15290224"/>
    <w:multiLevelType w:val="hybridMultilevel"/>
    <w:tmpl w:val="09008C8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nsid w:val="158D6D49"/>
    <w:multiLevelType w:val="hybridMultilevel"/>
    <w:tmpl w:val="ED00DE3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nsid w:val="1A863D57"/>
    <w:multiLevelType w:val="hybridMultilevel"/>
    <w:tmpl w:val="CDA48766"/>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2D0F42"/>
    <w:multiLevelType w:val="hybridMultilevel"/>
    <w:tmpl w:val="12B03648"/>
    <w:lvl w:ilvl="0" w:tplc="04190001">
      <w:start w:val="1"/>
      <w:numFmt w:val="bullet"/>
      <w:lvlText w:val=""/>
      <w:lvlJc w:val="left"/>
      <w:pPr>
        <w:ind w:left="1524" w:hanging="360"/>
      </w:pPr>
      <w:rPr>
        <w:rFonts w:ascii="Symbol" w:hAnsi="Symbol" w:hint="default"/>
      </w:rPr>
    </w:lvl>
    <w:lvl w:ilvl="1" w:tplc="04190003" w:tentative="1">
      <w:start w:val="1"/>
      <w:numFmt w:val="bullet"/>
      <w:lvlText w:val="o"/>
      <w:lvlJc w:val="left"/>
      <w:pPr>
        <w:ind w:left="2244" w:hanging="360"/>
      </w:pPr>
      <w:rPr>
        <w:rFonts w:ascii="Courier New" w:hAnsi="Courier New" w:hint="default"/>
      </w:rPr>
    </w:lvl>
    <w:lvl w:ilvl="2" w:tplc="04190005" w:tentative="1">
      <w:start w:val="1"/>
      <w:numFmt w:val="bullet"/>
      <w:lvlText w:val=""/>
      <w:lvlJc w:val="left"/>
      <w:pPr>
        <w:ind w:left="2964" w:hanging="360"/>
      </w:pPr>
      <w:rPr>
        <w:rFonts w:ascii="Wingdings" w:hAnsi="Wingdings" w:hint="default"/>
      </w:rPr>
    </w:lvl>
    <w:lvl w:ilvl="3" w:tplc="04190001" w:tentative="1">
      <w:start w:val="1"/>
      <w:numFmt w:val="bullet"/>
      <w:lvlText w:val=""/>
      <w:lvlJc w:val="left"/>
      <w:pPr>
        <w:ind w:left="3684" w:hanging="360"/>
      </w:pPr>
      <w:rPr>
        <w:rFonts w:ascii="Symbol" w:hAnsi="Symbol" w:hint="default"/>
      </w:rPr>
    </w:lvl>
    <w:lvl w:ilvl="4" w:tplc="04190003" w:tentative="1">
      <w:start w:val="1"/>
      <w:numFmt w:val="bullet"/>
      <w:lvlText w:val="o"/>
      <w:lvlJc w:val="left"/>
      <w:pPr>
        <w:ind w:left="4404" w:hanging="360"/>
      </w:pPr>
      <w:rPr>
        <w:rFonts w:ascii="Courier New" w:hAnsi="Courier New" w:hint="default"/>
      </w:rPr>
    </w:lvl>
    <w:lvl w:ilvl="5" w:tplc="04190005" w:tentative="1">
      <w:start w:val="1"/>
      <w:numFmt w:val="bullet"/>
      <w:lvlText w:val=""/>
      <w:lvlJc w:val="left"/>
      <w:pPr>
        <w:ind w:left="5124" w:hanging="360"/>
      </w:pPr>
      <w:rPr>
        <w:rFonts w:ascii="Wingdings" w:hAnsi="Wingdings" w:hint="default"/>
      </w:rPr>
    </w:lvl>
    <w:lvl w:ilvl="6" w:tplc="04190001" w:tentative="1">
      <w:start w:val="1"/>
      <w:numFmt w:val="bullet"/>
      <w:lvlText w:val=""/>
      <w:lvlJc w:val="left"/>
      <w:pPr>
        <w:ind w:left="5844" w:hanging="360"/>
      </w:pPr>
      <w:rPr>
        <w:rFonts w:ascii="Symbol" w:hAnsi="Symbol" w:hint="default"/>
      </w:rPr>
    </w:lvl>
    <w:lvl w:ilvl="7" w:tplc="04190003" w:tentative="1">
      <w:start w:val="1"/>
      <w:numFmt w:val="bullet"/>
      <w:lvlText w:val="o"/>
      <w:lvlJc w:val="left"/>
      <w:pPr>
        <w:ind w:left="6564" w:hanging="360"/>
      </w:pPr>
      <w:rPr>
        <w:rFonts w:ascii="Courier New" w:hAnsi="Courier New" w:hint="default"/>
      </w:rPr>
    </w:lvl>
    <w:lvl w:ilvl="8" w:tplc="04190005" w:tentative="1">
      <w:start w:val="1"/>
      <w:numFmt w:val="bullet"/>
      <w:lvlText w:val=""/>
      <w:lvlJc w:val="left"/>
      <w:pPr>
        <w:ind w:left="7284" w:hanging="360"/>
      </w:pPr>
      <w:rPr>
        <w:rFonts w:ascii="Wingdings" w:hAnsi="Wingdings" w:hint="default"/>
      </w:rPr>
    </w:lvl>
  </w:abstractNum>
  <w:abstractNum w:abstractNumId="48">
    <w:nsid w:val="1FE7147D"/>
    <w:multiLevelType w:val="multilevel"/>
    <w:tmpl w:val="8B8A9A36"/>
    <w:styleLink w:val="WW8Num3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9">
    <w:nsid w:val="21E1746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50">
    <w:nsid w:val="22C80A57"/>
    <w:multiLevelType w:val="hybridMultilevel"/>
    <w:tmpl w:val="3E50EA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2B226F48"/>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2">
    <w:nsid w:val="2BA4784B"/>
    <w:multiLevelType w:val="hybridMultilevel"/>
    <w:tmpl w:val="34C6E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725A2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54">
    <w:nsid w:val="37C01263"/>
    <w:multiLevelType w:val="hybridMultilevel"/>
    <w:tmpl w:val="1FB241EC"/>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210" w:hanging="360"/>
      </w:pPr>
      <w:rPr>
        <w:rFonts w:cs="Times New Roman"/>
      </w:rPr>
    </w:lvl>
    <w:lvl w:ilvl="2" w:tplc="0419001B" w:tentative="1">
      <w:start w:val="1"/>
      <w:numFmt w:val="lowerRoman"/>
      <w:lvlText w:val="%3."/>
      <w:lvlJc w:val="right"/>
      <w:pPr>
        <w:ind w:left="2930" w:hanging="180"/>
      </w:pPr>
      <w:rPr>
        <w:rFonts w:cs="Times New Roman"/>
      </w:rPr>
    </w:lvl>
    <w:lvl w:ilvl="3" w:tplc="0419000F" w:tentative="1">
      <w:start w:val="1"/>
      <w:numFmt w:val="decimal"/>
      <w:lvlText w:val="%4."/>
      <w:lvlJc w:val="left"/>
      <w:pPr>
        <w:ind w:left="3650" w:hanging="360"/>
      </w:pPr>
      <w:rPr>
        <w:rFonts w:cs="Times New Roman"/>
      </w:rPr>
    </w:lvl>
    <w:lvl w:ilvl="4" w:tplc="04190019" w:tentative="1">
      <w:start w:val="1"/>
      <w:numFmt w:val="lowerLetter"/>
      <w:lvlText w:val="%5."/>
      <w:lvlJc w:val="left"/>
      <w:pPr>
        <w:ind w:left="4370" w:hanging="360"/>
      </w:pPr>
      <w:rPr>
        <w:rFonts w:cs="Times New Roman"/>
      </w:rPr>
    </w:lvl>
    <w:lvl w:ilvl="5" w:tplc="0419001B" w:tentative="1">
      <w:start w:val="1"/>
      <w:numFmt w:val="lowerRoman"/>
      <w:lvlText w:val="%6."/>
      <w:lvlJc w:val="right"/>
      <w:pPr>
        <w:ind w:left="5090" w:hanging="180"/>
      </w:pPr>
      <w:rPr>
        <w:rFonts w:cs="Times New Roman"/>
      </w:rPr>
    </w:lvl>
    <w:lvl w:ilvl="6" w:tplc="0419000F" w:tentative="1">
      <w:start w:val="1"/>
      <w:numFmt w:val="decimal"/>
      <w:lvlText w:val="%7."/>
      <w:lvlJc w:val="left"/>
      <w:pPr>
        <w:ind w:left="5810" w:hanging="360"/>
      </w:pPr>
      <w:rPr>
        <w:rFonts w:cs="Times New Roman"/>
      </w:rPr>
    </w:lvl>
    <w:lvl w:ilvl="7" w:tplc="04190019" w:tentative="1">
      <w:start w:val="1"/>
      <w:numFmt w:val="lowerLetter"/>
      <w:lvlText w:val="%8."/>
      <w:lvlJc w:val="left"/>
      <w:pPr>
        <w:ind w:left="6530" w:hanging="360"/>
      </w:pPr>
      <w:rPr>
        <w:rFonts w:cs="Times New Roman"/>
      </w:rPr>
    </w:lvl>
    <w:lvl w:ilvl="8" w:tplc="0419001B" w:tentative="1">
      <w:start w:val="1"/>
      <w:numFmt w:val="lowerRoman"/>
      <w:lvlText w:val="%9."/>
      <w:lvlJc w:val="right"/>
      <w:pPr>
        <w:ind w:left="7250" w:hanging="180"/>
      </w:pPr>
      <w:rPr>
        <w:rFonts w:cs="Times New Roman"/>
      </w:rPr>
    </w:lvl>
  </w:abstractNum>
  <w:abstractNum w:abstractNumId="55">
    <w:nsid w:val="37E74C01"/>
    <w:multiLevelType w:val="multilevel"/>
    <w:tmpl w:val="57B29B08"/>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6">
    <w:nsid w:val="3F392B13"/>
    <w:multiLevelType w:val="hybridMultilevel"/>
    <w:tmpl w:val="777AFF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
    <w:nsid w:val="3F473CA2"/>
    <w:multiLevelType w:val="hybridMultilevel"/>
    <w:tmpl w:val="C3BCAE4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8">
    <w:nsid w:val="40BF3049"/>
    <w:multiLevelType w:val="hybridMultilevel"/>
    <w:tmpl w:val="F3325DE0"/>
    <w:lvl w:ilvl="0" w:tplc="1CB0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9">
    <w:nsid w:val="416B7682"/>
    <w:multiLevelType w:val="hybridMultilevel"/>
    <w:tmpl w:val="3DB6C1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43C3633A"/>
    <w:multiLevelType w:val="hybridMultilevel"/>
    <w:tmpl w:val="CF5CB2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4CB90D7B"/>
    <w:multiLevelType w:val="hybridMultilevel"/>
    <w:tmpl w:val="B2BC4B62"/>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62">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14D3331"/>
    <w:multiLevelType w:val="hybridMultilevel"/>
    <w:tmpl w:val="42088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4B14D83"/>
    <w:multiLevelType w:val="hybridMultilevel"/>
    <w:tmpl w:val="07A0CF94"/>
    <w:lvl w:ilvl="0" w:tplc="1B108B3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4F2099B"/>
    <w:multiLevelType w:val="hybridMultilevel"/>
    <w:tmpl w:val="51602E3C"/>
    <w:lvl w:ilvl="0" w:tplc="04190001">
      <w:start w:val="1"/>
      <w:numFmt w:val="decimal"/>
      <w:lvlText w:val="%1."/>
      <w:lvlJc w:val="left"/>
      <w:pPr>
        <w:ind w:left="720" w:hanging="360"/>
      </w:pPr>
      <w:rPr>
        <w:rFonts w:cs="Times New Roman" w:hint="default"/>
        <w:b/>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6">
    <w:nsid w:val="565302A7"/>
    <w:multiLevelType w:val="hybridMultilevel"/>
    <w:tmpl w:val="C4266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E327693"/>
    <w:multiLevelType w:val="hybridMultilevel"/>
    <w:tmpl w:val="48764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098011E"/>
    <w:multiLevelType w:val="multilevel"/>
    <w:tmpl w:val="28BAB0E8"/>
    <w:lvl w:ilvl="0">
      <w:numFmt w:val="bullet"/>
      <w:lvlText w:val="•"/>
      <w:lvlJc w:val="left"/>
      <w:rPr>
        <w:rFonts w:ascii="StarSymbol" w:eastAsia="Times New Roman" w:hAnsi="StarSymbol"/>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69">
    <w:nsid w:val="644A2E91"/>
    <w:multiLevelType w:val="hybridMultilevel"/>
    <w:tmpl w:val="EE2CA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6174471"/>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nsid w:val="72351EAD"/>
    <w:multiLevelType w:val="hybridMultilevel"/>
    <w:tmpl w:val="1C6224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740D5F27"/>
    <w:multiLevelType w:val="multilevel"/>
    <w:tmpl w:val="8B8A9A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3">
    <w:nsid w:val="773F6E8A"/>
    <w:multiLevelType w:val="multilevel"/>
    <w:tmpl w:val="C660EEA8"/>
    <w:lvl w:ilvl="0">
      <w:start w:val="1"/>
      <w:numFmt w:val="decimal"/>
      <w:lvlText w:val="%1."/>
      <w:lvlJc w:val="left"/>
      <w:pPr>
        <w:ind w:left="420" w:hanging="420"/>
      </w:pPr>
      <w:rPr>
        <w:rFonts w:cs="Times New Roman" w:hint="default"/>
      </w:rPr>
    </w:lvl>
    <w:lvl w:ilvl="1">
      <w:start w:val="1"/>
      <w:numFmt w:val="decimal"/>
      <w:lvlText w:val="%1.%2."/>
      <w:lvlJc w:val="left"/>
      <w:pPr>
        <w:ind w:left="846" w:hanging="42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74">
    <w:nsid w:val="7A671C36"/>
    <w:multiLevelType w:val="multilevel"/>
    <w:tmpl w:val="00000002"/>
    <w:lvl w:ilvl="0">
      <w:start w:val="1"/>
      <w:numFmt w:val="bullet"/>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75">
    <w:nsid w:val="7BFE2476"/>
    <w:multiLevelType w:val="hybridMultilevel"/>
    <w:tmpl w:val="F0EE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8"/>
  </w:num>
  <w:num w:numId="9">
    <w:abstractNumId w:val="68"/>
  </w:num>
  <w:num w:numId="10">
    <w:abstractNumId w:val="48"/>
    <w:lvlOverride w:ilvl="0">
      <w:startOverride w:val="1"/>
    </w:lvlOverride>
  </w:num>
  <w:num w:numId="11">
    <w:abstractNumId w:val="38"/>
  </w:num>
  <w:num w:numId="12">
    <w:abstractNumId w:val="34"/>
  </w:num>
  <w:num w:numId="13">
    <w:abstractNumId w:val="0"/>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12"/>
  </w:num>
  <w:num w:numId="27">
    <w:abstractNumId w:val="32"/>
  </w:num>
  <w:num w:numId="28">
    <w:abstractNumId w:val="33"/>
  </w:num>
  <w:num w:numId="29">
    <w:abstractNumId w:val="55"/>
  </w:num>
  <w:num w:numId="30">
    <w:abstractNumId w:val="45"/>
  </w:num>
  <w:num w:numId="31">
    <w:abstractNumId w:val="76"/>
  </w:num>
  <w:num w:numId="32">
    <w:abstractNumId w:val="41"/>
  </w:num>
  <w:num w:numId="33">
    <w:abstractNumId w:val="35"/>
  </w:num>
  <w:num w:numId="34">
    <w:abstractNumId w:val="49"/>
  </w:num>
  <w:num w:numId="35">
    <w:abstractNumId w:val="53"/>
  </w:num>
  <w:num w:numId="36">
    <w:abstractNumId w:val="70"/>
  </w:num>
  <w:num w:numId="37">
    <w:abstractNumId w:val="43"/>
  </w:num>
  <w:num w:numId="38">
    <w:abstractNumId w:val="51"/>
  </w:num>
  <w:num w:numId="39">
    <w:abstractNumId w:val="46"/>
  </w:num>
  <w:num w:numId="40">
    <w:abstractNumId w:val="72"/>
  </w:num>
  <w:num w:numId="41">
    <w:abstractNumId w:val="75"/>
  </w:num>
  <w:num w:numId="42">
    <w:abstractNumId w:val="40"/>
  </w:num>
  <w:num w:numId="43">
    <w:abstractNumId w:val="8"/>
  </w:num>
  <w:num w:numId="44">
    <w:abstractNumId w:val="9"/>
  </w:num>
  <w:num w:numId="45">
    <w:abstractNumId w:val="74"/>
  </w:num>
  <w:num w:numId="46">
    <w:abstractNumId w:val="42"/>
  </w:num>
  <w:num w:numId="47">
    <w:abstractNumId w:val="64"/>
  </w:num>
  <w:num w:numId="48">
    <w:abstractNumId w:val="54"/>
  </w:num>
  <w:num w:numId="49">
    <w:abstractNumId w:val="73"/>
  </w:num>
  <w:num w:numId="50">
    <w:abstractNumId w:val="58"/>
  </w:num>
  <w:num w:numId="51">
    <w:abstractNumId w:val="61"/>
  </w:num>
  <w:num w:numId="52">
    <w:abstractNumId w:val="66"/>
  </w:num>
  <w:num w:numId="53">
    <w:abstractNumId w:val="56"/>
  </w:num>
  <w:num w:numId="54">
    <w:abstractNumId w:val="59"/>
  </w:num>
  <w:num w:numId="55">
    <w:abstractNumId w:val="14"/>
  </w:num>
  <w:num w:numId="56">
    <w:abstractNumId w:val="15"/>
  </w:num>
  <w:num w:numId="57">
    <w:abstractNumId w:val="57"/>
  </w:num>
  <w:num w:numId="58">
    <w:abstractNumId w:val="71"/>
  </w:num>
  <w:num w:numId="59">
    <w:abstractNumId w:val="39"/>
  </w:num>
  <w:num w:numId="60">
    <w:abstractNumId w:val="37"/>
  </w:num>
  <w:num w:numId="61">
    <w:abstractNumId w:val="52"/>
  </w:num>
  <w:num w:numId="62">
    <w:abstractNumId w:val="47"/>
  </w:num>
  <w:num w:numId="63">
    <w:abstractNumId w:val="69"/>
  </w:num>
  <w:num w:numId="64">
    <w:abstractNumId w:val="65"/>
  </w:num>
  <w:num w:numId="65">
    <w:abstractNumId w:val="62"/>
  </w:num>
  <w:num w:numId="66">
    <w:abstractNumId w:val="63"/>
  </w:num>
  <w:num w:numId="67">
    <w:abstractNumId w:val="60"/>
  </w:num>
  <w:num w:numId="68">
    <w:abstractNumId w:val="50"/>
  </w:num>
  <w:num w:numId="69">
    <w:abstractNumId w:val="36"/>
  </w:num>
  <w:num w:numId="70">
    <w:abstractNumId w:val="44"/>
  </w:num>
  <w:num w:numId="71">
    <w:abstractNumId w:val="6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EE1"/>
    <w:rsid w:val="0000012B"/>
    <w:rsid w:val="00000246"/>
    <w:rsid w:val="00000834"/>
    <w:rsid w:val="0000093C"/>
    <w:rsid w:val="00000DB1"/>
    <w:rsid w:val="00000EC4"/>
    <w:rsid w:val="000011A7"/>
    <w:rsid w:val="00001B29"/>
    <w:rsid w:val="0000287A"/>
    <w:rsid w:val="00002AC1"/>
    <w:rsid w:val="00002D99"/>
    <w:rsid w:val="00002FC8"/>
    <w:rsid w:val="00003B71"/>
    <w:rsid w:val="00003CFE"/>
    <w:rsid w:val="00003D53"/>
    <w:rsid w:val="00004615"/>
    <w:rsid w:val="00004B02"/>
    <w:rsid w:val="00005267"/>
    <w:rsid w:val="00005607"/>
    <w:rsid w:val="00005972"/>
    <w:rsid w:val="0000631D"/>
    <w:rsid w:val="0000696E"/>
    <w:rsid w:val="00007019"/>
    <w:rsid w:val="0000747C"/>
    <w:rsid w:val="00007578"/>
    <w:rsid w:val="0000758F"/>
    <w:rsid w:val="0001048D"/>
    <w:rsid w:val="000105A5"/>
    <w:rsid w:val="000109F9"/>
    <w:rsid w:val="0001102A"/>
    <w:rsid w:val="00011ECF"/>
    <w:rsid w:val="00012C52"/>
    <w:rsid w:val="00012C95"/>
    <w:rsid w:val="00012DE3"/>
    <w:rsid w:val="0001386A"/>
    <w:rsid w:val="00013970"/>
    <w:rsid w:val="000139F8"/>
    <w:rsid w:val="0001470C"/>
    <w:rsid w:val="00014BAF"/>
    <w:rsid w:val="0001504C"/>
    <w:rsid w:val="000160F4"/>
    <w:rsid w:val="00017285"/>
    <w:rsid w:val="000175F7"/>
    <w:rsid w:val="0002066C"/>
    <w:rsid w:val="0002070D"/>
    <w:rsid w:val="0002073E"/>
    <w:rsid w:val="00021CE2"/>
    <w:rsid w:val="00022571"/>
    <w:rsid w:val="000227BF"/>
    <w:rsid w:val="00022913"/>
    <w:rsid w:val="000229C6"/>
    <w:rsid w:val="00022B39"/>
    <w:rsid w:val="00022D30"/>
    <w:rsid w:val="00023212"/>
    <w:rsid w:val="0002360B"/>
    <w:rsid w:val="00023882"/>
    <w:rsid w:val="000239DE"/>
    <w:rsid w:val="00023D8A"/>
    <w:rsid w:val="00023E49"/>
    <w:rsid w:val="000249F2"/>
    <w:rsid w:val="00024BB5"/>
    <w:rsid w:val="00024FBC"/>
    <w:rsid w:val="000251C5"/>
    <w:rsid w:val="000251D5"/>
    <w:rsid w:val="0002575A"/>
    <w:rsid w:val="000257ED"/>
    <w:rsid w:val="00027001"/>
    <w:rsid w:val="00027315"/>
    <w:rsid w:val="0002754A"/>
    <w:rsid w:val="00027F69"/>
    <w:rsid w:val="00027F87"/>
    <w:rsid w:val="00030362"/>
    <w:rsid w:val="0003060A"/>
    <w:rsid w:val="0003081F"/>
    <w:rsid w:val="00030B7A"/>
    <w:rsid w:val="000310A2"/>
    <w:rsid w:val="00031D16"/>
    <w:rsid w:val="00031D6F"/>
    <w:rsid w:val="0003268F"/>
    <w:rsid w:val="00032977"/>
    <w:rsid w:val="00032AFF"/>
    <w:rsid w:val="00032FE5"/>
    <w:rsid w:val="0003382D"/>
    <w:rsid w:val="00033D19"/>
    <w:rsid w:val="00033E78"/>
    <w:rsid w:val="00033EAA"/>
    <w:rsid w:val="000340F3"/>
    <w:rsid w:val="0003417D"/>
    <w:rsid w:val="0003421C"/>
    <w:rsid w:val="000346EF"/>
    <w:rsid w:val="000350D4"/>
    <w:rsid w:val="00035468"/>
    <w:rsid w:val="000357BE"/>
    <w:rsid w:val="00035F6B"/>
    <w:rsid w:val="00036286"/>
    <w:rsid w:val="0003653F"/>
    <w:rsid w:val="000368B8"/>
    <w:rsid w:val="00036FCA"/>
    <w:rsid w:val="000370D1"/>
    <w:rsid w:val="00037AD3"/>
    <w:rsid w:val="00037C87"/>
    <w:rsid w:val="00037CAF"/>
    <w:rsid w:val="00037F32"/>
    <w:rsid w:val="000401FF"/>
    <w:rsid w:val="0004070B"/>
    <w:rsid w:val="00040C20"/>
    <w:rsid w:val="00041138"/>
    <w:rsid w:val="000411B1"/>
    <w:rsid w:val="00041468"/>
    <w:rsid w:val="00041495"/>
    <w:rsid w:val="000414ED"/>
    <w:rsid w:val="0004164E"/>
    <w:rsid w:val="00041977"/>
    <w:rsid w:val="000419CB"/>
    <w:rsid w:val="0004280D"/>
    <w:rsid w:val="000428D3"/>
    <w:rsid w:val="0004474F"/>
    <w:rsid w:val="000448E3"/>
    <w:rsid w:val="0004531C"/>
    <w:rsid w:val="00045421"/>
    <w:rsid w:val="000457CF"/>
    <w:rsid w:val="000457E7"/>
    <w:rsid w:val="00045E35"/>
    <w:rsid w:val="00046546"/>
    <w:rsid w:val="00046949"/>
    <w:rsid w:val="00046B49"/>
    <w:rsid w:val="0004746A"/>
    <w:rsid w:val="00047ABF"/>
    <w:rsid w:val="00047B2F"/>
    <w:rsid w:val="00047BAA"/>
    <w:rsid w:val="000504DF"/>
    <w:rsid w:val="000505B9"/>
    <w:rsid w:val="00050A60"/>
    <w:rsid w:val="00050ACF"/>
    <w:rsid w:val="000510DE"/>
    <w:rsid w:val="000514E8"/>
    <w:rsid w:val="00051663"/>
    <w:rsid w:val="00051756"/>
    <w:rsid w:val="00051E11"/>
    <w:rsid w:val="00051F11"/>
    <w:rsid w:val="0005209C"/>
    <w:rsid w:val="00052E02"/>
    <w:rsid w:val="00053435"/>
    <w:rsid w:val="00053662"/>
    <w:rsid w:val="00053F68"/>
    <w:rsid w:val="00054015"/>
    <w:rsid w:val="00054239"/>
    <w:rsid w:val="000548B6"/>
    <w:rsid w:val="000549B3"/>
    <w:rsid w:val="00055149"/>
    <w:rsid w:val="0005608C"/>
    <w:rsid w:val="0005675C"/>
    <w:rsid w:val="00056CF4"/>
    <w:rsid w:val="00057106"/>
    <w:rsid w:val="00057116"/>
    <w:rsid w:val="0005774B"/>
    <w:rsid w:val="00057795"/>
    <w:rsid w:val="00057936"/>
    <w:rsid w:val="00057FAE"/>
    <w:rsid w:val="00060446"/>
    <w:rsid w:val="0006082B"/>
    <w:rsid w:val="000609DF"/>
    <w:rsid w:val="00060B35"/>
    <w:rsid w:val="0006117B"/>
    <w:rsid w:val="00061439"/>
    <w:rsid w:val="00061558"/>
    <w:rsid w:val="00061761"/>
    <w:rsid w:val="00061811"/>
    <w:rsid w:val="00061911"/>
    <w:rsid w:val="00061B99"/>
    <w:rsid w:val="00061DF9"/>
    <w:rsid w:val="00062263"/>
    <w:rsid w:val="0006233E"/>
    <w:rsid w:val="00062777"/>
    <w:rsid w:val="00062813"/>
    <w:rsid w:val="00062869"/>
    <w:rsid w:val="00063B44"/>
    <w:rsid w:val="00064197"/>
    <w:rsid w:val="0006473A"/>
    <w:rsid w:val="00064CB5"/>
    <w:rsid w:val="00064FAF"/>
    <w:rsid w:val="000650E8"/>
    <w:rsid w:val="00065150"/>
    <w:rsid w:val="0006524E"/>
    <w:rsid w:val="00065647"/>
    <w:rsid w:val="000656B1"/>
    <w:rsid w:val="00065B19"/>
    <w:rsid w:val="000669D1"/>
    <w:rsid w:val="00066AA0"/>
    <w:rsid w:val="00066C63"/>
    <w:rsid w:val="00066F68"/>
    <w:rsid w:val="000673CC"/>
    <w:rsid w:val="0006760B"/>
    <w:rsid w:val="00067C0E"/>
    <w:rsid w:val="0007069D"/>
    <w:rsid w:val="000707CB"/>
    <w:rsid w:val="000708BC"/>
    <w:rsid w:val="0007098F"/>
    <w:rsid w:val="00070B5B"/>
    <w:rsid w:val="00070C8F"/>
    <w:rsid w:val="00070CFD"/>
    <w:rsid w:val="000711AE"/>
    <w:rsid w:val="00071389"/>
    <w:rsid w:val="00071420"/>
    <w:rsid w:val="00071465"/>
    <w:rsid w:val="0007195E"/>
    <w:rsid w:val="00071B70"/>
    <w:rsid w:val="00071E80"/>
    <w:rsid w:val="000725A8"/>
    <w:rsid w:val="000728B4"/>
    <w:rsid w:val="00072EDD"/>
    <w:rsid w:val="00073465"/>
    <w:rsid w:val="00073E96"/>
    <w:rsid w:val="00074795"/>
    <w:rsid w:val="00074818"/>
    <w:rsid w:val="00074FA4"/>
    <w:rsid w:val="00075074"/>
    <w:rsid w:val="00075C41"/>
    <w:rsid w:val="00075CFC"/>
    <w:rsid w:val="00075DA7"/>
    <w:rsid w:val="00075ECF"/>
    <w:rsid w:val="00075F04"/>
    <w:rsid w:val="0007659E"/>
    <w:rsid w:val="000765CF"/>
    <w:rsid w:val="0007680D"/>
    <w:rsid w:val="000776EA"/>
    <w:rsid w:val="0007778A"/>
    <w:rsid w:val="000779D3"/>
    <w:rsid w:val="000803EE"/>
    <w:rsid w:val="000805C9"/>
    <w:rsid w:val="000805FD"/>
    <w:rsid w:val="00080BA6"/>
    <w:rsid w:val="00080CDD"/>
    <w:rsid w:val="00081202"/>
    <w:rsid w:val="00081AE7"/>
    <w:rsid w:val="00081D40"/>
    <w:rsid w:val="00081DA2"/>
    <w:rsid w:val="000824A6"/>
    <w:rsid w:val="00082919"/>
    <w:rsid w:val="00082DAA"/>
    <w:rsid w:val="00083140"/>
    <w:rsid w:val="000836C1"/>
    <w:rsid w:val="00083EBD"/>
    <w:rsid w:val="000844F7"/>
    <w:rsid w:val="0008477A"/>
    <w:rsid w:val="000848FE"/>
    <w:rsid w:val="00084D9A"/>
    <w:rsid w:val="00084EEE"/>
    <w:rsid w:val="0008523B"/>
    <w:rsid w:val="000855AC"/>
    <w:rsid w:val="0008570D"/>
    <w:rsid w:val="00085BE1"/>
    <w:rsid w:val="00085C0D"/>
    <w:rsid w:val="00085C6C"/>
    <w:rsid w:val="00085EA9"/>
    <w:rsid w:val="000866EC"/>
    <w:rsid w:val="00086BBD"/>
    <w:rsid w:val="00086FC0"/>
    <w:rsid w:val="00087045"/>
    <w:rsid w:val="000870B6"/>
    <w:rsid w:val="000870D1"/>
    <w:rsid w:val="00087359"/>
    <w:rsid w:val="00087A1B"/>
    <w:rsid w:val="00087D03"/>
    <w:rsid w:val="00090383"/>
    <w:rsid w:val="000904F6"/>
    <w:rsid w:val="00090651"/>
    <w:rsid w:val="00091007"/>
    <w:rsid w:val="00091844"/>
    <w:rsid w:val="00091EEF"/>
    <w:rsid w:val="00091F83"/>
    <w:rsid w:val="000925E5"/>
    <w:rsid w:val="00092C97"/>
    <w:rsid w:val="00092D30"/>
    <w:rsid w:val="0009360F"/>
    <w:rsid w:val="00093A9C"/>
    <w:rsid w:val="00093AA4"/>
    <w:rsid w:val="00093AAF"/>
    <w:rsid w:val="00093C56"/>
    <w:rsid w:val="00093E3F"/>
    <w:rsid w:val="00094621"/>
    <w:rsid w:val="000949C5"/>
    <w:rsid w:val="000953DC"/>
    <w:rsid w:val="000957D0"/>
    <w:rsid w:val="00095834"/>
    <w:rsid w:val="00095F28"/>
    <w:rsid w:val="0009698D"/>
    <w:rsid w:val="00096AEF"/>
    <w:rsid w:val="000975FF"/>
    <w:rsid w:val="000976C7"/>
    <w:rsid w:val="000A037A"/>
    <w:rsid w:val="000A03A9"/>
    <w:rsid w:val="000A0A16"/>
    <w:rsid w:val="000A0CCC"/>
    <w:rsid w:val="000A0F2A"/>
    <w:rsid w:val="000A1095"/>
    <w:rsid w:val="000A1153"/>
    <w:rsid w:val="000A1558"/>
    <w:rsid w:val="000A188C"/>
    <w:rsid w:val="000A19ED"/>
    <w:rsid w:val="000A1FBF"/>
    <w:rsid w:val="000A2702"/>
    <w:rsid w:val="000A2ADB"/>
    <w:rsid w:val="000A2C74"/>
    <w:rsid w:val="000A34C2"/>
    <w:rsid w:val="000A369D"/>
    <w:rsid w:val="000A37E8"/>
    <w:rsid w:val="000A3D07"/>
    <w:rsid w:val="000A3F8A"/>
    <w:rsid w:val="000A40DB"/>
    <w:rsid w:val="000A414D"/>
    <w:rsid w:val="000A468E"/>
    <w:rsid w:val="000A46FE"/>
    <w:rsid w:val="000A4817"/>
    <w:rsid w:val="000A4C08"/>
    <w:rsid w:val="000A4ECB"/>
    <w:rsid w:val="000A51C1"/>
    <w:rsid w:val="000A529A"/>
    <w:rsid w:val="000A5575"/>
    <w:rsid w:val="000A564B"/>
    <w:rsid w:val="000A5772"/>
    <w:rsid w:val="000A5A37"/>
    <w:rsid w:val="000A5C6B"/>
    <w:rsid w:val="000A5F46"/>
    <w:rsid w:val="000A6154"/>
    <w:rsid w:val="000A68B7"/>
    <w:rsid w:val="000A6B3D"/>
    <w:rsid w:val="000A70DC"/>
    <w:rsid w:val="000A796D"/>
    <w:rsid w:val="000A7B6F"/>
    <w:rsid w:val="000A7BB7"/>
    <w:rsid w:val="000A7BCB"/>
    <w:rsid w:val="000A7E2C"/>
    <w:rsid w:val="000B03B8"/>
    <w:rsid w:val="000B03CB"/>
    <w:rsid w:val="000B0B76"/>
    <w:rsid w:val="000B0CE7"/>
    <w:rsid w:val="000B164F"/>
    <w:rsid w:val="000B16DA"/>
    <w:rsid w:val="000B269C"/>
    <w:rsid w:val="000B2FE0"/>
    <w:rsid w:val="000B39DC"/>
    <w:rsid w:val="000B4215"/>
    <w:rsid w:val="000B4754"/>
    <w:rsid w:val="000B4A39"/>
    <w:rsid w:val="000B4CA9"/>
    <w:rsid w:val="000B5127"/>
    <w:rsid w:val="000B6770"/>
    <w:rsid w:val="000B6C55"/>
    <w:rsid w:val="000B6E7B"/>
    <w:rsid w:val="000B70F6"/>
    <w:rsid w:val="000B7C1E"/>
    <w:rsid w:val="000B7F05"/>
    <w:rsid w:val="000C023B"/>
    <w:rsid w:val="000C10F8"/>
    <w:rsid w:val="000C112A"/>
    <w:rsid w:val="000C190A"/>
    <w:rsid w:val="000C1CB4"/>
    <w:rsid w:val="000C1DE8"/>
    <w:rsid w:val="000C2D83"/>
    <w:rsid w:val="000C31E0"/>
    <w:rsid w:val="000C3892"/>
    <w:rsid w:val="000C3CDC"/>
    <w:rsid w:val="000C3D5E"/>
    <w:rsid w:val="000C40A0"/>
    <w:rsid w:val="000C42DD"/>
    <w:rsid w:val="000C4BD8"/>
    <w:rsid w:val="000C590D"/>
    <w:rsid w:val="000C6112"/>
    <w:rsid w:val="000C62F0"/>
    <w:rsid w:val="000C66C3"/>
    <w:rsid w:val="000C6AF3"/>
    <w:rsid w:val="000C6B21"/>
    <w:rsid w:val="000C7152"/>
    <w:rsid w:val="000C71DD"/>
    <w:rsid w:val="000C748A"/>
    <w:rsid w:val="000C76ED"/>
    <w:rsid w:val="000D0560"/>
    <w:rsid w:val="000D14A7"/>
    <w:rsid w:val="000D1F51"/>
    <w:rsid w:val="000D2215"/>
    <w:rsid w:val="000D2A87"/>
    <w:rsid w:val="000D3758"/>
    <w:rsid w:val="000D4249"/>
    <w:rsid w:val="000D4494"/>
    <w:rsid w:val="000D506D"/>
    <w:rsid w:val="000D5A5D"/>
    <w:rsid w:val="000D614C"/>
    <w:rsid w:val="000D61BF"/>
    <w:rsid w:val="000D641B"/>
    <w:rsid w:val="000D66FF"/>
    <w:rsid w:val="000D6A68"/>
    <w:rsid w:val="000D6AFF"/>
    <w:rsid w:val="000D6B07"/>
    <w:rsid w:val="000D6F67"/>
    <w:rsid w:val="000D72E0"/>
    <w:rsid w:val="000D7405"/>
    <w:rsid w:val="000E00BB"/>
    <w:rsid w:val="000E0437"/>
    <w:rsid w:val="000E0E44"/>
    <w:rsid w:val="000E0E7B"/>
    <w:rsid w:val="000E0F08"/>
    <w:rsid w:val="000E1C1A"/>
    <w:rsid w:val="000E26E1"/>
    <w:rsid w:val="000E2B79"/>
    <w:rsid w:val="000E335B"/>
    <w:rsid w:val="000E398D"/>
    <w:rsid w:val="000E3C57"/>
    <w:rsid w:val="000E407A"/>
    <w:rsid w:val="000E4244"/>
    <w:rsid w:val="000E47BE"/>
    <w:rsid w:val="000E4CCC"/>
    <w:rsid w:val="000E539A"/>
    <w:rsid w:val="000E565D"/>
    <w:rsid w:val="000E5D6B"/>
    <w:rsid w:val="000E5F0B"/>
    <w:rsid w:val="000E62FB"/>
    <w:rsid w:val="000E6577"/>
    <w:rsid w:val="000E68BB"/>
    <w:rsid w:val="000E6AD0"/>
    <w:rsid w:val="000E7150"/>
    <w:rsid w:val="000E721F"/>
    <w:rsid w:val="000E753B"/>
    <w:rsid w:val="000E7A72"/>
    <w:rsid w:val="000E7B6B"/>
    <w:rsid w:val="000E7FFD"/>
    <w:rsid w:val="000F0095"/>
    <w:rsid w:val="000F06F7"/>
    <w:rsid w:val="000F08A3"/>
    <w:rsid w:val="000F0DD6"/>
    <w:rsid w:val="000F0E44"/>
    <w:rsid w:val="000F13B8"/>
    <w:rsid w:val="000F19BD"/>
    <w:rsid w:val="000F200D"/>
    <w:rsid w:val="000F2C07"/>
    <w:rsid w:val="000F3154"/>
    <w:rsid w:val="000F3314"/>
    <w:rsid w:val="000F3864"/>
    <w:rsid w:val="000F3A08"/>
    <w:rsid w:val="000F431C"/>
    <w:rsid w:val="000F43CD"/>
    <w:rsid w:val="000F478F"/>
    <w:rsid w:val="000F4B6C"/>
    <w:rsid w:val="000F4BDF"/>
    <w:rsid w:val="000F4ECD"/>
    <w:rsid w:val="000F6B15"/>
    <w:rsid w:val="000F6FA1"/>
    <w:rsid w:val="000F77B3"/>
    <w:rsid w:val="000F7ECB"/>
    <w:rsid w:val="000F7F27"/>
    <w:rsid w:val="00100189"/>
    <w:rsid w:val="001003FE"/>
    <w:rsid w:val="001013E2"/>
    <w:rsid w:val="0010162F"/>
    <w:rsid w:val="00101D0A"/>
    <w:rsid w:val="001022E8"/>
    <w:rsid w:val="001024DB"/>
    <w:rsid w:val="0010287D"/>
    <w:rsid w:val="00102A29"/>
    <w:rsid w:val="00102D9A"/>
    <w:rsid w:val="00102DA9"/>
    <w:rsid w:val="0010317E"/>
    <w:rsid w:val="0010360B"/>
    <w:rsid w:val="00103776"/>
    <w:rsid w:val="0010398A"/>
    <w:rsid w:val="00103AB4"/>
    <w:rsid w:val="00103F8D"/>
    <w:rsid w:val="00104169"/>
    <w:rsid w:val="0010483C"/>
    <w:rsid w:val="00104A8F"/>
    <w:rsid w:val="001050D4"/>
    <w:rsid w:val="00105483"/>
    <w:rsid w:val="00105BB7"/>
    <w:rsid w:val="001063C5"/>
    <w:rsid w:val="001067D0"/>
    <w:rsid w:val="001070FC"/>
    <w:rsid w:val="00107562"/>
    <w:rsid w:val="001079CA"/>
    <w:rsid w:val="00107A7F"/>
    <w:rsid w:val="00107AB9"/>
    <w:rsid w:val="00110485"/>
    <w:rsid w:val="001105E5"/>
    <w:rsid w:val="0011075E"/>
    <w:rsid w:val="00111099"/>
    <w:rsid w:val="0011117E"/>
    <w:rsid w:val="00113162"/>
    <w:rsid w:val="0011327D"/>
    <w:rsid w:val="00113D09"/>
    <w:rsid w:val="00113D33"/>
    <w:rsid w:val="00113E78"/>
    <w:rsid w:val="001140EC"/>
    <w:rsid w:val="00114A0A"/>
    <w:rsid w:val="001150A7"/>
    <w:rsid w:val="00115194"/>
    <w:rsid w:val="0011522E"/>
    <w:rsid w:val="00115336"/>
    <w:rsid w:val="00115542"/>
    <w:rsid w:val="001155C3"/>
    <w:rsid w:val="00115741"/>
    <w:rsid w:val="00115756"/>
    <w:rsid w:val="00115A98"/>
    <w:rsid w:val="00115D57"/>
    <w:rsid w:val="00116195"/>
    <w:rsid w:val="001165FB"/>
    <w:rsid w:val="00116C94"/>
    <w:rsid w:val="00116FBB"/>
    <w:rsid w:val="001172B5"/>
    <w:rsid w:val="00117848"/>
    <w:rsid w:val="00117C71"/>
    <w:rsid w:val="001200EF"/>
    <w:rsid w:val="001201AA"/>
    <w:rsid w:val="001202F0"/>
    <w:rsid w:val="00120732"/>
    <w:rsid w:val="00120CF3"/>
    <w:rsid w:val="00120FBB"/>
    <w:rsid w:val="00121908"/>
    <w:rsid w:val="00121D60"/>
    <w:rsid w:val="00122131"/>
    <w:rsid w:val="001229A4"/>
    <w:rsid w:val="00122EB5"/>
    <w:rsid w:val="001231E4"/>
    <w:rsid w:val="00123A14"/>
    <w:rsid w:val="00123E8B"/>
    <w:rsid w:val="0012416C"/>
    <w:rsid w:val="001243E4"/>
    <w:rsid w:val="00125035"/>
    <w:rsid w:val="0012540A"/>
    <w:rsid w:val="001255BC"/>
    <w:rsid w:val="00125689"/>
    <w:rsid w:val="00125C4A"/>
    <w:rsid w:val="00125EAC"/>
    <w:rsid w:val="001261BB"/>
    <w:rsid w:val="00126349"/>
    <w:rsid w:val="00126B7C"/>
    <w:rsid w:val="00127484"/>
    <w:rsid w:val="0012769E"/>
    <w:rsid w:val="00127FBE"/>
    <w:rsid w:val="00130377"/>
    <w:rsid w:val="001307A4"/>
    <w:rsid w:val="00130DD2"/>
    <w:rsid w:val="0013106B"/>
    <w:rsid w:val="00131099"/>
    <w:rsid w:val="00131164"/>
    <w:rsid w:val="001312C3"/>
    <w:rsid w:val="00131344"/>
    <w:rsid w:val="00131BC2"/>
    <w:rsid w:val="00132327"/>
    <w:rsid w:val="00132768"/>
    <w:rsid w:val="00132793"/>
    <w:rsid w:val="00133769"/>
    <w:rsid w:val="001337BE"/>
    <w:rsid w:val="00133CDE"/>
    <w:rsid w:val="00133CE3"/>
    <w:rsid w:val="001341A8"/>
    <w:rsid w:val="001342BB"/>
    <w:rsid w:val="00134BFA"/>
    <w:rsid w:val="00135709"/>
    <w:rsid w:val="00135810"/>
    <w:rsid w:val="00135DC7"/>
    <w:rsid w:val="0013630A"/>
    <w:rsid w:val="0013648B"/>
    <w:rsid w:val="00136A3F"/>
    <w:rsid w:val="00136AE9"/>
    <w:rsid w:val="00136D1C"/>
    <w:rsid w:val="00136FD6"/>
    <w:rsid w:val="00137128"/>
    <w:rsid w:val="00137134"/>
    <w:rsid w:val="00137480"/>
    <w:rsid w:val="00137548"/>
    <w:rsid w:val="0013787A"/>
    <w:rsid w:val="00137993"/>
    <w:rsid w:val="00137E55"/>
    <w:rsid w:val="0014000B"/>
    <w:rsid w:val="0014027D"/>
    <w:rsid w:val="00140296"/>
    <w:rsid w:val="00140489"/>
    <w:rsid w:val="00140598"/>
    <w:rsid w:val="001406A5"/>
    <w:rsid w:val="001407BA"/>
    <w:rsid w:val="00140806"/>
    <w:rsid w:val="0014081D"/>
    <w:rsid w:val="0014082A"/>
    <w:rsid w:val="00140853"/>
    <w:rsid w:val="001408F0"/>
    <w:rsid w:val="00141174"/>
    <w:rsid w:val="00141D18"/>
    <w:rsid w:val="00141D4D"/>
    <w:rsid w:val="00142200"/>
    <w:rsid w:val="001423C9"/>
    <w:rsid w:val="00142CE6"/>
    <w:rsid w:val="00143033"/>
    <w:rsid w:val="001430B6"/>
    <w:rsid w:val="0014438E"/>
    <w:rsid w:val="00144391"/>
    <w:rsid w:val="00144804"/>
    <w:rsid w:val="001448BE"/>
    <w:rsid w:val="001448FC"/>
    <w:rsid w:val="00144942"/>
    <w:rsid w:val="00144AC2"/>
    <w:rsid w:val="00144E2D"/>
    <w:rsid w:val="00145741"/>
    <w:rsid w:val="00145D8B"/>
    <w:rsid w:val="00145DF1"/>
    <w:rsid w:val="0014656A"/>
    <w:rsid w:val="00146605"/>
    <w:rsid w:val="00146658"/>
    <w:rsid w:val="001466B1"/>
    <w:rsid w:val="001468EE"/>
    <w:rsid w:val="00146954"/>
    <w:rsid w:val="00147024"/>
    <w:rsid w:val="001471BE"/>
    <w:rsid w:val="00147435"/>
    <w:rsid w:val="00147A33"/>
    <w:rsid w:val="00147B8C"/>
    <w:rsid w:val="00147DE3"/>
    <w:rsid w:val="00150352"/>
    <w:rsid w:val="001509A0"/>
    <w:rsid w:val="0015245B"/>
    <w:rsid w:val="00152E9E"/>
    <w:rsid w:val="00153031"/>
    <w:rsid w:val="00153A47"/>
    <w:rsid w:val="00153A80"/>
    <w:rsid w:val="00153BC5"/>
    <w:rsid w:val="00154131"/>
    <w:rsid w:val="0015422F"/>
    <w:rsid w:val="001546BA"/>
    <w:rsid w:val="00154823"/>
    <w:rsid w:val="001548DD"/>
    <w:rsid w:val="00155103"/>
    <w:rsid w:val="0015516D"/>
    <w:rsid w:val="001558B2"/>
    <w:rsid w:val="0015591B"/>
    <w:rsid w:val="00155A10"/>
    <w:rsid w:val="00155F61"/>
    <w:rsid w:val="0015614F"/>
    <w:rsid w:val="00156B37"/>
    <w:rsid w:val="00157B76"/>
    <w:rsid w:val="0016022C"/>
    <w:rsid w:val="0016055E"/>
    <w:rsid w:val="001605B3"/>
    <w:rsid w:val="00160C10"/>
    <w:rsid w:val="00161A1F"/>
    <w:rsid w:val="00162554"/>
    <w:rsid w:val="001633CB"/>
    <w:rsid w:val="001634B1"/>
    <w:rsid w:val="00163801"/>
    <w:rsid w:val="0016391C"/>
    <w:rsid w:val="00163F42"/>
    <w:rsid w:val="001641F2"/>
    <w:rsid w:val="001646B4"/>
    <w:rsid w:val="001647E9"/>
    <w:rsid w:val="00164D6B"/>
    <w:rsid w:val="00164F69"/>
    <w:rsid w:val="001650A1"/>
    <w:rsid w:val="001652F8"/>
    <w:rsid w:val="00165316"/>
    <w:rsid w:val="00165BF7"/>
    <w:rsid w:val="00165CDD"/>
    <w:rsid w:val="0016690B"/>
    <w:rsid w:val="001669BE"/>
    <w:rsid w:val="00166EBB"/>
    <w:rsid w:val="0016706E"/>
    <w:rsid w:val="001671AD"/>
    <w:rsid w:val="00167456"/>
    <w:rsid w:val="001675A5"/>
    <w:rsid w:val="00167E01"/>
    <w:rsid w:val="00167F22"/>
    <w:rsid w:val="00167F7B"/>
    <w:rsid w:val="00170149"/>
    <w:rsid w:val="00170507"/>
    <w:rsid w:val="0017061D"/>
    <w:rsid w:val="0017110A"/>
    <w:rsid w:val="0017138F"/>
    <w:rsid w:val="00171685"/>
    <w:rsid w:val="001716BB"/>
    <w:rsid w:val="0017184A"/>
    <w:rsid w:val="00171DDF"/>
    <w:rsid w:val="00171E47"/>
    <w:rsid w:val="00173595"/>
    <w:rsid w:val="0017374E"/>
    <w:rsid w:val="00173931"/>
    <w:rsid w:val="00173A8C"/>
    <w:rsid w:val="00173D3B"/>
    <w:rsid w:val="00173D96"/>
    <w:rsid w:val="00173DFF"/>
    <w:rsid w:val="00174393"/>
    <w:rsid w:val="00174561"/>
    <w:rsid w:val="001745D6"/>
    <w:rsid w:val="00174BB8"/>
    <w:rsid w:val="00175A1D"/>
    <w:rsid w:val="00175AE3"/>
    <w:rsid w:val="00176942"/>
    <w:rsid w:val="00176E11"/>
    <w:rsid w:val="00176E41"/>
    <w:rsid w:val="00177059"/>
    <w:rsid w:val="001776B3"/>
    <w:rsid w:val="00177DEE"/>
    <w:rsid w:val="001803F4"/>
    <w:rsid w:val="0018044B"/>
    <w:rsid w:val="0018044D"/>
    <w:rsid w:val="0018048E"/>
    <w:rsid w:val="00180666"/>
    <w:rsid w:val="00180697"/>
    <w:rsid w:val="0018125D"/>
    <w:rsid w:val="001813CC"/>
    <w:rsid w:val="00182713"/>
    <w:rsid w:val="001836FF"/>
    <w:rsid w:val="00183AE5"/>
    <w:rsid w:val="00183E7F"/>
    <w:rsid w:val="00183F01"/>
    <w:rsid w:val="0018428F"/>
    <w:rsid w:val="001844CD"/>
    <w:rsid w:val="00184697"/>
    <w:rsid w:val="0018469F"/>
    <w:rsid w:val="00184E18"/>
    <w:rsid w:val="00184F4C"/>
    <w:rsid w:val="0018537B"/>
    <w:rsid w:val="0018559A"/>
    <w:rsid w:val="00185C66"/>
    <w:rsid w:val="00185D29"/>
    <w:rsid w:val="00185E57"/>
    <w:rsid w:val="001862B0"/>
    <w:rsid w:val="0018691E"/>
    <w:rsid w:val="0018695F"/>
    <w:rsid w:val="001873CC"/>
    <w:rsid w:val="001873EB"/>
    <w:rsid w:val="001900FC"/>
    <w:rsid w:val="00190115"/>
    <w:rsid w:val="001904BF"/>
    <w:rsid w:val="00190F9C"/>
    <w:rsid w:val="00191034"/>
    <w:rsid w:val="001910EC"/>
    <w:rsid w:val="001913A6"/>
    <w:rsid w:val="00191D6D"/>
    <w:rsid w:val="00191E95"/>
    <w:rsid w:val="00191F9A"/>
    <w:rsid w:val="00192D6C"/>
    <w:rsid w:val="001935A0"/>
    <w:rsid w:val="00193AEB"/>
    <w:rsid w:val="0019455C"/>
    <w:rsid w:val="00194E08"/>
    <w:rsid w:val="00195AE0"/>
    <w:rsid w:val="00195D1A"/>
    <w:rsid w:val="001964B9"/>
    <w:rsid w:val="0019659C"/>
    <w:rsid w:val="0019678F"/>
    <w:rsid w:val="00196860"/>
    <w:rsid w:val="00196EFC"/>
    <w:rsid w:val="0019715D"/>
    <w:rsid w:val="001974EA"/>
    <w:rsid w:val="00197BB7"/>
    <w:rsid w:val="00197CDA"/>
    <w:rsid w:val="00197EC0"/>
    <w:rsid w:val="001A05CE"/>
    <w:rsid w:val="001A0827"/>
    <w:rsid w:val="001A112B"/>
    <w:rsid w:val="001A11F9"/>
    <w:rsid w:val="001A135A"/>
    <w:rsid w:val="001A1568"/>
    <w:rsid w:val="001A1746"/>
    <w:rsid w:val="001A1E26"/>
    <w:rsid w:val="001A251C"/>
    <w:rsid w:val="001A2655"/>
    <w:rsid w:val="001A46CF"/>
    <w:rsid w:val="001A543A"/>
    <w:rsid w:val="001A5B78"/>
    <w:rsid w:val="001A5D36"/>
    <w:rsid w:val="001A6051"/>
    <w:rsid w:val="001A62D0"/>
    <w:rsid w:val="001A6E56"/>
    <w:rsid w:val="001A6F3A"/>
    <w:rsid w:val="001A7140"/>
    <w:rsid w:val="001A7EE1"/>
    <w:rsid w:val="001A7F8C"/>
    <w:rsid w:val="001B0CFE"/>
    <w:rsid w:val="001B0E2F"/>
    <w:rsid w:val="001B109D"/>
    <w:rsid w:val="001B1112"/>
    <w:rsid w:val="001B1327"/>
    <w:rsid w:val="001B13A2"/>
    <w:rsid w:val="001B1859"/>
    <w:rsid w:val="001B1F7E"/>
    <w:rsid w:val="001B241C"/>
    <w:rsid w:val="001B2772"/>
    <w:rsid w:val="001B291E"/>
    <w:rsid w:val="001B2C35"/>
    <w:rsid w:val="001B372E"/>
    <w:rsid w:val="001B3BCC"/>
    <w:rsid w:val="001B3D60"/>
    <w:rsid w:val="001B43FB"/>
    <w:rsid w:val="001B44CB"/>
    <w:rsid w:val="001B44F2"/>
    <w:rsid w:val="001B49E3"/>
    <w:rsid w:val="001B4B06"/>
    <w:rsid w:val="001B5077"/>
    <w:rsid w:val="001B51F2"/>
    <w:rsid w:val="001B53DF"/>
    <w:rsid w:val="001B56F6"/>
    <w:rsid w:val="001B5714"/>
    <w:rsid w:val="001B5847"/>
    <w:rsid w:val="001B6AD3"/>
    <w:rsid w:val="001B6DFE"/>
    <w:rsid w:val="001B6EFA"/>
    <w:rsid w:val="001B721C"/>
    <w:rsid w:val="001B7F47"/>
    <w:rsid w:val="001C0143"/>
    <w:rsid w:val="001C0168"/>
    <w:rsid w:val="001C0C92"/>
    <w:rsid w:val="001C1176"/>
    <w:rsid w:val="001C1759"/>
    <w:rsid w:val="001C1A5F"/>
    <w:rsid w:val="001C1AD5"/>
    <w:rsid w:val="001C1B06"/>
    <w:rsid w:val="001C1C77"/>
    <w:rsid w:val="001C1EFB"/>
    <w:rsid w:val="001C2311"/>
    <w:rsid w:val="001C23D1"/>
    <w:rsid w:val="001C24B1"/>
    <w:rsid w:val="001C2B05"/>
    <w:rsid w:val="001C2CF0"/>
    <w:rsid w:val="001C3310"/>
    <w:rsid w:val="001C33FE"/>
    <w:rsid w:val="001C34FE"/>
    <w:rsid w:val="001C3D26"/>
    <w:rsid w:val="001C41E5"/>
    <w:rsid w:val="001C45E9"/>
    <w:rsid w:val="001C4717"/>
    <w:rsid w:val="001C531A"/>
    <w:rsid w:val="001C5609"/>
    <w:rsid w:val="001C5947"/>
    <w:rsid w:val="001C5B31"/>
    <w:rsid w:val="001C609F"/>
    <w:rsid w:val="001C67BF"/>
    <w:rsid w:val="001C6EC8"/>
    <w:rsid w:val="001C755F"/>
    <w:rsid w:val="001C7732"/>
    <w:rsid w:val="001C7C90"/>
    <w:rsid w:val="001C7F48"/>
    <w:rsid w:val="001C7F8D"/>
    <w:rsid w:val="001D016B"/>
    <w:rsid w:val="001D08ED"/>
    <w:rsid w:val="001D0BEC"/>
    <w:rsid w:val="001D1BC2"/>
    <w:rsid w:val="001D1C36"/>
    <w:rsid w:val="001D1D15"/>
    <w:rsid w:val="001D1DA7"/>
    <w:rsid w:val="001D28D2"/>
    <w:rsid w:val="001D2C12"/>
    <w:rsid w:val="001D2FD1"/>
    <w:rsid w:val="001D307D"/>
    <w:rsid w:val="001D32CE"/>
    <w:rsid w:val="001D3DCC"/>
    <w:rsid w:val="001D43E4"/>
    <w:rsid w:val="001D4D8C"/>
    <w:rsid w:val="001D54B2"/>
    <w:rsid w:val="001D5FC5"/>
    <w:rsid w:val="001D616B"/>
    <w:rsid w:val="001D65C7"/>
    <w:rsid w:val="001D6836"/>
    <w:rsid w:val="001D6B91"/>
    <w:rsid w:val="001D7CB6"/>
    <w:rsid w:val="001D7D4A"/>
    <w:rsid w:val="001E02A2"/>
    <w:rsid w:val="001E08E9"/>
    <w:rsid w:val="001E09AA"/>
    <w:rsid w:val="001E1052"/>
    <w:rsid w:val="001E176F"/>
    <w:rsid w:val="001E1CDB"/>
    <w:rsid w:val="001E1F47"/>
    <w:rsid w:val="001E20CE"/>
    <w:rsid w:val="001E247D"/>
    <w:rsid w:val="001E2610"/>
    <w:rsid w:val="001E29CE"/>
    <w:rsid w:val="001E3108"/>
    <w:rsid w:val="001E3344"/>
    <w:rsid w:val="001E366B"/>
    <w:rsid w:val="001E4194"/>
    <w:rsid w:val="001E423F"/>
    <w:rsid w:val="001E429A"/>
    <w:rsid w:val="001E4E31"/>
    <w:rsid w:val="001E52CB"/>
    <w:rsid w:val="001E55F2"/>
    <w:rsid w:val="001E5A11"/>
    <w:rsid w:val="001E64DB"/>
    <w:rsid w:val="001E65A3"/>
    <w:rsid w:val="001E6779"/>
    <w:rsid w:val="001E683C"/>
    <w:rsid w:val="001E6B54"/>
    <w:rsid w:val="001E6EC1"/>
    <w:rsid w:val="001E7255"/>
    <w:rsid w:val="001E744B"/>
    <w:rsid w:val="001E76AA"/>
    <w:rsid w:val="001E7D76"/>
    <w:rsid w:val="001F0359"/>
    <w:rsid w:val="001F0483"/>
    <w:rsid w:val="001F04EB"/>
    <w:rsid w:val="001F07DD"/>
    <w:rsid w:val="001F0AC8"/>
    <w:rsid w:val="001F0DC9"/>
    <w:rsid w:val="001F1080"/>
    <w:rsid w:val="001F1AB1"/>
    <w:rsid w:val="001F1F26"/>
    <w:rsid w:val="001F274F"/>
    <w:rsid w:val="001F28FF"/>
    <w:rsid w:val="001F2B69"/>
    <w:rsid w:val="001F3323"/>
    <w:rsid w:val="001F39D7"/>
    <w:rsid w:val="001F39ED"/>
    <w:rsid w:val="001F3B7A"/>
    <w:rsid w:val="001F3C06"/>
    <w:rsid w:val="001F4223"/>
    <w:rsid w:val="001F4579"/>
    <w:rsid w:val="001F4956"/>
    <w:rsid w:val="001F4B2C"/>
    <w:rsid w:val="001F4C79"/>
    <w:rsid w:val="001F57F4"/>
    <w:rsid w:val="001F5ABA"/>
    <w:rsid w:val="001F5DA6"/>
    <w:rsid w:val="001F62A9"/>
    <w:rsid w:val="001F64F6"/>
    <w:rsid w:val="001F682C"/>
    <w:rsid w:val="001F689C"/>
    <w:rsid w:val="001F6B10"/>
    <w:rsid w:val="001F6D3B"/>
    <w:rsid w:val="001F6E9C"/>
    <w:rsid w:val="001F74BE"/>
    <w:rsid w:val="001F7999"/>
    <w:rsid w:val="001F7A57"/>
    <w:rsid w:val="00200006"/>
    <w:rsid w:val="0020025D"/>
    <w:rsid w:val="002002FA"/>
    <w:rsid w:val="00201296"/>
    <w:rsid w:val="002013A0"/>
    <w:rsid w:val="00201482"/>
    <w:rsid w:val="00201561"/>
    <w:rsid w:val="00201C2B"/>
    <w:rsid w:val="00201EA8"/>
    <w:rsid w:val="00201F82"/>
    <w:rsid w:val="002022BA"/>
    <w:rsid w:val="0020256E"/>
    <w:rsid w:val="00202BDB"/>
    <w:rsid w:val="00203E4B"/>
    <w:rsid w:val="00203EF3"/>
    <w:rsid w:val="0020470A"/>
    <w:rsid w:val="00204854"/>
    <w:rsid w:val="00205038"/>
    <w:rsid w:val="002052DA"/>
    <w:rsid w:val="00205310"/>
    <w:rsid w:val="00205675"/>
    <w:rsid w:val="00205831"/>
    <w:rsid w:val="00205CC5"/>
    <w:rsid w:val="00206674"/>
    <w:rsid w:val="00206C47"/>
    <w:rsid w:val="002072EC"/>
    <w:rsid w:val="00210278"/>
    <w:rsid w:val="00210497"/>
    <w:rsid w:val="00211B23"/>
    <w:rsid w:val="00211FED"/>
    <w:rsid w:val="0021279D"/>
    <w:rsid w:val="002128B6"/>
    <w:rsid w:val="00212AF5"/>
    <w:rsid w:val="00212B70"/>
    <w:rsid w:val="0021329C"/>
    <w:rsid w:val="0021377D"/>
    <w:rsid w:val="00213E16"/>
    <w:rsid w:val="002141C1"/>
    <w:rsid w:val="00214468"/>
    <w:rsid w:val="00214562"/>
    <w:rsid w:val="00214719"/>
    <w:rsid w:val="002147B2"/>
    <w:rsid w:val="0021483F"/>
    <w:rsid w:val="00214E26"/>
    <w:rsid w:val="00214EA7"/>
    <w:rsid w:val="002155BD"/>
    <w:rsid w:val="00215639"/>
    <w:rsid w:val="00215B52"/>
    <w:rsid w:val="0021609D"/>
    <w:rsid w:val="002161FA"/>
    <w:rsid w:val="002163A4"/>
    <w:rsid w:val="0021759A"/>
    <w:rsid w:val="002175BD"/>
    <w:rsid w:val="00217E68"/>
    <w:rsid w:val="0022084A"/>
    <w:rsid w:val="00220C89"/>
    <w:rsid w:val="0022122A"/>
    <w:rsid w:val="002215F7"/>
    <w:rsid w:val="002218B0"/>
    <w:rsid w:val="00221AAE"/>
    <w:rsid w:val="002220C0"/>
    <w:rsid w:val="002220E2"/>
    <w:rsid w:val="00222282"/>
    <w:rsid w:val="0022231A"/>
    <w:rsid w:val="002223EC"/>
    <w:rsid w:val="002225B4"/>
    <w:rsid w:val="00222C3C"/>
    <w:rsid w:val="002234F3"/>
    <w:rsid w:val="00223B89"/>
    <w:rsid w:val="00223D3A"/>
    <w:rsid w:val="002243CF"/>
    <w:rsid w:val="002245EB"/>
    <w:rsid w:val="00224A12"/>
    <w:rsid w:val="00224DE8"/>
    <w:rsid w:val="0022512A"/>
    <w:rsid w:val="002252A8"/>
    <w:rsid w:val="00225671"/>
    <w:rsid w:val="00225ABC"/>
    <w:rsid w:val="00225EB1"/>
    <w:rsid w:val="00225F3C"/>
    <w:rsid w:val="00226534"/>
    <w:rsid w:val="002265EA"/>
    <w:rsid w:val="002269C2"/>
    <w:rsid w:val="00227398"/>
    <w:rsid w:val="002306A9"/>
    <w:rsid w:val="00230D5A"/>
    <w:rsid w:val="0023109B"/>
    <w:rsid w:val="0023172B"/>
    <w:rsid w:val="00231D83"/>
    <w:rsid w:val="00232298"/>
    <w:rsid w:val="0023273A"/>
    <w:rsid w:val="00232ACB"/>
    <w:rsid w:val="00232EA4"/>
    <w:rsid w:val="00232FC2"/>
    <w:rsid w:val="00233082"/>
    <w:rsid w:val="00233099"/>
    <w:rsid w:val="00233B56"/>
    <w:rsid w:val="00233D19"/>
    <w:rsid w:val="00233E3A"/>
    <w:rsid w:val="00234989"/>
    <w:rsid w:val="00235BF0"/>
    <w:rsid w:val="00236473"/>
    <w:rsid w:val="00236A6D"/>
    <w:rsid w:val="00236D1A"/>
    <w:rsid w:val="002373C4"/>
    <w:rsid w:val="00237872"/>
    <w:rsid w:val="002401D8"/>
    <w:rsid w:val="00240681"/>
    <w:rsid w:val="002406AA"/>
    <w:rsid w:val="002406DF"/>
    <w:rsid w:val="0024086D"/>
    <w:rsid w:val="002412BC"/>
    <w:rsid w:val="00241910"/>
    <w:rsid w:val="00241B22"/>
    <w:rsid w:val="002423FF"/>
    <w:rsid w:val="002427AE"/>
    <w:rsid w:val="002427B7"/>
    <w:rsid w:val="0024320F"/>
    <w:rsid w:val="00243818"/>
    <w:rsid w:val="00243970"/>
    <w:rsid w:val="00243DE8"/>
    <w:rsid w:val="0024473B"/>
    <w:rsid w:val="00244AA9"/>
    <w:rsid w:val="00244D2B"/>
    <w:rsid w:val="0024530E"/>
    <w:rsid w:val="00245470"/>
    <w:rsid w:val="002456E6"/>
    <w:rsid w:val="00246233"/>
    <w:rsid w:val="002462E0"/>
    <w:rsid w:val="002463B4"/>
    <w:rsid w:val="0024665F"/>
    <w:rsid w:val="00246DE1"/>
    <w:rsid w:val="00247136"/>
    <w:rsid w:val="002474D3"/>
    <w:rsid w:val="0024762B"/>
    <w:rsid w:val="00247CBD"/>
    <w:rsid w:val="0025025F"/>
    <w:rsid w:val="00250405"/>
    <w:rsid w:val="00250D86"/>
    <w:rsid w:val="00250EC5"/>
    <w:rsid w:val="00251176"/>
    <w:rsid w:val="002514EA"/>
    <w:rsid w:val="00251C96"/>
    <w:rsid w:val="00252F19"/>
    <w:rsid w:val="00252F68"/>
    <w:rsid w:val="0025343C"/>
    <w:rsid w:val="00253E81"/>
    <w:rsid w:val="0025407A"/>
    <w:rsid w:val="002542EE"/>
    <w:rsid w:val="00254355"/>
    <w:rsid w:val="00254386"/>
    <w:rsid w:val="002546B9"/>
    <w:rsid w:val="0025477C"/>
    <w:rsid w:val="00254C03"/>
    <w:rsid w:val="00254EA0"/>
    <w:rsid w:val="002551B0"/>
    <w:rsid w:val="00255280"/>
    <w:rsid w:val="002558C2"/>
    <w:rsid w:val="00255D26"/>
    <w:rsid w:val="00255DF5"/>
    <w:rsid w:val="00255FDB"/>
    <w:rsid w:val="002561E3"/>
    <w:rsid w:val="00256AE3"/>
    <w:rsid w:val="00256E96"/>
    <w:rsid w:val="002570CF"/>
    <w:rsid w:val="00257E52"/>
    <w:rsid w:val="00257E77"/>
    <w:rsid w:val="0026002C"/>
    <w:rsid w:val="0026011D"/>
    <w:rsid w:val="00260739"/>
    <w:rsid w:val="00260F4B"/>
    <w:rsid w:val="002612EB"/>
    <w:rsid w:val="00261BD9"/>
    <w:rsid w:val="002627BF"/>
    <w:rsid w:val="00262CAA"/>
    <w:rsid w:val="00263706"/>
    <w:rsid w:val="0026375E"/>
    <w:rsid w:val="0026421C"/>
    <w:rsid w:val="00264669"/>
    <w:rsid w:val="00264B38"/>
    <w:rsid w:val="00264DDA"/>
    <w:rsid w:val="00264E3F"/>
    <w:rsid w:val="002653CC"/>
    <w:rsid w:val="00265560"/>
    <w:rsid w:val="00265B3B"/>
    <w:rsid w:val="00265BBF"/>
    <w:rsid w:val="00266048"/>
    <w:rsid w:val="0026648F"/>
    <w:rsid w:val="00266698"/>
    <w:rsid w:val="002668C5"/>
    <w:rsid w:val="00266D66"/>
    <w:rsid w:val="00266E94"/>
    <w:rsid w:val="00267670"/>
    <w:rsid w:val="002676D2"/>
    <w:rsid w:val="00267A41"/>
    <w:rsid w:val="002709C2"/>
    <w:rsid w:val="002715E4"/>
    <w:rsid w:val="002716FD"/>
    <w:rsid w:val="0027191D"/>
    <w:rsid w:val="0027219C"/>
    <w:rsid w:val="002722B2"/>
    <w:rsid w:val="00272723"/>
    <w:rsid w:val="00272D92"/>
    <w:rsid w:val="00273250"/>
    <w:rsid w:val="00273DAB"/>
    <w:rsid w:val="002744E8"/>
    <w:rsid w:val="00274AA1"/>
    <w:rsid w:val="0027507E"/>
    <w:rsid w:val="00275658"/>
    <w:rsid w:val="0027585F"/>
    <w:rsid w:val="0027641E"/>
    <w:rsid w:val="00276678"/>
    <w:rsid w:val="0027678C"/>
    <w:rsid w:val="002769C2"/>
    <w:rsid w:val="00277296"/>
    <w:rsid w:val="00277349"/>
    <w:rsid w:val="0027758F"/>
    <w:rsid w:val="00277844"/>
    <w:rsid w:val="00277851"/>
    <w:rsid w:val="00277B82"/>
    <w:rsid w:val="00277E32"/>
    <w:rsid w:val="002802AD"/>
    <w:rsid w:val="00280939"/>
    <w:rsid w:val="00280AE9"/>
    <w:rsid w:val="00280FFA"/>
    <w:rsid w:val="00281104"/>
    <w:rsid w:val="002814E0"/>
    <w:rsid w:val="0028173A"/>
    <w:rsid w:val="00281E4A"/>
    <w:rsid w:val="00282837"/>
    <w:rsid w:val="00282D20"/>
    <w:rsid w:val="00282EE5"/>
    <w:rsid w:val="00283419"/>
    <w:rsid w:val="0028357D"/>
    <w:rsid w:val="00283AF8"/>
    <w:rsid w:val="002841E9"/>
    <w:rsid w:val="002844CB"/>
    <w:rsid w:val="002846B7"/>
    <w:rsid w:val="002849FC"/>
    <w:rsid w:val="00284A02"/>
    <w:rsid w:val="00284D31"/>
    <w:rsid w:val="00284E20"/>
    <w:rsid w:val="00285037"/>
    <w:rsid w:val="002853A0"/>
    <w:rsid w:val="00285509"/>
    <w:rsid w:val="002858D4"/>
    <w:rsid w:val="00285B6C"/>
    <w:rsid w:val="00285CFF"/>
    <w:rsid w:val="002864B3"/>
    <w:rsid w:val="00286BDB"/>
    <w:rsid w:val="00286EF3"/>
    <w:rsid w:val="00287263"/>
    <w:rsid w:val="002876B5"/>
    <w:rsid w:val="00287CF3"/>
    <w:rsid w:val="002906A1"/>
    <w:rsid w:val="002909CB"/>
    <w:rsid w:val="00291944"/>
    <w:rsid w:val="00292382"/>
    <w:rsid w:val="0029261D"/>
    <w:rsid w:val="00292781"/>
    <w:rsid w:val="002929DA"/>
    <w:rsid w:val="002929FC"/>
    <w:rsid w:val="00293F8F"/>
    <w:rsid w:val="00294D47"/>
    <w:rsid w:val="00294ED7"/>
    <w:rsid w:val="002950AA"/>
    <w:rsid w:val="002951C5"/>
    <w:rsid w:val="0029563D"/>
    <w:rsid w:val="002956E8"/>
    <w:rsid w:val="00295A38"/>
    <w:rsid w:val="00295D7F"/>
    <w:rsid w:val="00295E38"/>
    <w:rsid w:val="002960D9"/>
    <w:rsid w:val="0029614A"/>
    <w:rsid w:val="002967AA"/>
    <w:rsid w:val="00296959"/>
    <w:rsid w:val="00296F2E"/>
    <w:rsid w:val="0029768F"/>
    <w:rsid w:val="002977A9"/>
    <w:rsid w:val="002978FB"/>
    <w:rsid w:val="00297B7D"/>
    <w:rsid w:val="002A0515"/>
    <w:rsid w:val="002A06BE"/>
    <w:rsid w:val="002A0EF8"/>
    <w:rsid w:val="002A1461"/>
    <w:rsid w:val="002A1588"/>
    <w:rsid w:val="002A171B"/>
    <w:rsid w:val="002A1B55"/>
    <w:rsid w:val="002A288E"/>
    <w:rsid w:val="002A2C13"/>
    <w:rsid w:val="002A3406"/>
    <w:rsid w:val="002A3557"/>
    <w:rsid w:val="002A3CE9"/>
    <w:rsid w:val="002A3E65"/>
    <w:rsid w:val="002A4054"/>
    <w:rsid w:val="002A41BD"/>
    <w:rsid w:val="002A474C"/>
    <w:rsid w:val="002A4B79"/>
    <w:rsid w:val="002A4BA6"/>
    <w:rsid w:val="002A4F45"/>
    <w:rsid w:val="002A4F55"/>
    <w:rsid w:val="002A581E"/>
    <w:rsid w:val="002A5EDE"/>
    <w:rsid w:val="002A6B9D"/>
    <w:rsid w:val="002A7401"/>
    <w:rsid w:val="002A7585"/>
    <w:rsid w:val="002A7992"/>
    <w:rsid w:val="002A7DEA"/>
    <w:rsid w:val="002B0500"/>
    <w:rsid w:val="002B0534"/>
    <w:rsid w:val="002B05BF"/>
    <w:rsid w:val="002B10F1"/>
    <w:rsid w:val="002B1439"/>
    <w:rsid w:val="002B1D62"/>
    <w:rsid w:val="002B1E6C"/>
    <w:rsid w:val="002B1EBD"/>
    <w:rsid w:val="002B1ED7"/>
    <w:rsid w:val="002B1F08"/>
    <w:rsid w:val="002B252B"/>
    <w:rsid w:val="002B2A9B"/>
    <w:rsid w:val="002B2BF3"/>
    <w:rsid w:val="002B3431"/>
    <w:rsid w:val="002B3475"/>
    <w:rsid w:val="002B347F"/>
    <w:rsid w:val="002B35A8"/>
    <w:rsid w:val="002B37F5"/>
    <w:rsid w:val="002B40AD"/>
    <w:rsid w:val="002B4B50"/>
    <w:rsid w:val="002B4C94"/>
    <w:rsid w:val="002B51A3"/>
    <w:rsid w:val="002B5471"/>
    <w:rsid w:val="002B56C4"/>
    <w:rsid w:val="002B5D41"/>
    <w:rsid w:val="002B6A7E"/>
    <w:rsid w:val="002B6BC5"/>
    <w:rsid w:val="002B77CA"/>
    <w:rsid w:val="002B7C38"/>
    <w:rsid w:val="002B7D3B"/>
    <w:rsid w:val="002C054B"/>
    <w:rsid w:val="002C0AA7"/>
    <w:rsid w:val="002C0C44"/>
    <w:rsid w:val="002C10AC"/>
    <w:rsid w:val="002C16A3"/>
    <w:rsid w:val="002C1C45"/>
    <w:rsid w:val="002C23F6"/>
    <w:rsid w:val="002C26B2"/>
    <w:rsid w:val="002C2879"/>
    <w:rsid w:val="002C288D"/>
    <w:rsid w:val="002C2FE6"/>
    <w:rsid w:val="002C3020"/>
    <w:rsid w:val="002C34B0"/>
    <w:rsid w:val="002C3700"/>
    <w:rsid w:val="002C3F53"/>
    <w:rsid w:val="002C41B2"/>
    <w:rsid w:val="002C4453"/>
    <w:rsid w:val="002C47B8"/>
    <w:rsid w:val="002C4B19"/>
    <w:rsid w:val="002C4BF3"/>
    <w:rsid w:val="002C5DE1"/>
    <w:rsid w:val="002C6468"/>
    <w:rsid w:val="002C66C1"/>
    <w:rsid w:val="002C6C88"/>
    <w:rsid w:val="002C6CB3"/>
    <w:rsid w:val="002C6E75"/>
    <w:rsid w:val="002C7A24"/>
    <w:rsid w:val="002C7E95"/>
    <w:rsid w:val="002D0282"/>
    <w:rsid w:val="002D0308"/>
    <w:rsid w:val="002D07B1"/>
    <w:rsid w:val="002D0A4E"/>
    <w:rsid w:val="002D1276"/>
    <w:rsid w:val="002D1AE2"/>
    <w:rsid w:val="002D1B17"/>
    <w:rsid w:val="002D2008"/>
    <w:rsid w:val="002D20A0"/>
    <w:rsid w:val="002D243E"/>
    <w:rsid w:val="002D2546"/>
    <w:rsid w:val="002D292A"/>
    <w:rsid w:val="002D2B40"/>
    <w:rsid w:val="002D2B69"/>
    <w:rsid w:val="002D2D79"/>
    <w:rsid w:val="002D3D19"/>
    <w:rsid w:val="002D3FF7"/>
    <w:rsid w:val="002D41B1"/>
    <w:rsid w:val="002D4549"/>
    <w:rsid w:val="002D48F3"/>
    <w:rsid w:val="002D4F1A"/>
    <w:rsid w:val="002D5ABE"/>
    <w:rsid w:val="002D6194"/>
    <w:rsid w:val="002D61D4"/>
    <w:rsid w:val="002D63B5"/>
    <w:rsid w:val="002D64BF"/>
    <w:rsid w:val="002D65A3"/>
    <w:rsid w:val="002D6BE6"/>
    <w:rsid w:val="002D6CE6"/>
    <w:rsid w:val="002D744B"/>
    <w:rsid w:val="002D7683"/>
    <w:rsid w:val="002D7752"/>
    <w:rsid w:val="002D7949"/>
    <w:rsid w:val="002D7C2F"/>
    <w:rsid w:val="002D7DB3"/>
    <w:rsid w:val="002D7E61"/>
    <w:rsid w:val="002E0926"/>
    <w:rsid w:val="002E0FFC"/>
    <w:rsid w:val="002E12C2"/>
    <w:rsid w:val="002E187E"/>
    <w:rsid w:val="002E1A04"/>
    <w:rsid w:val="002E2CB1"/>
    <w:rsid w:val="002E2F82"/>
    <w:rsid w:val="002E33CA"/>
    <w:rsid w:val="002E395C"/>
    <w:rsid w:val="002E3CD8"/>
    <w:rsid w:val="002E44D6"/>
    <w:rsid w:val="002E4564"/>
    <w:rsid w:val="002E4A5B"/>
    <w:rsid w:val="002E4C4A"/>
    <w:rsid w:val="002E4C9B"/>
    <w:rsid w:val="002E4E6E"/>
    <w:rsid w:val="002E5035"/>
    <w:rsid w:val="002E5911"/>
    <w:rsid w:val="002E5BBB"/>
    <w:rsid w:val="002E62C4"/>
    <w:rsid w:val="002E6492"/>
    <w:rsid w:val="002E694C"/>
    <w:rsid w:val="002E6A0D"/>
    <w:rsid w:val="002E6AA5"/>
    <w:rsid w:val="002E70A6"/>
    <w:rsid w:val="002E710D"/>
    <w:rsid w:val="002E7266"/>
    <w:rsid w:val="002E7765"/>
    <w:rsid w:val="002E7B83"/>
    <w:rsid w:val="002E7E20"/>
    <w:rsid w:val="002F0011"/>
    <w:rsid w:val="002F0510"/>
    <w:rsid w:val="002F055A"/>
    <w:rsid w:val="002F06AA"/>
    <w:rsid w:val="002F07B5"/>
    <w:rsid w:val="002F0978"/>
    <w:rsid w:val="002F0E4D"/>
    <w:rsid w:val="002F1383"/>
    <w:rsid w:val="002F1A16"/>
    <w:rsid w:val="002F26BD"/>
    <w:rsid w:val="002F2F3B"/>
    <w:rsid w:val="002F33B9"/>
    <w:rsid w:val="002F3850"/>
    <w:rsid w:val="002F3E12"/>
    <w:rsid w:val="002F4052"/>
    <w:rsid w:val="002F4145"/>
    <w:rsid w:val="002F447E"/>
    <w:rsid w:val="002F551B"/>
    <w:rsid w:val="002F6177"/>
    <w:rsid w:val="002F648F"/>
    <w:rsid w:val="002F698B"/>
    <w:rsid w:val="002F6AF6"/>
    <w:rsid w:val="002F6B06"/>
    <w:rsid w:val="002F6DF9"/>
    <w:rsid w:val="002F715B"/>
    <w:rsid w:val="002F7192"/>
    <w:rsid w:val="002F7469"/>
    <w:rsid w:val="002F7839"/>
    <w:rsid w:val="002F7C9A"/>
    <w:rsid w:val="00300490"/>
    <w:rsid w:val="00300D5D"/>
    <w:rsid w:val="00300D60"/>
    <w:rsid w:val="00301906"/>
    <w:rsid w:val="00301C1E"/>
    <w:rsid w:val="00301E2E"/>
    <w:rsid w:val="003020AD"/>
    <w:rsid w:val="003022C7"/>
    <w:rsid w:val="0030276D"/>
    <w:rsid w:val="00303DAA"/>
    <w:rsid w:val="0030434B"/>
    <w:rsid w:val="0030465A"/>
    <w:rsid w:val="00304CBB"/>
    <w:rsid w:val="00304F0C"/>
    <w:rsid w:val="00305602"/>
    <w:rsid w:val="0030564D"/>
    <w:rsid w:val="00305A16"/>
    <w:rsid w:val="00305BD3"/>
    <w:rsid w:val="00305EA5"/>
    <w:rsid w:val="00306193"/>
    <w:rsid w:val="0030632F"/>
    <w:rsid w:val="003065FA"/>
    <w:rsid w:val="003066F6"/>
    <w:rsid w:val="00306814"/>
    <w:rsid w:val="00306B3B"/>
    <w:rsid w:val="00306FEE"/>
    <w:rsid w:val="003072A3"/>
    <w:rsid w:val="003072A5"/>
    <w:rsid w:val="00307AEF"/>
    <w:rsid w:val="00307B4E"/>
    <w:rsid w:val="00310F4C"/>
    <w:rsid w:val="00311CD4"/>
    <w:rsid w:val="00312470"/>
    <w:rsid w:val="00312555"/>
    <w:rsid w:val="003131F9"/>
    <w:rsid w:val="003142AE"/>
    <w:rsid w:val="0031438D"/>
    <w:rsid w:val="003149B0"/>
    <w:rsid w:val="00314B0F"/>
    <w:rsid w:val="003151C4"/>
    <w:rsid w:val="003155B0"/>
    <w:rsid w:val="003158AE"/>
    <w:rsid w:val="00315945"/>
    <w:rsid w:val="00315E5E"/>
    <w:rsid w:val="00316455"/>
    <w:rsid w:val="00316633"/>
    <w:rsid w:val="003171B5"/>
    <w:rsid w:val="003174B9"/>
    <w:rsid w:val="0031765B"/>
    <w:rsid w:val="003177E3"/>
    <w:rsid w:val="00317804"/>
    <w:rsid w:val="0032096F"/>
    <w:rsid w:val="00320AB8"/>
    <w:rsid w:val="00320B23"/>
    <w:rsid w:val="0032102A"/>
    <w:rsid w:val="003210B2"/>
    <w:rsid w:val="00321621"/>
    <w:rsid w:val="0032170C"/>
    <w:rsid w:val="00321AE0"/>
    <w:rsid w:val="00321C05"/>
    <w:rsid w:val="00322938"/>
    <w:rsid w:val="00322ACE"/>
    <w:rsid w:val="00323333"/>
    <w:rsid w:val="003237FA"/>
    <w:rsid w:val="00323AAC"/>
    <w:rsid w:val="003248C1"/>
    <w:rsid w:val="00324F5D"/>
    <w:rsid w:val="003251A5"/>
    <w:rsid w:val="0032545B"/>
    <w:rsid w:val="00325DC5"/>
    <w:rsid w:val="00325EC0"/>
    <w:rsid w:val="0032603B"/>
    <w:rsid w:val="003264CB"/>
    <w:rsid w:val="003265FD"/>
    <w:rsid w:val="00326A33"/>
    <w:rsid w:val="00326CEE"/>
    <w:rsid w:val="00327079"/>
    <w:rsid w:val="00327F4A"/>
    <w:rsid w:val="003301E8"/>
    <w:rsid w:val="00330BDB"/>
    <w:rsid w:val="00330CED"/>
    <w:rsid w:val="00330D2C"/>
    <w:rsid w:val="00331191"/>
    <w:rsid w:val="0033168A"/>
    <w:rsid w:val="003321A3"/>
    <w:rsid w:val="003328CF"/>
    <w:rsid w:val="00332AB0"/>
    <w:rsid w:val="00332AEA"/>
    <w:rsid w:val="00332D14"/>
    <w:rsid w:val="003336FD"/>
    <w:rsid w:val="00333706"/>
    <w:rsid w:val="00334065"/>
    <w:rsid w:val="00334077"/>
    <w:rsid w:val="00334287"/>
    <w:rsid w:val="003342A1"/>
    <w:rsid w:val="003344FC"/>
    <w:rsid w:val="00334813"/>
    <w:rsid w:val="003352C5"/>
    <w:rsid w:val="00335446"/>
    <w:rsid w:val="0033550E"/>
    <w:rsid w:val="00335A34"/>
    <w:rsid w:val="00335CEC"/>
    <w:rsid w:val="00335DF5"/>
    <w:rsid w:val="003363C2"/>
    <w:rsid w:val="00336C53"/>
    <w:rsid w:val="00336CEB"/>
    <w:rsid w:val="00336D86"/>
    <w:rsid w:val="00337386"/>
    <w:rsid w:val="00340266"/>
    <w:rsid w:val="0034072C"/>
    <w:rsid w:val="00341743"/>
    <w:rsid w:val="00341E1C"/>
    <w:rsid w:val="00342059"/>
    <w:rsid w:val="00342A8B"/>
    <w:rsid w:val="00342BE6"/>
    <w:rsid w:val="00342EB2"/>
    <w:rsid w:val="00343305"/>
    <w:rsid w:val="0034371E"/>
    <w:rsid w:val="00343874"/>
    <w:rsid w:val="00344090"/>
    <w:rsid w:val="003449B4"/>
    <w:rsid w:val="00344B52"/>
    <w:rsid w:val="00345265"/>
    <w:rsid w:val="0034624F"/>
    <w:rsid w:val="00346E98"/>
    <w:rsid w:val="003471C8"/>
    <w:rsid w:val="003473C3"/>
    <w:rsid w:val="003475A8"/>
    <w:rsid w:val="00347771"/>
    <w:rsid w:val="0035037B"/>
    <w:rsid w:val="003503A2"/>
    <w:rsid w:val="003509ED"/>
    <w:rsid w:val="00350B0D"/>
    <w:rsid w:val="00351221"/>
    <w:rsid w:val="00351693"/>
    <w:rsid w:val="0035184E"/>
    <w:rsid w:val="003518E6"/>
    <w:rsid w:val="00351A5C"/>
    <w:rsid w:val="003521E8"/>
    <w:rsid w:val="00352894"/>
    <w:rsid w:val="00352B12"/>
    <w:rsid w:val="00353054"/>
    <w:rsid w:val="00353059"/>
    <w:rsid w:val="003531C9"/>
    <w:rsid w:val="00353481"/>
    <w:rsid w:val="00353CC8"/>
    <w:rsid w:val="00354738"/>
    <w:rsid w:val="00354CAA"/>
    <w:rsid w:val="00355681"/>
    <w:rsid w:val="00355C03"/>
    <w:rsid w:val="00355D29"/>
    <w:rsid w:val="00355E3E"/>
    <w:rsid w:val="00355EBB"/>
    <w:rsid w:val="003565D6"/>
    <w:rsid w:val="00356616"/>
    <w:rsid w:val="00356925"/>
    <w:rsid w:val="00356C74"/>
    <w:rsid w:val="00356D60"/>
    <w:rsid w:val="003576B1"/>
    <w:rsid w:val="003579CB"/>
    <w:rsid w:val="00360017"/>
    <w:rsid w:val="003610B0"/>
    <w:rsid w:val="003615F2"/>
    <w:rsid w:val="0036172A"/>
    <w:rsid w:val="00361AC2"/>
    <w:rsid w:val="003621AE"/>
    <w:rsid w:val="00362232"/>
    <w:rsid w:val="003624F2"/>
    <w:rsid w:val="003625CF"/>
    <w:rsid w:val="0036352C"/>
    <w:rsid w:val="00363C6B"/>
    <w:rsid w:val="00363F53"/>
    <w:rsid w:val="00364AE7"/>
    <w:rsid w:val="003654DF"/>
    <w:rsid w:val="003659AC"/>
    <w:rsid w:val="00365EF3"/>
    <w:rsid w:val="00366394"/>
    <w:rsid w:val="00366B8F"/>
    <w:rsid w:val="0036714A"/>
    <w:rsid w:val="00367580"/>
    <w:rsid w:val="003675C6"/>
    <w:rsid w:val="00367685"/>
    <w:rsid w:val="003678DB"/>
    <w:rsid w:val="00367CF9"/>
    <w:rsid w:val="00367FF3"/>
    <w:rsid w:val="0037033D"/>
    <w:rsid w:val="00370601"/>
    <w:rsid w:val="0037079E"/>
    <w:rsid w:val="00370868"/>
    <w:rsid w:val="00370A8A"/>
    <w:rsid w:val="00370A9D"/>
    <w:rsid w:val="00370AB6"/>
    <w:rsid w:val="00371146"/>
    <w:rsid w:val="0037151D"/>
    <w:rsid w:val="00371D6E"/>
    <w:rsid w:val="00371E1C"/>
    <w:rsid w:val="00372943"/>
    <w:rsid w:val="00373329"/>
    <w:rsid w:val="003733EF"/>
    <w:rsid w:val="003734E6"/>
    <w:rsid w:val="00373678"/>
    <w:rsid w:val="00373E46"/>
    <w:rsid w:val="0037413F"/>
    <w:rsid w:val="003741E4"/>
    <w:rsid w:val="0037425E"/>
    <w:rsid w:val="00374381"/>
    <w:rsid w:val="00374555"/>
    <w:rsid w:val="00374BD2"/>
    <w:rsid w:val="00374BE0"/>
    <w:rsid w:val="00374D01"/>
    <w:rsid w:val="00375228"/>
    <w:rsid w:val="00375241"/>
    <w:rsid w:val="003753F7"/>
    <w:rsid w:val="003757F2"/>
    <w:rsid w:val="00375814"/>
    <w:rsid w:val="00375AE3"/>
    <w:rsid w:val="00375B6E"/>
    <w:rsid w:val="00375F87"/>
    <w:rsid w:val="00376D36"/>
    <w:rsid w:val="00376EAE"/>
    <w:rsid w:val="003774E1"/>
    <w:rsid w:val="00377534"/>
    <w:rsid w:val="0037763C"/>
    <w:rsid w:val="00377C3C"/>
    <w:rsid w:val="00380097"/>
    <w:rsid w:val="00380175"/>
    <w:rsid w:val="00380179"/>
    <w:rsid w:val="00380DAB"/>
    <w:rsid w:val="00380F37"/>
    <w:rsid w:val="00381008"/>
    <w:rsid w:val="0038110C"/>
    <w:rsid w:val="00381183"/>
    <w:rsid w:val="003811A4"/>
    <w:rsid w:val="00381440"/>
    <w:rsid w:val="00381524"/>
    <w:rsid w:val="00381713"/>
    <w:rsid w:val="00381FE8"/>
    <w:rsid w:val="00382065"/>
    <w:rsid w:val="003824B4"/>
    <w:rsid w:val="0038286A"/>
    <w:rsid w:val="00382E13"/>
    <w:rsid w:val="00383061"/>
    <w:rsid w:val="0038319C"/>
    <w:rsid w:val="0038325E"/>
    <w:rsid w:val="00383429"/>
    <w:rsid w:val="00383886"/>
    <w:rsid w:val="003838E0"/>
    <w:rsid w:val="00383C78"/>
    <w:rsid w:val="00384DB6"/>
    <w:rsid w:val="00384DC0"/>
    <w:rsid w:val="003856C9"/>
    <w:rsid w:val="00385925"/>
    <w:rsid w:val="00385A53"/>
    <w:rsid w:val="00385A65"/>
    <w:rsid w:val="00385C55"/>
    <w:rsid w:val="00385E01"/>
    <w:rsid w:val="00385E36"/>
    <w:rsid w:val="0038626F"/>
    <w:rsid w:val="00386345"/>
    <w:rsid w:val="003864C4"/>
    <w:rsid w:val="00386580"/>
    <w:rsid w:val="00386582"/>
    <w:rsid w:val="003865A1"/>
    <w:rsid w:val="003865C0"/>
    <w:rsid w:val="00386785"/>
    <w:rsid w:val="003869C7"/>
    <w:rsid w:val="003869EB"/>
    <w:rsid w:val="00386F82"/>
    <w:rsid w:val="00387167"/>
    <w:rsid w:val="00387295"/>
    <w:rsid w:val="0038752F"/>
    <w:rsid w:val="00387F03"/>
    <w:rsid w:val="003907B7"/>
    <w:rsid w:val="00390BCA"/>
    <w:rsid w:val="00390D74"/>
    <w:rsid w:val="003913DE"/>
    <w:rsid w:val="003917C2"/>
    <w:rsid w:val="003917F9"/>
    <w:rsid w:val="00391AFB"/>
    <w:rsid w:val="00391B06"/>
    <w:rsid w:val="00392012"/>
    <w:rsid w:val="003921F1"/>
    <w:rsid w:val="00392335"/>
    <w:rsid w:val="00392D3E"/>
    <w:rsid w:val="003931B4"/>
    <w:rsid w:val="003932C5"/>
    <w:rsid w:val="00393446"/>
    <w:rsid w:val="00393E99"/>
    <w:rsid w:val="00393F69"/>
    <w:rsid w:val="003940E3"/>
    <w:rsid w:val="00394F92"/>
    <w:rsid w:val="00395A8D"/>
    <w:rsid w:val="00395EC1"/>
    <w:rsid w:val="00395EF0"/>
    <w:rsid w:val="003966C4"/>
    <w:rsid w:val="00396A6A"/>
    <w:rsid w:val="00397381"/>
    <w:rsid w:val="00397716"/>
    <w:rsid w:val="003A02D1"/>
    <w:rsid w:val="003A0595"/>
    <w:rsid w:val="003A10DB"/>
    <w:rsid w:val="003A12AF"/>
    <w:rsid w:val="003A13E0"/>
    <w:rsid w:val="003A140E"/>
    <w:rsid w:val="003A1519"/>
    <w:rsid w:val="003A171D"/>
    <w:rsid w:val="003A19C5"/>
    <w:rsid w:val="003A1B3F"/>
    <w:rsid w:val="003A1F35"/>
    <w:rsid w:val="003A222F"/>
    <w:rsid w:val="003A24CD"/>
    <w:rsid w:val="003A2B45"/>
    <w:rsid w:val="003A2D86"/>
    <w:rsid w:val="003A2FAD"/>
    <w:rsid w:val="003A356F"/>
    <w:rsid w:val="003A39F6"/>
    <w:rsid w:val="003A3BD8"/>
    <w:rsid w:val="003A3DA6"/>
    <w:rsid w:val="003A432F"/>
    <w:rsid w:val="003A4701"/>
    <w:rsid w:val="003A49F0"/>
    <w:rsid w:val="003A4ABC"/>
    <w:rsid w:val="003A4F86"/>
    <w:rsid w:val="003A5295"/>
    <w:rsid w:val="003A647A"/>
    <w:rsid w:val="003A64A9"/>
    <w:rsid w:val="003A6B85"/>
    <w:rsid w:val="003A7784"/>
    <w:rsid w:val="003A7AEC"/>
    <w:rsid w:val="003A7C73"/>
    <w:rsid w:val="003B005E"/>
    <w:rsid w:val="003B0FE4"/>
    <w:rsid w:val="003B1B13"/>
    <w:rsid w:val="003B1BBF"/>
    <w:rsid w:val="003B1E4F"/>
    <w:rsid w:val="003B1F2B"/>
    <w:rsid w:val="003B2128"/>
    <w:rsid w:val="003B262D"/>
    <w:rsid w:val="003B2BB7"/>
    <w:rsid w:val="003B2D71"/>
    <w:rsid w:val="003B30AC"/>
    <w:rsid w:val="003B3426"/>
    <w:rsid w:val="003B3782"/>
    <w:rsid w:val="003B37EF"/>
    <w:rsid w:val="003B41BE"/>
    <w:rsid w:val="003B42C6"/>
    <w:rsid w:val="003B4D43"/>
    <w:rsid w:val="003B55AD"/>
    <w:rsid w:val="003B565A"/>
    <w:rsid w:val="003B59F4"/>
    <w:rsid w:val="003B5AC5"/>
    <w:rsid w:val="003B5EE5"/>
    <w:rsid w:val="003B6276"/>
    <w:rsid w:val="003B6AD2"/>
    <w:rsid w:val="003B6F93"/>
    <w:rsid w:val="003B7D3C"/>
    <w:rsid w:val="003B7F81"/>
    <w:rsid w:val="003C010D"/>
    <w:rsid w:val="003C0AAE"/>
    <w:rsid w:val="003C0BDA"/>
    <w:rsid w:val="003C0EC1"/>
    <w:rsid w:val="003C1666"/>
    <w:rsid w:val="003C1761"/>
    <w:rsid w:val="003C189E"/>
    <w:rsid w:val="003C1C75"/>
    <w:rsid w:val="003C1C8B"/>
    <w:rsid w:val="003C24EC"/>
    <w:rsid w:val="003C2A30"/>
    <w:rsid w:val="003C2D31"/>
    <w:rsid w:val="003C34E1"/>
    <w:rsid w:val="003C39B4"/>
    <w:rsid w:val="003C3E5F"/>
    <w:rsid w:val="003C40DF"/>
    <w:rsid w:val="003C46E5"/>
    <w:rsid w:val="003C498A"/>
    <w:rsid w:val="003C5656"/>
    <w:rsid w:val="003C5C9D"/>
    <w:rsid w:val="003C5E17"/>
    <w:rsid w:val="003C656E"/>
    <w:rsid w:val="003C6A9A"/>
    <w:rsid w:val="003C6AFA"/>
    <w:rsid w:val="003C6F9A"/>
    <w:rsid w:val="003C7361"/>
    <w:rsid w:val="003C7407"/>
    <w:rsid w:val="003C7694"/>
    <w:rsid w:val="003C7A32"/>
    <w:rsid w:val="003D006C"/>
    <w:rsid w:val="003D0529"/>
    <w:rsid w:val="003D055F"/>
    <w:rsid w:val="003D0B9D"/>
    <w:rsid w:val="003D0BA0"/>
    <w:rsid w:val="003D0BFF"/>
    <w:rsid w:val="003D1109"/>
    <w:rsid w:val="003D1B90"/>
    <w:rsid w:val="003D1BE2"/>
    <w:rsid w:val="003D1C7D"/>
    <w:rsid w:val="003D1E1D"/>
    <w:rsid w:val="003D1F7D"/>
    <w:rsid w:val="003D21B3"/>
    <w:rsid w:val="003D22AA"/>
    <w:rsid w:val="003D26FF"/>
    <w:rsid w:val="003D2749"/>
    <w:rsid w:val="003D2A1B"/>
    <w:rsid w:val="003D30AE"/>
    <w:rsid w:val="003D31CD"/>
    <w:rsid w:val="003D3819"/>
    <w:rsid w:val="003D3D47"/>
    <w:rsid w:val="003D4359"/>
    <w:rsid w:val="003D4404"/>
    <w:rsid w:val="003D47B5"/>
    <w:rsid w:val="003D4C04"/>
    <w:rsid w:val="003D50A4"/>
    <w:rsid w:val="003D54AE"/>
    <w:rsid w:val="003D5CC6"/>
    <w:rsid w:val="003D600C"/>
    <w:rsid w:val="003D618C"/>
    <w:rsid w:val="003E04FF"/>
    <w:rsid w:val="003E0706"/>
    <w:rsid w:val="003E075F"/>
    <w:rsid w:val="003E083F"/>
    <w:rsid w:val="003E08D2"/>
    <w:rsid w:val="003E0F23"/>
    <w:rsid w:val="003E13E9"/>
    <w:rsid w:val="003E15F0"/>
    <w:rsid w:val="003E1D05"/>
    <w:rsid w:val="003E2580"/>
    <w:rsid w:val="003E25AB"/>
    <w:rsid w:val="003E263E"/>
    <w:rsid w:val="003E28DB"/>
    <w:rsid w:val="003E2DEA"/>
    <w:rsid w:val="003E3A8D"/>
    <w:rsid w:val="003E475F"/>
    <w:rsid w:val="003E4C53"/>
    <w:rsid w:val="003E4F98"/>
    <w:rsid w:val="003E50B4"/>
    <w:rsid w:val="003E52B7"/>
    <w:rsid w:val="003E530C"/>
    <w:rsid w:val="003E5DDA"/>
    <w:rsid w:val="003E5F05"/>
    <w:rsid w:val="003E5F9B"/>
    <w:rsid w:val="003E62D1"/>
    <w:rsid w:val="003E64A6"/>
    <w:rsid w:val="003E74B9"/>
    <w:rsid w:val="003E756E"/>
    <w:rsid w:val="003E75ED"/>
    <w:rsid w:val="003E7973"/>
    <w:rsid w:val="003E79F7"/>
    <w:rsid w:val="003E7E17"/>
    <w:rsid w:val="003F083E"/>
    <w:rsid w:val="003F0889"/>
    <w:rsid w:val="003F09E7"/>
    <w:rsid w:val="003F0A1B"/>
    <w:rsid w:val="003F0AA0"/>
    <w:rsid w:val="003F0B48"/>
    <w:rsid w:val="003F1071"/>
    <w:rsid w:val="003F184B"/>
    <w:rsid w:val="003F18EA"/>
    <w:rsid w:val="003F192B"/>
    <w:rsid w:val="003F1991"/>
    <w:rsid w:val="003F1A0C"/>
    <w:rsid w:val="003F1B79"/>
    <w:rsid w:val="003F201B"/>
    <w:rsid w:val="003F2214"/>
    <w:rsid w:val="003F2768"/>
    <w:rsid w:val="003F2BC0"/>
    <w:rsid w:val="003F3727"/>
    <w:rsid w:val="003F38DA"/>
    <w:rsid w:val="003F440F"/>
    <w:rsid w:val="003F4874"/>
    <w:rsid w:val="003F4A55"/>
    <w:rsid w:val="003F5E4F"/>
    <w:rsid w:val="003F5FA3"/>
    <w:rsid w:val="003F610F"/>
    <w:rsid w:val="003F61ED"/>
    <w:rsid w:val="003F6486"/>
    <w:rsid w:val="003F671D"/>
    <w:rsid w:val="003F6782"/>
    <w:rsid w:val="003F692F"/>
    <w:rsid w:val="003F7940"/>
    <w:rsid w:val="003F7EF6"/>
    <w:rsid w:val="004007C4"/>
    <w:rsid w:val="004009EE"/>
    <w:rsid w:val="00400D84"/>
    <w:rsid w:val="00400EE7"/>
    <w:rsid w:val="00400F2B"/>
    <w:rsid w:val="00401021"/>
    <w:rsid w:val="004010D2"/>
    <w:rsid w:val="0040138F"/>
    <w:rsid w:val="004013E0"/>
    <w:rsid w:val="00401701"/>
    <w:rsid w:val="004019E5"/>
    <w:rsid w:val="00401A77"/>
    <w:rsid w:val="00401E38"/>
    <w:rsid w:val="00402F04"/>
    <w:rsid w:val="0040300D"/>
    <w:rsid w:val="00403BC8"/>
    <w:rsid w:val="00403CBF"/>
    <w:rsid w:val="004040B4"/>
    <w:rsid w:val="00404A4D"/>
    <w:rsid w:val="00404DB9"/>
    <w:rsid w:val="004051CC"/>
    <w:rsid w:val="004052FF"/>
    <w:rsid w:val="00405609"/>
    <w:rsid w:val="004060A1"/>
    <w:rsid w:val="00406D9B"/>
    <w:rsid w:val="00406E74"/>
    <w:rsid w:val="00406F0A"/>
    <w:rsid w:val="00407A42"/>
    <w:rsid w:val="00407B09"/>
    <w:rsid w:val="00407B14"/>
    <w:rsid w:val="004106FF"/>
    <w:rsid w:val="00410BA6"/>
    <w:rsid w:val="004113C8"/>
    <w:rsid w:val="00411427"/>
    <w:rsid w:val="004115F5"/>
    <w:rsid w:val="00412089"/>
    <w:rsid w:val="00412152"/>
    <w:rsid w:val="004122D2"/>
    <w:rsid w:val="00412312"/>
    <w:rsid w:val="00412A55"/>
    <w:rsid w:val="00413343"/>
    <w:rsid w:val="004138C8"/>
    <w:rsid w:val="004138FD"/>
    <w:rsid w:val="004141FE"/>
    <w:rsid w:val="00414382"/>
    <w:rsid w:val="00414636"/>
    <w:rsid w:val="004146E5"/>
    <w:rsid w:val="004149BE"/>
    <w:rsid w:val="0041528E"/>
    <w:rsid w:val="004154D4"/>
    <w:rsid w:val="004158F1"/>
    <w:rsid w:val="00415AAC"/>
    <w:rsid w:val="0041610D"/>
    <w:rsid w:val="0041795C"/>
    <w:rsid w:val="00417C73"/>
    <w:rsid w:val="00417DD7"/>
    <w:rsid w:val="00417F09"/>
    <w:rsid w:val="004210AD"/>
    <w:rsid w:val="00421CFE"/>
    <w:rsid w:val="00421DD6"/>
    <w:rsid w:val="00421FF8"/>
    <w:rsid w:val="00422638"/>
    <w:rsid w:val="004226BB"/>
    <w:rsid w:val="004229F6"/>
    <w:rsid w:val="00423542"/>
    <w:rsid w:val="00423AAE"/>
    <w:rsid w:val="00423DAA"/>
    <w:rsid w:val="00423DB5"/>
    <w:rsid w:val="00423F34"/>
    <w:rsid w:val="0042480B"/>
    <w:rsid w:val="00425181"/>
    <w:rsid w:val="004253A0"/>
    <w:rsid w:val="00425C57"/>
    <w:rsid w:val="00425F71"/>
    <w:rsid w:val="00426188"/>
    <w:rsid w:val="004261AE"/>
    <w:rsid w:val="00426277"/>
    <w:rsid w:val="00426AEF"/>
    <w:rsid w:val="00426C9B"/>
    <w:rsid w:val="00427249"/>
    <w:rsid w:val="0042769A"/>
    <w:rsid w:val="004314CC"/>
    <w:rsid w:val="00431EF5"/>
    <w:rsid w:val="0043217C"/>
    <w:rsid w:val="004328C0"/>
    <w:rsid w:val="00432A5E"/>
    <w:rsid w:val="0043323E"/>
    <w:rsid w:val="00433277"/>
    <w:rsid w:val="00433310"/>
    <w:rsid w:val="004337FF"/>
    <w:rsid w:val="004339A0"/>
    <w:rsid w:val="00433D09"/>
    <w:rsid w:val="00434024"/>
    <w:rsid w:val="00434D5A"/>
    <w:rsid w:val="00434E6C"/>
    <w:rsid w:val="004351CE"/>
    <w:rsid w:val="0043546E"/>
    <w:rsid w:val="0043590D"/>
    <w:rsid w:val="0043606A"/>
    <w:rsid w:val="004367CD"/>
    <w:rsid w:val="004368A9"/>
    <w:rsid w:val="00437756"/>
    <w:rsid w:val="004378F9"/>
    <w:rsid w:val="004403E6"/>
    <w:rsid w:val="004406C2"/>
    <w:rsid w:val="004408E4"/>
    <w:rsid w:val="00440E79"/>
    <w:rsid w:val="004419E9"/>
    <w:rsid w:val="004420DE"/>
    <w:rsid w:val="0044257D"/>
    <w:rsid w:val="0044428E"/>
    <w:rsid w:val="004444F0"/>
    <w:rsid w:val="0044453B"/>
    <w:rsid w:val="00444642"/>
    <w:rsid w:val="00444A30"/>
    <w:rsid w:val="00444AA0"/>
    <w:rsid w:val="00444E2B"/>
    <w:rsid w:val="004450E6"/>
    <w:rsid w:val="0044532B"/>
    <w:rsid w:val="00445B28"/>
    <w:rsid w:val="0044618C"/>
    <w:rsid w:val="0044656A"/>
    <w:rsid w:val="0044692E"/>
    <w:rsid w:val="00446950"/>
    <w:rsid w:val="0044698F"/>
    <w:rsid w:val="00446E32"/>
    <w:rsid w:val="004477A5"/>
    <w:rsid w:val="004479E9"/>
    <w:rsid w:val="00447B80"/>
    <w:rsid w:val="00447BD8"/>
    <w:rsid w:val="00447E47"/>
    <w:rsid w:val="00447F04"/>
    <w:rsid w:val="004502CC"/>
    <w:rsid w:val="0045050B"/>
    <w:rsid w:val="00450549"/>
    <w:rsid w:val="00450994"/>
    <w:rsid w:val="00450BC3"/>
    <w:rsid w:val="00450E35"/>
    <w:rsid w:val="004514F7"/>
    <w:rsid w:val="00451508"/>
    <w:rsid w:val="00451940"/>
    <w:rsid w:val="00451B63"/>
    <w:rsid w:val="00451D8C"/>
    <w:rsid w:val="004523FE"/>
    <w:rsid w:val="00452427"/>
    <w:rsid w:val="004524B8"/>
    <w:rsid w:val="00452521"/>
    <w:rsid w:val="004540E9"/>
    <w:rsid w:val="0045410D"/>
    <w:rsid w:val="00454232"/>
    <w:rsid w:val="004545CB"/>
    <w:rsid w:val="0045514A"/>
    <w:rsid w:val="0045534D"/>
    <w:rsid w:val="00455779"/>
    <w:rsid w:val="004561EE"/>
    <w:rsid w:val="0045639E"/>
    <w:rsid w:val="004565EB"/>
    <w:rsid w:val="00456E9F"/>
    <w:rsid w:val="00456FDA"/>
    <w:rsid w:val="00457164"/>
    <w:rsid w:val="00457411"/>
    <w:rsid w:val="00457CD3"/>
    <w:rsid w:val="004606E1"/>
    <w:rsid w:val="004609E8"/>
    <w:rsid w:val="00460D2A"/>
    <w:rsid w:val="00460D42"/>
    <w:rsid w:val="0046130B"/>
    <w:rsid w:val="004618FB"/>
    <w:rsid w:val="00461FAF"/>
    <w:rsid w:val="0046265B"/>
    <w:rsid w:val="00462708"/>
    <w:rsid w:val="0046291E"/>
    <w:rsid w:val="00462EB4"/>
    <w:rsid w:val="00463212"/>
    <w:rsid w:val="00463E83"/>
    <w:rsid w:val="004644E6"/>
    <w:rsid w:val="00464710"/>
    <w:rsid w:val="00464B4B"/>
    <w:rsid w:val="00464F5E"/>
    <w:rsid w:val="004659E4"/>
    <w:rsid w:val="00465C73"/>
    <w:rsid w:val="004669A9"/>
    <w:rsid w:val="00467017"/>
    <w:rsid w:val="0046706E"/>
    <w:rsid w:val="0046718C"/>
    <w:rsid w:val="0046720D"/>
    <w:rsid w:val="0046733B"/>
    <w:rsid w:val="00470108"/>
    <w:rsid w:val="004705EA"/>
    <w:rsid w:val="004706FE"/>
    <w:rsid w:val="00470AAD"/>
    <w:rsid w:val="00470D1A"/>
    <w:rsid w:val="0047180B"/>
    <w:rsid w:val="004718C7"/>
    <w:rsid w:val="00471902"/>
    <w:rsid w:val="00472069"/>
    <w:rsid w:val="004723C1"/>
    <w:rsid w:val="0047249E"/>
    <w:rsid w:val="00472A3A"/>
    <w:rsid w:val="00473043"/>
    <w:rsid w:val="004730D0"/>
    <w:rsid w:val="00473258"/>
    <w:rsid w:val="00473A74"/>
    <w:rsid w:val="00473D57"/>
    <w:rsid w:val="00474023"/>
    <w:rsid w:val="00474039"/>
    <w:rsid w:val="004754F2"/>
    <w:rsid w:val="00476ADA"/>
    <w:rsid w:val="00476D3A"/>
    <w:rsid w:val="004770DA"/>
    <w:rsid w:val="0047727C"/>
    <w:rsid w:val="00477302"/>
    <w:rsid w:val="00477A88"/>
    <w:rsid w:val="00480027"/>
    <w:rsid w:val="00480158"/>
    <w:rsid w:val="00480D93"/>
    <w:rsid w:val="00480FB7"/>
    <w:rsid w:val="00481546"/>
    <w:rsid w:val="004815A3"/>
    <w:rsid w:val="00481624"/>
    <w:rsid w:val="00481D3D"/>
    <w:rsid w:val="00482482"/>
    <w:rsid w:val="00482799"/>
    <w:rsid w:val="00482E52"/>
    <w:rsid w:val="00483161"/>
    <w:rsid w:val="004833E5"/>
    <w:rsid w:val="00484763"/>
    <w:rsid w:val="00484C55"/>
    <w:rsid w:val="00484D75"/>
    <w:rsid w:val="004859D3"/>
    <w:rsid w:val="00485C1D"/>
    <w:rsid w:val="00486546"/>
    <w:rsid w:val="00486CCB"/>
    <w:rsid w:val="00486EF7"/>
    <w:rsid w:val="00486F64"/>
    <w:rsid w:val="00490C0F"/>
    <w:rsid w:val="00490C1F"/>
    <w:rsid w:val="00491568"/>
    <w:rsid w:val="00491615"/>
    <w:rsid w:val="0049178B"/>
    <w:rsid w:val="00491CDD"/>
    <w:rsid w:val="00492049"/>
    <w:rsid w:val="0049211F"/>
    <w:rsid w:val="00492127"/>
    <w:rsid w:val="0049265D"/>
    <w:rsid w:val="004929B2"/>
    <w:rsid w:val="00492B0A"/>
    <w:rsid w:val="004940D1"/>
    <w:rsid w:val="004943FF"/>
    <w:rsid w:val="00494696"/>
    <w:rsid w:val="00494A1E"/>
    <w:rsid w:val="004950BB"/>
    <w:rsid w:val="0049547F"/>
    <w:rsid w:val="00495D57"/>
    <w:rsid w:val="004960C5"/>
    <w:rsid w:val="00496333"/>
    <w:rsid w:val="00496BBB"/>
    <w:rsid w:val="00496F8F"/>
    <w:rsid w:val="004975D5"/>
    <w:rsid w:val="00497820"/>
    <w:rsid w:val="00497934"/>
    <w:rsid w:val="00497C52"/>
    <w:rsid w:val="004A0605"/>
    <w:rsid w:val="004A07B3"/>
    <w:rsid w:val="004A0EB4"/>
    <w:rsid w:val="004A0F28"/>
    <w:rsid w:val="004A118D"/>
    <w:rsid w:val="004A1358"/>
    <w:rsid w:val="004A136E"/>
    <w:rsid w:val="004A1949"/>
    <w:rsid w:val="004A1CAB"/>
    <w:rsid w:val="004A20B9"/>
    <w:rsid w:val="004A2877"/>
    <w:rsid w:val="004A303C"/>
    <w:rsid w:val="004A3578"/>
    <w:rsid w:val="004A3EEF"/>
    <w:rsid w:val="004A3FFB"/>
    <w:rsid w:val="004A45F0"/>
    <w:rsid w:val="004A47D9"/>
    <w:rsid w:val="004A5318"/>
    <w:rsid w:val="004A57B4"/>
    <w:rsid w:val="004A5EA4"/>
    <w:rsid w:val="004A6167"/>
    <w:rsid w:val="004A63B2"/>
    <w:rsid w:val="004A643D"/>
    <w:rsid w:val="004A67B9"/>
    <w:rsid w:val="004A6B3D"/>
    <w:rsid w:val="004A6BEC"/>
    <w:rsid w:val="004A6FCA"/>
    <w:rsid w:val="004A7652"/>
    <w:rsid w:val="004A76F5"/>
    <w:rsid w:val="004A7BCC"/>
    <w:rsid w:val="004B0045"/>
    <w:rsid w:val="004B02F7"/>
    <w:rsid w:val="004B03A4"/>
    <w:rsid w:val="004B1043"/>
    <w:rsid w:val="004B10A5"/>
    <w:rsid w:val="004B1603"/>
    <w:rsid w:val="004B1BD6"/>
    <w:rsid w:val="004B20AE"/>
    <w:rsid w:val="004B27C6"/>
    <w:rsid w:val="004B3CF0"/>
    <w:rsid w:val="004B419B"/>
    <w:rsid w:val="004B4306"/>
    <w:rsid w:val="004B430F"/>
    <w:rsid w:val="004B4372"/>
    <w:rsid w:val="004B50D4"/>
    <w:rsid w:val="004B57BE"/>
    <w:rsid w:val="004B5A40"/>
    <w:rsid w:val="004B5D32"/>
    <w:rsid w:val="004B6A35"/>
    <w:rsid w:val="004B6C48"/>
    <w:rsid w:val="004B6DEE"/>
    <w:rsid w:val="004B70DC"/>
    <w:rsid w:val="004B7118"/>
    <w:rsid w:val="004B71D8"/>
    <w:rsid w:val="004B7377"/>
    <w:rsid w:val="004B776C"/>
    <w:rsid w:val="004B7A10"/>
    <w:rsid w:val="004B7D3B"/>
    <w:rsid w:val="004C02CB"/>
    <w:rsid w:val="004C0364"/>
    <w:rsid w:val="004C2133"/>
    <w:rsid w:val="004C247A"/>
    <w:rsid w:val="004C2B93"/>
    <w:rsid w:val="004C2F0B"/>
    <w:rsid w:val="004C3452"/>
    <w:rsid w:val="004C3470"/>
    <w:rsid w:val="004C455A"/>
    <w:rsid w:val="004C51D4"/>
    <w:rsid w:val="004C5451"/>
    <w:rsid w:val="004C5530"/>
    <w:rsid w:val="004C554C"/>
    <w:rsid w:val="004C5706"/>
    <w:rsid w:val="004C5946"/>
    <w:rsid w:val="004C5FD9"/>
    <w:rsid w:val="004C5FEC"/>
    <w:rsid w:val="004C6035"/>
    <w:rsid w:val="004C61DF"/>
    <w:rsid w:val="004C63E0"/>
    <w:rsid w:val="004C6EE9"/>
    <w:rsid w:val="004C6F86"/>
    <w:rsid w:val="004C7492"/>
    <w:rsid w:val="004C7C37"/>
    <w:rsid w:val="004D0266"/>
    <w:rsid w:val="004D0449"/>
    <w:rsid w:val="004D0B5F"/>
    <w:rsid w:val="004D1195"/>
    <w:rsid w:val="004D120D"/>
    <w:rsid w:val="004D167C"/>
    <w:rsid w:val="004D1F16"/>
    <w:rsid w:val="004D22F9"/>
    <w:rsid w:val="004D2366"/>
    <w:rsid w:val="004D2963"/>
    <w:rsid w:val="004D2C4A"/>
    <w:rsid w:val="004D2E43"/>
    <w:rsid w:val="004D31DD"/>
    <w:rsid w:val="004D35C2"/>
    <w:rsid w:val="004D37D7"/>
    <w:rsid w:val="004D507A"/>
    <w:rsid w:val="004D50E2"/>
    <w:rsid w:val="004D54C4"/>
    <w:rsid w:val="004D59CE"/>
    <w:rsid w:val="004D59F1"/>
    <w:rsid w:val="004D61EF"/>
    <w:rsid w:val="004D62A0"/>
    <w:rsid w:val="004D6912"/>
    <w:rsid w:val="004D6F4F"/>
    <w:rsid w:val="004D7181"/>
    <w:rsid w:val="004D71B9"/>
    <w:rsid w:val="004D73BE"/>
    <w:rsid w:val="004D757E"/>
    <w:rsid w:val="004D7BC3"/>
    <w:rsid w:val="004D7D9F"/>
    <w:rsid w:val="004E0634"/>
    <w:rsid w:val="004E0E7C"/>
    <w:rsid w:val="004E2023"/>
    <w:rsid w:val="004E2088"/>
    <w:rsid w:val="004E27A5"/>
    <w:rsid w:val="004E27AE"/>
    <w:rsid w:val="004E2FC1"/>
    <w:rsid w:val="004E3085"/>
    <w:rsid w:val="004E3242"/>
    <w:rsid w:val="004E3512"/>
    <w:rsid w:val="004E3819"/>
    <w:rsid w:val="004E38D9"/>
    <w:rsid w:val="004E3981"/>
    <w:rsid w:val="004E3BE0"/>
    <w:rsid w:val="004E3DDA"/>
    <w:rsid w:val="004E40A4"/>
    <w:rsid w:val="004E41E6"/>
    <w:rsid w:val="004E449C"/>
    <w:rsid w:val="004E4590"/>
    <w:rsid w:val="004E45AC"/>
    <w:rsid w:val="004E4928"/>
    <w:rsid w:val="004E5582"/>
    <w:rsid w:val="004E5AC8"/>
    <w:rsid w:val="004E5EA1"/>
    <w:rsid w:val="004E66DA"/>
    <w:rsid w:val="004E6ECF"/>
    <w:rsid w:val="004E7E19"/>
    <w:rsid w:val="004F0347"/>
    <w:rsid w:val="004F10E8"/>
    <w:rsid w:val="004F122D"/>
    <w:rsid w:val="004F12BA"/>
    <w:rsid w:val="004F1825"/>
    <w:rsid w:val="004F1B68"/>
    <w:rsid w:val="004F2139"/>
    <w:rsid w:val="004F2413"/>
    <w:rsid w:val="004F2873"/>
    <w:rsid w:val="004F2AA4"/>
    <w:rsid w:val="004F2AE4"/>
    <w:rsid w:val="004F2D1A"/>
    <w:rsid w:val="004F2FFE"/>
    <w:rsid w:val="004F341A"/>
    <w:rsid w:val="004F355F"/>
    <w:rsid w:val="004F3DBC"/>
    <w:rsid w:val="004F41AB"/>
    <w:rsid w:val="004F42B9"/>
    <w:rsid w:val="004F4338"/>
    <w:rsid w:val="004F4A7A"/>
    <w:rsid w:val="004F5238"/>
    <w:rsid w:val="004F52E5"/>
    <w:rsid w:val="004F532E"/>
    <w:rsid w:val="004F53E7"/>
    <w:rsid w:val="004F55E4"/>
    <w:rsid w:val="004F58B4"/>
    <w:rsid w:val="004F5EFB"/>
    <w:rsid w:val="004F6D8B"/>
    <w:rsid w:val="00500B1A"/>
    <w:rsid w:val="00500D30"/>
    <w:rsid w:val="00501024"/>
    <w:rsid w:val="005013A2"/>
    <w:rsid w:val="0050148F"/>
    <w:rsid w:val="00502B8A"/>
    <w:rsid w:val="005035A4"/>
    <w:rsid w:val="00503923"/>
    <w:rsid w:val="00503989"/>
    <w:rsid w:val="005040FB"/>
    <w:rsid w:val="00504863"/>
    <w:rsid w:val="00504882"/>
    <w:rsid w:val="00504BB9"/>
    <w:rsid w:val="00504BE5"/>
    <w:rsid w:val="00504FC9"/>
    <w:rsid w:val="00506276"/>
    <w:rsid w:val="00506480"/>
    <w:rsid w:val="005067B0"/>
    <w:rsid w:val="00506A22"/>
    <w:rsid w:val="00506AAC"/>
    <w:rsid w:val="00506F05"/>
    <w:rsid w:val="0050708C"/>
    <w:rsid w:val="00507936"/>
    <w:rsid w:val="00507C9C"/>
    <w:rsid w:val="005100A2"/>
    <w:rsid w:val="005105B7"/>
    <w:rsid w:val="005116A0"/>
    <w:rsid w:val="00511733"/>
    <w:rsid w:val="00511880"/>
    <w:rsid w:val="00511C5F"/>
    <w:rsid w:val="00511E29"/>
    <w:rsid w:val="00512721"/>
    <w:rsid w:val="00513B67"/>
    <w:rsid w:val="00513CBF"/>
    <w:rsid w:val="00514076"/>
    <w:rsid w:val="00514794"/>
    <w:rsid w:val="0051498B"/>
    <w:rsid w:val="00514B52"/>
    <w:rsid w:val="00514D5F"/>
    <w:rsid w:val="00514F22"/>
    <w:rsid w:val="00515234"/>
    <w:rsid w:val="00515852"/>
    <w:rsid w:val="00515A26"/>
    <w:rsid w:val="00515BFD"/>
    <w:rsid w:val="0051681C"/>
    <w:rsid w:val="00516B55"/>
    <w:rsid w:val="005170BC"/>
    <w:rsid w:val="0051792D"/>
    <w:rsid w:val="00517A62"/>
    <w:rsid w:val="00520526"/>
    <w:rsid w:val="0052170A"/>
    <w:rsid w:val="00521AC5"/>
    <w:rsid w:val="00521CAE"/>
    <w:rsid w:val="0052207C"/>
    <w:rsid w:val="005226DD"/>
    <w:rsid w:val="00522FB1"/>
    <w:rsid w:val="005235C5"/>
    <w:rsid w:val="005247EA"/>
    <w:rsid w:val="0052574C"/>
    <w:rsid w:val="00525E99"/>
    <w:rsid w:val="00525F77"/>
    <w:rsid w:val="00526992"/>
    <w:rsid w:val="00526EA4"/>
    <w:rsid w:val="005270F8"/>
    <w:rsid w:val="00527AEC"/>
    <w:rsid w:val="00527BFB"/>
    <w:rsid w:val="005306A0"/>
    <w:rsid w:val="00531CAB"/>
    <w:rsid w:val="00531DB5"/>
    <w:rsid w:val="00532066"/>
    <w:rsid w:val="00532311"/>
    <w:rsid w:val="00532A45"/>
    <w:rsid w:val="00532E47"/>
    <w:rsid w:val="00533AF7"/>
    <w:rsid w:val="005347D4"/>
    <w:rsid w:val="00534CE8"/>
    <w:rsid w:val="0053530A"/>
    <w:rsid w:val="005356CC"/>
    <w:rsid w:val="0053626A"/>
    <w:rsid w:val="00536AB7"/>
    <w:rsid w:val="00536DA0"/>
    <w:rsid w:val="005373A3"/>
    <w:rsid w:val="00537777"/>
    <w:rsid w:val="005378B8"/>
    <w:rsid w:val="00537CB4"/>
    <w:rsid w:val="00537CC6"/>
    <w:rsid w:val="0054019B"/>
    <w:rsid w:val="00540462"/>
    <w:rsid w:val="00540995"/>
    <w:rsid w:val="00541664"/>
    <w:rsid w:val="00541D57"/>
    <w:rsid w:val="00541EC1"/>
    <w:rsid w:val="00541ED6"/>
    <w:rsid w:val="00541EDF"/>
    <w:rsid w:val="00542673"/>
    <w:rsid w:val="0054273A"/>
    <w:rsid w:val="00542F18"/>
    <w:rsid w:val="00543325"/>
    <w:rsid w:val="005433B0"/>
    <w:rsid w:val="00543CCD"/>
    <w:rsid w:val="0054442D"/>
    <w:rsid w:val="005449A1"/>
    <w:rsid w:val="00544A2B"/>
    <w:rsid w:val="00544A3C"/>
    <w:rsid w:val="00545038"/>
    <w:rsid w:val="00545188"/>
    <w:rsid w:val="00545715"/>
    <w:rsid w:val="0054593C"/>
    <w:rsid w:val="00545E42"/>
    <w:rsid w:val="00545E50"/>
    <w:rsid w:val="005462CD"/>
    <w:rsid w:val="00546CF6"/>
    <w:rsid w:val="00546D8F"/>
    <w:rsid w:val="0055004F"/>
    <w:rsid w:val="005503AA"/>
    <w:rsid w:val="00550561"/>
    <w:rsid w:val="00550F0B"/>
    <w:rsid w:val="00551463"/>
    <w:rsid w:val="005515DE"/>
    <w:rsid w:val="00551646"/>
    <w:rsid w:val="00552C35"/>
    <w:rsid w:val="00552E35"/>
    <w:rsid w:val="00553367"/>
    <w:rsid w:val="005536B2"/>
    <w:rsid w:val="00553D13"/>
    <w:rsid w:val="005540D4"/>
    <w:rsid w:val="0055451C"/>
    <w:rsid w:val="005545AC"/>
    <w:rsid w:val="00554AE4"/>
    <w:rsid w:val="005554ED"/>
    <w:rsid w:val="0055608D"/>
    <w:rsid w:val="005560B1"/>
    <w:rsid w:val="00556167"/>
    <w:rsid w:val="00556393"/>
    <w:rsid w:val="00556E0C"/>
    <w:rsid w:val="005570A2"/>
    <w:rsid w:val="00557234"/>
    <w:rsid w:val="00557B55"/>
    <w:rsid w:val="00557B75"/>
    <w:rsid w:val="00557CEC"/>
    <w:rsid w:val="00557DAB"/>
    <w:rsid w:val="0056025E"/>
    <w:rsid w:val="00560296"/>
    <w:rsid w:val="0056039B"/>
    <w:rsid w:val="00560827"/>
    <w:rsid w:val="00560C5C"/>
    <w:rsid w:val="00560F28"/>
    <w:rsid w:val="00561126"/>
    <w:rsid w:val="005612BE"/>
    <w:rsid w:val="00561620"/>
    <w:rsid w:val="005624AC"/>
    <w:rsid w:val="00562760"/>
    <w:rsid w:val="005627A0"/>
    <w:rsid w:val="00563065"/>
    <w:rsid w:val="00563313"/>
    <w:rsid w:val="0056332E"/>
    <w:rsid w:val="00563A98"/>
    <w:rsid w:val="00563B7F"/>
    <w:rsid w:val="00563CA0"/>
    <w:rsid w:val="00564444"/>
    <w:rsid w:val="005648D8"/>
    <w:rsid w:val="005649B1"/>
    <w:rsid w:val="00564C83"/>
    <w:rsid w:val="00564DB7"/>
    <w:rsid w:val="0056507A"/>
    <w:rsid w:val="00565206"/>
    <w:rsid w:val="00565250"/>
    <w:rsid w:val="005653A7"/>
    <w:rsid w:val="00565FDB"/>
    <w:rsid w:val="00566029"/>
    <w:rsid w:val="005661EB"/>
    <w:rsid w:val="00566350"/>
    <w:rsid w:val="0056661E"/>
    <w:rsid w:val="00567088"/>
    <w:rsid w:val="0056748C"/>
    <w:rsid w:val="005677BE"/>
    <w:rsid w:val="00567A09"/>
    <w:rsid w:val="00567A19"/>
    <w:rsid w:val="0057000A"/>
    <w:rsid w:val="0057045E"/>
    <w:rsid w:val="005705C5"/>
    <w:rsid w:val="0057080F"/>
    <w:rsid w:val="00570C9B"/>
    <w:rsid w:val="00570EF6"/>
    <w:rsid w:val="00571C5F"/>
    <w:rsid w:val="00572137"/>
    <w:rsid w:val="00572520"/>
    <w:rsid w:val="00572662"/>
    <w:rsid w:val="005728FC"/>
    <w:rsid w:val="005729A2"/>
    <w:rsid w:val="00573357"/>
    <w:rsid w:val="00573493"/>
    <w:rsid w:val="005735D7"/>
    <w:rsid w:val="00573D67"/>
    <w:rsid w:val="00573EEA"/>
    <w:rsid w:val="00574527"/>
    <w:rsid w:val="00574707"/>
    <w:rsid w:val="005752A5"/>
    <w:rsid w:val="005752F7"/>
    <w:rsid w:val="00575578"/>
    <w:rsid w:val="00575B59"/>
    <w:rsid w:val="00575B8D"/>
    <w:rsid w:val="00575F1B"/>
    <w:rsid w:val="0057600A"/>
    <w:rsid w:val="005764DF"/>
    <w:rsid w:val="00576D01"/>
    <w:rsid w:val="00576F7C"/>
    <w:rsid w:val="005772C7"/>
    <w:rsid w:val="0057783C"/>
    <w:rsid w:val="00577B42"/>
    <w:rsid w:val="005809A6"/>
    <w:rsid w:val="00580A03"/>
    <w:rsid w:val="0058101A"/>
    <w:rsid w:val="00581659"/>
    <w:rsid w:val="00581D90"/>
    <w:rsid w:val="005821B1"/>
    <w:rsid w:val="005822EE"/>
    <w:rsid w:val="0058235A"/>
    <w:rsid w:val="0058244E"/>
    <w:rsid w:val="005828AE"/>
    <w:rsid w:val="00582A44"/>
    <w:rsid w:val="00582E30"/>
    <w:rsid w:val="00583631"/>
    <w:rsid w:val="00583A69"/>
    <w:rsid w:val="00583C9F"/>
    <w:rsid w:val="005854A2"/>
    <w:rsid w:val="0058565D"/>
    <w:rsid w:val="0058579D"/>
    <w:rsid w:val="005864A8"/>
    <w:rsid w:val="0058654D"/>
    <w:rsid w:val="00586E2A"/>
    <w:rsid w:val="00587043"/>
    <w:rsid w:val="005873A3"/>
    <w:rsid w:val="005875A5"/>
    <w:rsid w:val="005878ED"/>
    <w:rsid w:val="005879C1"/>
    <w:rsid w:val="00587F52"/>
    <w:rsid w:val="00590891"/>
    <w:rsid w:val="005909C0"/>
    <w:rsid w:val="00590A5C"/>
    <w:rsid w:val="00590DB3"/>
    <w:rsid w:val="00590E01"/>
    <w:rsid w:val="00591124"/>
    <w:rsid w:val="00591637"/>
    <w:rsid w:val="00591B26"/>
    <w:rsid w:val="00591D64"/>
    <w:rsid w:val="00593D11"/>
    <w:rsid w:val="00594ADF"/>
    <w:rsid w:val="0059532C"/>
    <w:rsid w:val="0059555D"/>
    <w:rsid w:val="005956E0"/>
    <w:rsid w:val="0059583E"/>
    <w:rsid w:val="0059590F"/>
    <w:rsid w:val="0059658B"/>
    <w:rsid w:val="00597092"/>
    <w:rsid w:val="00597568"/>
    <w:rsid w:val="00597EF5"/>
    <w:rsid w:val="005A0208"/>
    <w:rsid w:val="005A0742"/>
    <w:rsid w:val="005A0AA2"/>
    <w:rsid w:val="005A0C40"/>
    <w:rsid w:val="005A11E3"/>
    <w:rsid w:val="005A19D1"/>
    <w:rsid w:val="005A26A0"/>
    <w:rsid w:val="005A2C68"/>
    <w:rsid w:val="005A2D0E"/>
    <w:rsid w:val="005A4218"/>
    <w:rsid w:val="005A460A"/>
    <w:rsid w:val="005A4D16"/>
    <w:rsid w:val="005A551A"/>
    <w:rsid w:val="005A55EC"/>
    <w:rsid w:val="005A567C"/>
    <w:rsid w:val="005A57D4"/>
    <w:rsid w:val="005A5CA3"/>
    <w:rsid w:val="005A5EA7"/>
    <w:rsid w:val="005A6EF3"/>
    <w:rsid w:val="005A7616"/>
    <w:rsid w:val="005B024B"/>
    <w:rsid w:val="005B0A45"/>
    <w:rsid w:val="005B0AF9"/>
    <w:rsid w:val="005B118A"/>
    <w:rsid w:val="005B1198"/>
    <w:rsid w:val="005B1A30"/>
    <w:rsid w:val="005B1A8F"/>
    <w:rsid w:val="005B1C45"/>
    <w:rsid w:val="005B1F4A"/>
    <w:rsid w:val="005B2B5D"/>
    <w:rsid w:val="005B35E3"/>
    <w:rsid w:val="005B36AC"/>
    <w:rsid w:val="005B4331"/>
    <w:rsid w:val="005B4544"/>
    <w:rsid w:val="005B566D"/>
    <w:rsid w:val="005B57D9"/>
    <w:rsid w:val="005B59FF"/>
    <w:rsid w:val="005B5EE7"/>
    <w:rsid w:val="005B604B"/>
    <w:rsid w:val="005B6337"/>
    <w:rsid w:val="005B69A8"/>
    <w:rsid w:val="005B69C2"/>
    <w:rsid w:val="005C0A22"/>
    <w:rsid w:val="005C0F2B"/>
    <w:rsid w:val="005C0F53"/>
    <w:rsid w:val="005C12FD"/>
    <w:rsid w:val="005C16B7"/>
    <w:rsid w:val="005C16ED"/>
    <w:rsid w:val="005C2844"/>
    <w:rsid w:val="005C2B09"/>
    <w:rsid w:val="005C2F04"/>
    <w:rsid w:val="005C31CD"/>
    <w:rsid w:val="005C31E2"/>
    <w:rsid w:val="005C34C3"/>
    <w:rsid w:val="005C3B1E"/>
    <w:rsid w:val="005C4925"/>
    <w:rsid w:val="005C5BAF"/>
    <w:rsid w:val="005C5DC4"/>
    <w:rsid w:val="005C60FE"/>
    <w:rsid w:val="005C61F1"/>
    <w:rsid w:val="005C64A0"/>
    <w:rsid w:val="005C65D7"/>
    <w:rsid w:val="005C6666"/>
    <w:rsid w:val="005C698B"/>
    <w:rsid w:val="005C6AFF"/>
    <w:rsid w:val="005C6FA0"/>
    <w:rsid w:val="005C764B"/>
    <w:rsid w:val="005C79B8"/>
    <w:rsid w:val="005C7C69"/>
    <w:rsid w:val="005C7D63"/>
    <w:rsid w:val="005D003B"/>
    <w:rsid w:val="005D07B6"/>
    <w:rsid w:val="005D08F9"/>
    <w:rsid w:val="005D1137"/>
    <w:rsid w:val="005D1388"/>
    <w:rsid w:val="005D15EB"/>
    <w:rsid w:val="005D164A"/>
    <w:rsid w:val="005D1C8C"/>
    <w:rsid w:val="005D21B6"/>
    <w:rsid w:val="005D2462"/>
    <w:rsid w:val="005D2530"/>
    <w:rsid w:val="005D2BB8"/>
    <w:rsid w:val="005D31A2"/>
    <w:rsid w:val="005D33A1"/>
    <w:rsid w:val="005D4282"/>
    <w:rsid w:val="005D43B8"/>
    <w:rsid w:val="005D451D"/>
    <w:rsid w:val="005D482F"/>
    <w:rsid w:val="005D4A3A"/>
    <w:rsid w:val="005D4EFD"/>
    <w:rsid w:val="005D4F4E"/>
    <w:rsid w:val="005D504C"/>
    <w:rsid w:val="005D5095"/>
    <w:rsid w:val="005D52D9"/>
    <w:rsid w:val="005D5780"/>
    <w:rsid w:val="005D57B1"/>
    <w:rsid w:val="005D5965"/>
    <w:rsid w:val="005D5F63"/>
    <w:rsid w:val="005D6BEC"/>
    <w:rsid w:val="005D6FDB"/>
    <w:rsid w:val="005D731C"/>
    <w:rsid w:val="005D7984"/>
    <w:rsid w:val="005D7B31"/>
    <w:rsid w:val="005D7D14"/>
    <w:rsid w:val="005E0332"/>
    <w:rsid w:val="005E05B1"/>
    <w:rsid w:val="005E05DF"/>
    <w:rsid w:val="005E087B"/>
    <w:rsid w:val="005E0AAB"/>
    <w:rsid w:val="005E135E"/>
    <w:rsid w:val="005E1690"/>
    <w:rsid w:val="005E17A0"/>
    <w:rsid w:val="005E1CB7"/>
    <w:rsid w:val="005E2228"/>
    <w:rsid w:val="005E236F"/>
    <w:rsid w:val="005E3032"/>
    <w:rsid w:val="005E32B6"/>
    <w:rsid w:val="005E38E9"/>
    <w:rsid w:val="005E3C03"/>
    <w:rsid w:val="005E3CF0"/>
    <w:rsid w:val="005E4178"/>
    <w:rsid w:val="005E4866"/>
    <w:rsid w:val="005E4B0B"/>
    <w:rsid w:val="005E4C25"/>
    <w:rsid w:val="005E54D8"/>
    <w:rsid w:val="005E57D5"/>
    <w:rsid w:val="005E5870"/>
    <w:rsid w:val="005E7424"/>
    <w:rsid w:val="005E76CF"/>
    <w:rsid w:val="005E7BD5"/>
    <w:rsid w:val="005F0A2D"/>
    <w:rsid w:val="005F0BC4"/>
    <w:rsid w:val="005F0BF0"/>
    <w:rsid w:val="005F0DD3"/>
    <w:rsid w:val="005F1206"/>
    <w:rsid w:val="005F1391"/>
    <w:rsid w:val="005F15D7"/>
    <w:rsid w:val="005F1688"/>
    <w:rsid w:val="005F176D"/>
    <w:rsid w:val="005F2222"/>
    <w:rsid w:val="005F2AC4"/>
    <w:rsid w:val="005F2D09"/>
    <w:rsid w:val="005F3C5D"/>
    <w:rsid w:val="005F439E"/>
    <w:rsid w:val="005F4A11"/>
    <w:rsid w:val="005F4D11"/>
    <w:rsid w:val="005F5370"/>
    <w:rsid w:val="005F5418"/>
    <w:rsid w:val="005F5DEF"/>
    <w:rsid w:val="005F5E75"/>
    <w:rsid w:val="005F6240"/>
    <w:rsid w:val="005F660D"/>
    <w:rsid w:val="005F66F5"/>
    <w:rsid w:val="005F672A"/>
    <w:rsid w:val="005F6C6F"/>
    <w:rsid w:val="005F6EC9"/>
    <w:rsid w:val="005F714C"/>
    <w:rsid w:val="005F742D"/>
    <w:rsid w:val="005F77F0"/>
    <w:rsid w:val="005F79EE"/>
    <w:rsid w:val="006000C9"/>
    <w:rsid w:val="00600401"/>
    <w:rsid w:val="006018F7"/>
    <w:rsid w:val="00601F35"/>
    <w:rsid w:val="00602797"/>
    <w:rsid w:val="00602C26"/>
    <w:rsid w:val="006033E9"/>
    <w:rsid w:val="006036D8"/>
    <w:rsid w:val="0060390F"/>
    <w:rsid w:val="006039C3"/>
    <w:rsid w:val="0060427C"/>
    <w:rsid w:val="00604832"/>
    <w:rsid w:val="00604B84"/>
    <w:rsid w:val="00604C33"/>
    <w:rsid w:val="00604DF1"/>
    <w:rsid w:val="00604F03"/>
    <w:rsid w:val="00605B22"/>
    <w:rsid w:val="00605B59"/>
    <w:rsid w:val="00605B5B"/>
    <w:rsid w:val="00605B8C"/>
    <w:rsid w:val="0060624F"/>
    <w:rsid w:val="0060642D"/>
    <w:rsid w:val="00606D0F"/>
    <w:rsid w:val="00606D69"/>
    <w:rsid w:val="0060709D"/>
    <w:rsid w:val="006070C3"/>
    <w:rsid w:val="00607A08"/>
    <w:rsid w:val="00607D58"/>
    <w:rsid w:val="00607F3B"/>
    <w:rsid w:val="006106E5"/>
    <w:rsid w:val="00610D50"/>
    <w:rsid w:val="00611162"/>
    <w:rsid w:val="0061126D"/>
    <w:rsid w:val="006119D7"/>
    <w:rsid w:val="006124FD"/>
    <w:rsid w:val="00612EFE"/>
    <w:rsid w:val="0061311D"/>
    <w:rsid w:val="0061326F"/>
    <w:rsid w:val="006135C1"/>
    <w:rsid w:val="006137CC"/>
    <w:rsid w:val="00613800"/>
    <w:rsid w:val="006141EC"/>
    <w:rsid w:val="00614C73"/>
    <w:rsid w:val="00615111"/>
    <w:rsid w:val="00615401"/>
    <w:rsid w:val="006157E0"/>
    <w:rsid w:val="0061588C"/>
    <w:rsid w:val="0061652C"/>
    <w:rsid w:val="006165B4"/>
    <w:rsid w:val="00616B3A"/>
    <w:rsid w:val="0061704E"/>
    <w:rsid w:val="006176E3"/>
    <w:rsid w:val="006179EF"/>
    <w:rsid w:val="0062075B"/>
    <w:rsid w:val="00620AE4"/>
    <w:rsid w:val="00620E52"/>
    <w:rsid w:val="006210E5"/>
    <w:rsid w:val="006217DD"/>
    <w:rsid w:val="00621E16"/>
    <w:rsid w:val="00621E6C"/>
    <w:rsid w:val="006228D8"/>
    <w:rsid w:val="0062310B"/>
    <w:rsid w:val="00623C95"/>
    <w:rsid w:val="00624192"/>
    <w:rsid w:val="00625D46"/>
    <w:rsid w:val="00625E4F"/>
    <w:rsid w:val="006261A7"/>
    <w:rsid w:val="00626405"/>
    <w:rsid w:val="0062659F"/>
    <w:rsid w:val="006265A0"/>
    <w:rsid w:val="006265F8"/>
    <w:rsid w:val="00626C85"/>
    <w:rsid w:val="00627637"/>
    <w:rsid w:val="0062782A"/>
    <w:rsid w:val="00627C98"/>
    <w:rsid w:val="00630208"/>
    <w:rsid w:val="006302F3"/>
    <w:rsid w:val="00630AFD"/>
    <w:rsid w:val="00631010"/>
    <w:rsid w:val="006311A7"/>
    <w:rsid w:val="006313FD"/>
    <w:rsid w:val="00631780"/>
    <w:rsid w:val="006318A4"/>
    <w:rsid w:val="00631F3D"/>
    <w:rsid w:val="00632378"/>
    <w:rsid w:val="00632A64"/>
    <w:rsid w:val="00632F21"/>
    <w:rsid w:val="006339A5"/>
    <w:rsid w:val="0063436F"/>
    <w:rsid w:val="00634B02"/>
    <w:rsid w:val="00634D58"/>
    <w:rsid w:val="00634EB1"/>
    <w:rsid w:val="00635370"/>
    <w:rsid w:val="006359A2"/>
    <w:rsid w:val="00635BD8"/>
    <w:rsid w:val="00635C11"/>
    <w:rsid w:val="00635DB2"/>
    <w:rsid w:val="00636449"/>
    <w:rsid w:val="006365FC"/>
    <w:rsid w:val="00637553"/>
    <w:rsid w:val="00637584"/>
    <w:rsid w:val="00637827"/>
    <w:rsid w:val="006378EC"/>
    <w:rsid w:val="00637C1F"/>
    <w:rsid w:val="0064102C"/>
    <w:rsid w:val="006414BE"/>
    <w:rsid w:val="00641A1A"/>
    <w:rsid w:val="00642333"/>
    <w:rsid w:val="00642869"/>
    <w:rsid w:val="00642883"/>
    <w:rsid w:val="00642F49"/>
    <w:rsid w:val="006434CA"/>
    <w:rsid w:val="006434CE"/>
    <w:rsid w:val="00643963"/>
    <w:rsid w:val="00643C8E"/>
    <w:rsid w:val="00644326"/>
    <w:rsid w:val="00644564"/>
    <w:rsid w:val="00644858"/>
    <w:rsid w:val="00644A3E"/>
    <w:rsid w:val="00644C02"/>
    <w:rsid w:val="00644D39"/>
    <w:rsid w:val="00645123"/>
    <w:rsid w:val="00645130"/>
    <w:rsid w:val="006453A6"/>
    <w:rsid w:val="00645A57"/>
    <w:rsid w:val="006465F1"/>
    <w:rsid w:val="0064689A"/>
    <w:rsid w:val="00646BED"/>
    <w:rsid w:val="00646E93"/>
    <w:rsid w:val="00646FBE"/>
    <w:rsid w:val="00646FE4"/>
    <w:rsid w:val="006477CE"/>
    <w:rsid w:val="00647C62"/>
    <w:rsid w:val="00647D8E"/>
    <w:rsid w:val="006501FA"/>
    <w:rsid w:val="0065022E"/>
    <w:rsid w:val="00650726"/>
    <w:rsid w:val="00650891"/>
    <w:rsid w:val="006508D7"/>
    <w:rsid w:val="00650B9B"/>
    <w:rsid w:val="006512F9"/>
    <w:rsid w:val="006519F3"/>
    <w:rsid w:val="006522FE"/>
    <w:rsid w:val="00652FD0"/>
    <w:rsid w:val="006536D0"/>
    <w:rsid w:val="00653C6F"/>
    <w:rsid w:val="00653ECC"/>
    <w:rsid w:val="0065415D"/>
    <w:rsid w:val="00654659"/>
    <w:rsid w:val="006546D6"/>
    <w:rsid w:val="006555FF"/>
    <w:rsid w:val="00655795"/>
    <w:rsid w:val="00655802"/>
    <w:rsid w:val="00655A58"/>
    <w:rsid w:val="00655E2E"/>
    <w:rsid w:val="006560C9"/>
    <w:rsid w:val="006565B7"/>
    <w:rsid w:val="00656D24"/>
    <w:rsid w:val="00656DFD"/>
    <w:rsid w:val="00657009"/>
    <w:rsid w:val="006572C6"/>
    <w:rsid w:val="006573CC"/>
    <w:rsid w:val="00657607"/>
    <w:rsid w:val="006577D4"/>
    <w:rsid w:val="00657A7F"/>
    <w:rsid w:val="00657CD6"/>
    <w:rsid w:val="00657D10"/>
    <w:rsid w:val="00657D65"/>
    <w:rsid w:val="00657D8F"/>
    <w:rsid w:val="00657F08"/>
    <w:rsid w:val="00660026"/>
    <w:rsid w:val="0066042E"/>
    <w:rsid w:val="006609BE"/>
    <w:rsid w:val="00660C2D"/>
    <w:rsid w:val="00661140"/>
    <w:rsid w:val="00661578"/>
    <w:rsid w:val="00661D8C"/>
    <w:rsid w:val="006629CF"/>
    <w:rsid w:val="00662ABB"/>
    <w:rsid w:val="00662CC0"/>
    <w:rsid w:val="00662EE8"/>
    <w:rsid w:val="00663FE4"/>
    <w:rsid w:val="006644FC"/>
    <w:rsid w:val="00664C4A"/>
    <w:rsid w:val="00664D60"/>
    <w:rsid w:val="00664ED9"/>
    <w:rsid w:val="00664F1F"/>
    <w:rsid w:val="00665059"/>
    <w:rsid w:val="006652C5"/>
    <w:rsid w:val="00665CCE"/>
    <w:rsid w:val="00666801"/>
    <w:rsid w:val="00666D3B"/>
    <w:rsid w:val="00666F7C"/>
    <w:rsid w:val="00666FED"/>
    <w:rsid w:val="0066721B"/>
    <w:rsid w:val="006674F4"/>
    <w:rsid w:val="00667A07"/>
    <w:rsid w:val="00667A0D"/>
    <w:rsid w:val="00670B6B"/>
    <w:rsid w:val="006718DF"/>
    <w:rsid w:val="00671DBE"/>
    <w:rsid w:val="00672295"/>
    <w:rsid w:val="00672497"/>
    <w:rsid w:val="0067273C"/>
    <w:rsid w:val="00672883"/>
    <w:rsid w:val="00672C31"/>
    <w:rsid w:val="00672EBD"/>
    <w:rsid w:val="00673006"/>
    <w:rsid w:val="00673B0A"/>
    <w:rsid w:val="00673BEB"/>
    <w:rsid w:val="006745BA"/>
    <w:rsid w:val="00675521"/>
    <w:rsid w:val="00675AA1"/>
    <w:rsid w:val="006762EB"/>
    <w:rsid w:val="0067681F"/>
    <w:rsid w:val="00676822"/>
    <w:rsid w:val="00676C69"/>
    <w:rsid w:val="00676E46"/>
    <w:rsid w:val="006771D7"/>
    <w:rsid w:val="00677944"/>
    <w:rsid w:val="00677F1A"/>
    <w:rsid w:val="0068005C"/>
    <w:rsid w:val="0068040B"/>
    <w:rsid w:val="006808F4"/>
    <w:rsid w:val="0068097B"/>
    <w:rsid w:val="00680CA5"/>
    <w:rsid w:val="00680F58"/>
    <w:rsid w:val="006810A3"/>
    <w:rsid w:val="00681267"/>
    <w:rsid w:val="006817E8"/>
    <w:rsid w:val="00681DAE"/>
    <w:rsid w:val="00682062"/>
    <w:rsid w:val="00682603"/>
    <w:rsid w:val="006829D3"/>
    <w:rsid w:val="00683434"/>
    <w:rsid w:val="00683D90"/>
    <w:rsid w:val="00683E67"/>
    <w:rsid w:val="00683FF4"/>
    <w:rsid w:val="006841F7"/>
    <w:rsid w:val="0068487E"/>
    <w:rsid w:val="00684C13"/>
    <w:rsid w:val="00684D76"/>
    <w:rsid w:val="006851CD"/>
    <w:rsid w:val="006852DE"/>
    <w:rsid w:val="006855C1"/>
    <w:rsid w:val="006858A7"/>
    <w:rsid w:val="00685D19"/>
    <w:rsid w:val="00685F71"/>
    <w:rsid w:val="006860D6"/>
    <w:rsid w:val="0068679A"/>
    <w:rsid w:val="00686C20"/>
    <w:rsid w:val="00686D37"/>
    <w:rsid w:val="00686DD1"/>
    <w:rsid w:val="00686E4F"/>
    <w:rsid w:val="00687718"/>
    <w:rsid w:val="00687C83"/>
    <w:rsid w:val="00687E46"/>
    <w:rsid w:val="00690684"/>
    <w:rsid w:val="006908A5"/>
    <w:rsid w:val="00690B42"/>
    <w:rsid w:val="006910C1"/>
    <w:rsid w:val="00691293"/>
    <w:rsid w:val="00691590"/>
    <w:rsid w:val="00691592"/>
    <w:rsid w:val="0069180A"/>
    <w:rsid w:val="00691D06"/>
    <w:rsid w:val="00692070"/>
    <w:rsid w:val="006920B1"/>
    <w:rsid w:val="006921DC"/>
    <w:rsid w:val="00692AFF"/>
    <w:rsid w:val="00693055"/>
    <w:rsid w:val="0069314A"/>
    <w:rsid w:val="00693300"/>
    <w:rsid w:val="006933B3"/>
    <w:rsid w:val="00693768"/>
    <w:rsid w:val="00693B8C"/>
    <w:rsid w:val="00693D4D"/>
    <w:rsid w:val="00693F71"/>
    <w:rsid w:val="00693FE9"/>
    <w:rsid w:val="006941A3"/>
    <w:rsid w:val="00694231"/>
    <w:rsid w:val="006942A5"/>
    <w:rsid w:val="0069451D"/>
    <w:rsid w:val="006945A5"/>
    <w:rsid w:val="00694670"/>
    <w:rsid w:val="00694C21"/>
    <w:rsid w:val="00695DB7"/>
    <w:rsid w:val="00695FD6"/>
    <w:rsid w:val="00696CBF"/>
    <w:rsid w:val="00697246"/>
    <w:rsid w:val="00697654"/>
    <w:rsid w:val="0069795E"/>
    <w:rsid w:val="00697BB0"/>
    <w:rsid w:val="006A0271"/>
    <w:rsid w:val="006A0EB1"/>
    <w:rsid w:val="006A1056"/>
    <w:rsid w:val="006A108C"/>
    <w:rsid w:val="006A10FA"/>
    <w:rsid w:val="006A17AA"/>
    <w:rsid w:val="006A1B7B"/>
    <w:rsid w:val="006A2182"/>
    <w:rsid w:val="006A25AE"/>
    <w:rsid w:val="006A2B0E"/>
    <w:rsid w:val="006A2B69"/>
    <w:rsid w:val="006A2BCE"/>
    <w:rsid w:val="006A2C8E"/>
    <w:rsid w:val="006A3F64"/>
    <w:rsid w:val="006A441A"/>
    <w:rsid w:val="006A4426"/>
    <w:rsid w:val="006A4EAD"/>
    <w:rsid w:val="006A51EE"/>
    <w:rsid w:val="006A5A61"/>
    <w:rsid w:val="006A5BC1"/>
    <w:rsid w:val="006A5DBF"/>
    <w:rsid w:val="006A5E80"/>
    <w:rsid w:val="006A62DC"/>
    <w:rsid w:val="006A666A"/>
    <w:rsid w:val="006A670A"/>
    <w:rsid w:val="006A697D"/>
    <w:rsid w:val="006A76E1"/>
    <w:rsid w:val="006A7A3A"/>
    <w:rsid w:val="006B043C"/>
    <w:rsid w:val="006B0AD0"/>
    <w:rsid w:val="006B1177"/>
    <w:rsid w:val="006B1638"/>
    <w:rsid w:val="006B1BA2"/>
    <w:rsid w:val="006B1EC1"/>
    <w:rsid w:val="006B21C8"/>
    <w:rsid w:val="006B21F0"/>
    <w:rsid w:val="006B25D2"/>
    <w:rsid w:val="006B2C13"/>
    <w:rsid w:val="006B2C32"/>
    <w:rsid w:val="006B4689"/>
    <w:rsid w:val="006B4B46"/>
    <w:rsid w:val="006B4BD1"/>
    <w:rsid w:val="006B4E46"/>
    <w:rsid w:val="006B50A9"/>
    <w:rsid w:val="006B52E9"/>
    <w:rsid w:val="006B61EB"/>
    <w:rsid w:val="006B65F2"/>
    <w:rsid w:val="006B6A44"/>
    <w:rsid w:val="006B6C8D"/>
    <w:rsid w:val="006B71F0"/>
    <w:rsid w:val="006B74A8"/>
    <w:rsid w:val="006B79D5"/>
    <w:rsid w:val="006B7C82"/>
    <w:rsid w:val="006B7F99"/>
    <w:rsid w:val="006C0AFD"/>
    <w:rsid w:val="006C0B68"/>
    <w:rsid w:val="006C10DF"/>
    <w:rsid w:val="006C13E7"/>
    <w:rsid w:val="006C1A5A"/>
    <w:rsid w:val="006C2726"/>
    <w:rsid w:val="006C29E3"/>
    <w:rsid w:val="006C2F65"/>
    <w:rsid w:val="006C3646"/>
    <w:rsid w:val="006C3B2E"/>
    <w:rsid w:val="006C4447"/>
    <w:rsid w:val="006C461A"/>
    <w:rsid w:val="006C4716"/>
    <w:rsid w:val="006C487B"/>
    <w:rsid w:val="006C4DA8"/>
    <w:rsid w:val="006C598B"/>
    <w:rsid w:val="006C5DA9"/>
    <w:rsid w:val="006C6003"/>
    <w:rsid w:val="006C602C"/>
    <w:rsid w:val="006C68F6"/>
    <w:rsid w:val="006C6DEA"/>
    <w:rsid w:val="006C726A"/>
    <w:rsid w:val="006C77E5"/>
    <w:rsid w:val="006C784D"/>
    <w:rsid w:val="006C792C"/>
    <w:rsid w:val="006D15D9"/>
    <w:rsid w:val="006D1C5C"/>
    <w:rsid w:val="006D1D95"/>
    <w:rsid w:val="006D1ED1"/>
    <w:rsid w:val="006D265D"/>
    <w:rsid w:val="006D26DC"/>
    <w:rsid w:val="006D2B00"/>
    <w:rsid w:val="006D2CB3"/>
    <w:rsid w:val="006D2EA3"/>
    <w:rsid w:val="006D2F69"/>
    <w:rsid w:val="006D371D"/>
    <w:rsid w:val="006D4249"/>
    <w:rsid w:val="006D42ED"/>
    <w:rsid w:val="006D43BB"/>
    <w:rsid w:val="006D5539"/>
    <w:rsid w:val="006D59AC"/>
    <w:rsid w:val="006D637A"/>
    <w:rsid w:val="006D6404"/>
    <w:rsid w:val="006D6421"/>
    <w:rsid w:val="006D6732"/>
    <w:rsid w:val="006D6F4C"/>
    <w:rsid w:val="006D7188"/>
    <w:rsid w:val="006D7214"/>
    <w:rsid w:val="006D729C"/>
    <w:rsid w:val="006D7898"/>
    <w:rsid w:val="006D7A01"/>
    <w:rsid w:val="006D7F0B"/>
    <w:rsid w:val="006E00C8"/>
    <w:rsid w:val="006E049F"/>
    <w:rsid w:val="006E0554"/>
    <w:rsid w:val="006E086C"/>
    <w:rsid w:val="006E0D08"/>
    <w:rsid w:val="006E0DE7"/>
    <w:rsid w:val="006E14D5"/>
    <w:rsid w:val="006E1BA2"/>
    <w:rsid w:val="006E25D4"/>
    <w:rsid w:val="006E2701"/>
    <w:rsid w:val="006E323F"/>
    <w:rsid w:val="006E364E"/>
    <w:rsid w:val="006E3B1B"/>
    <w:rsid w:val="006E3CD0"/>
    <w:rsid w:val="006E3DF7"/>
    <w:rsid w:val="006E3EEC"/>
    <w:rsid w:val="006E3F06"/>
    <w:rsid w:val="006E494B"/>
    <w:rsid w:val="006E49E6"/>
    <w:rsid w:val="006E51C0"/>
    <w:rsid w:val="006E5319"/>
    <w:rsid w:val="006E552F"/>
    <w:rsid w:val="006E66D4"/>
    <w:rsid w:val="006E68CA"/>
    <w:rsid w:val="006E6CF6"/>
    <w:rsid w:val="006E778F"/>
    <w:rsid w:val="006E7988"/>
    <w:rsid w:val="006E7B34"/>
    <w:rsid w:val="006E7C18"/>
    <w:rsid w:val="006E7D8F"/>
    <w:rsid w:val="006F002A"/>
    <w:rsid w:val="006F00AE"/>
    <w:rsid w:val="006F02AC"/>
    <w:rsid w:val="006F0383"/>
    <w:rsid w:val="006F03F1"/>
    <w:rsid w:val="006F0614"/>
    <w:rsid w:val="006F0C4E"/>
    <w:rsid w:val="006F0E21"/>
    <w:rsid w:val="006F1CF6"/>
    <w:rsid w:val="006F2106"/>
    <w:rsid w:val="006F22EF"/>
    <w:rsid w:val="006F2FF7"/>
    <w:rsid w:val="006F343B"/>
    <w:rsid w:val="006F34A4"/>
    <w:rsid w:val="006F34D2"/>
    <w:rsid w:val="006F3DCE"/>
    <w:rsid w:val="006F45BB"/>
    <w:rsid w:val="006F4F79"/>
    <w:rsid w:val="006F5AAD"/>
    <w:rsid w:val="006F60F8"/>
    <w:rsid w:val="006F6E9F"/>
    <w:rsid w:val="006F6F4D"/>
    <w:rsid w:val="006F7519"/>
    <w:rsid w:val="006F7A38"/>
    <w:rsid w:val="006F7ADE"/>
    <w:rsid w:val="006F7DCA"/>
    <w:rsid w:val="00700263"/>
    <w:rsid w:val="007006B8"/>
    <w:rsid w:val="00700FE7"/>
    <w:rsid w:val="007013B5"/>
    <w:rsid w:val="0070170C"/>
    <w:rsid w:val="00701CBD"/>
    <w:rsid w:val="00701DCD"/>
    <w:rsid w:val="0070208B"/>
    <w:rsid w:val="00702B1A"/>
    <w:rsid w:val="00702B29"/>
    <w:rsid w:val="00702C17"/>
    <w:rsid w:val="00703379"/>
    <w:rsid w:val="007033C5"/>
    <w:rsid w:val="00703961"/>
    <w:rsid w:val="00703B31"/>
    <w:rsid w:val="00703BA4"/>
    <w:rsid w:val="00704291"/>
    <w:rsid w:val="007048F7"/>
    <w:rsid w:val="00704FEE"/>
    <w:rsid w:val="00705493"/>
    <w:rsid w:val="007061C9"/>
    <w:rsid w:val="00706418"/>
    <w:rsid w:val="00707681"/>
    <w:rsid w:val="0070787D"/>
    <w:rsid w:val="007078AC"/>
    <w:rsid w:val="00707EEA"/>
    <w:rsid w:val="00710122"/>
    <w:rsid w:val="007101F9"/>
    <w:rsid w:val="007102A9"/>
    <w:rsid w:val="0071045E"/>
    <w:rsid w:val="007104E9"/>
    <w:rsid w:val="00710822"/>
    <w:rsid w:val="00710EA1"/>
    <w:rsid w:val="00711BFD"/>
    <w:rsid w:val="00711C15"/>
    <w:rsid w:val="00712041"/>
    <w:rsid w:val="00712193"/>
    <w:rsid w:val="00712E03"/>
    <w:rsid w:val="007133CA"/>
    <w:rsid w:val="007137ED"/>
    <w:rsid w:val="0071422F"/>
    <w:rsid w:val="00714609"/>
    <w:rsid w:val="00714A90"/>
    <w:rsid w:val="00714B5A"/>
    <w:rsid w:val="0071659B"/>
    <w:rsid w:val="007174DB"/>
    <w:rsid w:val="007175A4"/>
    <w:rsid w:val="007177D9"/>
    <w:rsid w:val="007177F1"/>
    <w:rsid w:val="00717CC2"/>
    <w:rsid w:val="00717D65"/>
    <w:rsid w:val="0072004E"/>
    <w:rsid w:val="007202FF"/>
    <w:rsid w:val="00720744"/>
    <w:rsid w:val="00720EFC"/>
    <w:rsid w:val="0072147D"/>
    <w:rsid w:val="00721BCA"/>
    <w:rsid w:val="00721CEA"/>
    <w:rsid w:val="00722855"/>
    <w:rsid w:val="00722868"/>
    <w:rsid w:val="00722B96"/>
    <w:rsid w:val="00722BA9"/>
    <w:rsid w:val="00722F02"/>
    <w:rsid w:val="00723588"/>
    <w:rsid w:val="0072373A"/>
    <w:rsid w:val="00723C53"/>
    <w:rsid w:val="00723E04"/>
    <w:rsid w:val="00723FAA"/>
    <w:rsid w:val="00724042"/>
    <w:rsid w:val="007243F7"/>
    <w:rsid w:val="007244F9"/>
    <w:rsid w:val="00724651"/>
    <w:rsid w:val="0072498B"/>
    <w:rsid w:val="00724CAA"/>
    <w:rsid w:val="00724F4E"/>
    <w:rsid w:val="00725A1C"/>
    <w:rsid w:val="00725BCE"/>
    <w:rsid w:val="00725E4E"/>
    <w:rsid w:val="00725E9A"/>
    <w:rsid w:val="00726DF6"/>
    <w:rsid w:val="00727AFC"/>
    <w:rsid w:val="007302C0"/>
    <w:rsid w:val="00731093"/>
    <w:rsid w:val="007317E6"/>
    <w:rsid w:val="00732249"/>
    <w:rsid w:val="0073244F"/>
    <w:rsid w:val="007325D8"/>
    <w:rsid w:val="00732A30"/>
    <w:rsid w:val="00732E77"/>
    <w:rsid w:val="00732EBA"/>
    <w:rsid w:val="0073300B"/>
    <w:rsid w:val="00733E35"/>
    <w:rsid w:val="00734016"/>
    <w:rsid w:val="007342BA"/>
    <w:rsid w:val="00735284"/>
    <w:rsid w:val="007352EA"/>
    <w:rsid w:val="00735637"/>
    <w:rsid w:val="00735A81"/>
    <w:rsid w:val="00735BE6"/>
    <w:rsid w:val="00735F99"/>
    <w:rsid w:val="007366E1"/>
    <w:rsid w:val="0073755A"/>
    <w:rsid w:val="00737741"/>
    <w:rsid w:val="00737A3F"/>
    <w:rsid w:val="00737B85"/>
    <w:rsid w:val="00737CEC"/>
    <w:rsid w:val="0074062C"/>
    <w:rsid w:val="007407F0"/>
    <w:rsid w:val="007417C1"/>
    <w:rsid w:val="007419D4"/>
    <w:rsid w:val="00741A56"/>
    <w:rsid w:val="0074252C"/>
    <w:rsid w:val="0074286D"/>
    <w:rsid w:val="00742C88"/>
    <w:rsid w:val="00742FE1"/>
    <w:rsid w:val="00743A07"/>
    <w:rsid w:val="00743D52"/>
    <w:rsid w:val="00743E03"/>
    <w:rsid w:val="00743E8B"/>
    <w:rsid w:val="0074468B"/>
    <w:rsid w:val="00744780"/>
    <w:rsid w:val="0074483C"/>
    <w:rsid w:val="007449C2"/>
    <w:rsid w:val="00745032"/>
    <w:rsid w:val="0074593B"/>
    <w:rsid w:val="0074648A"/>
    <w:rsid w:val="00746D15"/>
    <w:rsid w:val="00746D1A"/>
    <w:rsid w:val="0074743D"/>
    <w:rsid w:val="00747B95"/>
    <w:rsid w:val="007500A6"/>
    <w:rsid w:val="00750921"/>
    <w:rsid w:val="00751017"/>
    <w:rsid w:val="007525FF"/>
    <w:rsid w:val="00752724"/>
    <w:rsid w:val="00752E85"/>
    <w:rsid w:val="00753204"/>
    <w:rsid w:val="007534C7"/>
    <w:rsid w:val="00753799"/>
    <w:rsid w:val="0075395D"/>
    <w:rsid w:val="00753DA4"/>
    <w:rsid w:val="007545FA"/>
    <w:rsid w:val="00755AD8"/>
    <w:rsid w:val="00755B7E"/>
    <w:rsid w:val="00755EF6"/>
    <w:rsid w:val="00755FDF"/>
    <w:rsid w:val="00756203"/>
    <w:rsid w:val="007562A7"/>
    <w:rsid w:val="00756377"/>
    <w:rsid w:val="0075661E"/>
    <w:rsid w:val="007567DF"/>
    <w:rsid w:val="00756A72"/>
    <w:rsid w:val="00756DAD"/>
    <w:rsid w:val="00756E42"/>
    <w:rsid w:val="00756FBE"/>
    <w:rsid w:val="007578FA"/>
    <w:rsid w:val="007579D0"/>
    <w:rsid w:val="00757AF7"/>
    <w:rsid w:val="00760DD3"/>
    <w:rsid w:val="00760ED4"/>
    <w:rsid w:val="00761570"/>
    <w:rsid w:val="007623A1"/>
    <w:rsid w:val="007625AB"/>
    <w:rsid w:val="00762957"/>
    <w:rsid w:val="00762DB9"/>
    <w:rsid w:val="00763590"/>
    <w:rsid w:val="0076388A"/>
    <w:rsid w:val="00763AEC"/>
    <w:rsid w:val="00763BB4"/>
    <w:rsid w:val="00764203"/>
    <w:rsid w:val="007647D4"/>
    <w:rsid w:val="0076497C"/>
    <w:rsid w:val="00764DF0"/>
    <w:rsid w:val="00765397"/>
    <w:rsid w:val="0076595E"/>
    <w:rsid w:val="00765B4F"/>
    <w:rsid w:val="007666B0"/>
    <w:rsid w:val="00766AB8"/>
    <w:rsid w:val="00766CAF"/>
    <w:rsid w:val="00766CBC"/>
    <w:rsid w:val="00766EC0"/>
    <w:rsid w:val="00766FC6"/>
    <w:rsid w:val="0076780A"/>
    <w:rsid w:val="0076793B"/>
    <w:rsid w:val="00767AC1"/>
    <w:rsid w:val="00767BA5"/>
    <w:rsid w:val="0077024E"/>
    <w:rsid w:val="0077033D"/>
    <w:rsid w:val="00772058"/>
    <w:rsid w:val="00773203"/>
    <w:rsid w:val="00773614"/>
    <w:rsid w:val="00773A2D"/>
    <w:rsid w:val="00773AC4"/>
    <w:rsid w:val="00773B8D"/>
    <w:rsid w:val="00774713"/>
    <w:rsid w:val="00774AF6"/>
    <w:rsid w:val="00774CFE"/>
    <w:rsid w:val="00775135"/>
    <w:rsid w:val="00775440"/>
    <w:rsid w:val="00775446"/>
    <w:rsid w:val="00775839"/>
    <w:rsid w:val="007758FD"/>
    <w:rsid w:val="00777492"/>
    <w:rsid w:val="0078007B"/>
    <w:rsid w:val="007802A0"/>
    <w:rsid w:val="007806F6"/>
    <w:rsid w:val="007809DF"/>
    <w:rsid w:val="00780BD5"/>
    <w:rsid w:val="00780D8C"/>
    <w:rsid w:val="007812E4"/>
    <w:rsid w:val="00781451"/>
    <w:rsid w:val="007817DA"/>
    <w:rsid w:val="00781AAD"/>
    <w:rsid w:val="007823CD"/>
    <w:rsid w:val="00782892"/>
    <w:rsid w:val="007828B6"/>
    <w:rsid w:val="00782ED7"/>
    <w:rsid w:val="0078431E"/>
    <w:rsid w:val="00784406"/>
    <w:rsid w:val="0078512C"/>
    <w:rsid w:val="00785216"/>
    <w:rsid w:val="007856FD"/>
    <w:rsid w:val="00785C7F"/>
    <w:rsid w:val="00785EE4"/>
    <w:rsid w:val="0078631A"/>
    <w:rsid w:val="007865C5"/>
    <w:rsid w:val="00787306"/>
    <w:rsid w:val="00787808"/>
    <w:rsid w:val="0078791B"/>
    <w:rsid w:val="00790AC8"/>
    <w:rsid w:val="00790DF7"/>
    <w:rsid w:val="00790EDA"/>
    <w:rsid w:val="0079170E"/>
    <w:rsid w:val="00791752"/>
    <w:rsid w:val="00791A37"/>
    <w:rsid w:val="00791B5E"/>
    <w:rsid w:val="0079279A"/>
    <w:rsid w:val="00793A20"/>
    <w:rsid w:val="00794315"/>
    <w:rsid w:val="007945B8"/>
    <w:rsid w:val="00794B27"/>
    <w:rsid w:val="00794CD4"/>
    <w:rsid w:val="00794ED4"/>
    <w:rsid w:val="0079531E"/>
    <w:rsid w:val="0079556D"/>
    <w:rsid w:val="0079572D"/>
    <w:rsid w:val="0079575A"/>
    <w:rsid w:val="007958F0"/>
    <w:rsid w:val="00795BAE"/>
    <w:rsid w:val="00796342"/>
    <w:rsid w:val="00796584"/>
    <w:rsid w:val="00797106"/>
    <w:rsid w:val="007972E5"/>
    <w:rsid w:val="00797356"/>
    <w:rsid w:val="00797D56"/>
    <w:rsid w:val="00797D9D"/>
    <w:rsid w:val="00797DCA"/>
    <w:rsid w:val="007A00F7"/>
    <w:rsid w:val="007A0607"/>
    <w:rsid w:val="007A077E"/>
    <w:rsid w:val="007A097B"/>
    <w:rsid w:val="007A0C78"/>
    <w:rsid w:val="007A0CDD"/>
    <w:rsid w:val="007A16F6"/>
    <w:rsid w:val="007A19C7"/>
    <w:rsid w:val="007A229C"/>
    <w:rsid w:val="007A2C9D"/>
    <w:rsid w:val="007A30FA"/>
    <w:rsid w:val="007A35B2"/>
    <w:rsid w:val="007A4C78"/>
    <w:rsid w:val="007A5075"/>
    <w:rsid w:val="007A51B4"/>
    <w:rsid w:val="007A5841"/>
    <w:rsid w:val="007A5FA4"/>
    <w:rsid w:val="007A5FDB"/>
    <w:rsid w:val="007A6CBA"/>
    <w:rsid w:val="007A7352"/>
    <w:rsid w:val="007B00F5"/>
    <w:rsid w:val="007B051D"/>
    <w:rsid w:val="007B1437"/>
    <w:rsid w:val="007B19EA"/>
    <w:rsid w:val="007B1D7A"/>
    <w:rsid w:val="007B24B9"/>
    <w:rsid w:val="007B3C9B"/>
    <w:rsid w:val="007B4682"/>
    <w:rsid w:val="007B46FF"/>
    <w:rsid w:val="007B4998"/>
    <w:rsid w:val="007B51B6"/>
    <w:rsid w:val="007B52F0"/>
    <w:rsid w:val="007B59AA"/>
    <w:rsid w:val="007B5ADA"/>
    <w:rsid w:val="007B666B"/>
    <w:rsid w:val="007B69D5"/>
    <w:rsid w:val="007B6CA1"/>
    <w:rsid w:val="007B6D89"/>
    <w:rsid w:val="007B7939"/>
    <w:rsid w:val="007B7BF2"/>
    <w:rsid w:val="007C0CE0"/>
    <w:rsid w:val="007C0DA1"/>
    <w:rsid w:val="007C14C6"/>
    <w:rsid w:val="007C15BC"/>
    <w:rsid w:val="007C1D6D"/>
    <w:rsid w:val="007C1D7D"/>
    <w:rsid w:val="007C22F7"/>
    <w:rsid w:val="007C25A8"/>
    <w:rsid w:val="007C269A"/>
    <w:rsid w:val="007C2CDD"/>
    <w:rsid w:val="007C2D41"/>
    <w:rsid w:val="007C37CD"/>
    <w:rsid w:val="007C38A6"/>
    <w:rsid w:val="007C3A66"/>
    <w:rsid w:val="007C3D42"/>
    <w:rsid w:val="007C400E"/>
    <w:rsid w:val="007C42D4"/>
    <w:rsid w:val="007C4584"/>
    <w:rsid w:val="007C4CDC"/>
    <w:rsid w:val="007C5078"/>
    <w:rsid w:val="007C510D"/>
    <w:rsid w:val="007C5187"/>
    <w:rsid w:val="007C56AD"/>
    <w:rsid w:val="007C56D4"/>
    <w:rsid w:val="007C5B1C"/>
    <w:rsid w:val="007C5DE8"/>
    <w:rsid w:val="007C5F0B"/>
    <w:rsid w:val="007C5FA0"/>
    <w:rsid w:val="007C62E3"/>
    <w:rsid w:val="007C6834"/>
    <w:rsid w:val="007C6DA1"/>
    <w:rsid w:val="007C6E0C"/>
    <w:rsid w:val="007C7882"/>
    <w:rsid w:val="007C78EB"/>
    <w:rsid w:val="007C7EF2"/>
    <w:rsid w:val="007D0124"/>
    <w:rsid w:val="007D102F"/>
    <w:rsid w:val="007D1704"/>
    <w:rsid w:val="007D18E8"/>
    <w:rsid w:val="007D198F"/>
    <w:rsid w:val="007D1CB3"/>
    <w:rsid w:val="007D3AF8"/>
    <w:rsid w:val="007D3B22"/>
    <w:rsid w:val="007D3BE4"/>
    <w:rsid w:val="007D4097"/>
    <w:rsid w:val="007D40E3"/>
    <w:rsid w:val="007D43CB"/>
    <w:rsid w:val="007D44C8"/>
    <w:rsid w:val="007D455C"/>
    <w:rsid w:val="007D4852"/>
    <w:rsid w:val="007D4B33"/>
    <w:rsid w:val="007D542B"/>
    <w:rsid w:val="007D56D5"/>
    <w:rsid w:val="007D57F0"/>
    <w:rsid w:val="007D58F8"/>
    <w:rsid w:val="007D5908"/>
    <w:rsid w:val="007D5BB7"/>
    <w:rsid w:val="007D5DF2"/>
    <w:rsid w:val="007D5F33"/>
    <w:rsid w:val="007D6358"/>
    <w:rsid w:val="007D799E"/>
    <w:rsid w:val="007D7D04"/>
    <w:rsid w:val="007D7F7E"/>
    <w:rsid w:val="007E1268"/>
    <w:rsid w:val="007E14F6"/>
    <w:rsid w:val="007E1591"/>
    <w:rsid w:val="007E15E1"/>
    <w:rsid w:val="007E18DC"/>
    <w:rsid w:val="007E24F4"/>
    <w:rsid w:val="007E27BA"/>
    <w:rsid w:val="007E2A08"/>
    <w:rsid w:val="007E3102"/>
    <w:rsid w:val="007E34E2"/>
    <w:rsid w:val="007E35F1"/>
    <w:rsid w:val="007E37A5"/>
    <w:rsid w:val="007E3896"/>
    <w:rsid w:val="007E3A92"/>
    <w:rsid w:val="007E3B66"/>
    <w:rsid w:val="007E3F0D"/>
    <w:rsid w:val="007E3FDD"/>
    <w:rsid w:val="007E4129"/>
    <w:rsid w:val="007E4A9F"/>
    <w:rsid w:val="007E4C99"/>
    <w:rsid w:val="007E4EAF"/>
    <w:rsid w:val="007E5431"/>
    <w:rsid w:val="007E582E"/>
    <w:rsid w:val="007E5AB2"/>
    <w:rsid w:val="007E5C1F"/>
    <w:rsid w:val="007E5DD7"/>
    <w:rsid w:val="007E6399"/>
    <w:rsid w:val="007E6C0F"/>
    <w:rsid w:val="007E6D58"/>
    <w:rsid w:val="007E6FCD"/>
    <w:rsid w:val="007E705B"/>
    <w:rsid w:val="007E7167"/>
    <w:rsid w:val="007E776D"/>
    <w:rsid w:val="007E78C9"/>
    <w:rsid w:val="007F03E8"/>
    <w:rsid w:val="007F053E"/>
    <w:rsid w:val="007F0966"/>
    <w:rsid w:val="007F137E"/>
    <w:rsid w:val="007F15D2"/>
    <w:rsid w:val="007F16BE"/>
    <w:rsid w:val="007F200B"/>
    <w:rsid w:val="007F2044"/>
    <w:rsid w:val="007F22BC"/>
    <w:rsid w:val="007F26F9"/>
    <w:rsid w:val="007F2B57"/>
    <w:rsid w:val="007F2B82"/>
    <w:rsid w:val="007F3287"/>
    <w:rsid w:val="007F34BF"/>
    <w:rsid w:val="007F467F"/>
    <w:rsid w:val="007F4905"/>
    <w:rsid w:val="007F5003"/>
    <w:rsid w:val="007F5288"/>
    <w:rsid w:val="007F54F9"/>
    <w:rsid w:val="007F5729"/>
    <w:rsid w:val="007F5B84"/>
    <w:rsid w:val="007F60C1"/>
    <w:rsid w:val="007F6150"/>
    <w:rsid w:val="007F6831"/>
    <w:rsid w:val="007F6A33"/>
    <w:rsid w:val="007F6BB2"/>
    <w:rsid w:val="007F6EF5"/>
    <w:rsid w:val="007F7606"/>
    <w:rsid w:val="007F7613"/>
    <w:rsid w:val="00800794"/>
    <w:rsid w:val="0080099E"/>
    <w:rsid w:val="00800C89"/>
    <w:rsid w:val="00800E9A"/>
    <w:rsid w:val="008010A0"/>
    <w:rsid w:val="00801AD8"/>
    <w:rsid w:val="00801E3D"/>
    <w:rsid w:val="0080208B"/>
    <w:rsid w:val="00802347"/>
    <w:rsid w:val="00802EB4"/>
    <w:rsid w:val="008037D4"/>
    <w:rsid w:val="00803A0C"/>
    <w:rsid w:val="00804793"/>
    <w:rsid w:val="00804AC6"/>
    <w:rsid w:val="00804C53"/>
    <w:rsid w:val="00804F8E"/>
    <w:rsid w:val="0080580C"/>
    <w:rsid w:val="008058F0"/>
    <w:rsid w:val="00805AD7"/>
    <w:rsid w:val="00806050"/>
    <w:rsid w:val="008061EF"/>
    <w:rsid w:val="00806204"/>
    <w:rsid w:val="00806337"/>
    <w:rsid w:val="00806E30"/>
    <w:rsid w:val="008076E1"/>
    <w:rsid w:val="00810A0C"/>
    <w:rsid w:val="00810E1A"/>
    <w:rsid w:val="00811BB4"/>
    <w:rsid w:val="00812032"/>
    <w:rsid w:val="00812256"/>
    <w:rsid w:val="00812917"/>
    <w:rsid w:val="00812EC9"/>
    <w:rsid w:val="00813009"/>
    <w:rsid w:val="00813390"/>
    <w:rsid w:val="0081389F"/>
    <w:rsid w:val="00814D1F"/>
    <w:rsid w:val="00815621"/>
    <w:rsid w:val="008158E3"/>
    <w:rsid w:val="00815D42"/>
    <w:rsid w:val="00815E59"/>
    <w:rsid w:val="0081631B"/>
    <w:rsid w:val="0081699E"/>
    <w:rsid w:val="008170D2"/>
    <w:rsid w:val="00817100"/>
    <w:rsid w:val="008172ED"/>
    <w:rsid w:val="0081755A"/>
    <w:rsid w:val="00820180"/>
    <w:rsid w:val="00821017"/>
    <w:rsid w:val="008211B9"/>
    <w:rsid w:val="00821CDC"/>
    <w:rsid w:val="00821D92"/>
    <w:rsid w:val="00821EFC"/>
    <w:rsid w:val="008222F4"/>
    <w:rsid w:val="008223B0"/>
    <w:rsid w:val="00822A92"/>
    <w:rsid w:val="0082341D"/>
    <w:rsid w:val="008236F7"/>
    <w:rsid w:val="00823E2C"/>
    <w:rsid w:val="00824165"/>
    <w:rsid w:val="00824E0C"/>
    <w:rsid w:val="00824E8A"/>
    <w:rsid w:val="00824FFC"/>
    <w:rsid w:val="008252A4"/>
    <w:rsid w:val="0082549B"/>
    <w:rsid w:val="00825555"/>
    <w:rsid w:val="00825647"/>
    <w:rsid w:val="00825790"/>
    <w:rsid w:val="00825A08"/>
    <w:rsid w:val="00825A10"/>
    <w:rsid w:val="00825BFE"/>
    <w:rsid w:val="00825CAE"/>
    <w:rsid w:val="0082614F"/>
    <w:rsid w:val="008262EE"/>
    <w:rsid w:val="0082641A"/>
    <w:rsid w:val="0082658A"/>
    <w:rsid w:val="00826715"/>
    <w:rsid w:val="00827129"/>
    <w:rsid w:val="00827D24"/>
    <w:rsid w:val="00827F6B"/>
    <w:rsid w:val="00827FDC"/>
    <w:rsid w:val="00830082"/>
    <w:rsid w:val="008302C3"/>
    <w:rsid w:val="00830348"/>
    <w:rsid w:val="0083045B"/>
    <w:rsid w:val="008310AE"/>
    <w:rsid w:val="008311FD"/>
    <w:rsid w:val="0083206E"/>
    <w:rsid w:val="008323B9"/>
    <w:rsid w:val="008325FF"/>
    <w:rsid w:val="008327E4"/>
    <w:rsid w:val="00832E07"/>
    <w:rsid w:val="0083311D"/>
    <w:rsid w:val="008332BE"/>
    <w:rsid w:val="00833C56"/>
    <w:rsid w:val="00834074"/>
    <w:rsid w:val="008346BD"/>
    <w:rsid w:val="00834BF8"/>
    <w:rsid w:val="00834CFC"/>
    <w:rsid w:val="008350B5"/>
    <w:rsid w:val="008350F6"/>
    <w:rsid w:val="00835121"/>
    <w:rsid w:val="0083556A"/>
    <w:rsid w:val="00835B49"/>
    <w:rsid w:val="00835BFB"/>
    <w:rsid w:val="00835E5E"/>
    <w:rsid w:val="00835F52"/>
    <w:rsid w:val="00835FAB"/>
    <w:rsid w:val="0083602D"/>
    <w:rsid w:val="008363A0"/>
    <w:rsid w:val="0083653B"/>
    <w:rsid w:val="008365C6"/>
    <w:rsid w:val="00836613"/>
    <w:rsid w:val="00836DF2"/>
    <w:rsid w:val="0083730E"/>
    <w:rsid w:val="00837796"/>
    <w:rsid w:val="008400A0"/>
    <w:rsid w:val="00840143"/>
    <w:rsid w:val="0084054A"/>
    <w:rsid w:val="00840653"/>
    <w:rsid w:val="008409A1"/>
    <w:rsid w:val="008409B9"/>
    <w:rsid w:val="00841459"/>
    <w:rsid w:val="00841E56"/>
    <w:rsid w:val="008421EA"/>
    <w:rsid w:val="008427B8"/>
    <w:rsid w:val="00842901"/>
    <w:rsid w:val="00842D8E"/>
    <w:rsid w:val="00842E19"/>
    <w:rsid w:val="00842E92"/>
    <w:rsid w:val="008439DB"/>
    <w:rsid w:val="008440D6"/>
    <w:rsid w:val="00844301"/>
    <w:rsid w:val="00844781"/>
    <w:rsid w:val="00844EB0"/>
    <w:rsid w:val="008460BD"/>
    <w:rsid w:val="00846C71"/>
    <w:rsid w:val="00846E08"/>
    <w:rsid w:val="0084702F"/>
    <w:rsid w:val="00847B24"/>
    <w:rsid w:val="008505F4"/>
    <w:rsid w:val="008507A8"/>
    <w:rsid w:val="00851470"/>
    <w:rsid w:val="00851604"/>
    <w:rsid w:val="00851CAD"/>
    <w:rsid w:val="00851D94"/>
    <w:rsid w:val="00851EBA"/>
    <w:rsid w:val="008520CE"/>
    <w:rsid w:val="008524E3"/>
    <w:rsid w:val="00852745"/>
    <w:rsid w:val="00852CDC"/>
    <w:rsid w:val="00852E6E"/>
    <w:rsid w:val="008537C9"/>
    <w:rsid w:val="00853E99"/>
    <w:rsid w:val="0085432D"/>
    <w:rsid w:val="00854466"/>
    <w:rsid w:val="00854B1B"/>
    <w:rsid w:val="00854D65"/>
    <w:rsid w:val="00854FA8"/>
    <w:rsid w:val="0085547A"/>
    <w:rsid w:val="008555EC"/>
    <w:rsid w:val="00855E19"/>
    <w:rsid w:val="00856202"/>
    <w:rsid w:val="00856513"/>
    <w:rsid w:val="00856542"/>
    <w:rsid w:val="00856977"/>
    <w:rsid w:val="00856C71"/>
    <w:rsid w:val="00856E49"/>
    <w:rsid w:val="00857299"/>
    <w:rsid w:val="008573C1"/>
    <w:rsid w:val="00857AA6"/>
    <w:rsid w:val="00857B25"/>
    <w:rsid w:val="00857E62"/>
    <w:rsid w:val="00860034"/>
    <w:rsid w:val="0086025C"/>
    <w:rsid w:val="00860597"/>
    <w:rsid w:val="00860D52"/>
    <w:rsid w:val="00861004"/>
    <w:rsid w:val="008611E6"/>
    <w:rsid w:val="008613C3"/>
    <w:rsid w:val="008618AF"/>
    <w:rsid w:val="00861F7C"/>
    <w:rsid w:val="00862800"/>
    <w:rsid w:val="00862E57"/>
    <w:rsid w:val="008630C2"/>
    <w:rsid w:val="0086338A"/>
    <w:rsid w:val="00863CC1"/>
    <w:rsid w:val="00863D60"/>
    <w:rsid w:val="00864051"/>
    <w:rsid w:val="0086428A"/>
    <w:rsid w:val="0086492E"/>
    <w:rsid w:val="00864DE7"/>
    <w:rsid w:val="00865025"/>
    <w:rsid w:val="00865B57"/>
    <w:rsid w:val="00866270"/>
    <w:rsid w:val="00866862"/>
    <w:rsid w:val="00866A84"/>
    <w:rsid w:val="00866C02"/>
    <w:rsid w:val="00866E22"/>
    <w:rsid w:val="00866E3F"/>
    <w:rsid w:val="00867030"/>
    <w:rsid w:val="00867A95"/>
    <w:rsid w:val="00867E2D"/>
    <w:rsid w:val="0087063B"/>
    <w:rsid w:val="00870729"/>
    <w:rsid w:val="008709E4"/>
    <w:rsid w:val="00870F12"/>
    <w:rsid w:val="00870F49"/>
    <w:rsid w:val="008717E7"/>
    <w:rsid w:val="008721CB"/>
    <w:rsid w:val="00873061"/>
    <w:rsid w:val="008730E2"/>
    <w:rsid w:val="00873460"/>
    <w:rsid w:val="00873F4C"/>
    <w:rsid w:val="008743C7"/>
    <w:rsid w:val="0087484E"/>
    <w:rsid w:val="00874B84"/>
    <w:rsid w:val="00875004"/>
    <w:rsid w:val="00875521"/>
    <w:rsid w:val="00875BCD"/>
    <w:rsid w:val="008779CC"/>
    <w:rsid w:val="00877AB7"/>
    <w:rsid w:val="00880064"/>
    <w:rsid w:val="00881551"/>
    <w:rsid w:val="008816A3"/>
    <w:rsid w:val="008819EE"/>
    <w:rsid w:val="00881EA8"/>
    <w:rsid w:val="00881EE4"/>
    <w:rsid w:val="00882DA1"/>
    <w:rsid w:val="00882E5D"/>
    <w:rsid w:val="00883047"/>
    <w:rsid w:val="008834A8"/>
    <w:rsid w:val="00883527"/>
    <w:rsid w:val="00883CD0"/>
    <w:rsid w:val="00883E91"/>
    <w:rsid w:val="00884385"/>
    <w:rsid w:val="008847DC"/>
    <w:rsid w:val="008847FF"/>
    <w:rsid w:val="008849B7"/>
    <w:rsid w:val="00884B9F"/>
    <w:rsid w:val="00885602"/>
    <w:rsid w:val="00885972"/>
    <w:rsid w:val="00885A7A"/>
    <w:rsid w:val="00885AD9"/>
    <w:rsid w:val="008864ED"/>
    <w:rsid w:val="00886A41"/>
    <w:rsid w:val="008872F9"/>
    <w:rsid w:val="00887710"/>
    <w:rsid w:val="00887740"/>
    <w:rsid w:val="00887809"/>
    <w:rsid w:val="008879DE"/>
    <w:rsid w:val="00887A62"/>
    <w:rsid w:val="00887DD3"/>
    <w:rsid w:val="00890095"/>
    <w:rsid w:val="008909EA"/>
    <w:rsid w:val="00890D69"/>
    <w:rsid w:val="00890E38"/>
    <w:rsid w:val="00890EA5"/>
    <w:rsid w:val="00891148"/>
    <w:rsid w:val="008913A9"/>
    <w:rsid w:val="008913FA"/>
    <w:rsid w:val="0089195B"/>
    <w:rsid w:val="00891DB6"/>
    <w:rsid w:val="008920BC"/>
    <w:rsid w:val="008921E4"/>
    <w:rsid w:val="0089250D"/>
    <w:rsid w:val="00892544"/>
    <w:rsid w:val="00892849"/>
    <w:rsid w:val="0089288A"/>
    <w:rsid w:val="00892A29"/>
    <w:rsid w:val="00892DF6"/>
    <w:rsid w:val="00892E46"/>
    <w:rsid w:val="00893515"/>
    <w:rsid w:val="008935C5"/>
    <w:rsid w:val="00893650"/>
    <w:rsid w:val="00893888"/>
    <w:rsid w:val="008942A3"/>
    <w:rsid w:val="0089448F"/>
    <w:rsid w:val="00894BBC"/>
    <w:rsid w:val="008952F3"/>
    <w:rsid w:val="00895BE7"/>
    <w:rsid w:val="00895E30"/>
    <w:rsid w:val="00895FB4"/>
    <w:rsid w:val="008964CB"/>
    <w:rsid w:val="00896FF0"/>
    <w:rsid w:val="0089706A"/>
    <w:rsid w:val="00897BCA"/>
    <w:rsid w:val="00897CE2"/>
    <w:rsid w:val="00897E63"/>
    <w:rsid w:val="008A00B5"/>
    <w:rsid w:val="008A00BF"/>
    <w:rsid w:val="008A0F8A"/>
    <w:rsid w:val="008A1468"/>
    <w:rsid w:val="008A187F"/>
    <w:rsid w:val="008A1E8F"/>
    <w:rsid w:val="008A21D6"/>
    <w:rsid w:val="008A26A0"/>
    <w:rsid w:val="008A2A94"/>
    <w:rsid w:val="008A2D70"/>
    <w:rsid w:val="008A3691"/>
    <w:rsid w:val="008A3989"/>
    <w:rsid w:val="008A3F04"/>
    <w:rsid w:val="008A4657"/>
    <w:rsid w:val="008A47BA"/>
    <w:rsid w:val="008A4FC6"/>
    <w:rsid w:val="008A5052"/>
    <w:rsid w:val="008A5B5A"/>
    <w:rsid w:val="008A5CFB"/>
    <w:rsid w:val="008A654D"/>
    <w:rsid w:val="008A65C4"/>
    <w:rsid w:val="008A6859"/>
    <w:rsid w:val="008A6A3F"/>
    <w:rsid w:val="008A6BDA"/>
    <w:rsid w:val="008A6D51"/>
    <w:rsid w:val="008A7581"/>
    <w:rsid w:val="008A787C"/>
    <w:rsid w:val="008A7E0E"/>
    <w:rsid w:val="008A7E69"/>
    <w:rsid w:val="008B05D0"/>
    <w:rsid w:val="008B0B12"/>
    <w:rsid w:val="008B1BF6"/>
    <w:rsid w:val="008B1D1A"/>
    <w:rsid w:val="008B2B11"/>
    <w:rsid w:val="008B2B57"/>
    <w:rsid w:val="008B2BCA"/>
    <w:rsid w:val="008B2E64"/>
    <w:rsid w:val="008B322B"/>
    <w:rsid w:val="008B3AFD"/>
    <w:rsid w:val="008B3B7E"/>
    <w:rsid w:val="008B3B95"/>
    <w:rsid w:val="008B440C"/>
    <w:rsid w:val="008B4E68"/>
    <w:rsid w:val="008B4E6E"/>
    <w:rsid w:val="008B5582"/>
    <w:rsid w:val="008B56AB"/>
    <w:rsid w:val="008B63EA"/>
    <w:rsid w:val="008B644B"/>
    <w:rsid w:val="008B69C1"/>
    <w:rsid w:val="008B6A5F"/>
    <w:rsid w:val="008B6AB7"/>
    <w:rsid w:val="008B6C55"/>
    <w:rsid w:val="008B779C"/>
    <w:rsid w:val="008C2A71"/>
    <w:rsid w:val="008C2B25"/>
    <w:rsid w:val="008C30CE"/>
    <w:rsid w:val="008C3267"/>
    <w:rsid w:val="008C356C"/>
    <w:rsid w:val="008C35A7"/>
    <w:rsid w:val="008C36A9"/>
    <w:rsid w:val="008C36E3"/>
    <w:rsid w:val="008C3EA4"/>
    <w:rsid w:val="008C4075"/>
    <w:rsid w:val="008C407B"/>
    <w:rsid w:val="008C408E"/>
    <w:rsid w:val="008C448F"/>
    <w:rsid w:val="008C45FF"/>
    <w:rsid w:val="008C478D"/>
    <w:rsid w:val="008C4A66"/>
    <w:rsid w:val="008C56CF"/>
    <w:rsid w:val="008C57E9"/>
    <w:rsid w:val="008C5B5B"/>
    <w:rsid w:val="008C5D90"/>
    <w:rsid w:val="008C642A"/>
    <w:rsid w:val="008C654A"/>
    <w:rsid w:val="008C6B27"/>
    <w:rsid w:val="008C6C2B"/>
    <w:rsid w:val="008C799D"/>
    <w:rsid w:val="008D00DD"/>
    <w:rsid w:val="008D0141"/>
    <w:rsid w:val="008D01DC"/>
    <w:rsid w:val="008D0278"/>
    <w:rsid w:val="008D03B8"/>
    <w:rsid w:val="008D08CB"/>
    <w:rsid w:val="008D1AA3"/>
    <w:rsid w:val="008D2125"/>
    <w:rsid w:val="008D21E3"/>
    <w:rsid w:val="008D250C"/>
    <w:rsid w:val="008D309C"/>
    <w:rsid w:val="008D3AAF"/>
    <w:rsid w:val="008D4C4B"/>
    <w:rsid w:val="008D5772"/>
    <w:rsid w:val="008D5F42"/>
    <w:rsid w:val="008D6162"/>
    <w:rsid w:val="008D6522"/>
    <w:rsid w:val="008D65A8"/>
    <w:rsid w:val="008D6DB4"/>
    <w:rsid w:val="008D6E0D"/>
    <w:rsid w:val="008D70B2"/>
    <w:rsid w:val="008D769C"/>
    <w:rsid w:val="008D7947"/>
    <w:rsid w:val="008D79EB"/>
    <w:rsid w:val="008D7B63"/>
    <w:rsid w:val="008E033D"/>
    <w:rsid w:val="008E0E19"/>
    <w:rsid w:val="008E129A"/>
    <w:rsid w:val="008E1AB4"/>
    <w:rsid w:val="008E20EC"/>
    <w:rsid w:val="008E210B"/>
    <w:rsid w:val="008E212D"/>
    <w:rsid w:val="008E2329"/>
    <w:rsid w:val="008E2693"/>
    <w:rsid w:val="008E2A79"/>
    <w:rsid w:val="008E2B2A"/>
    <w:rsid w:val="008E3069"/>
    <w:rsid w:val="008E3BA6"/>
    <w:rsid w:val="008E3F8F"/>
    <w:rsid w:val="008E401F"/>
    <w:rsid w:val="008E40DE"/>
    <w:rsid w:val="008E4104"/>
    <w:rsid w:val="008E4FD9"/>
    <w:rsid w:val="008E588E"/>
    <w:rsid w:val="008E5926"/>
    <w:rsid w:val="008E5BEC"/>
    <w:rsid w:val="008E5D04"/>
    <w:rsid w:val="008E5EC9"/>
    <w:rsid w:val="008E68D8"/>
    <w:rsid w:val="008E6B14"/>
    <w:rsid w:val="008E78A1"/>
    <w:rsid w:val="008E7FE9"/>
    <w:rsid w:val="008F05E5"/>
    <w:rsid w:val="008F06F9"/>
    <w:rsid w:val="008F0773"/>
    <w:rsid w:val="008F0AC5"/>
    <w:rsid w:val="008F14F1"/>
    <w:rsid w:val="008F1B86"/>
    <w:rsid w:val="008F1E67"/>
    <w:rsid w:val="008F2B42"/>
    <w:rsid w:val="008F2CB3"/>
    <w:rsid w:val="008F2CB4"/>
    <w:rsid w:val="008F3022"/>
    <w:rsid w:val="008F35DF"/>
    <w:rsid w:val="008F368B"/>
    <w:rsid w:val="008F3931"/>
    <w:rsid w:val="008F3A42"/>
    <w:rsid w:val="008F3A6A"/>
    <w:rsid w:val="008F3C33"/>
    <w:rsid w:val="008F3CB2"/>
    <w:rsid w:val="008F3D30"/>
    <w:rsid w:val="008F3F5C"/>
    <w:rsid w:val="008F4105"/>
    <w:rsid w:val="008F444B"/>
    <w:rsid w:val="008F4514"/>
    <w:rsid w:val="008F4723"/>
    <w:rsid w:val="008F4E34"/>
    <w:rsid w:val="008F4E7E"/>
    <w:rsid w:val="008F5D97"/>
    <w:rsid w:val="008F6193"/>
    <w:rsid w:val="008F67E7"/>
    <w:rsid w:val="008F69E2"/>
    <w:rsid w:val="008F6CCA"/>
    <w:rsid w:val="008F6DC9"/>
    <w:rsid w:val="008F6FAD"/>
    <w:rsid w:val="008F7560"/>
    <w:rsid w:val="008F7607"/>
    <w:rsid w:val="008F79EC"/>
    <w:rsid w:val="009003CE"/>
    <w:rsid w:val="00900AD8"/>
    <w:rsid w:val="00900BB1"/>
    <w:rsid w:val="00900E80"/>
    <w:rsid w:val="009013D9"/>
    <w:rsid w:val="009014F8"/>
    <w:rsid w:val="00901619"/>
    <w:rsid w:val="00901907"/>
    <w:rsid w:val="00902D4E"/>
    <w:rsid w:val="00902D56"/>
    <w:rsid w:val="009036F5"/>
    <w:rsid w:val="00904265"/>
    <w:rsid w:val="0090485A"/>
    <w:rsid w:val="00904D1C"/>
    <w:rsid w:val="009058D1"/>
    <w:rsid w:val="00905A8F"/>
    <w:rsid w:val="00905DC9"/>
    <w:rsid w:val="00905FA3"/>
    <w:rsid w:val="0090737B"/>
    <w:rsid w:val="0090750F"/>
    <w:rsid w:val="0091018A"/>
    <w:rsid w:val="009109B7"/>
    <w:rsid w:val="00911109"/>
    <w:rsid w:val="00911241"/>
    <w:rsid w:val="00911469"/>
    <w:rsid w:val="0091169A"/>
    <w:rsid w:val="00911AB7"/>
    <w:rsid w:val="0091256B"/>
    <w:rsid w:val="00912802"/>
    <w:rsid w:val="00912A63"/>
    <w:rsid w:val="00912C51"/>
    <w:rsid w:val="0091317F"/>
    <w:rsid w:val="00913309"/>
    <w:rsid w:val="0091350D"/>
    <w:rsid w:val="00913866"/>
    <w:rsid w:val="00913A8F"/>
    <w:rsid w:val="00913E0B"/>
    <w:rsid w:val="00913ECE"/>
    <w:rsid w:val="00913EF1"/>
    <w:rsid w:val="00913F3B"/>
    <w:rsid w:val="00914991"/>
    <w:rsid w:val="00914AD5"/>
    <w:rsid w:val="009152A3"/>
    <w:rsid w:val="009157D6"/>
    <w:rsid w:val="00915F22"/>
    <w:rsid w:val="009161AC"/>
    <w:rsid w:val="00916757"/>
    <w:rsid w:val="00916A94"/>
    <w:rsid w:val="00916D28"/>
    <w:rsid w:val="0091716D"/>
    <w:rsid w:val="0091738F"/>
    <w:rsid w:val="00917B04"/>
    <w:rsid w:val="009205E2"/>
    <w:rsid w:val="00920FDB"/>
    <w:rsid w:val="00921733"/>
    <w:rsid w:val="00922AA6"/>
    <w:rsid w:val="00922D82"/>
    <w:rsid w:val="00923339"/>
    <w:rsid w:val="0092403D"/>
    <w:rsid w:val="00924DA7"/>
    <w:rsid w:val="00924EA3"/>
    <w:rsid w:val="00924EBB"/>
    <w:rsid w:val="00925B15"/>
    <w:rsid w:val="00925E90"/>
    <w:rsid w:val="00925FD6"/>
    <w:rsid w:val="009265A9"/>
    <w:rsid w:val="009269BD"/>
    <w:rsid w:val="009270A9"/>
    <w:rsid w:val="00927602"/>
    <w:rsid w:val="00927DBF"/>
    <w:rsid w:val="00930190"/>
    <w:rsid w:val="009320B7"/>
    <w:rsid w:val="009320D6"/>
    <w:rsid w:val="00932246"/>
    <w:rsid w:val="00932CA7"/>
    <w:rsid w:val="00932E32"/>
    <w:rsid w:val="00932ED7"/>
    <w:rsid w:val="00933305"/>
    <w:rsid w:val="00933315"/>
    <w:rsid w:val="0093350E"/>
    <w:rsid w:val="009336D7"/>
    <w:rsid w:val="00933873"/>
    <w:rsid w:val="00933A5E"/>
    <w:rsid w:val="009345D9"/>
    <w:rsid w:val="00934C8A"/>
    <w:rsid w:val="00934D64"/>
    <w:rsid w:val="00934DC7"/>
    <w:rsid w:val="00934E8E"/>
    <w:rsid w:val="00935061"/>
    <w:rsid w:val="00935153"/>
    <w:rsid w:val="00935AF2"/>
    <w:rsid w:val="009361B3"/>
    <w:rsid w:val="009361E5"/>
    <w:rsid w:val="00936D3D"/>
    <w:rsid w:val="00936DB4"/>
    <w:rsid w:val="0093724A"/>
    <w:rsid w:val="00937591"/>
    <w:rsid w:val="009377F5"/>
    <w:rsid w:val="00937F4B"/>
    <w:rsid w:val="00940460"/>
    <w:rsid w:val="00940521"/>
    <w:rsid w:val="009406C9"/>
    <w:rsid w:val="00940BE7"/>
    <w:rsid w:val="0094102A"/>
    <w:rsid w:val="0094124A"/>
    <w:rsid w:val="00941E8C"/>
    <w:rsid w:val="00941F51"/>
    <w:rsid w:val="00941FF6"/>
    <w:rsid w:val="00942345"/>
    <w:rsid w:val="0094234C"/>
    <w:rsid w:val="009426DA"/>
    <w:rsid w:val="00943B47"/>
    <w:rsid w:val="00943FD2"/>
    <w:rsid w:val="009447EA"/>
    <w:rsid w:val="009448D1"/>
    <w:rsid w:val="0094512E"/>
    <w:rsid w:val="00945219"/>
    <w:rsid w:val="0094544D"/>
    <w:rsid w:val="00945578"/>
    <w:rsid w:val="00945967"/>
    <w:rsid w:val="00945F04"/>
    <w:rsid w:val="009460BC"/>
    <w:rsid w:val="00946111"/>
    <w:rsid w:val="009463B8"/>
    <w:rsid w:val="009464A1"/>
    <w:rsid w:val="009465D3"/>
    <w:rsid w:val="009467A8"/>
    <w:rsid w:val="00946C57"/>
    <w:rsid w:val="009478F4"/>
    <w:rsid w:val="00950116"/>
    <w:rsid w:val="009505E1"/>
    <w:rsid w:val="009515D2"/>
    <w:rsid w:val="00951C4D"/>
    <w:rsid w:val="00951FDB"/>
    <w:rsid w:val="0095251F"/>
    <w:rsid w:val="0095276E"/>
    <w:rsid w:val="009529CA"/>
    <w:rsid w:val="009529E6"/>
    <w:rsid w:val="00952FF0"/>
    <w:rsid w:val="0095300C"/>
    <w:rsid w:val="009533F3"/>
    <w:rsid w:val="0095343A"/>
    <w:rsid w:val="009535DB"/>
    <w:rsid w:val="00953662"/>
    <w:rsid w:val="00953AF0"/>
    <w:rsid w:val="00953D5B"/>
    <w:rsid w:val="00953DB1"/>
    <w:rsid w:val="009540C2"/>
    <w:rsid w:val="009542C3"/>
    <w:rsid w:val="00954531"/>
    <w:rsid w:val="0095470E"/>
    <w:rsid w:val="00954DAC"/>
    <w:rsid w:val="00954EE0"/>
    <w:rsid w:val="009551D6"/>
    <w:rsid w:val="00955618"/>
    <w:rsid w:val="009558A0"/>
    <w:rsid w:val="00955BAE"/>
    <w:rsid w:val="0095669F"/>
    <w:rsid w:val="00956C12"/>
    <w:rsid w:val="0095793E"/>
    <w:rsid w:val="00960036"/>
    <w:rsid w:val="00960288"/>
    <w:rsid w:val="00960642"/>
    <w:rsid w:val="00960A1E"/>
    <w:rsid w:val="00960A5B"/>
    <w:rsid w:val="00961231"/>
    <w:rsid w:val="00961B88"/>
    <w:rsid w:val="00961BE0"/>
    <w:rsid w:val="009628F5"/>
    <w:rsid w:val="00962A2C"/>
    <w:rsid w:val="00962FCC"/>
    <w:rsid w:val="00963C7C"/>
    <w:rsid w:val="00964091"/>
    <w:rsid w:val="00964F07"/>
    <w:rsid w:val="0096527E"/>
    <w:rsid w:val="009652E9"/>
    <w:rsid w:val="00965559"/>
    <w:rsid w:val="009656AF"/>
    <w:rsid w:val="00965ADE"/>
    <w:rsid w:val="00965D45"/>
    <w:rsid w:val="00965DBB"/>
    <w:rsid w:val="00965DD2"/>
    <w:rsid w:val="00965E11"/>
    <w:rsid w:val="00966E8B"/>
    <w:rsid w:val="00966F16"/>
    <w:rsid w:val="00966FEB"/>
    <w:rsid w:val="009670FD"/>
    <w:rsid w:val="009675A2"/>
    <w:rsid w:val="00967A29"/>
    <w:rsid w:val="00967DE6"/>
    <w:rsid w:val="0097087C"/>
    <w:rsid w:val="00970E71"/>
    <w:rsid w:val="00971124"/>
    <w:rsid w:val="00971ACB"/>
    <w:rsid w:val="00971C69"/>
    <w:rsid w:val="00971E52"/>
    <w:rsid w:val="00971F9E"/>
    <w:rsid w:val="0097205B"/>
    <w:rsid w:val="00972639"/>
    <w:rsid w:val="009727CE"/>
    <w:rsid w:val="009738EB"/>
    <w:rsid w:val="009743FB"/>
    <w:rsid w:val="00974703"/>
    <w:rsid w:val="0097473A"/>
    <w:rsid w:val="009749B2"/>
    <w:rsid w:val="00974B24"/>
    <w:rsid w:val="009751D6"/>
    <w:rsid w:val="0097580D"/>
    <w:rsid w:val="00975BCD"/>
    <w:rsid w:val="00976175"/>
    <w:rsid w:val="00976285"/>
    <w:rsid w:val="0097667D"/>
    <w:rsid w:val="00976943"/>
    <w:rsid w:val="0097696F"/>
    <w:rsid w:val="00977B0C"/>
    <w:rsid w:val="00980092"/>
    <w:rsid w:val="00980B6C"/>
    <w:rsid w:val="009811C4"/>
    <w:rsid w:val="0098123E"/>
    <w:rsid w:val="009815C7"/>
    <w:rsid w:val="00981844"/>
    <w:rsid w:val="009818A3"/>
    <w:rsid w:val="00981FEA"/>
    <w:rsid w:val="009830BE"/>
    <w:rsid w:val="0098356A"/>
    <w:rsid w:val="0098368A"/>
    <w:rsid w:val="0098370C"/>
    <w:rsid w:val="009839F1"/>
    <w:rsid w:val="00984A0B"/>
    <w:rsid w:val="00984C39"/>
    <w:rsid w:val="00984F46"/>
    <w:rsid w:val="00984FC9"/>
    <w:rsid w:val="0098504F"/>
    <w:rsid w:val="0098540F"/>
    <w:rsid w:val="009857D0"/>
    <w:rsid w:val="00985EB5"/>
    <w:rsid w:val="009862E8"/>
    <w:rsid w:val="0098639C"/>
    <w:rsid w:val="0098656F"/>
    <w:rsid w:val="0098663F"/>
    <w:rsid w:val="009867EB"/>
    <w:rsid w:val="00986831"/>
    <w:rsid w:val="00986D9B"/>
    <w:rsid w:val="00987159"/>
    <w:rsid w:val="00987250"/>
    <w:rsid w:val="0098736B"/>
    <w:rsid w:val="00987C2B"/>
    <w:rsid w:val="00990074"/>
    <w:rsid w:val="009901B3"/>
    <w:rsid w:val="00990B2F"/>
    <w:rsid w:val="00990B63"/>
    <w:rsid w:val="009910FF"/>
    <w:rsid w:val="00991207"/>
    <w:rsid w:val="009916DD"/>
    <w:rsid w:val="0099228B"/>
    <w:rsid w:val="0099270B"/>
    <w:rsid w:val="009929DA"/>
    <w:rsid w:val="00993015"/>
    <w:rsid w:val="00993482"/>
    <w:rsid w:val="00993708"/>
    <w:rsid w:val="00993847"/>
    <w:rsid w:val="00993B7E"/>
    <w:rsid w:val="009948A2"/>
    <w:rsid w:val="009949CE"/>
    <w:rsid w:val="00994D7F"/>
    <w:rsid w:val="009956B9"/>
    <w:rsid w:val="009958C3"/>
    <w:rsid w:val="00995998"/>
    <w:rsid w:val="00995FC7"/>
    <w:rsid w:val="0099611F"/>
    <w:rsid w:val="0099624C"/>
    <w:rsid w:val="0099631E"/>
    <w:rsid w:val="00996616"/>
    <w:rsid w:val="0099708A"/>
    <w:rsid w:val="00997201"/>
    <w:rsid w:val="009976B4"/>
    <w:rsid w:val="009A0AFA"/>
    <w:rsid w:val="009A0BF5"/>
    <w:rsid w:val="009A0E47"/>
    <w:rsid w:val="009A15E7"/>
    <w:rsid w:val="009A17DD"/>
    <w:rsid w:val="009A2399"/>
    <w:rsid w:val="009A2860"/>
    <w:rsid w:val="009A3114"/>
    <w:rsid w:val="009A3615"/>
    <w:rsid w:val="009A3702"/>
    <w:rsid w:val="009A39D9"/>
    <w:rsid w:val="009A3B71"/>
    <w:rsid w:val="009A3CD6"/>
    <w:rsid w:val="009A3F45"/>
    <w:rsid w:val="009A4248"/>
    <w:rsid w:val="009A491D"/>
    <w:rsid w:val="009A4A14"/>
    <w:rsid w:val="009A4A64"/>
    <w:rsid w:val="009A4B6F"/>
    <w:rsid w:val="009A56F1"/>
    <w:rsid w:val="009A64A1"/>
    <w:rsid w:val="009A77C2"/>
    <w:rsid w:val="009A7995"/>
    <w:rsid w:val="009A7B3E"/>
    <w:rsid w:val="009A7EB0"/>
    <w:rsid w:val="009A7FC0"/>
    <w:rsid w:val="009B00E7"/>
    <w:rsid w:val="009B098D"/>
    <w:rsid w:val="009B0EE7"/>
    <w:rsid w:val="009B1323"/>
    <w:rsid w:val="009B13B1"/>
    <w:rsid w:val="009B140A"/>
    <w:rsid w:val="009B1E0C"/>
    <w:rsid w:val="009B2184"/>
    <w:rsid w:val="009B23F2"/>
    <w:rsid w:val="009B293C"/>
    <w:rsid w:val="009B2B55"/>
    <w:rsid w:val="009B2C2C"/>
    <w:rsid w:val="009B3DE3"/>
    <w:rsid w:val="009B3EFC"/>
    <w:rsid w:val="009B4124"/>
    <w:rsid w:val="009B4364"/>
    <w:rsid w:val="009B4669"/>
    <w:rsid w:val="009B4C6B"/>
    <w:rsid w:val="009B5441"/>
    <w:rsid w:val="009B58DE"/>
    <w:rsid w:val="009B607D"/>
    <w:rsid w:val="009B671E"/>
    <w:rsid w:val="009B6980"/>
    <w:rsid w:val="009B69A5"/>
    <w:rsid w:val="009B6B6F"/>
    <w:rsid w:val="009B6B87"/>
    <w:rsid w:val="009B6C50"/>
    <w:rsid w:val="009B705E"/>
    <w:rsid w:val="009B71FF"/>
    <w:rsid w:val="009B734E"/>
    <w:rsid w:val="009B76DA"/>
    <w:rsid w:val="009C0231"/>
    <w:rsid w:val="009C0339"/>
    <w:rsid w:val="009C0425"/>
    <w:rsid w:val="009C18BC"/>
    <w:rsid w:val="009C1D21"/>
    <w:rsid w:val="009C289F"/>
    <w:rsid w:val="009C2B1D"/>
    <w:rsid w:val="009C2BFF"/>
    <w:rsid w:val="009C300A"/>
    <w:rsid w:val="009C30BF"/>
    <w:rsid w:val="009C3232"/>
    <w:rsid w:val="009C37D1"/>
    <w:rsid w:val="009C3E31"/>
    <w:rsid w:val="009C3E93"/>
    <w:rsid w:val="009C4302"/>
    <w:rsid w:val="009C4945"/>
    <w:rsid w:val="009C4A2E"/>
    <w:rsid w:val="009C4E41"/>
    <w:rsid w:val="009C5096"/>
    <w:rsid w:val="009C5962"/>
    <w:rsid w:val="009C5B1D"/>
    <w:rsid w:val="009C5E02"/>
    <w:rsid w:val="009C664F"/>
    <w:rsid w:val="009C69E3"/>
    <w:rsid w:val="009C6AB0"/>
    <w:rsid w:val="009C7D7B"/>
    <w:rsid w:val="009D0426"/>
    <w:rsid w:val="009D051A"/>
    <w:rsid w:val="009D071D"/>
    <w:rsid w:val="009D0750"/>
    <w:rsid w:val="009D1251"/>
    <w:rsid w:val="009D152B"/>
    <w:rsid w:val="009D198D"/>
    <w:rsid w:val="009D1EF1"/>
    <w:rsid w:val="009D2468"/>
    <w:rsid w:val="009D2645"/>
    <w:rsid w:val="009D2764"/>
    <w:rsid w:val="009D282C"/>
    <w:rsid w:val="009D2DA6"/>
    <w:rsid w:val="009D2DE6"/>
    <w:rsid w:val="009D3066"/>
    <w:rsid w:val="009D3A50"/>
    <w:rsid w:val="009D3C44"/>
    <w:rsid w:val="009D434E"/>
    <w:rsid w:val="009D45C6"/>
    <w:rsid w:val="009D4AAD"/>
    <w:rsid w:val="009D4AC0"/>
    <w:rsid w:val="009D5183"/>
    <w:rsid w:val="009D5277"/>
    <w:rsid w:val="009D562C"/>
    <w:rsid w:val="009D5660"/>
    <w:rsid w:val="009D567A"/>
    <w:rsid w:val="009D5783"/>
    <w:rsid w:val="009D5B81"/>
    <w:rsid w:val="009D5C85"/>
    <w:rsid w:val="009D5ECB"/>
    <w:rsid w:val="009D6270"/>
    <w:rsid w:val="009D644C"/>
    <w:rsid w:val="009D6484"/>
    <w:rsid w:val="009D68C8"/>
    <w:rsid w:val="009D6C0B"/>
    <w:rsid w:val="009D6EF8"/>
    <w:rsid w:val="009D71F5"/>
    <w:rsid w:val="009D75AF"/>
    <w:rsid w:val="009D767B"/>
    <w:rsid w:val="009E00F7"/>
    <w:rsid w:val="009E0375"/>
    <w:rsid w:val="009E03E9"/>
    <w:rsid w:val="009E063A"/>
    <w:rsid w:val="009E085E"/>
    <w:rsid w:val="009E08DB"/>
    <w:rsid w:val="009E0DA8"/>
    <w:rsid w:val="009E0F2C"/>
    <w:rsid w:val="009E2256"/>
    <w:rsid w:val="009E2267"/>
    <w:rsid w:val="009E24D4"/>
    <w:rsid w:val="009E2653"/>
    <w:rsid w:val="009E3364"/>
    <w:rsid w:val="009E34A8"/>
    <w:rsid w:val="009E3E3E"/>
    <w:rsid w:val="009E4017"/>
    <w:rsid w:val="009E458E"/>
    <w:rsid w:val="009E4E5A"/>
    <w:rsid w:val="009E549D"/>
    <w:rsid w:val="009E5518"/>
    <w:rsid w:val="009E5D9A"/>
    <w:rsid w:val="009E635C"/>
    <w:rsid w:val="009E66D7"/>
    <w:rsid w:val="009E69D8"/>
    <w:rsid w:val="009E6B32"/>
    <w:rsid w:val="009E6F1A"/>
    <w:rsid w:val="009E7215"/>
    <w:rsid w:val="009E786C"/>
    <w:rsid w:val="009E78B9"/>
    <w:rsid w:val="009E7FEF"/>
    <w:rsid w:val="009F029F"/>
    <w:rsid w:val="009F0323"/>
    <w:rsid w:val="009F04F5"/>
    <w:rsid w:val="009F057C"/>
    <w:rsid w:val="009F081C"/>
    <w:rsid w:val="009F0907"/>
    <w:rsid w:val="009F0AA7"/>
    <w:rsid w:val="009F134F"/>
    <w:rsid w:val="009F1634"/>
    <w:rsid w:val="009F209A"/>
    <w:rsid w:val="009F2265"/>
    <w:rsid w:val="009F275C"/>
    <w:rsid w:val="009F2772"/>
    <w:rsid w:val="009F2AA5"/>
    <w:rsid w:val="009F3215"/>
    <w:rsid w:val="009F367C"/>
    <w:rsid w:val="009F3A09"/>
    <w:rsid w:val="009F3EF4"/>
    <w:rsid w:val="009F41B3"/>
    <w:rsid w:val="009F4327"/>
    <w:rsid w:val="009F4828"/>
    <w:rsid w:val="009F50C1"/>
    <w:rsid w:val="009F5105"/>
    <w:rsid w:val="009F5C46"/>
    <w:rsid w:val="009F5D28"/>
    <w:rsid w:val="009F6284"/>
    <w:rsid w:val="009F6C86"/>
    <w:rsid w:val="009F6D01"/>
    <w:rsid w:val="009F723C"/>
    <w:rsid w:val="009F7441"/>
    <w:rsid w:val="009F7983"/>
    <w:rsid w:val="009F7AE7"/>
    <w:rsid w:val="009F7D27"/>
    <w:rsid w:val="009F7D3C"/>
    <w:rsid w:val="009F7FB8"/>
    <w:rsid w:val="00A0049B"/>
    <w:rsid w:val="00A007E4"/>
    <w:rsid w:val="00A009AE"/>
    <w:rsid w:val="00A00ED5"/>
    <w:rsid w:val="00A00F38"/>
    <w:rsid w:val="00A00FAA"/>
    <w:rsid w:val="00A00FEB"/>
    <w:rsid w:val="00A0137F"/>
    <w:rsid w:val="00A0185B"/>
    <w:rsid w:val="00A01AC8"/>
    <w:rsid w:val="00A01C08"/>
    <w:rsid w:val="00A01E68"/>
    <w:rsid w:val="00A02459"/>
    <w:rsid w:val="00A024F4"/>
    <w:rsid w:val="00A02862"/>
    <w:rsid w:val="00A029E1"/>
    <w:rsid w:val="00A032B5"/>
    <w:rsid w:val="00A0469E"/>
    <w:rsid w:val="00A04C38"/>
    <w:rsid w:val="00A04CAD"/>
    <w:rsid w:val="00A04D94"/>
    <w:rsid w:val="00A052EC"/>
    <w:rsid w:val="00A053F9"/>
    <w:rsid w:val="00A05A09"/>
    <w:rsid w:val="00A05B2F"/>
    <w:rsid w:val="00A06320"/>
    <w:rsid w:val="00A066CB"/>
    <w:rsid w:val="00A067AC"/>
    <w:rsid w:val="00A06C74"/>
    <w:rsid w:val="00A06D4F"/>
    <w:rsid w:val="00A06F6E"/>
    <w:rsid w:val="00A0778D"/>
    <w:rsid w:val="00A07B87"/>
    <w:rsid w:val="00A07C2A"/>
    <w:rsid w:val="00A104D5"/>
    <w:rsid w:val="00A10AFB"/>
    <w:rsid w:val="00A1100F"/>
    <w:rsid w:val="00A11051"/>
    <w:rsid w:val="00A11168"/>
    <w:rsid w:val="00A119B5"/>
    <w:rsid w:val="00A11C58"/>
    <w:rsid w:val="00A11FE5"/>
    <w:rsid w:val="00A12078"/>
    <w:rsid w:val="00A12139"/>
    <w:rsid w:val="00A12587"/>
    <w:rsid w:val="00A12BCC"/>
    <w:rsid w:val="00A12EF3"/>
    <w:rsid w:val="00A12F03"/>
    <w:rsid w:val="00A1326C"/>
    <w:rsid w:val="00A13352"/>
    <w:rsid w:val="00A13494"/>
    <w:rsid w:val="00A13BA6"/>
    <w:rsid w:val="00A13C64"/>
    <w:rsid w:val="00A14267"/>
    <w:rsid w:val="00A143BF"/>
    <w:rsid w:val="00A14A48"/>
    <w:rsid w:val="00A14DF3"/>
    <w:rsid w:val="00A14E12"/>
    <w:rsid w:val="00A14F69"/>
    <w:rsid w:val="00A1540E"/>
    <w:rsid w:val="00A15496"/>
    <w:rsid w:val="00A15DA0"/>
    <w:rsid w:val="00A16001"/>
    <w:rsid w:val="00A163F7"/>
    <w:rsid w:val="00A16715"/>
    <w:rsid w:val="00A16721"/>
    <w:rsid w:val="00A170C3"/>
    <w:rsid w:val="00A17971"/>
    <w:rsid w:val="00A20A69"/>
    <w:rsid w:val="00A20DA5"/>
    <w:rsid w:val="00A20FAD"/>
    <w:rsid w:val="00A214C5"/>
    <w:rsid w:val="00A215B6"/>
    <w:rsid w:val="00A21A1C"/>
    <w:rsid w:val="00A21E7F"/>
    <w:rsid w:val="00A21EAD"/>
    <w:rsid w:val="00A21F97"/>
    <w:rsid w:val="00A225E6"/>
    <w:rsid w:val="00A228C4"/>
    <w:rsid w:val="00A22A86"/>
    <w:rsid w:val="00A22AAF"/>
    <w:rsid w:val="00A22B25"/>
    <w:rsid w:val="00A22BF4"/>
    <w:rsid w:val="00A22C8E"/>
    <w:rsid w:val="00A238CC"/>
    <w:rsid w:val="00A23E52"/>
    <w:rsid w:val="00A23EA5"/>
    <w:rsid w:val="00A23F99"/>
    <w:rsid w:val="00A24312"/>
    <w:rsid w:val="00A24622"/>
    <w:rsid w:val="00A24959"/>
    <w:rsid w:val="00A24B8F"/>
    <w:rsid w:val="00A24BA1"/>
    <w:rsid w:val="00A24CDC"/>
    <w:rsid w:val="00A25992"/>
    <w:rsid w:val="00A25C2C"/>
    <w:rsid w:val="00A25C70"/>
    <w:rsid w:val="00A26276"/>
    <w:rsid w:val="00A26B55"/>
    <w:rsid w:val="00A26DF4"/>
    <w:rsid w:val="00A26E02"/>
    <w:rsid w:val="00A271A5"/>
    <w:rsid w:val="00A27646"/>
    <w:rsid w:val="00A27A96"/>
    <w:rsid w:val="00A3043A"/>
    <w:rsid w:val="00A30628"/>
    <w:rsid w:val="00A30FFD"/>
    <w:rsid w:val="00A3137B"/>
    <w:rsid w:val="00A313DF"/>
    <w:rsid w:val="00A316EC"/>
    <w:rsid w:val="00A31A50"/>
    <w:rsid w:val="00A31C0D"/>
    <w:rsid w:val="00A3241C"/>
    <w:rsid w:val="00A326AB"/>
    <w:rsid w:val="00A32FC5"/>
    <w:rsid w:val="00A336C3"/>
    <w:rsid w:val="00A33D55"/>
    <w:rsid w:val="00A33FE5"/>
    <w:rsid w:val="00A3412A"/>
    <w:rsid w:val="00A3432B"/>
    <w:rsid w:val="00A34609"/>
    <w:rsid w:val="00A348F6"/>
    <w:rsid w:val="00A34E44"/>
    <w:rsid w:val="00A34FB1"/>
    <w:rsid w:val="00A35090"/>
    <w:rsid w:val="00A35378"/>
    <w:rsid w:val="00A355C3"/>
    <w:rsid w:val="00A359AC"/>
    <w:rsid w:val="00A361A4"/>
    <w:rsid w:val="00A361D8"/>
    <w:rsid w:val="00A3757D"/>
    <w:rsid w:val="00A37A4D"/>
    <w:rsid w:val="00A37AAA"/>
    <w:rsid w:val="00A37FF1"/>
    <w:rsid w:val="00A401E4"/>
    <w:rsid w:val="00A404E8"/>
    <w:rsid w:val="00A40690"/>
    <w:rsid w:val="00A40707"/>
    <w:rsid w:val="00A40F47"/>
    <w:rsid w:val="00A40F7B"/>
    <w:rsid w:val="00A4139F"/>
    <w:rsid w:val="00A414ED"/>
    <w:rsid w:val="00A41889"/>
    <w:rsid w:val="00A42061"/>
    <w:rsid w:val="00A42347"/>
    <w:rsid w:val="00A42503"/>
    <w:rsid w:val="00A4258C"/>
    <w:rsid w:val="00A426D1"/>
    <w:rsid w:val="00A42FA9"/>
    <w:rsid w:val="00A437FA"/>
    <w:rsid w:val="00A43840"/>
    <w:rsid w:val="00A43A4A"/>
    <w:rsid w:val="00A43D00"/>
    <w:rsid w:val="00A4403D"/>
    <w:rsid w:val="00A448A0"/>
    <w:rsid w:val="00A44AD0"/>
    <w:rsid w:val="00A450BE"/>
    <w:rsid w:val="00A45201"/>
    <w:rsid w:val="00A455C8"/>
    <w:rsid w:val="00A45B8E"/>
    <w:rsid w:val="00A46570"/>
    <w:rsid w:val="00A46D2E"/>
    <w:rsid w:val="00A4773F"/>
    <w:rsid w:val="00A4776A"/>
    <w:rsid w:val="00A506B4"/>
    <w:rsid w:val="00A5098C"/>
    <w:rsid w:val="00A50D12"/>
    <w:rsid w:val="00A51FB5"/>
    <w:rsid w:val="00A52A02"/>
    <w:rsid w:val="00A52A57"/>
    <w:rsid w:val="00A52F79"/>
    <w:rsid w:val="00A5352E"/>
    <w:rsid w:val="00A53BC6"/>
    <w:rsid w:val="00A54079"/>
    <w:rsid w:val="00A54CC4"/>
    <w:rsid w:val="00A55083"/>
    <w:rsid w:val="00A55645"/>
    <w:rsid w:val="00A556D5"/>
    <w:rsid w:val="00A55B8E"/>
    <w:rsid w:val="00A56099"/>
    <w:rsid w:val="00A5656A"/>
    <w:rsid w:val="00A565CE"/>
    <w:rsid w:val="00A567E9"/>
    <w:rsid w:val="00A56883"/>
    <w:rsid w:val="00A56D2D"/>
    <w:rsid w:val="00A56EE0"/>
    <w:rsid w:val="00A56FC2"/>
    <w:rsid w:val="00A57234"/>
    <w:rsid w:val="00A574AE"/>
    <w:rsid w:val="00A578F9"/>
    <w:rsid w:val="00A5794F"/>
    <w:rsid w:val="00A579B8"/>
    <w:rsid w:val="00A57CB7"/>
    <w:rsid w:val="00A57F6F"/>
    <w:rsid w:val="00A60395"/>
    <w:rsid w:val="00A60535"/>
    <w:rsid w:val="00A61068"/>
    <w:rsid w:val="00A61770"/>
    <w:rsid w:val="00A61FC7"/>
    <w:rsid w:val="00A620F6"/>
    <w:rsid w:val="00A62B6A"/>
    <w:rsid w:val="00A62BAF"/>
    <w:rsid w:val="00A63703"/>
    <w:rsid w:val="00A637E2"/>
    <w:rsid w:val="00A638AF"/>
    <w:rsid w:val="00A63A44"/>
    <w:rsid w:val="00A63F3C"/>
    <w:rsid w:val="00A64425"/>
    <w:rsid w:val="00A6460F"/>
    <w:rsid w:val="00A64826"/>
    <w:rsid w:val="00A64A83"/>
    <w:rsid w:val="00A6569C"/>
    <w:rsid w:val="00A65920"/>
    <w:rsid w:val="00A65AEB"/>
    <w:rsid w:val="00A65E69"/>
    <w:rsid w:val="00A6617E"/>
    <w:rsid w:val="00A67BF9"/>
    <w:rsid w:val="00A67FCF"/>
    <w:rsid w:val="00A70152"/>
    <w:rsid w:val="00A7061F"/>
    <w:rsid w:val="00A70B37"/>
    <w:rsid w:val="00A71692"/>
    <w:rsid w:val="00A71751"/>
    <w:rsid w:val="00A71930"/>
    <w:rsid w:val="00A71E14"/>
    <w:rsid w:val="00A721DD"/>
    <w:rsid w:val="00A725A7"/>
    <w:rsid w:val="00A72CE2"/>
    <w:rsid w:val="00A73882"/>
    <w:rsid w:val="00A73CFD"/>
    <w:rsid w:val="00A74BD4"/>
    <w:rsid w:val="00A76428"/>
    <w:rsid w:val="00A76707"/>
    <w:rsid w:val="00A76EB6"/>
    <w:rsid w:val="00A770F8"/>
    <w:rsid w:val="00A77B21"/>
    <w:rsid w:val="00A77D72"/>
    <w:rsid w:val="00A80059"/>
    <w:rsid w:val="00A80361"/>
    <w:rsid w:val="00A8042F"/>
    <w:rsid w:val="00A80E61"/>
    <w:rsid w:val="00A813BC"/>
    <w:rsid w:val="00A81A41"/>
    <w:rsid w:val="00A81C1B"/>
    <w:rsid w:val="00A81C64"/>
    <w:rsid w:val="00A820BC"/>
    <w:rsid w:val="00A82156"/>
    <w:rsid w:val="00A82A4D"/>
    <w:rsid w:val="00A82CA7"/>
    <w:rsid w:val="00A8300D"/>
    <w:rsid w:val="00A83A5B"/>
    <w:rsid w:val="00A83BC3"/>
    <w:rsid w:val="00A840DF"/>
    <w:rsid w:val="00A8481E"/>
    <w:rsid w:val="00A84A4A"/>
    <w:rsid w:val="00A85AD5"/>
    <w:rsid w:val="00A861F0"/>
    <w:rsid w:val="00A865DD"/>
    <w:rsid w:val="00A868AB"/>
    <w:rsid w:val="00A86ED2"/>
    <w:rsid w:val="00A87057"/>
    <w:rsid w:val="00A87AB0"/>
    <w:rsid w:val="00A9091B"/>
    <w:rsid w:val="00A910B0"/>
    <w:rsid w:val="00A9123E"/>
    <w:rsid w:val="00A91739"/>
    <w:rsid w:val="00A91F47"/>
    <w:rsid w:val="00A91FA9"/>
    <w:rsid w:val="00A92394"/>
    <w:rsid w:val="00A9260D"/>
    <w:rsid w:val="00A92B60"/>
    <w:rsid w:val="00A92CF0"/>
    <w:rsid w:val="00A92DC1"/>
    <w:rsid w:val="00A92DE9"/>
    <w:rsid w:val="00A93DF5"/>
    <w:rsid w:val="00A93F68"/>
    <w:rsid w:val="00A93FDE"/>
    <w:rsid w:val="00A9425C"/>
    <w:rsid w:val="00A943C4"/>
    <w:rsid w:val="00A947CA"/>
    <w:rsid w:val="00A9499B"/>
    <w:rsid w:val="00A94FBC"/>
    <w:rsid w:val="00A94FC9"/>
    <w:rsid w:val="00A95C14"/>
    <w:rsid w:val="00A95E03"/>
    <w:rsid w:val="00A9611B"/>
    <w:rsid w:val="00A96FA2"/>
    <w:rsid w:val="00A9704B"/>
    <w:rsid w:val="00A9754E"/>
    <w:rsid w:val="00A97810"/>
    <w:rsid w:val="00AA01EE"/>
    <w:rsid w:val="00AA0585"/>
    <w:rsid w:val="00AA0B88"/>
    <w:rsid w:val="00AA20F2"/>
    <w:rsid w:val="00AA212F"/>
    <w:rsid w:val="00AA2330"/>
    <w:rsid w:val="00AA3CD9"/>
    <w:rsid w:val="00AA3FC5"/>
    <w:rsid w:val="00AA4014"/>
    <w:rsid w:val="00AA428F"/>
    <w:rsid w:val="00AA4F26"/>
    <w:rsid w:val="00AA5C3A"/>
    <w:rsid w:val="00AA5FA5"/>
    <w:rsid w:val="00AA6A19"/>
    <w:rsid w:val="00AA6D44"/>
    <w:rsid w:val="00AA6E56"/>
    <w:rsid w:val="00AA70BA"/>
    <w:rsid w:val="00AA72AC"/>
    <w:rsid w:val="00AA7D02"/>
    <w:rsid w:val="00AB006A"/>
    <w:rsid w:val="00AB0091"/>
    <w:rsid w:val="00AB1496"/>
    <w:rsid w:val="00AB1619"/>
    <w:rsid w:val="00AB1755"/>
    <w:rsid w:val="00AB1C74"/>
    <w:rsid w:val="00AB20A3"/>
    <w:rsid w:val="00AB2B30"/>
    <w:rsid w:val="00AB2BC9"/>
    <w:rsid w:val="00AB32BB"/>
    <w:rsid w:val="00AB34DA"/>
    <w:rsid w:val="00AB35B9"/>
    <w:rsid w:val="00AB3C7C"/>
    <w:rsid w:val="00AB3E91"/>
    <w:rsid w:val="00AB4220"/>
    <w:rsid w:val="00AB4562"/>
    <w:rsid w:val="00AB544F"/>
    <w:rsid w:val="00AB5759"/>
    <w:rsid w:val="00AB57C6"/>
    <w:rsid w:val="00AB57E1"/>
    <w:rsid w:val="00AB5849"/>
    <w:rsid w:val="00AB5D5C"/>
    <w:rsid w:val="00AB6023"/>
    <w:rsid w:val="00AB6495"/>
    <w:rsid w:val="00AB7E08"/>
    <w:rsid w:val="00AC02BD"/>
    <w:rsid w:val="00AC0737"/>
    <w:rsid w:val="00AC081D"/>
    <w:rsid w:val="00AC1001"/>
    <w:rsid w:val="00AC109B"/>
    <w:rsid w:val="00AC1491"/>
    <w:rsid w:val="00AC2FF5"/>
    <w:rsid w:val="00AC322F"/>
    <w:rsid w:val="00AC35A6"/>
    <w:rsid w:val="00AC375D"/>
    <w:rsid w:val="00AC3B2D"/>
    <w:rsid w:val="00AC3C90"/>
    <w:rsid w:val="00AC3D49"/>
    <w:rsid w:val="00AC3F3E"/>
    <w:rsid w:val="00AC4052"/>
    <w:rsid w:val="00AC4ADB"/>
    <w:rsid w:val="00AC53E9"/>
    <w:rsid w:val="00AC5550"/>
    <w:rsid w:val="00AC5729"/>
    <w:rsid w:val="00AC5F02"/>
    <w:rsid w:val="00AC64BE"/>
    <w:rsid w:val="00AC6BE5"/>
    <w:rsid w:val="00AC6C46"/>
    <w:rsid w:val="00AC6C68"/>
    <w:rsid w:val="00AC7491"/>
    <w:rsid w:val="00AC7A63"/>
    <w:rsid w:val="00AC7C45"/>
    <w:rsid w:val="00AC7E26"/>
    <w:rsid w:val="00AC7F1D"/>
    <w:rsid w:val="00AC7F2B"/>
    <w:rsid w:val="00AD07B1"/>
    <w:rsid w:val="00AD0BE3"/>
    <w:rsid w:val="00AD0E87"/>
    <w:rsid w:val="00AD1447"/>
    <w:rsid w:val="00AD1A75"/>
    <w:rsid w:val="00AD1EBD"/>
    <w:rsid w:val="00AD1FFD"/>
    <w:rsid w:val="00AD20BC"/>
    <w:rsid w:val="00AD2E80"/>
    <w:rsid w:val="00AD3163"/>
    <w:rsid w:val="00AD372A"/>
    <w:rsid w:val="00AD3983"/>
    <w:rsid w:val="00AD3A4D"/>
    <w:rsid w:val="00AD3E72"/>
    <w:rsid w:val="00AD3FE4"/>
    <w:rsid w:val="00AD43EE"/>
    <w:rsid w:val="00AD45FF"/>
    <w:rsid w:val="00AD46DB"/>
    <w:rsid w:val="00AD472E"/>
    <w:rsid w:val="00AD4A12"/>
    <w:rsid w:val="00AD4DFC"/>
    <w:rsid w:val="00AD5607"/>
    <w:rsid w:val="00AD56B2"/>
    <w:rsid w:val="00AD595B"/>
    <w:rsid w:val="00AD5EC6"/>
    <w:rsid w:val="00AD62F4"/>
    <w:rsid w:val="00AD6338"/>
    <w:rsid w:val="00AD6EC2"/>
    <w:rsid w:val="00AD737B"/>
    <w:rsid w:val="00AD75C8"/>
    <w:rsid w:val="00AD77B2"/>
    <w:rsid w:val="00AD79A9"/>
    <w:rsid w:val="00AE0357"/>
    <w:rsid w:val="00AE0882"/>
    <w:rsid w:val="00AE0A39"/>
    <w:rsid w:val="00AE0A53"/>
    <w:rsid w:val="00AE1D11"/>
    <w:rsid w:val="00AE24C9"/>
    <w:rsid w:val="00AE250E"/>
    <w:rsid w:val="00AE285F"/>
    <w:rsid w:val="00AE31DA"/>
    <w:rsid w:val="00AE4904"/>
    <w:rsid w:val="00AE4C3C"/>
    <w:rsid w:val="00AE4F29"/>
    <w:rsid w:val="00AE5080"/>
    <w:rsid w:val="00AE548E"/>
    <w:rsid w:val="00AE55AB"/>
    <w:rsid w:val="00AE5DCA"/>
    <w:rsid w:val="00AE6964"/>
    <w:rsid w:val="00AE6BEC"/>
    <w:rsid w:val="00AE70EB"/>
    <w:rsid w:val="00AE7136"/>
    <w:rsid w:val="00AE75FA"/>
    <w:rsid w:val="00AE79D8"/>
    <w:rsid w:val="00AE7D46"/>
    <w:rsid w:val="00AE7D93"/>
    <w:rsid w:val="00AE7F78"/>
    <w:rsid w:val="00AF008C"/>
    <w:rsid w:val="00AF00EA"/>
    <w:rsid w:val="00AF050D"/>
    <w:rsid w:val="00AF065F"/>
    <w:rsid w:val="00AF0A5A"/>
    <w:rsid w:val="00AF1E2B"/>
    <w:rsid w:val="00AF1F2A"/>
    <w:rsid w:val="00AF28D3"/>
    <w:rsid w:val="00AF3445"/>
    <w:rsid w:val="00AF3806"/>
    <w:rsid w:val="00AF3942"/>
    <w:rsid w:val="00AF3ED1"/>
    <w:rsid w:val="00AF411E"/>
    <w:rsid w:val="00AF4AAF"/>
    <w:rsid w:val="00AF4EF2"/>
    <w:rsid w:val="00AF5056"/>
    <w:rsid w:val="00AF51A1"/>
    <w:rsid w:val="00AF51AC"/>
    <w:rsid w:val="00AF51BF"/>
    <w:rsid w:val="00AF56CE"/>
    <w:rsid w:val="00AF593A"/>
    <w:rsid w:val="00AF59E3"/>
    <w:rsid w:val="00AF5B77"/>
    <w:rsid w:val="00AF60AD"/>
    <w:rsid w:val="00AF6387"/>
    <w:rsid w:val="00AF642F"/>
    <w:rsid w:val="00AF6F2C"/>
    <w:rsid w:val="00AF7593"/>
    <w:rsid w:val="00AF7599"/>
    <w:rsid w:val="00AF7675"/>
    <w:rsid w:val="00AF769C"/>
    <w:rsid w:val="00B00501"/>
    <w:rsid w:val="00B005DE"/>
    <w:rsid w:val="00B00C45"/>
    <w:rsid w:val="00B010AC"/>
    <w:rsid w:val="00B010DE"/>
    <w:rsid w:val="00B01735"/>
    <w:rsid w:val="00B018C9"/>
    <w:rsid w:val="00B01C06"/>
    <w:rsid w:val="00B01C75"/>
    <w:rsid w:val="00B01D07"/>
    <w:rsid w:val="00B02E18"/>
    <w:rsid w:val="00B03078"/>
    <w:rsid w:val="00B04251"/>
    <w:rsid w:val="00B043D4"/>
    <w:rsid w:val="00B0457F"/>
    <w:rsid w:val="00B045B8"/>
    <w:rsid w:val="00B05385"/>
    <w:rsid w:val="00B05830"/>
    <w:rsid w:val="00B059A4"/>
    <w:rsid w:val="00B05E27"/>
    <w:rsid w:val="00B07163"/>
    <w:rsid w:val="00B072C4"/>
    <w:rsid w:val="00B0739F"/>
    <w:rsid w:val="00B077DF"/>
    <w:rsid w:val="00B07A74"/>
    <w:rsid w:val="00B07AE1"/>
    <w:rsid w:val="00B101BE"/>
    <w:rsid w:val="00B10638"/>
    <w:rsid w:val="00B107B1"/>
    <w:rsid w:val="00B117BE"/>
    <w:rsid w:val="00B11851"/>
    <w:rsid w:val="00B11CA8"/>
    <w:rsid w:val="00B11DE3"/>
    <w:rsid w:val="00B11F38"/>
    <w:rsid w:val="00B12B47"/>
    <w:rsid w:val="00B13385"/>
    <w:rsid w:val="00B13388"/>
    <w:rsid w:val="00B14083"/>
    <w:rsid w:val="00B14308"/>
    <w:rsid w:val="00B14C2E"/>
    <w:rsid w:val="00B1510C"/>
    <w:rsid w:val="00B1591D"/>
    <w:rsid w:val="00B16698"/>
    <w:rsid w:val="00B17592"/>
    <w:rsid w:val="00B17995"/>
    <w:rsid w:val="00B17DD2"/>
    <w:rsid w:val="00B22382"/>
    <w:rsid w:val="00B223AE"/>
    <w:rsid w:val="00B22464"/>
    <w:rsid w:val="00B22AC9"/>
    <w:rsid w:val="00B22CB3"/>
    <w:rsid w:val="00B233D6"/>
    <w:rsid w:val="00B23421"/>
    <w:rsid w:val="00B234C8"/>
    <w:rsid w:val="00B23B2A"/>
    <w:rsid w:val="00B2412F"/>
    <w:rsid w:val="00B24287"/>
    <w:rsid w:val="00B24B59"/>
    <w:rsid w:val="00B257F7"/>
    <w:rsid w:val="00B25CFB"/>
    <w:rsid w:val="00B25FF6"/>
    <w:rsid w:val="00B2602C"/>
    <w:rsid w:val="00B26172"/>
    <w:rsid w:val="00B26E72"/>
    <w:rsid w:val="00B26F31"/>
    <w:rsid w:val="00B26F86"/>
    <w:rsid w:val="00B27036"/>
    <w:rsid w:val="00B277CE"/>
    <w:rsid w:val="00B27C2E"/>
    <w:rsid w:val="00B27F22"/>
    <w:rsid w:val="00B3033A"/>
    <w:rsid w:val="00B3159D"/>
    <w:rsid w:val="00B31A0D"/>
    <w:rsid w:val="00B31AFA"/>
    <w:rsid w:val="00B32122"/>
    <w:rsid w:val="00B322A3"/>
    <w:rsid w:val="00B327C9"/>
    <w:rsid w:val="00B331A3"/>
    <w:rsid w:val="00B3326A"/>
    <w:rsid w:val="00B33E3B"/>
    <w:rsid w:val="00B34167"/>
    <w:rsid w:val="00B34237"/>
    <w:rsid w:val="00B352E3"/>
    <w:rsid w:val="00B360BA"/>
    <w:rsid w:val="00B363F2"/>
    <w:rsid w:val="00B3650D"/>
    <w:rsid w:val="00B36774"/>
    <w:rsid w:val="00B37021"/>
    <w:rsid w:val="00B379BB"/>
    <w:rsid w:val="00B37F28"/>
    <w:rsid w:val="00B40991"/>
    <w:rsid w:val="00B4142B"/>
    <w:rsid w:val="00B4167A"/>
    <w:rsid w:val="00B41796"/>
    <w:rsid w:val="00B41921"/>
    <w:rsid w:val="00B41B4A"/>
    <w:rsid w:val="00B41DFE"/>
    <w:rsid w:val="00B42C36"/>
    <w:rsid w:val="00B43667"/>
    <w:rsid w:val="00B43CFD"/>
    <w:rsid w:val="00B43EE8"/>
    <w:rsid w:val="00B44B1B"/>
    <w:rsid w:val="00B451C1"/>
    <w:rsid w:val="00B45C65"/>
    <w:rsid w:val="00B46174"/>
    <w:rsid w:val="00B465CB"/>
    <w:rsid w:val="00B46944"/>
    <w:rsid w:val="00B46A73"/>
    <w:rsid w:val="00B470AC"/>
    <w:rsid w:val="00B472DA"/>
    <w:rsid w:val="00B473F9"/>
    <w:rsid w:val="00B474FC"/>
    <w:rsid w:val="00B47579"/>
    <w:rsid w:val="00B47710"/>
    <w:rsid w:val="00B47754"/>
    <w:rsid w:val="00B47782"/>
    <w:rsid w:val="00B50797"/>
    <w:rsid w:val="00B50B76"/>
    <w:rsid w:val="00B5146F"/>
    <w:rsid w:val="00B51875"/>
    <w:rsid w:val="00B518CC"/>
    <w:rsid w:val="00B51C48"/>
    <w:rsid w:val="00B51C64"/>
    <w:rsid w:val="00B525C7"/>
    <w:rsid w:val="00B5337A"/>
    <w:rsid w:val="00B53502"/>
    <w:rsid w:val="00B53D13"/>
    <w:rsid w:val="00B540F6"/>
    <w:rsid w:val="00B54466"/>
    <w:rsid w:val="00B54811"/>
    <w:rsid w:val="00B54B4A"/>
    <w:rsid w:val="00B54C68"/>
    <w:rsid w:val="00B55645"/>
    <w:rsid w:val="00B560A5"/>
    <w:rsid w:val="00B56C8E"/>
    <w:rsid w:val="00B56F74"/>
    <w:rsid w:val="00B57221"/>
    <w:rsid w:val="00B57771"/>
    <w:rsid w:val="00B578F1"/>
    <w:rsid w:val="00B57B2D"/>
    <w:rsid w:val="00B60A8D"/>
    <w:rsid w:val="00B6128D"/>
    <w:rsid w:val="00B6155F"/>
    <w:rsid w:val="00B618AC"/>
    <w:rsid w:val="00B61AA4"/>
    <w:rsid w:val="00B61AA5"/>
    <w:rsid w:val="00B62079"/>
    <w:rsid w:val="00B624A0"/>
    <w:rsid w:val="00B62704"/>
    <w:rsid w:val="00B628E8"/>
    <w:rsid w:val="00B641DC"/>
    <w:rsid w:val="00B64AE4"/>
    <w:rsid w:val="00B64D8C"/>
    <w:rsid w:val="00B64FCE"/>
    <w:rsid w:val="00B651F3"/>
    <w:rsid w:val="00B6576C"/>
    <w:rsid w:val="00B65EFB"/>
    <w:rsid w:val="00B662AC"/>
    <w:rsid w:val="00B663C5"/>
    <w:rsid w:val="00B66426"/>
    <w:rsid w:val="00B66762"/>
    <w:rsid w:val="00B66775"/>
    <w:rsid w:val="00B66928"/>
    <w:rsid w:val="00B675ED"/>
    <w:rsid w:val="00B67848"/>
    <w:rsid w:val="00B70087"/>
    <w:rsid w:val="00B70A61"/>
    <w:rsid w:val="00B71156"/>
    <w:rsid w:val="00B7115C"/>
    <w:rsid w:val="00B71386"/>
    <w:rsid w:val="00B71920"/>
    <w:rsid w:val="00B71D88"/>
    <w:rsid w:val="00B7222E"/>
    <w:rsid w:val="00B724AE"/>
    <w:rsid w:val="00B738B2"/>
    <w:rsid w:val="00B73D91"/>
    <w:rsid w:val="00B740EC"/>
    <w:rsid w:val="00B748C6"/>
    <w:rsid w:val="00B748CF"/>
    <w:rsid w:val="00B74E19"/>
    <w:rsid w:val="00B75900"/>
    <w:rsid w:val="00B75FE1"/>
    <w:rsid w:val="00B763A7"/>
    <w:rsid w:val="00B76659"/>
    <w:rsid w:val="00B76FD2"/>
    <w:rsid w:val="00B771E5"/>
    <w:rsid w:val="00B772FC"/>
    <w:rsid w:val="00B804E1"/>
    <w:rsid w:val="00B8129B"/>
    <w:rsid w:val="00B825A4"/>
    <w:rsid w:val="00B825E3"/>
    <w:rsid w:val="00B828D2"/>
    <w:rsid w:val="00B828E5"/>
    <w:rsid w:val="00B82F9C"/>
    <w:rsid w:val="00B833E6"/>
    <w:rsid w:val="00B8344B"/>
    <w:rsid w:val="00B83961"/>
    <w:rsid w:val="00B83BC7"/>
    <w:rsid w:val="00B83F1F"/>
    <w:rsid w:val="00B84113"/>
    <w:rsid w:val="00B8430B"/>
    <w:rsid w:val="00B850DC"/>
    <w:rsid w:val="00B85A87"/>
    <w:rsid w:val="00B85EBC"/>
    <w:rsid w:val="00B8631E"/>
    <w:rsid w:val="00B86364"/>
    <w:rsid w:val="00B86576"/>
    <w:rsid w:val="00B86E6E"/>
    <w:rsid w:val="00B86FE6"/>
    <w:rsid w:val="00B86FFF"/>
    <w:rsid w:val="00B872CA"/>
    <w:rsid w:val="00B87B2D"/>
    <w:rsid w:val="00B87D7B"/>
    <w:rsid w:val="00B90417"/>
    <w:rsid w:val="00B90D89"/>
    <w:rsid w:val="00B912DD"/>
    <w:rsid w:val="00B91CD7"/>
    <w:rsid w:val="00B9216A"/>
    <w:rsid w:val="00B92852"/>
    <w:rsid w:val="00B92C62"/>
    <w:rsid w:val="00B93202"/>
    <w:rsid w:val="00B9347C"/>
    <w:rsid w:val="00B93EB5"/>
    <w:rsid w:val="00B9422C"/>
    <w:rsid w:val="00B94618"/>
    <w:rsid w:val="00B946D9"/>
    <w:rsid w:val="00B9492F"/>
    <w:rsid w:val="00B95308"/>
    <w:rsid w:val="00B953D6"/>
    <w:rsid w:val="00B95661"/>
    <w:rsid w:val="00B95884"/>
    <w:rsid w:val="00B95F4F"/>
    <w:rsid w:val="00B961D4"/>
    <w:rsid w:val="00B97904"/>
    <w:rsid w:val="00B97BAA"/>
    <w:rsid w:val="00B97C51"/>
    <w:rsid w:val="00B97DB8"/>
    <w:rsid w:val="00BA066F"/>
    <w:rsid w:val="00BA0B21"/>
    <w:rsid w:val="00BA0D88"/>
    <w:rsid w:val="00BA1236"/>
    <w:rsid w:val="00BA130D"/>
    <w:rsid w:val="00BA1793"/>
    <w:rsid w:val="00BA1B43"/>
    <w:rsid w:val="00BA1C96"/>
    <w:rsid w:val="00BA1EA4"/>
    <w:rsid w:val="00BA1FB7"/>
    <w:rsid w:val="00BA25A3"/>
    <w:rsid w:val="00BA27E8"/>
    <w:rsid w:val="00BA2BB4"/>
    <w:rsid w:val="00BA2E6E"/>
    <w:rsid w:val="00BA2F04"/>
    <w:rsid w:val="00BA32FC"/>
    <w:rsid w:val="00BA3838"/>
    <w:rsid w:val="00BA3BEA"/>
    <w:rsid w:val="00BA3D86"/>
    <w:rsid w:val="00BA44B6"/>
    <w:rsid w:val="00BA47DC"/>
    <w:rsid w:val="00BA4F2B"/>
    <w:rsid w:val="00BA50CB"/>
    <w:rsid w:val="00BA77FA"/>
    <w:rsid w:val="00BA794A"/>
    <w:rsid w:val="00BA7C43"/>
    <w:rsid w:val="00BA7D97"/>
    <w:rsid w:val="00BA7F06"/>
    <w:rsid w:val="00BB0534"/>
    <w:rsid w:val="00BB05F8"/>
    <w:rsid w:val="00BB105B"/>
    <w:rsid w:val="00BB1451"/>
    <w:rsid w:val="00BB14F4"/>
    <w:rsid w:val="00BB1881"/>
    <w:rsid w:val="00BB1A01"/>
    <w:rsid w:val="00BB1BF9"/>
    <w:rsid w:val="00BB1E36"/>
    <w:rsid w:val="00BB1F31"/>
    <w:rsid w:val="00BB2219"/>
    <w:rsid w:val="00BB23DC"/>
    <w:rsid w:val="00BB243B"/>
    <w:rsid w:val="00BB2AEF"/>
    <w:rsid w:val="00BB2F65"/>
    <w:rsid w:val="00BB3313"/>
    <w:rsid w:val="00BB345A"/>
    <w:rsid w:val="00BB34B6"/>
    <w:rsid w:val="00BB3746"/>
    <w:rsid w:val="00BB4048"/>
    <w:rsid w:val="00BB4065"/>
    <w:rsid w:val="00BB4265"/>
    <w:rsid w:val="00BB4410"/>
    <w:rsid w:val="00BB455D"/>
    <w:rsid w:val="00BB48D2"/>
    <w:rsid w:val="00BB4D74"/>
    <w:rsid w:val="00BB53F0"/>
    <w:rsid w:val="00BB54D2"/>
    <w:rsid w:val="00BB579C"/>
    <w:rsid w:val="00BB5CD6"/>
    <w:rsid w:val="00BB660F"/>
    <w:rsid w:val="00BB739B"/>
    <w:rsid w:val="00BB7B15"/>
    <w:rsid w:val="00BC029B"/>
    <w:rsid w:val="00BC0B25"/>
    <w:rsid w:val="00BC164F"/>
    <w:rsid w:val="00BC16F3"/>
    <w:rsid w:val="00BC1FC8"/>
    <w:rsid w:val="00BC27D8"/>
    <w:rsid w:val="00BC29A5"/>
    <w:rsid w:val="00BC2AFA"/>
    <w:rsid w:val="00BC307B"/>
    <w:rsid w:val="00BC36CF"/>
    <w:rsid w:val="00BC3DD4"/>
    <w:rsid w:val="00BC3E39"/>
    <w:rsid w:val="00BC40B5"/>
    <w:rsid w:val="00BC4416"/>
    <w:rsid w:val="00BC4475"/>
    <w:rsid w:val="00BC45B0"/>
    <w:rsid w:val="00BC47E2"/>
    <w:rsid w:val="00BC5A57"/>
    <w:rsid w:val="00BC5B96"/>
    <w:rsid w:val="00BC6067"/>
    <w:rsid w:val="00BC606F"/>
    <w:rsid w:val="00BC63F3"/>
    <w:rsid w:val="00BC64D7"/>
    <w:rsid w:val="00BC7391"/>
    <w:rsid w:val="00BC7FC9"/>
    <w:rsid w:val="00BD0297"/>
    <w:rsid w:val="00BD02C9"/>
    <w:rsid w:val="00BD048E"/>
    <w:rsid w:val="00BD0589"/>
    <w:rsid w:val="00BD06D1"/>
    <w:rsid w:val="00BD07EF"/>
    <w:rsid w:val="00BD0CBC"/>
    <w:rsid w:val="00BD0F42"/>
    <w:rsid w:val="00BD19A6"/>
    <w:rsid w:val="00BD1A8D"/>
    <w:rsid w:val="00BD1BD5"/>
    <w:rsid w:val="00BD217F"/>
    <w:rsid w:val="00BD2201"/>
    <w:rsid w:val="00BD2223"/>
    <w:rsid w:val="00BD228F"/>
    <w:rsid w:val="00BD22E7"/>
    <w:rsid w:val="00BD2869"/>
    <w:rsid w:val="00BD2C8D"/>
    <w:rsid w:val="00BD2EAC"/>
    <w:rsid w:val="00BD385B"/>
    <w:rsid w:val="00BD413F"/>
    <w:rsid w:val="00BD483F"/>
    <w:rsid w:val="00BD5C78"/>
    <w:rsid w:val="00BD6144"/>
    <w:rsid w:val="00BD61CF"/>
    <w:rsid w:val="00BD63DB"/>
    <w:rsid w:val="00BD6566"/>
    <w:rsid w:val="00BD6BB2"/>
    <w:rsid w:val="00BD6EAE"/>
    <w:rsid w:val="00BE002B"/>
    <w:rsid w:val="00BE06EB"/>
    <w:rsid w:val="00BE07B5"/>
    <w:rsid w:val="00BE1BF0"/>
    <w:rsid w:val="00BE1E81"/>
    <w:rsid w:val="00BE2153"/>
    <w:rsid w:val="00BE2412"/>
    <w:rsid w:val="00BE2853"/>
    <w:rsid w:val="00BE2E45"/>
    <w:rsid w:val="00BE344C"/>
    <w:rsid w:val="00BE3469"/>
    <w:rsid w:val="00BE37C5"/>
    <w:rsid w:val="00BE387C"/>
    <w:rsid w:val="00BE3B5D"/>
    <w:rsid w:val="00BE3C90"/>
    <w:rsid w:val="00BE4721"/>
    <w:rsid w:val="00BE4AD8"/>
    <w:rsid w:val="00BE4E92"/>
    <w:rsid w:val="00BE5474"/>
    <w:rsid w:val="00BE5613"/>
    <w:rsid w:val="00BE6155"/>
    <w:rsid w:val="00BE62B9"/>
    <w:rsid w:val="00BE6B18"/>
    <w:rsid w:val="00BE6BD6"/>
    <w:rsid w:val="00BE6D7C"/>
    <w:rsid w:val="00BE7108"/>
    <w:rsid w:val="00BE7366"/>
    <w:rsid w:val="00BE7F29"/>
    <w:rsid w:val="00BF01FB"/>
    <w:rsid w:val="00BF0284"/>
    <w:rsid w:val="00BF041F"/>
    <w:rsid w:val="00BF08EE"/>
    <w:rsid w:val="00BF106E"/>
    <w:rsid w:val="00BF1334"/>
    <w:rsid w:val="00BF1830"/>
    <w:rsid w:val="00BF1A7B"/>
    <w:rsid w:val="00BF1BDE"/>
    <w:rsid w:val="00BF24AA"/>
    <w:rsid w:val="00BF2B24"/>
    <w:rsid w:val="00BF37A8"/>
    <w:rsid w:val="00BF3A80"/>
    <w:rsid w:val="00BF3D9F"/>
    <w:rsid w:val="00BF3FCC"/>
    <w:rsid w:val="00BF4216"/>
    <w:rsid w:val="00BF4845"/>
    <w:rsid w:val="00BF4E6D"/>
    <w:rsid w:val="00BF5110"/>
    <w:rsid w:val="00BF5135"/>
    <w:rsid w:val="00BF5BBA"/>
    <w:rsid w:val="00BF5FF2"/>
    <w:rsid w:val="00BF6890"/>
    <w:rsid w:val="00BF6C7D"/>
    <w:rsid w:val="00BF6E36"/>
    <w:rsid w:val="00BF7474"/>
    <w:rsid w:val="00BF7903"/>
    <w:rsid w:val="00BF7A8B"/>
    <w:rsid w:val="00C005CF"/>
    <w:rsid w:val="00C007A5"/>
    <w:rsid w:val="00C00DA2"/>
    <w:rsid w:val="00C00FE4"/>
    <w:rsid w:val="00C010EC"/>
    <w:rsid w:val="00C0173C"/>
    <w:rsid w:val="00C01FD7"/>
    <w:rsid w:val="00C02082"/>
    <w:rsid w:val="00C02376"/>
    <w:rsid w:val="00C023EE"/>
    <w:rsid w:val="00C025E1"/>
    <w:rsid w:val="00C0380C"/>
    <w:rsid w:val="00C03A3E"/>
    <w:rsid w:val="00C03BE4"/>
    <w:rsid w:val="00C041D8"/>
    <w:rsid w:val="00C041FC"/>
    <w:rsid w:val="00C04550"/>
    <w:rsid w:val="00C04A32"/>
    <w:rsid w:val="00C04D62"/>
    <w:rsid w:val="00C0589A"/>
    <w:rsid w:val="00C059E1"/>
    <w:rsid w:val="00C05AC0"/>
    <w:rsid w:val="00C05B57"/>
    <w:rsid w:val="00C05C97"/>
    <w:rsid w:val="00C05EE2"/>
    <w:rsid w:val="00C061C0"/>
    <w:rsid w:val="00C0667C"/>
    <w:rsid w:val="00C0674A"/>
    <w:rsid w:val="00C0675D"/>
    <w:rsid w:val="00C067B1"/>
    <w:rsid w:val="00C06839"/>
    <w:rsid w:val="00C06C43"/>
    <w:rsid w:val="00C07345"/>
    <w:rsid w:val="00C074E8"/>
    <w:rsid w:val="00C075A6"/>
    <w:rsid w:val="00C07698"/>
    <w:rsid w:val="00C07808"/>
    <w:rsid w:val="00C1019E"/>
    <w:rsid w:val="00C10EA4"/>
    <w:rsid w:val="00C111C5"/>
    <w:rsid w:val="00C11A0F"/>
    <w:rsid w:val="00C11D00"/>
    <w:rsid w:val="00C11D46"/>
    <w:rsid w:val="00C1229A"/>
    <w:rsid w:val="00C13331"/>
    <w:rsid w:val="00C13AF9"/>
    <w:rsid w:val="00C13B76"/>
    <w:rsid w:val="00C13ED1"/>
    <w:rsid w:val="00C14238"/>
    <w:rsid w:val="00C14322"/>
    <w:rsid w:val="00C1550A"/>
    <w:rsid w:val="00C15593"/>
    <w:rsid w:val="00C15757"/>
    <w:rsid w:val="00C15EED"/>
    <w:rsid w:val="00C16365"/>
    <w:rsid w:val="00C16848"/>
    <w:rsid w:val="00C16CDE"/>
    <w:rsid w:val="00C16EC9"/>
    <w:rsid w:val="00C2048D"/>
    <w:rsid w:val="00C20D68"/>
    <w:rsid w:val="00C21077"/>
    <w:rsid w:val="00C2151A"/>
    <w:rsid w:val="00C218C6"/>
    <w:rsid w:val="00C21B42"/>
    <w:rsid w:val="00C21BBA"/>
    <w:rsid w:val="00C22304"/>
    <w:rsid w:val="00C2256A"/>
    <w:rsid w:val="00C22655"/>
    <w:rsid w:val="00C22E2E"/>
    <w:rsid w:val="00C231EC"/>
    <w:rsid w:val="00C2348C"/>
    <w:rsid w:val="00C23A3F"/>
    <w:rsid w:val="00C240D0"/>
    <w:rsid w:val="00C24CE4"/>
    <w:rsid w:val="00C24D92"/>
    <w:rsid w:val="00C24DBB"/>
    <w:rsid w:val="00C2500C"/>
    <w:rsid w:val="00C25097"/>
    <w:rsid w:val="00C2511C"/>
    <w:rsid w:val="00C2512E"/>
    <w:rsid w:val="00C25C10"/>
    <w:rsid w:val="00C25C2F"/>
    <w:rsid w:val="00C25CE4"/>
    <w:rsid w:val="00C26BFE"/>
    <w:rsid w:val="00C2725F"/>
    <w:rsid w:val="00C27AD5"/>
    <w:rsid w:val="00C3013C"/>
    <w:rsid w:val="00C3031D"/>
    <w:rsid w:val="00C3032C"/>
    <w:rsid w:val="00C30ECC"/>
    <w:rsid w:val="00C311F1"/>
    <w:rsid w:val="00C314EE"/>
    <w:rsid w:val="00C31504"/>
    <w:rsid w:val="00C3185A"/>
    <w:rsid w:val="00C31B19"/>
    <w:rsid w:val="00C32802"/>
    <w:rsid w:val="00C3284E"/>
    <w:rsid w:val="00C32880"/>
    <w:rsid w:val="00C33238"/>
    <w:rsid w:val="00C333A8"/>
    <w:rsid w:val="00C33506"/>
    <w:rsid w:val="00C337C8"/>
    <w:rsid w:val="00C33975"/>
    <w:rsid w:val="00C33C04"/>
    <w:rsid w:val="00C33CAE"/>
    <w:rsid w:val="00C34415"/>
    <w:rsid w:val="00C3467C"/>
    <w:rsid w:val="00C34769"/>
    <w:rsid w:val="00C34942"/>
    <w:rsid w:val="00C35416"/>
    <w:rsid w:val="00C35956"/>
    <w:rsid w:val="00C365E2"/>
    <w:rsid w:val="00C3660E"/>
    <w:rsid w:val="00C367EA"/>
    <w:rsid w:val="00C36BB7"/>
    <w:rsid w:val="00C36D21"/>
    <w:rsid w:val="00C36D2E"/>
    <w:rsid w:val="00C374E3"/>
    <w:rsid w:val="00C379C4"/>
    <w:rsid w:val="00C400D0"/>
    <w:rsid w:val="00C40529"/>
    <w:rsid w:val="00C40D3E"/>
    <w:rsid w:val="00C40E1F"/>
    <w:rsid w:val="00C40F21"/>
    <w:rsid w:val="00C410D8"/>
    <w:rsid w:val="00C41294"/>
    <w:rsid w:val="00C4139F"/>
    <w:rsid w:val="00C4188C"/>
    <w:rsid w:val="00C419A6"/>
    <w:rsid w:val="00C419CB"/>
    <w:rsid w:val="00C41E1B"/>
    <w:rsid w:val="00C4236B"/>
    <w:rsid w:val="00C426BD"/>
    <w:rsid w:val="00C42B46"/>
    <w:rsid w:val="00C438F3"/>
    <w:rsid w:val="00C444AF"/>
    <w:rsid w:val="00C4483E"/>
    <w:rsid w:val="00C44E28"/>
    <w:rsid w:val="00C45898"/>
    <w:rsid w:val="00C45E61"/>
    <w:rsid w:val="00C45E7C"/>
    <w:rsid w:val="00C46211"/>
    <w:rsid w:val="00C465B0"/>
    <w:rsid w:val="00C4687B"/>
    <w:rsid w:val="00C4711C"/>
    <w:rsid w:val="00C47386"/>
    <w:rsid w:val="00C47436"/>
    <w:rsid w:val="00C47534"/>
    <w:rsid w:val="00C47E1C"/>
    <w:rsid w:val="00C47EA7"/>
    <w:rsid w:val="00C5004D"/>
    <w:rsid w:val="00C5025A"/>
    <w:rsid w:val="00C504BF"/>
    <w:rsid w:val="00C50B54"/>
    <w:rsid w:val="00C50D45"/>
    <w:rsid w:val="00C516F9"/>
    <w:rsid w:val="00C52504"/>
    <w:rsid w:val="00C527F5"/>
    <w:rsid w:val="00C531E2"/>
    <w:rsid w:val="00C5341F"/>
    <w:rsid w:val="00C53845"/>
    <w:rsid w:val="00C542F3"/>
    <w:rsid w:val="00C5453B"/>
    <w:rsid w:val="00C5550B"/>
    <w:rsid w:val="00C56695"/>
    <w:rsid w:val="00C566E5"/>
    <w:rsid w:val="00C56802"/>
    <w:rsid w:val="00C56BC8"/>
    <w:rsid w:val="00C56E42"/>
    <w:rsid w:val="00C5716A"/>
    <w:rsid w:val="00C572F2"/>
    <w:rsid w:val="00C57551"/>
    <w:rsid w:val="00C5755D"/>
    <w:rsid w:val="00C57BAA"/>
    <w:rsid w:val="00C57DD4"/>
    <w:rsid w:val="00C60168"/>
    <w:rsid w:val="00C605BC"/>
    <w:rsid w:val="00C60A3A"/>
    <w:rsid w:val="00C60CC9"/>
    <w:rsid w:val="00C6117B"/>
    <w:rsid w:val="00C611A9"/>
    <w:rsid w:val="00C6182C"/>
    <w:rsid w:val="00C623E5"/>
    <w:rsid w:val="00C62546"/>
    <w:rsid w:val="00C6271E"/>
    <w:rsid w:val="00C62A27"/>
    <w:rsid w:val="00C62F02"/>
    <w:rsid w:val="00C64112"/>
    <w:rsid w:val="00C64130"/>
    <w:rsid w:val="00C647D3"/>
    <w:rsid w:val="00C648A8"/>
    <w:rsid w:val="00C648FE"/>
    <w:rsid w:val="00C64A07"/>
    <w:rsid w:val="00C64A96"/>
    <w:rsid w:val="00C64B8A"/>
    <w:rsid w:val="00C65246"/>
    <w:rsid w:val="00C6546C"/>
    <w:rsid w:val="00C65904"/>
    <w:rsid w:val="00C65C04"/>
    <w:rsid w:val="00C6630D"/>
    <w:rsid w:val="00C668B6"/>
    <w:rsid w:val="00C677E0"/>
    <w:rsid w:val="00C67B6F"/>
    <w:rsid w:val="00C67CD3"/>
    <w:rsid w:val="00C70491"/>
    <w:rsid w:val="00C70B14"/>
    <w:rsid w:val="00C70C41"/>
    <w:rsid w:val="00C723FE"/>
    <w:rsid w:val="00C729D2"/>
    <w:rsid w:val="00C72A91"/>
    <w:rsid w:val="00C73297"/>
    <w:rsid w:val="00C734D5"/>
    <w:rsid w:val="00C73A6B"/>
    <w:rsid w:val="00C7411D"/>
    <w:rsid w:val="00C7478C"/>
    <w:rsid w:val="00C7553F"/>
    <w:rsid w:val="00C75E3F"/>
    <w:rsid w:val="00C768DC"/>
    <w:rsid w:val="00C77A4B"/>
    <w:rsid w:val="00C80E93"/>
    <w:rsid w:val="00C80EF1"/>
    <w:rsid w:val="00C8152D"/>
    <w:rsid w:val="00C81881"/>
    <w:rsid w:val="00C8189A"/>
    <w:rsid w:val="00C8228B"/>
    <w:rsid w:val="00C824D3"/>
    <w:rsid w:val="00C82C55"/>
    <w:rsid w:val="00C82C9C"/>
    <w:rsid w:val="00C830C0"/>
    <w:rsid w:val="00C83554"/>
    <w:rsid w:val="00C84414"/>
    <w:rsid w:val="00C84A19"/>
    <w:rsid w:val="00C84C4C"/>
    <w:rsid w:val="00C84DE3"/>
    <w:rsid w:val="00C852CE"/>
    <w:rsid w:val="00C855D1"/>
    <w:rsid w:val="00C858F0"/>
    <w:rsid w:val="00C86292"/>
    <w:rsid w:val="00C864D6"/>
    <w:rsid w:val="00C8680A"/>
    <w:rsid w:val="00C8681A"/>
    <w:rsid w:val="00C86ACC"/>
    <w:rsid w:val="00C8700F"/>
    <w:rsid w:val="00C87249"/>
    <w:rsid w:val="00C87938"/>
    <w:rsid w:val="00C87F33"/>
    <w:rsid w:val="00C9024D"/>
    <w:rsid w:val="00C908E2"/>
    <w:rsid w:val="00C90BEF"/>
    <w:rsid w:val="00C90D3A"/>
    <w:rsid w:val="00C91243"/>
    <w:rsid w:val="00C91423"/>
    <w:rsid w:val="00C91B37"/>
    <w:rsid w:val="00C91DA0"/>
    <w:rsid w:val="00C920B7"/>
    <w:rsid w:val="00C92209"/>
    <w:rsid w:val="00C92C2D"/>
    <w:rsid w:val="00C92DA5"/>
    <w:rsid w:val="00C92F7E"/>
    <w:rsid w:val="00C9307A"/>
    <w:rsid w:val="00C9335E"/>
    <w:rsid w:val="00C93422"/>
    <w:rsid w:val="00C93CE4"/>
    <w:rsid w:val="00C9456B"/>
    <w:rsid w:val="00C94663"/>
    <w:rsid w:val="00C94F4E"/>
    <w:rsid w:val="00C9510B"/>
    <w:rsid w:val="00C95429"/>
    <w:rsid w:val="00C95C2B"/>
    <w:rsid w:val="00C95E67"/>
    <w:rsid w:val="00C95FBC"/>
    <w:rsid w:val="00C964D2"/>
    <w:rsid w:val="00C96692"/>
    <w:rsid w:val="00C968F9"/>
    <w:rsid w:val="00C972C7"/>
    <w:rsid w:val="00CA0333"/>
    <w:rsid w:val="00CA0693"/>
    <w:rsid w:val="00CA0700"/>
    <w:rsid w:val="00CA09AD"/>
    <w:rsid w:val="00CA09FE"/>
    <w:rsid w:val="00CA0A97"/>
    <w:rsid w:val="00CA0E60"/>
    <w:rsid w:val="00CA0E6E"/>
    <w:rsid w:val="00CA1772"/>
    <w:rsid w:val="00CA181F"/>
    <w:rsid w:val="00CA1876"/>
    <w:rsid w:val="00CA25EA"/>
    <w:rsid w:val="00CA29F0"/>
    <w:rsid w:val="00CA2CFF"/>
    <w:rsid w:val="00CA2F83"/>
    <w:rsid w:val="00CA31AB"/>
    <w:rsid w:val="00CA34C5"/>
    <w:rsid w:val="00CA3775"/>
    <w:rsid w:val="00CA3E78"/>
    <w:rsid w:val="00CA4960"/>
    <w:rsid w:val="00CA4B19"/>
    <w:rsid w:val="00CA502F"/>
    <w:rsid w:val="00CA5371"/>
    <w:rsid w:val="00CA53AE"/>
    <w:rsid w:val="00CA57F3"/>
    <w:rsid w:val="00CA5A1A"/>
    <w:rsid w:val="00CA6003"/>
    <w:rsid w:val="00CA6350"/>
    <w:rsid w:val="00CA66EE"/>
    <w:rsid w:val="00CA6A2E"/>
    <w:rsid w:val="00CA6E48"/>
    <w:rsid w:val="00CA7167"/>
    <w:rsid w:val="00CA7993"/>
    <w:rsid w:val="00CA7BE4"/>
    <w:rsid w:val="00CA7D6D"/>
    <w:rsid w:val="00CA7F7F"/>
    <w:rsid w:val="00CB00B5"/>
    <w:rsid w:val="00CB0107"/>
    <w:rsid w:val="00CB05CF"/>
    <w:rsid w:val="00CB0EA7"/>
    <w:rsid w:val="00CB19D8"/>
    <w:rsid w:val="00CB24BF"/>
    <w:rsid w:val="00CB2A26"/>
    <w:rsid w:val="00CB2C1A"/>
    <w:rsid w:val="00CB2F68"/>
    <w:rsid w:val="00CB3C8D"/>
    <w:rsid w:val="00CB3D8A"/>
    <w:rsid w:val="00CB417D"/>
    <w:rsid w:val="00CB41BC"/>
    <w:rsid w:val="00CB4637"/>
    <w:rsid w:val="00CB46A2"/>
    <w:rsid w:val="00CB46E0"/>
    <w:rsid w:val="00CB4C2D"/>
    <w:rsid w:val="00CB5743"/>
    <w:rsid w:val="00CB57FB"/>
    <w:rsid w:val="00CB5854"/>
    <w:rsid w:val="00CB5953"/>
    <w:rsid w:val="00CB604A"/>
    <w:rsid w:val="00CB60C0"/>
    <w:rsid w:val="00CB60FA"/>
    <w:rsid w:val="00CB6156"/>
    <w:rsid w:val="00CB6314"/>
    <w:rsid w:val="00CB652D"/>
    <w:rsid w:val="00CB70E5"/>
    <w:rsid w:val="00CB739D"/>
    <w:rsid w:val="00CB7BF9"/>
    <w:rsid w:val="00CC039E"/>
    <w:rsid w:val="00CC0515"/>
    <w:rsid w:val="00CC0AD4"/>
    <w:rsid w:val="00CC122E"/>
    <w:rsid w:val="00CC1259"/>
    <w:rsid w:val="00CC125E"/>
    <w:rsid w:val="00CC13AD"/>
    <w:rsid w:val="00CC14C7"/>
    <w:rsid w:val="00CC1AEB"/>
    <w:rsid w:val="00CC1FFB"/>
    <w:rsid w:val="00CC24E9"/>
    <w:rsid w:val="00CC2855"/>
    <w:rsid w:val="00CC28C0"/>
    <w:rsid w:val="00CC3690"/>
    <w:rsid w:val="00CC381B"/>
    <w:rsid w:val="00CC3A51"/>
    <w:rsid w:val="00CC41B2"/>
    <w:rsid w:val="00CC453A"/>
    <w:rsid w:val="00CC4A10"/>
    <w:rsid w:val="00CC4E33"/>
    <w:rsid w:val="00CC4EC2"/>
    <w:rsid w:val="00CC5376"/>
    <w:rsid w:val="00CC662A"/>
    <w:rsid w:val="00CC6CB6"/>
    <w:rsid w:val="00CC6F15"/>
    <w:rsid w:val="00CC7B51"/>
    <w:rsid w:val="00CD0877"/>
    <w:rsid w:val="00CD0B3A"/>
    <w:rsid w:val="00CD0EA7"/>
    <w:rsid w:val="00CD1712"/>
    <w:rsid w:val="00CD1797"/>
    <w:rsid w:val="00CD1B03"/>
    <w:rsid w:val="00CD23A6"/>
    <w:rsid w:val="00CD245A"/>
    <w:rsid w:val="00CD2668"/>
    <w:rsid w:val="00CD28C1"/>
    <w:rsid w:val="00CD30DF"/>
    <w:rsid w:val="00CD40ED"/>
    <w:rsid w:val="00CD43FD"/>
    <w:rsid w:val="00CD450D"/>
    <w:rsid w:val="00CD4B3A"/>
    <w:rsid w:val="00CD5678"/>
    <w:rsid w:val="00CD5C9E"/>
    <w:rsid w:val="00CD5DA4"/>
    <w:rsid w:val="00CD6271"/>
    <w:rsid w:val="00CD64F3"/>
    <w:rsid w:val="00CD6A7D"/>
    <w:rsid w:val="00CD6B55"/>
    <w:rsid w:val="00CD6B57"/>
    <w:rsid w:val="00CD6BF9"/>
    <w:rsid w:val="00CD6C7D"/>
    <w:rsid w:val="00CD7162"/>
    <w:rsid w:val="00CD7268"/>
    <w:rsid w:val="00CD72CB"/>
    <w:rsid w:val="00CD7319"/>
    <w:rsid w:val="00CD73A5"/>
    <w:rsid w:val="00CE0178"/>
    <w:rsid w:val="00CE0398"/>
    <w:rsid w:val="00CE086A"/>
    <w:rsid w:val="00CE0903"/>
    <w:rsid w:val="00CE090E"/>
    <w:rsid w:val="00CE0BAF"/>
    <w:rsid w:val="00CE0C14"/>
    <w:rsid w:val="00CE0E56"/>
    <w:rsid w:val="00CE1048"/>
    <w:rsid w:val="00CE1A6E"/>
    <w:rsid w:val="00CE2095"/>
    <w:rsid w:val="00CE24EA"/>
    <w:rsid w:val="00CE29BA"/>
    <w:rsid w:val="00CE29E8"/>
    <w:rsid w:val="00CE2DC0"/>
    <w:rsid w:val="00CE34B2"/>
    <w:rsid w:val="00CE3580"/>
    <w:rsid w:val="00CE3919"/>
    <w:rsid w:val="00CE3A03"/>
    <w:rsid w:val="00CE3C29"/>
    <w:rsid w:val="00CE3D1D"/>
    <w:rsid w:val="00CE51D1"/>
    <w:rsid w:val="00CE625B"/>
    <w:rsid w:val="00CE712E"/>
    <w:rsid w:val="00CE7E36"/>
    <w:rsid w:val="00CE7E7F"/>
    <w:rsid w:val="00CE7ED9"/>
    <w:rsid w:val="00CE7F62"/>
    <w:rsid w:val="00CF03FD"/>
    <w:rsid w:val="00CF056E"/>
    <w:rsid w:val="00CF05D3"/>
    <w:rsid w:val="00CF07AA"/>
    <w:rsid w:val="00CF0CCE"/>
    <w:rsid w:val="00CF0CF8"/>
    <w:rsid w:val="00CF14AA"/>
    <w:rsid w:val="00CF18F3"/>
    <w:rsid w:val="00CF1902"/>
    <w:rsid w:val="00CF1EF4"/>
    <w:rsid w:val="00CF249E"/>
    <w:rsid w:val="00CF25AF"/>
    <w:rsid w:val="00CF31D5"/>
    <w:rsid w:val="00CF4209"/>
    <w:rsid w:val="00CF482B"/>
    <w:rsid w:val="00CF48DB"/>
    <w:rsid w:val="00CF4D82"/>
    <w:rsid w:val="00CF5F21"/>
    <w:rsid w:val="00CF66F8"/>
    <w:rsid w:val="00CF6782"/>
    <w:rsid w:val="00CF699D"/>
    <w:rsid w:val="00CF6E07"/>
    <w:rsid w:val="00CF7496"/>
    <w:rsid w:val="00CF770E"/>
    <w:rsid w:val="00CF7AF7"/>
    <w:rsid w:val="00CF7BE3"/>
    <w:rsid w:val="00CF7C4D"/>
    <w:rsid w:val="00D00028"/>
    <w:rsid w:val="00D013BA"/>
    <w:rsid w:val="00D018F1"/>
    <w:rsid w:val="00D028E0"/>
    <w:rsid w:val="00D02EEB"/>
    <w:rsid w:val="00D0371E"/>
    <w:rsid w:val="00D0378D"/>
    <w:rsid w:val="00D0410A"/>
    <w:rsid w:val="00D0426D"/>
    <w:rsid w:val="00D042EE"/>
    <w:rsid w:val="00D04739"/>
    <w:rsid w:val="00D04DE4"/>
    <w:rsid w:val="00D04EB0"/>
    <w:rsid w:val="00D04FA7"/>
    <w:rsid w:val="00D05088"/>
    <w:rsid w:val="00D05648"/>
    <w:rsid w:val="00D0637E"/>
    <w:rsid w:val="00D0654A"/>
    <w:rsid w:val="00D066BC"/>
    <w:rsid w:val="00D06A6C"/>
    <w:rsid w:val="00D06B63"/>
    <w:rsid w:val="00D06E3A"/>
    <w:rsid w:val="00D07203"/>
    <w:rsid w:val="00D074C2"/>
    <w:rsid w:val="00D07A05"/>
    <w:rsid w:val="00D07E83"/>
    <w:rsid w:val="00D07F3B"/>
    <w:rsid w:val="00D106F7"/>
    <w:rsid w:val="00D10880"/>
    <w:rsid w:val="00D10C25"/>
    <w:rsid w:val="00D1137C"/>
    <w:rsid w:val="00D113E3"/>
    <w:rsid w:val="00D1141A"/>
    <w:rsid w:val="00D11913"/>
    <w:rsid w:val="00D11DAE"/>
    <w:rsid w:val="00D11FC9"/>
    <w:rsid w:val="00D11FF0"/>
    <w:rsid w:val="00D1270C"/>
    <w:rsid w:val="00D12D62"/>
    <w:rsid w:val="00D12E3D"/>
    <w:rsid w:val="00D1343B"/>
    <w:rsid w:val="00D135B4"/>
    <w:rsid w:val="00D14179"/>
    <w:rsid w:val="00D142B5"/>
    <w:rsid w:val="00D15024"/>
    <w:rsid w:val="00D15089"/>
    <w:rsid w:val="00D157CA"/>
    <w:rsid w:val="00D15B2A"/>
    <w:rsid w:val="00D162A4"/>
    <w:rsid w:val="00D16C37"/>
    <w:rsid w:val="00D16F2E"/>
    <w:rsid w:val="00D1739B"/>
    <w:rsid w:val="00D17EC9"/>
    <w:rsid w:val="00D20000"/>
    <w:rsid w:val="00D201BB"/>
    <w:rsid w:val="00D2043D"/>
    <w:rsid w:val="00D20617"/>
    <w:rsid w:val="00D207D3"/>
    <w:rsid w:val="00D20D2A"/>
    <w:rsid w:val="00D21032"/>
    <w:rsid w:val="00D21642"/>
    <w:rsid w:val="00D22266"/>
    <w:rsid w:val="00D2234C"/>
    <w:rsid w:val="00D22928"/>
    <w:rsid w:val="00D22E10"/>
    <w:rsid w:val="00D2300F"/>
    <w:rsid w:val="00D23118"/>
    <w:rsid w:val="00D2319B"/>
    <w:rsid w:val="00D231BD"/>
    <w:rsid w:val="00D239F4"/>
    <w:rsid w:val="00D23DDE"/>
    <w:rsid w:val="00D23F4F"/>
    <w:rsid w:val="00D243C0"/>
    <w:rsid w:val="00D24856"/>
    <w:rsid w:val="00D249B6"/>
    <w:rsid w:val="00D24DDA"/>
    <w:rsid w:val="00D24DF3"/>
    <w:rsid w:val="00D25441"/>
    <w:rsid w:val="00D257E3"/>
    <w:rsid w:val="00D2613D"/>
    <w:rsid w:val="00D2665F"/>
    <w:rsid w:val="00D267F1"/>
    <w:rsid w:val="00D26A9A"/>
    <w:rsid w:val="00D26AB2"/>
    <w:rsid w:val="00D26C1B"/>
    <w:rsid w:val="00D26F08"/>
    <w:rsid w:val="00D26F4E"/>
    <w:rsid w:val="00D2787F"/>
    <w:rsid w:val="00D27F38"/>
    <w:rsid w:val="00D30AD2"/>
    <w:rsid w:val="00D30C66"/>
    <w:rsid w:val="00D314A5"/>
    <w:rsid w:val="00D31C40"/>
    <w:rsid w:val="00D32B80"/>
    <w:rsid w:val="00D32BE0"/>
    <w:rsid w:val="00D32F7B"/>
    <w:rsid w:val="00D3314D"/>
    <w:rsid w:val="00D338C0"/>
    <w:rsid w:val="00D34035"/>
    <w:rsid w:val="00D34547"/>
    <w:rsid w:val="00D34567"/>
    <w:rsid w:val="00D34C47"/>
    <w:rsid w:val="00D34EB0"/>
    <w:rsid w:val="00D3509D"/>
    <w:rsid w:val="00D35D49"/>
    <w:rsid w:val="00D36664"/>
    <w:rsid w:val="00D36753"/>
    <w:rsid w:val="00D36B7A"/>
    <w:rsid w:val="00D36F6C"/>
    <w:rsid w:val="00D402AC"/>
    <w:rsid w:val="00D40625"/>
    <w:rsid w:val="00D41403"/>
    <w:rsid w:val="00D4195A"/>
    <w:rsid w:val="00D41A9C"/>
    <w:rsid w:val="00D42223"/>
    <w:rsid w:val="00D42457"/>
    <w:rsid w:val="00D428EE"/>
    <w:rsid w:val="00D42B42"/>
    <w:rsid w:val="00D42C4D"/>
    <w:rsid w:val="00D42F62"/>
    <w:rsid w:val="00D43BE3"/>
    <w:rsid w:val="00D44589"/>
    <w:rsid w:val="00D44B0B"/>
    <w:rsid w:val="00D44DAB"/>
    <w:rsid w:val="00D44E07"/>
    <w:rsid w:val="00D45619"/>
    <w:rsid w:val="00D457C0"/>
    <w:rsid w:val="00D458FF"/>
    <w:rsid w:val="00D45EFC"/>
    <w:rsid w:val="00D45F8F"/>
    <w:rsid w:val="00D46890"/>
    <w:rsid w:val="00D46EE1"/>
    <w:rsid w:val="00D474F8"/>
    <w:rsid w:val="00D47649"/>
    <w:rsid w:val="00D47AEF"/>
    <w:rsid w:val="00D47C87"/>
    <w:rsid w:val="00D47EB6"/>
    <w:rsid w:val="00D50A7E"/>
    <w:rsid w:val="00D50EB7"/>
    <w:rsid w:val="00D51436"/>
    <w:rsid w:val="00D5155B"/>
    <w:rsid w:val="00D51651"/>
    <w:rsid w:val="00D5224E"/>
    <w:rsid w:val="00D522C8"/>
    <w:rsid w:val="00D522E2"/>
    <w:rsid w:val="00D52389"/>
    <w:rsid w:val="00D52F89"/>
    <w:rsid w:val="00D52F9A"/>
    <w:rsid w:val="00D53606"/>
    <w:rsid w:val="00D54174"/>
    <w:rsid w:val="00D54746"/>
    <w:rsid w:val="00D54CCA"/>
    <w:rsid w:val="00D54E2C"/>
    <w:rsid w:val="00D552AD"/>
    <w:rsid w:val="00D55667"/>
    <w:rsid w:val="00D55754"/>
    <w:rsid w:val="00D55808"/>
    <w:rsid w:val="00D55A20"/>
    <w:rsid w:val="00D5610B"/>
    <w:rsid w:val="00D563C4"/>
    <w:rsid w:val="00D5668A"/>
    <w:rsid w:val="00D566F5"/>
    <w:rsid w:val="00D56732"/>
    <w:rsid w:val="00D56C23"/>
    <w:rsid w:val="00D57C88"/>
    <w:rsid w:val="00D60283"/>
    <w:rsid w:val="00D60A1F"/>
    <w:rsid w:val="00D61016"/>
    <w:rsid w:val="00D61604"/>
    <w:rsid w:val="00D61A07"/>
    <w:rsid w:val="00D61B17"/>
    <w:rsid w:val="00D626A7"/>
    <w:rsid w:val="00D62FBD"/>
    <w:rsid w:val="00D63EF2"/>
    <w:rsid w:val="00D63F14"/>
    <w:rsid w:val="00D63FD1"/>
    <w:rsid w:val="00D64AA9"/>
    <w:rsid w:val="00D65018"/>
    <w:rsid w:val="00D65224"/>
    <w:rsid w:val="00D657E5"/>
    <w:rsid w:val="00D65A40"/>
    <w:rsid w:val="00D65A46"/>
    <w:rsid w:val="00D65BDB"/>
    <w:rsid w:val="00D666CA"/>
    <w:rsid w:val="00D667FD"/>
    <w:rsid w:val="00D668AA"/>
    <w:rsid w:val="00D669DB"/>
    <w:rsid w:val="00D669F0"/>
    <w:rsid w:val="00D66EDE"/>
    <w:rsid w:val="00D670F3"/>
    <w:rsid w:val="00D674F3"/>
    <w:rsid w:val="00D67D03"/>
    <w:rsid w:val="00D700B4"/>
    <w:rsid w:val="00D70812"/>
    <w:rsid w:val="00D709DE"/>
    <w:rsid w:val="00D70AE8"/>
    <w:rsid w:val="00D70CA8"/>
    <w:rsid w:val="00D7118A"/>
    <w:rsid w:val="00D718AF"/>
    <w:rsid w:val="00D71DE1"/>
    <w:rsid w:val="00D722D9"/>
    <w:rsid w:val="00D7269D"/>
    <w:rsid w:val="00D72D1C"/>
    <w:rsid w:val="00D73B19"/>
    <w:rsid w:val="00D73D86"/>
    <w:rsid w:val="00D73D89"/>
    <w:rsid w:val="00D740AA"/>
    <w:rsid w:val="00D742E4"/>
    <w:rsid w:val="00D74648"/>
    <w:rsid w:val="00D74E47"/>
    <w:rsid w:val="00D75367"/>
    <w:rsid w:val="00D7548A"/>
    <w:rsid w:val="00D75761"/>
    <w:rsid w:val="00D757DD"/>
    <w:rsid w:val="00D764E8"/>
    <w:rsid w:val="00D7657C"/>
    <w:rsid w:val="00D76A5C"/>
    <w:rsid w:val="00D76B79"/>
    <w:rsid w:val="00D76DE0"/>
    <w:rsid w:val="00D77061"/>
    <w:rsid w:val="00D80091"/>
    <w:rsid w:val="00D8032F"/>
    <w:rsid w:val="00D80994"/>
    <w:rsid w:val="00D810BB"/>
    <w:rsid w:val="00D812CA"/>
    <w:rsid w:val="00D81AE3"/>
    <w:rsid w:val="00D81F96"/>
    <w:rsid w:val="00D8262F"/>
    <w:rsid w:val="00D82BCD"/>
    <w:rsid w:val="00D835C8"/>
    <w:rsid w:val="00D83B86"/>
    <w:rsid w:val="00D84022"/>
    <w:rsid w:val="00D84369"/>
    <w:rsid w:val="00D84452"/>
    <w:rsid w:val="00D8449A"/>
    <w:rsid w:val="00D84BC0"/>
    <w:rsid w:val="00D84D38"/>
    <w:rsid w:val="00D8564F"/>
    <w:rsid w:val="00D85C91"/>
    <w:rsid w:val="00D85C97"/>
    <w:rsid w:val="00D86148"/>
    <w:rsid w:val="00D8621C"/>
    <w:rsid w:val="00D8637A"/>
    <w:rsid w:val="00D86440"/>
    <w:rsid w:val="00D86BAE"/>
    <w:rsid w:val="00D86C23"/>
    <w:rsid w:val="00D87329"/>
    <w:rsid w:val="00D8738B"/>
    <w:rsid w:val="00D874BE"/>
    <w:rsid w:val="00D875A8"/>
    <w:rsid w:val="00D9090E"/>
    <w:rsid w:val="00D90929"/>
    <w:rsid w:val="00D909DD"/>
    <w:rsid w:val="00D90EAE"/>
    <w:rsid w:val="00D910E7"/>
    <w:rsid w:val="00D914EC"/>
    <w:rsid w:val="00D91625"/>
    <w:rsid w:val="00D919FB"/>
    <w:rsid w:val="00D91BA4"/>
    <w:rsid w:val="00D92333"/>
    <w:rsid w:val="00D92AE9"/>
    <w:rsid w:val="00D931CE"/>
    <w:rsid w:val="00D93252"/>
    <w:rsid w:val="00D93652"/>
    <w:rsid w:val="00D93C3D"/>
    <w:rsid w:val="00D93E57"/>
    <w:rsid w:val="00D940A8"/>
    <w:rsid w:val="00D94B92"/>
    <w:rsid w:val="00D9511F"/>
    <w:rsid w:val="00D9514D"/>
    <w:rsid w:val="00D95736"/>
    <w:rsid w:val="00D95C1C"/>
    <w:rsid w:val="00D96065"/>
    <w:rsid w:val="00D9645E"/>
    <w:rsid w:val="00D96622"/>
    <w:rsid w:val="00D97451"/>
    <w:rsid w:val="00D97759"/>
    <w:rsid w:val="00D97844"/>
    <w:rsid w:val="00DA0700"/>
    <w:rsid w:val="00DA0916"/>
    <w:rsid w:val="00DA1022"/>
    <w:rsid w:val="00DA1343"/>
    <w:rsid w:val="00DA14EA"/>
    <w:rsid w:val="00DA1AF7"/>
    <w:rsid w:val="00DA24C8"/>
    <w:rsid w:val="00DA3630"/>
    <w:rsid w:val="00DA3631"/>
    <w:rsid w:val="00DA403B"/>
    <w:rsid w:val="00DA445F"/>
    <w:rsid w:val="00DA4731"/>
    <w:rsid w:val="00DA4837"/>
    <w:rsid w:val="00DA4D30"/>
    <w:rsid w:val="00DA5476"/>
    <w:rsid w:val="00DA5976"/>
    <w:rsid w:val="00DA69A2"/>
    <w:rsid w:val="00DA6D83"/>
    <w:rsid w:val="00DA7287"/>
    <w:rsid w:val="00DA7401"/>
    <w:rsid w:val="00DA77C2"/>
    <w:rsid w:val="00DA7BB8"/>
    <w:rsid w:val="00DB02DC"/>
    <w:rsid w:val="00DB052D"/>
    <w:rsid w:val="00DB0922"/>
    <w:rsid w:val="00DB11A7"/>
    <w:rsid w:val="00DB1479"/>
    <w:rsid w:val="00DB2287"/>
    <w:rsid w:val="00DB2A0F"/>
    <w:rsid w:val="00DB2C64"/>
    <w:rsid w:val="00DB2DB4"/>
    <w:rsid w:val="00DB3312"/>
    <w:rsid w:val="00DB3E97"/>
    <w:rsid w:val="00DB4AD8"/>
    <w:rsid w:val="00DB4EA7"/>
    <w:rsid w:val="00DB55CD"/>
    <w:rsid w:val="00DB5647"/>
    <w:rsid w:val="00DB60EB"/>
    <w:rsid w:val="00DB6507"/>
    <w:rsid w:val="00DB6648"/>
    <w:rsid w:val="00DB6798"/>
    <w:rsid w:val="00DB6996"/>
    <w:rsid w:val="00DB6F92"/>
    <w:rsid w:val="00DB6FF4"/>
    <w:rsid w:val="00DB7863"/>
    <w:rsid w:val="00DB7C1C"/>
    <w:rsid w:val="00DB7CA7"/>
    <w:rsid w:val="00DB7DF0"/>
    <w:rsid w:val="00DC0587"/>
    <w:rsid w:val="00DC0C01"/>
    <w:rsid w:val="00DC15C3"/>
    <w:rsid w:val="00DC167D"/>
    <w:rsid w:val="00DC19AB"/>
    <w:rsid w:val="00DC1AEA"/>
    <w:rsid w:val="00DC27D7"/>
    <w:rsid w:val="00DC2906"/>
    <w:rsid w:val="00DC2AD4"/>
    <w:rsid w:val="00DC2D16"/>
    <w:rsid w:val="00DC3107"/>
    <w:rsid w:val="00DC3B74"/>
    <w:rsid w:val="00DC554C"/>
    <w:rsid w:val="00DC579F"/>
    <w:rsid w:val="00DC5871"/>
    <w:rsid w:val="00DC59FD"/>
    <w:rsid w:val="00DC5E4E"/>
    <w:rsid w:val="00DC62C4"/>
    <w:rsid w:val="00DC6929"/>
    <w:rsid w:val="00DC6A17"/>
    <w:rsid w:val="00DC7536"/>
    <w:rsid w:val="00DC779F"/>
    <w:rsid w:val="00DC7A2F"/>
    <w:rsid w:val="00DD0541"/>
    <w:rsid w:val="00DD0945"/>
    <w:rsid w:val="00DD0DE5"/>
    <w:rsid w:val="00DD2624"/>
    <w:rsid w:val="00DD2737"/>
    <w:rsid w:val="00DD28D2"/>
    <w:rsid w:val="00DD2B5F"/>
    <w:rsid w:val="00DD2CC9"/>
    <w:rsid w:val="00DD2F5E"/>
    <w:rsid w:val="00DD3283"/>
    <w:rsid w:val="00DD37FE"/>
    <w:rsid w:val="00DD3D14"/>
    <w:rsid w:val="00DD420C"/>
    <w:rsid w:val="00DD43F8"/>
    <w:rsid w:val="00DD4A38"/>
    <w:rsid w:val="00DD4BD7"/>
    <w:rsid w:val="00DD4DDB"/>
    <w:rsid w:val="00DD4F6A"/>
    <w:rsid w:val="00DD501D"/>
    <w:rsid w:val="00DD5968"/>
    <w:rsid w:val="00DD597D"/>
    <w:rsid w:val="00DD5E4D"/>
    <w:rsid w:val="00DD5F44"/>
    <w:rsid w:val="00DD5FB9"/>
    <w:rsid w:val="00DD602E"/>
    <w:rsid w:val="00DD64EA"/>
    <w:rsid w:val="00DD6885"/>
    <w:rsid w:val="00DD736E"/>
    <w:rsid w:val="00DD76A8"/>
    <w:rsid w:val="00DE036E"/>
    <w:rsid w:val="00DE0370"/>
    <w:rsid w:val="00DE093B"/>
    <w:rsid w:val="00DE0982"/>
    <w:rsid w:val="00DE0E2F"/>
    <w:rsid w:val="00DE0F01"/>
    <w:rsid w:val="00DE11DA"/>
    <w:rsid w:val="00DE140D"/>
    <w:rsid w:val="00DE1462"/>
    <w:rsid w:val="00DE2200"/>
    <w:rsid w:val="00DE23ED"/>
    <w:rsid w:val="00DE31E6"/>
    <w:rsid w:val="00DE3E3F"/>
    <w:rsid w:val="00DE4524"/>
    <w:rsid w:val="00DE469D"/>
    <w:rsid w:val="00DE4A67"/>
    <w:rsid w:val="00DE4D69"/>
    <w:rsid w:val="00DE52DA"/>
    <w:rsid w:val="00DE55E9"/>
    <w:rsid w:val="00DE5CAB"/>
    <w:rsid w:val="00DE681F"/>
    <w:rsid w:val="00DE6D0B"/>
    <w:rsid w:val="00DE6DF9"/>
    <w:rsid w:val="00DE7D1B"/>
    <w:rsid w:val="00DE7D9D"/>
    <w:rsid w:val="00DF02C3"/>
    <w:rsid w:val="00DF02C8"/>
    <w:rsid w:val="00DF0336"/>
    <w:rsid w:val="00DF0547"/>
    <w:rsid w:val="00DF0758"/>
    <w:rsid w:val="00DF10DD"/>
    <w:rsid w:val="00DF11D5"/>
    <w:rsid w:val="00DF1422"/>
    <w:rsid w:val="00DF185F"/>
    <w:rsid w:val="00DF2C45"/>
    <w:rsid w:val="00DF3311"/>
    <w:rsid w:val="00DF3A75"/>
    <w:rsid w:val="00DF3C3F"/>
    <w:rsid w:val="00DF42BE"/>
    <w:rsid w:val="00DF4786"/>
    <w:rsid w:val="00DF48D8"/>
    <w:rsid w:val="00DF4C29"/>
    <w:rsid w:val="00DF4F8F"/>
    <w:rsid w:val="00DF50E5"/>
    <w:rsid w:val="00DF536A"/>
    <w:rsid w:val="00DF562F"/>
    <w:rsid w:val="00DF5B6C"/>
    <w:rsid w:val="00DF5C4B"/>
    <w:rsid w:val="00DF608B"/>
    <w:rsid w:val="00DF66DB"/>
    <w:rsid w:val="00DF6789"/>
    <w:rsid w:val="00DF699A"/>
    <w:rsid w:val="00DF753F"/>
    <w:rsid w:val="00DF7E04"/>
    <w:rsid w:val="00E005B6"/>
    <w:rsid w:val="00E009B7"/>
    <w:rsid w:val="00E01424"/>
    <w:rsid w:val="00E0197A"/>
    <w:rsid w:val="00E019E0"/>
    <w:rsid w:val="00E01C03"/>
    <w:rsid w:val="00E02670"/>
    <w:rsid w:val="00E035C6"/>
    <w:rsid w:val="00E03B5E"/>
    <w:rsid w:val="00E03F70"/>
    <w:rsid w:val="00E045DA"/>
    <w:rsid w:val="00E04937"/>
    <w:rsid w:val="00E05444"/>
    <w:rsid w:val="00E05515"/>
    <w:rsid w:val="00E056F0"/>
    <w:rsid w:val="00E05B0E"/>
    <w:rsid w:val="00E05C53"/>
    <w:rsid w:val="00E063CF"/>
    <w:rsid w:val="00E06905"/>
    <w:rsid w:val="00E06F93"/>
    <w:rsid w:val="00E07515"/>
    <w:rsid w:val="00E078E1"/>
    <w:rsid w:val="00E07CC3"/>
    <w:rsid w:val="00E07D49"/>
    <w:rsid w:val="00E07E37"/>
    <w:rsid w:val="00E1000B"/>
    <w:rsid w:val="00E100E2"/>
    <w:rsid w:val="00E1061E"/>
    <w:rsid w:val="00E10D84"/>
    <w:rsid w:val="00E112D6"/>
    <w:rsid w:val="00E11A29"/>
    <w:rsid w:val="00E12244"/>
    <w:rsid w:val="00E122D9"/>
    <w:rsid w:val="00E122F6"/>
    <w:rsid w:val="00E12AD9"/>
    <w:rsid w:val="00E12C09"/>
    <w:rsid w:val="00E13892"/>
    <w:rsid w:val="00E1422F"/>
    <w:rsid w:val="00E14420"/>
    <w:rsid w:val="00E1442D"/>
    <w:rsid w:val="00E146B9"/>
    <w:rsid w:val="00E14B81"/>
    <w:rsid w:val="00E14C76"/>
    <w:rsid w:val="00E14DEB"/>
    <w:rsid w:val="00E15139"/>
    <w:rsid w:val="00E15317"/>
    <w:rsid w:val="00E1576F"/>
    <w:rsid w:val="00E15CE1"/>
    <w:rsid w:val="00E15F64"/>
    <w:rsid w:val="00E1677F"/>
    <w:rsid w:val="00E16BD7"/>
    <w:rsid w:val="00E17AEF"/>
    <w:rsid w:val="00E17E80"/>
    <w:rsid w:val="00E17FB1"/>
    <w:rsid w:val="00E200C1"/>
    <w:rsid w:val="00E206C4"/>
    <w:rsid w:val="00E20C5F"/>
    <w:rsid w:val="00E20C7B"/>
    <w:rsid w:val="00E20D6F"/>
    <w:rsid w:val="00E20FEC"/>
    <w:rsid w:val="00E21B6B"/>
    <w:rsid w:val="00E21CC9"/>
    <w:rsid w:val="00E21D23"/>
    <w:rsid w:val="00E21DA6"/>
    <w:rsid w:val="00E21F5E"/>
    <w:rsid w:val="00E2214F"/>
    <w:rsid w:val="00E2241C"/>
    <w:rsid w:val="00E2273C"/>
    <w:rsid w:val="00E22EEA"/>
    <w:rsid w:val="00E23139"/>
    <w:rsid w:val="00E23B40"/>
    <w:rsid w:val="00E23BB6"/>
    <w:rsid w:val="00E2412A"/>
    <w:rsid w:val="00E241CA"/>
    <w:rsid w:val="00E24702"/>
    <w:rsid w:val="00E24C84"/>
    <w:rsid w:val="00E24DA3"/>
    <w:rsid w:val="00E25227"/>
    <w:rsid w:val="00E25539"/>
    <w:rsid w:val="00E260AE"/>
    <w:rsid w:val="00E26888"/>
    <w:rsid w:val="00E269E1"/>
    <w:rsid w:val="00E26D69"/>
    <w:rsid w:val="00E27EB0"/>
    <w:rsid w:val="00E30222"/>
    <w:rsid w:val="00E30A4A"/>
    <w:rsid w:val="00E30AA6"/>
    <w:rsid w:val="00E31011"/>
    <w:rsid w:val="00E313D8"/>
    <w:rsid w:val="00E314A3"/>
    <w:rsid w:val="00E31A96"/>
    <w:rsid w:val="00E31BE3"/>
    <w:rsid w:val="00E31D01"/>
    <w:rsid w:val="00E31D87"/>
    <w:rsid w:val="00E31E78"/>
    <w:rsid w:val="00E320BC"/>
    <w:rsid w:val="00E32364"/>
    <w:rsid w:val="00E32FF2"/>
    <w:rsid w:val="00E3306C"/>
    <w:rsid w:val="00E33530"/>
    <w:rsid w:val="00E33C99"/>
    <w:rsid w:val="00E34024"/>
    <w:rsid w:val="00E3442B"/>
    <w:rsid w:val="00E34EB9"/>
    <w:rsid w:val="00E354BC"/>
    <w:rsid w:val="00E35566"/>
    <w:rsid w:val="00E35716"/>
    <w:rsid w:val="00E35772"/>
    <w:rsid w:val="00E3580E"/>
    <w:rsid w:val="00E36155"/>
    <w:rsid w:val="00E36870"/>
    <w:rsid w:val="00E36C78"/>
    <w:rsid w:val="00E375DD"/>
    <w:rsid w:val="00E3771E"/>
    <w:rsid w:val="00E378E4"/>
    <w:rsid w:val="00E379F5"/>
    <w:rsid w:val="00E40082"/>
    <w:rsid w:val="00E40E6D"/>
    <w:rsid w:val="00E40F0B"/>
    <w:rsid w:val="00E416FC"/>
    <w:rsid w:val="00E419A2"/>
    <w:rsid w:val="00E41AA7"/>
    <w:rsid w:val="00E4212E"/>
    <w:rsid w:val="00E4258E"/>
    <w:rsid w:val="00E428FF"/>
    <w:rsid w:val="00E43694"/>
    <w:rsid w:val="00E4385A"/>
    <w:rsid w:val="00E43D6A"/>
    <w:rsid w:val="00E4450F"/>
    <w:rsid w:val="00E44702"/>
    <w:rsid w:val="00E447F6"/>
    <w:rsid w:val="00E44C23"/>
    <w:rsid w:val="00E44E22"/>
    <w:rsid w:val="00E455AA"/>
    <w:rsid w:val="00E45AE3"/>
    <w:rsid w:val="00E45B27"/>
    <w:rsid w:val="00E45C24"/>
    <w:rsid w:val="00E46CE3"/>
    <w:rsid w:val="00E4702E"/>
    <w:rsid w:val="00E47463"/>
    <w:rsid w:val="00E47F64"/>
    <w:rsid w:val="00E50184"/>
    <w:rsid w:val="00E5025E"/>
    <w:rsid w:val="00E5056A"/>
    <w:rsid w:val="00E506BC"/>
    <w:rsid w:val="00E50E06"/>
    <w:rsid w:val="00E510AD"/>
    <w:rsid w:val="00E519B7"/>
    <w:rsid w:val="00E51DF7"/>
    <w:rsid w:val="00E529BD"/>
    <w:rsid w:val="00E52CAB"/>
    <w:rsid w:val="00E530C8"/>
    <w:rsid w:val="00E5313F"/>
    <w:rsid w:val="00E533F0"/>
    <w:rsid w:val="00E534BB"/>
    <w:rsid w:val="00E5356A"/>
    <w:rsid w:val="00E542FF"/>
    <w:rsid w:val="00E54A8E"/>
    <w:rsid w:val="00E54C64"/>
    <w:rsid w:val="00E54DEA"/>
    <w:rsid w:val="00E551F9"/>
    <w:rsid w:val="00E552DA"/>
    <w:rsid w:val="00E55651"/>
    <w:rsid w:val="00E55AAB"/>
    <w:rsid w:val="00E55B37"/>
    <w:rsid w:val="00E560EB"/>
    <w:rsid w:val="00E56223"/>
    <w:rsid w:val="00E5716F"/>
    <w:rsid w:val="00E5745B"/>
    <w:rsid w:val="00E5748E"/>
    <w:rsid w:val="00E575BD"/>
    <w:rsid w:val="00E576C4"/>
    <w:rsid w:val="00E57811"/>
    <w:rsid w:val="00E602EF"/>
    <w:rsid w:val="00E60454"/>
    <w:rsid w:val="00E6077E"/>
    <w:rsid w:val="00E60782"/>
    <w:rsid w:val="00E60B67"/>
    <w:rsid w:val="00E60E71"/>
    <w:rsid w:val="00E60FD7"/>
    <w:rsid w:val="00E612BD"/>
    <w:rsid w:val="00E61A99"/>
    <w:rsid w:val="00E61CFC"/>
    <w:rsid w:val="00E62A2A"/>
    <w:rsid w:val="00E62C63"/>
    <w:rsid w:val="00E62D84"/>
    <w:rsid w:val="00E62F1C"/>
    <w:rsid w:val="00E6336A"/>
    <w:rsid w:val="00E63CC3"/>
    <w:rsid w:val="00E642B0"/>
    <w:rsid w:val="00E64F3F"/>
    <w:rsid w:val="00E6503C"/>
    <w:rsid w:val="00E65094"/>
    <w:rsid w:val="00E65689"/>
    <w:rsid w:val="00E65812"/>
    <w:rsid w:val="00E65D53"/>
    <w:rsid w:val="00E666EA"/>
    <w:rsid w:val="00E66864"/>
    <w:rsid w:val="00E66917"/>
    <w:rsid w:val="00E66A8E"/>
    <w:rsid w:val="00E66E9F"/>
    <w:rsid w:val="00E674A6"/>
    <w:rsid w:val="00E6758E"/>
    <w:rsid w:val="00E6797E"/>
    <w:rsid w:val="00E70137"/>
    <w:rsid w:val="00E70163"/>
    <w:rsid w:val="00E7022E"/>
    <w:rsid w:val="00E70393"/>
    <w:rsid w:val="00E71C51"/>
    <w:rsid w:val="00E71E1F"/>
    <w:rsid w:val="00E72028"/>
    <w:rsid w:val="00E7220C"/>
    <w:rsid w:val="00E72E97"/>
    <w:rsid w:val="00E737CE"/>
    <w:rsid w:val="00E73C42"/>
    <w:rsid w:val="00E73D2B"/>
    <w:rsid w:val="00E73F26"/>
    <w:rsid w:val="00E742FC"/>
    <w:rsid w:val="00E7483D"/>
    <w:rsid w:val="00E74868"/>
    <w:rsid w:val="00E75183"/>
    <w:rsid w:val="00E756EA"/>
    <w:rsid w:val="00E75880"/>
    <w:rsid w:val="00E75953"/>
    <w:rsid w:val="00E75BDF"/>
    <w:rsid w:val="00E75CE3"/>
    <w:rsid w:val="00E760C6"/>
    <w:rsid w:val="00E76138"/>
    <w:rsid w:val="00E761A5"/>
    <w:rsid w:val="00E76600"/>
    <w:rsid w:val="00E77B67"/>
    <w:rsid w:val="00E77F7C"/>
    <w:rsid w:val="00E77FD6"/>
    <w:rsid w:val="00E80185"/>
    <w:rsid w:val="00E8058B"/>
    <w:rsid w:val="00E80834"/>
    <w:rsid w:val="00E80EB5"/>
    <w:rsid w:val="00E810FA"/>
    <w:rsid w:val="00E81482"/>
    <w:rsid w:val="00E814FD"/>
    <w:rsid w:val="00E8184A"/>
    <w:rsid w:val="00E81860"/>
    <w:rsid w:val="00E81A2F"/>
    <w:rsid w:val="00E81BAF"/>
    <w:rsid w:val="00E82C31"/>
    <w:rsid w:val="00E83034"/>
    <w:rsid w:val="00E83682"/>
    <w:rsid w:val="00E8377E"/>
    <w:rsid w:val="00E83C5A"/>
    <w:rsid w:val="00E83C8D"/>
    <w:rsid w:val="00E83D0B"/>
    <w:rsid w:val="00E83D9C"/>
    <w:rsid w:val="00E84A23"/>
    <w:rsid w:val="00E85E0D"/>
    <w:rsid w:val="00E86586"/>
    <w:rsid w:val="00E866F2"/>
    <w:rsid w:val="00E86E2B"/>
    <w:rsid w:val="00E86E84"/>
    <w:rsid w:val="00E86F53"/>
    <w:rsid w:val="00E87BA9"/>
    <w:rsid w:val="00E87E78"/>
    <w:rsid w:val="00E9014E"/>
    <w:rsid w:val="00E9025E"/>
    <w:rsid w:val="00E902AE"/>
    <w:rsid w:val="00E90746"/>
    <w:rsid w:val="00E91510"/>
    <w:rsid w:val="00E915F5"/>
    <w:rsid w:val="00E92301"/>
    <w:rsid w:val="00E92745"/>
    <w:rsid w:val="00E92DB5"/>
    <w:rsid w:val="00E933C2"/>
    <w:rsid w:val="00E9389D"/>
    <w:rsid w:val="00E94190"/>
    <w:rsid w:val="00E94601"/>
    <w:rsid w:val="00E946BA"/>
    <w:rsid w:val="00E950E1"/>
    <w:rsid w:val="00E95CB9"/>
    <w:rsid w:val="00E95DF6"/>
    <w:rsid w:val="00E96293"/>
    <w:rsid w:val="00E977A6"/>
    <w:rsid w:val="00E97B9A"/>
    <w:rsid w:val="00E97D7E"/>
    <w:rsid w:val="00EA08F1"/>
    <w:rsid w:val="00EA101D"/>
    <w:rsid w:val="00EA1464"/>
    <w:rsid w:val="00EA1CFF"/>
    <w:rsid w:val="00EA1D9A"/>
    <w:rsid w:val="00EA1F1E"/>
    <w:rsid w:val="00EA214F"/>
    <w:rsid w:val="00EA21C0"/>
    <w:rsid w:val="00EA2AD1"/>
    <w:rsid w:val="00EA2EAD"/>
    <w:rsid w:val="00EA3A30"/>
    <w:rsid w:val="00EA3E96"/>
    <w:rsid w:val="00EA3EB7"/>
    <w:rsid w:val="00EA4586"/>
    <w:rsid w:val="00EA4841"/>
    <w:rsid w:val="00EA4DB2"/>
    <w:rsid w:val="00EA5918"/>
    <w:rsid w:val="00EA6726"/>
    <w:rsid w:val="00EA6746"/>
    <w:rsid w:val="00EA6C64"/>
    <w:rsid w:val="00EA6EDA"/>
    <w:rsid w:val="00EA7012"/>
    <w:rsid w:val="00EA7481"/>
    <w:rsid w:val="00EA78B5"/>
    <w:rsid w:val="00EA798A"/>
    <w:rsid w:val="00EB0742"/>
    <w:rsid w:val="00EB0D1D"/>
    <w:rsid w:val="00EB0DD4"/>
    <w:rsid w:val="00EB13E3"/>
    <w:rsid w:val="00EB14BB"/>
    <w:rsid w:val="00EB16C9"/>
    <w:rsid w:val="00EB184B"/>
    <w:rsid w:val="00EB1AE5"/>
    <w:rsid w:val="00EB1C19"/>
    <w:rsid w:val="00EB1D0A"/>
    <w:rsid w:val="00EB23B5"/>
    <w:rsid w:val="00EB24B6"/>
    <w:rsid w:val="00EB2AAB"/>
    <w:rsid w:val="00EB3379"/>
    <w:rsid w:val="00EB33F9"/>
    <w:rsid w:val="00EB3758"/>
    <w:rsid w:val="00EB3BE1"/>
    <w:rsid w:val="00EB3C82"/>
    <w:rsid w:val="00EB3CB1"/>
    <w:rsid w:val="00EB4525"/>
    <w:rsid w:val="00EB4830"/>
    <w:rsid w:val="00EB51ED"/>
    <w:rsid w:val="00EB527B"/>
    <w:rsid w:val="00EB54AC"/>
    <w:rsid w:val="00EB5B3A"/>
    <w:rsid w:val="00EB5DF6"/>
    <w:rsid w:val="00EB61F4"/>
    <w:rsid w:val="00EB62F8"/>
    <w:rsid w:val="00EB6B37"/>
    <w:rsid w:val="00EB71CE"/>
    <w:rsid w:val="00EB7425"/>
    <w:rsid w:val="00EB7438"/>
    <w:rsid w:val="00EB766C"/>
    <w:rsid w:val="00EB776E"/>
    <w:rsid w:val="00EB788A"/>
    <w:rsid w:val="00EB7B4F"/>
    <w:rsid w:val="00EB7BEF"/>
    <w:rsid w:val="00EB7D78"/>
    <w:rsid w:val="00EC0367"/>
    <w:rsid w:val="00EC0551"/>
    <w:rsid w:val="00EC068A"/>
    <w:rsid w:val="00EC0983"/>
    <w:rsid w:val="00EC0AF8"/>
    <w:rsid w:val="00EC0B90"/>
    <w:rsid w:val="00EC1CE6"/>
    <w:rsid w:val="00EC2C19"/>
    <w:rsid w:val="00EC34D3"/>
    <w:rsid w:val="00EC3F66"/>
    <w:rsid w:val="00EC4495"/>
    <w:rsid w:val="00EC4AD8"/>
    <w:rsid w:val="00EC4B41"/>
    <w:rsid w:val="00EC4D36"/>
    <w:rsid w:val="00EC5667"/>
    <w:rsid w:val="00EC5C6C"/>
    <w:rsid w:val="00EC61C9"/>
    <w:rsid w:val="00EC6354"/>
    <w:rsid w:val="00EC669B"/>
    <w:rsid w:val="00EC69F8"/>
    <w:rsid w:val="00EC6A59"/>
    <w:rsid w:val="00ED0221"/>
    <w:rsid w:val="00ED117C"/>
    <w:rsid w:val="00ED11BE"/>
    <w:rsid w:val="00ED17A6"/>
    <w:rsid w:val="00ED18F2"/>
    <w:rsid w:val="00ED24CB"/>
    <w:rsid w:val="00ED29E5"/>
    <w:rsid w:val="00ED2A4E"/>
    <w:rsid w:val="00ED30C7"/>
    <w:rsid w:val="00ED31D5"/>
    <w:rsid w:val="00ED429D"/>
    <w:rsid w:val="00ED4376"/>
    <w:rsid w:val="00ED4ED6"/>
    <w:rsid w:val="00ED536E"/>
    <w:rsid w:val="00ED58E4"/>
    <w:rsid w:val="00ED5E75"/>
    <w:rsid w:val="00ED6946"/>
    <w:rsid w:val="00ED6AE7"/>
    <w:rsid w:val="00ED6B82"/>
    <w:rsid w:val="00ED720D"/>
    <w:rsid w:val="00EE0127"/>
    <w:rsid w:val="00EE0194"/>
    <w:rsid w:val="00EE0546"/>
    <w:rsid w:val="00EE071B"/>
    <w:rsid w:val="00EE13D3"/>
    <w:rsid w:val="00EE1498"/>
    <w:rsid w:val="00EE1895"/>
    <w:rsid w:val="00EE1C9D"/>
    <w:rsid w:val="00EE1DBC"/>
    <w:rsid w:val="00EE2252"/>
    <w:rsid w:val="00EE2421"/>
    <w:rsid w:val="00EE30EC"/>
    <w:rsid w:val="00EE37EB"/>
    <w:rsid w:val="00EE3A69"/>
    <w:rsid w:val="00EE3DDB"/>
    <w:rsid w:val="00EE45ED"/>
    <w:rsid w:val="00EE475A"/>
    <w:rsid w:val="00EE4E7E"/>
    <w:rsid w:val="00EE4FB6"/>
    <w:rsid w:val="00EE6518"/>
    <w:rsid w:val="00EE6BB6"/>
    <w:rsid w:val="00EE727E"/>
    <w:rsid w:val="00EE7A7D"/>
    <w:rsid w:val="00EE7E7C"/>
    <w:rsid w:val="00EF0059"/>
    <w:rsid w:val="00EF05EA"/>
    <w:rsid w:val="00EF07FE"/>
    <w:rsid w:val="00EF0D40"/>
    <w:rsid w:val="00EF11C9"/>
    <w:rsid w:val="00EF1520"/>
    <w:rsid w:val="00EF1942"/>
    <w:rsid w:val="00EF20FA"/>
    <w:rsid w:val="00EF2227"/>
    <w:rsid w:val="00EF22A0"/>
    <w:rsid w:val="00EF23BE"/>
    <w:rsid w:val="00EF2891"/>
    <w:rsid w:val="00EF38B1"/>
    <w:rsid w:val="00EF3A54"/>
    <w:rsid w:val="00EF400C"/>
    <w:rsid w:val="00EF5860"/>
    <w:rsid w:val="00EF5890"/>
    <w:rsid w:val="00EF59DB"/>
    <w:rsid w:val="00EF5AD1"/>
    <w:rsid w:val="00EF5B78"/>
    <w:rsid w:val="00EF68EE"/>
    <w:rsid w:val="00EF6A64"/>
    <w:rsid w:val="00EF6B8B"/>
    <w:rsid w:val="00EF6D83"/>
    <w:rsid w:val="00EF72AF"/>
    <w:rsid w:val="00EF739A"/>
    <w:rsid w:val="00EF73F0"/>
    <w:rsid w:val="00EF7DE7"/>
    <w:rsid w:val="00F00766"/>
    <w:rsid w:val="00F00C33"/>
    <w:rsid w:val="00F00FDD"/>
    <w:rsid w:val="00F0117D"/>
    <w:rsid w:val="00F0121C"/>
    <w:rsid w:val="00F0135E"/>
    <w:rsid w:val="00F027FF"/>
    <w:rsid w:val="00F02905"/>
    <w:rsid w:val="00F02A6B"/>
    <w:rsid w:val="00F02FD2"/>
    <w:rsid w:val="00F03308"/>
    <w:rsid w:val="00F033C7"/>
    <w:rsid w:val="00F038D2"/>
    <w:rsid w:val="00F03FC7"/>
    <w:rsid w:val="00F040CA"/>
    <w:rsid w:val="00F044B9"/>
    <w:rsid w:val="00F04508"/>
    <w:rsid w:val="00F047EE"/>
    <w:rsid w:val="00F04A07"/>
    <w:rsid w:val="00F04ABD"/>
    <w:rsid w:val="00F04AFA"/>
    <w:rsid w:val="00F04BDF"/>
    <w:rsid w:val="00F0546D"/>
    <w:rsid w:val="00F05561"/>
    <w:rsid w:val="00F05748"/>
    <w:rsid w:val="00F057EF"/>
    <w:rsid w:val="00F070D5"/>
    <w:rsid w:val="00F07393"/>
    <w:rsid w:val="00F07B81"/>
    <w:rsid w:val="00F07E3B"/>
    <w:rsid w:val="00F1052F"/>
    <w:rsid w:val="00F1057D"/>
    <w:rsid w:val="00F10936"/>
    <w:rsid w:val="00F10F7C"/>
    <w:rsid w:val="00F10FD8"/>
    <w:rsid w:val="00F10FE8"/>
    <w:rsid w:val="00F113CF"/>
    <w:rsid w:val="00F1151C"/>
    <w:rsid w:val="00F11C1B"/>
    <w:rsid w:val="00F12833"/>
    <w:rsid w:val="00F12A35"/>
    <w:rsid w:val="00F12D2D"/>
    <w:rsid w:val="00F12F7E"/>
    <w:rsid w:val="00F13247"/>
    <w:rsid w:val="00F133A4"/>
    <w:rsid w:val="00F139DF"/>
    <w:rsid w:val="00F13C42"/>
    <w:rsid w:val="00F13E64"/>
    <w:rsid w:val="00F13ED5"/>
    <w:rsid w:val="00F1431E"/>
    <w:rsid w:val="00F1475D"/>
    <w:rsid w:val="00F14DFB"/>
    <w:rsid w:val="00F14E3B"/>
    <w:rsid w:val="00F150DC"/>
    <w:rsid w:val="00F1547D"/>
    <w:rsid w:val="00F157CF"/>
    <w:rsid w:val="00F15824"/>
    <w:rsid w:val="00F15C3C"/>
    <w:rsid w:val="00F15DB5"/>
    <w:rsid w:val="00F15E49"/>
    <w:rsid w:val="00F1664F"/>
    <w:rsid w:val="00F1684A"/>
    <w:rsid w:val="00F16AF9"/>
    <w:rsid w:val="00F16BF1"/>
    <w:rsid w:val="00F16E53"/>
    <w:rsid w:val="00F16E8B"/>
    <w:rsid w:val="00F17022"/>
    <w:rsid w:val="00F179E7"/>
    <w:rsid w:val="00F17AC4"/>
    <w:rsid w:val="00F17AE5"/>
    <w:rsid w:val="00F20B02"/>
    <w:rsid w:val="00F20D25"/>
    <w:rsid w:val="00F20E19"/>
    <w:rsid w:val="00F20FEC"/>
    <w:rsid w:val="00F2102D"/>
    <w:rsid w:val="00F21331"/>
    <w:rsid w:val="00F214F3"/>
    <w:rsid w:val="00F222FE"/>
    <w:rsid w:val="00F22553"/>
    <w:rsid w:val="00F22825"/>
    <w:rsid w:val="00F22AE6"/>
    <w:rsid w:val="00F22B4C"/>
    <w:rsid w:val="00F22DC9"/>
    <w:rsid w:val="00F23721"/>
    <w:rsid w:val="00F23913"/>
    <w:rsid w:val="00F2411F"/>
    <w:rsid w:val="00F242A9"/>
    <w:rsid w:val="00F24730"/>
    <w:rsid w:val="00F24B28"/>
    <w:rsid w:val="00F24C9D"/>
    <w:rsid w:val="00F24E10"/>
    <w:rsid w:val="00F250D0"/>
    <w:rsid w:val="00F26287"/>
    <w:rsid w:val="00F2656A"/>
    <w:rsid w:val="00F26BE8"/>
    <w:rsid w:val="00F26F67"/>
    <w:rsid w:val="00F273C4"/>
    <w:rsid w:val="00F27542"/>
    <w:rsid w:val="00F279B1"/>
    <w:rsid w:val="00F27A77"/>
    <w:rsid w:val="00F27F27"/>
    <w:rsid w:val="00F30B99"/>
    <w:rsid w:val="00F30DF7"/>
    <w:rsid w:val="00F3122B"/>
    <w:rsid w:val="00F31320"/>
    <w:rsid w:val="00F31798"/>
    <w:rsid w:val="00F3203F"/>
    <w:rsid w:val="00F32359"/>
    <w:rsid w:val="00F323BE"/>
    <w:rsid w:val="00F32925"/>
    <w:rsid w:val="00F3297C"/>
    <w:rsid w:val="00F331F1"/>
    <w:rsid w:val="00F33289"/>
    <w:rsid w:val="00F33539"/>
    <w:rsid w:val="00F336EE"/>
    <w:rsid w:val="00F33B42"/>
    <w:rsid w:val="00F33FEA"/>
    <w:rsid w:val="00F3420E"/>
    <w:rsid w:val="00F34AC3"/>
    <w:rsid w:val="00F34C8B"/>
    <w:rsid w:val="00F34E57"/>
    <w:rsid w:val="00F34EF3"/>
    <w:rsid w:val="00F35371"/>
    <w:rsid w:val="00F3584D"/>
    <w:rsid w:val="00F35F96"/>
    <w:rsid w:val="00F3706C"/>
    <w:rsid w:val="00F37DF9"/>
    <w:rsid w:val="00F37F8A"/>
    <w:rsid w:val="00F4068A"/>
    <w:rsid w:val="00F40AB8"/>
    <w:rsid w:val="00F411FE"/>
    <w:rsid w:val="00F414AF"/>
    <w:rsid w:val="00F41B66"/>
    <w:rsid w:val="00F41EE1"/>
    <w:rsid w:val="00F4213A"/>
    <w:rsid w:val="00F42B66"/>
    <w:rsid w:val="00F42C4B"/>
    <w:rsid w:val="00F43C32"/>
    <w:rsid w:val="00F44499"/>
    <w:rsid w:val="00F44AD6"/>
    <w:rsid w:val="00F44E1E"/>
    <w:rsid w:val="00F44F18"/>
    <w:rsid w:val="00F45634"/>
    <w:rsid w:val="00F45BD2"/>
    <w:rsid w:val="00F45C09"/>
    <w:rsid w:val="00F467FB"/>
    <w:rsid w:val="00F469F5"/>
    <w:rsid w:val="00F470C9"/>
    <w:rsid w:val="00F472A4"/>
    <w:rsid w:val="00F473F5"/>
    <w:rsid w:val="00F47512"/>
    <w:rsid w:val="00F47769"/>
    <w:rsid w:val="00F47A03"/>
    <w:rsid w:val="00F47D60"/>
    <w:rsid w:val="00F5033F"/>
    <w:rsid w:val="00F50475"/>
    <w:rsid w:val="00F506E6"/>
    <w:rsid w:val="00F50ED8"/>
    <w:rsid w:val="00F510D4"/>
    <w:rsid w:val="00F51273"/>
    <w:rsid w:val="00F512F5"/>
    <w:rsid w:val="00F518FE"/>
    <w:rsid w:val="00F51C52"/>
    <w:rsid w:val="00F51CB4"/>
    <w:rsid w:val="00F51D0B"/>
    <w:rsid w:val="00F521ED"/>
    <w:rsid w:val="00F5243C"/>
    <w:rsid w:val="00F52790"/>
    <w:rsid w:val="00F528FC"/>
    <w:rsid w:val="00F52D11"/>
    <w:rsid w:val="00F5324C"/>
    <w:rsid w:val="00F53B60"/>
    <w:rsid w:val="00F5439A"/>
    <w:rsid w:val="00F54643"/>
    <w:rsid w:val="00F547E4"/>
    <w:rsid w:val="00F549A7"/>
    <w:rsid w:val="00F54BD6"/>
    <w:rsid w:val="00F553AE"/>
    <w:rsid w:val="00F55D3C"/>
    <w:rsid w:val="00F55F9A"/>
    <w:rsid w:val="00F561DB"/>
    <w:rsid w:val="00F56CC5"/>
    <w:rsid w:val="00F57163"/>
    <w:rsid w:val="00F576DD"/>
    <w:rsid w:val="00F57B4D"/>
    <w:rsid w:val="00F57DB5"/>
    <w:rsid w:val="00F57DCB"/>
    <w:rsid w:val="00F57DCC"/>
    <w:rsid w:val="00F600D0"/>
    <w:rsid w:val="00F600F4"/>
    <w:rsid w:val="00F603CD"/>
    <w:rsid w:val="00F607B4"/>
    <w:rsid w:val="00F60B22"/>
    <w:rsid w:val="00F61843"/>
    <w:rsid w:val="00F6209F"/>
    <w:rsid w:val="00F62537"/>
    <w:rsid w:val="00F62684"/>
    <w:rsid w:val="00F62FD7"/>
    <w:rsid w:val="00F6308D"/>
    <w:rsid w:val="00F632E6"/>
    <w:rsid w:val="00F636F8"/>
    <w:rsid w:val="00F63905"/>
    <w:rsid w:val="00F63A33"/>
    <w:rsid w:val="00F63AB2"/>
    <w:rsid w:val="00F63BF0"/>
    <w:rsid w:val="00F63D94"/>
    <w:rsid w:val="00F63FBF"/>
    <w:rsid w:val="00F640C0"/>
    <w:rsid w:val="00F64F2F"/>
    <w:rsid w:val="00F65696"/>
    <w:rsid w:val="00F659A5"/>
    <w:rsid w:val="00F66814"/>
    <w:rsid w:val="00F66F62"/>
    <w:rsid w:val="00F66F82"/>
    <w:rsid w:val="00F674D7"/>
    <w:rsid w:val="00F676BE"/>
    <w:rsid w:val="00F67A95"/>
    <w:rsid w:val="00F67AD9"/>
    <w:rsid w:val="00F70432"/>
    <w:rsid w:val="00F707A8"/>
    <w:rsid w:val="00F71A2A"/>
    <w:rsid w:val="00F71F52"/>
    <w:rsid w:val="00F72241"/>
    <w:rsid w:val="00F72277"/>
    <w:rsid w:val="00F72435"/>
    <w:rsid w:val="00F72CA4"/>
    <w:rsid w:val="00F7334A"/>
    <w:rsid w:val="00F73F4A"/>
    <w:rsid w:val="00F73F4C"/>
    <w:rsid w:val="00F74106"/>
    <w:rsid w:val="00F749A3"/>
    <w:rsid w:val="00F7511C"/>
    <w:rsid w:val="00F751D3"/>
    <w:rsid w:val="00F75308"/>
    <w:rsid w:val="00F753C6"/>
    <w:rsid w:val="00F75415"/>
    <w:rsid w:val="00F75882"/>
    <w:rsid w:val="00F758A8"/>
    <w:rsid w:val="00F758C9"/>
    <w:rsid w:val="00F76EBB"/>
    <w:rsid w:val="00F76F00"/>
    <w:rsid w:val="00F77077"/>
    <w:rsid w:val="00F77088"/>
    <w:rsid w:val="00F772E6"/>
    <w:rsid w:val="00F803F0"/>
    <w:rsid w:val="00F804BC"/>
    <w:rsid w:val="00F806F9"/>
    <w:rsid w:val="00F81A5F"/>
    <w:rsid w:val="00F82055"/>
    <w:rsid w:val="00F8281A"/>
    <w:rsid w:val="00F8322E"/>
    <w:rsid w:val="00F835D4"/>
    <w:rsid w:val="00F83826"/>
    <w:rsid w:val="00F8387E"/>
    <w:rsid w:val="00F83F29"/>
    <w:rsid w:val="00F8405A"/>
    <w:rsid w:val="00F8406C"/>
    <w:rsid w:val="00F8452E"/>
    <w:rsid w:val="00F84868"/>
    <w:rsid w:val="00F849CF"/>
    <w:rsid w:val="00F84A6C"/>
    <w:rsid w:val="00F84B94"/>
    <w:rsid w:val="00F85676"/>
    <w:rsid w:val="00F85C28"/>
    <w:rsid w:val="00F86058"/>
    <w:rsid w:val="00F8637A"/>
    <w:rsid w:val="00F86423"/>
    <w:rsid w:val="00F86571"/>
    <w:rsid w:val="00F86FF3"/>
    <w:rsid w:val="00F87184"/>
    <w:rsid w:val="00F87F9A"/>
    <w:rsid w:val="00F9001D"/>
    <w:rsid w:val="00F902FE"/>
    <w:rsid w:val="00F90567"/>
    <w:rsid w:val="00F90786"/>
    <w:rsid w:val="00F9080E"/>
    <w:rsid w:val="00F90EED"/>
    <w:rsid w:val="00F911E8"/>
    <w:rsid w:val="00F91389"/>
    <w:rsid w:val="00F9158A"/>
    <w:rsid w:val="00F91732"/>
    <w:rsid w:val="00F9175E"/>
    <w:rsid w:val="00F91829"/>
    <w:rsid w:val="00F9192B"/>
    <w:rsid w:val="00F923E1"/>
    <w:rsid w:val="00F928C0"/>
    <w:rsid w:val="00F92A29"/>
    <w:rsid w:val="00F92D7E"/>
    <w:rsid w:val="00F93620"/>
    <w:rsid w:val="00F9395A"/>
    <w:rsid w:val="00F93C8C"/>
    <w:rsid w:val="00F93CDD"/>
    <w:rsid w:val="00F93D47"/>
    <w:rsid w:val="00F93E72"/>
    <w:rsid w:val="00F94288"/>
    <w:rsid w:val="00F9453E"/>
    <w:rsid w:val="00F9471A"/>
    <w:rsid w:val="00F94D72"/>
    <w:rsid w:val="00F95531"/>
    <w:rsid w:val="00F95686"/>
    <w:rsid w:val="00F957C0"/>
    <w:rsid w:val="00F95BD4"/>
    <w:rsid w:val="00F96A9B"/>
    <w:rsid w:val="00F96AAE"/>
    <w:rsid w:val="00F96DDF"/>
    <w:rsid w:val="00F979A4"/>
    <w:rsid w:val="00F97C98"/>
    <w:rsid w:val="00FA0FA9"/>
    <w:rsid w:val="00FA1095"/>
    <w:rsid w:val="00FA1F0F"/>
    <w:rsid w:val="00FA2014"/>
    <w:rsid w:val="00FA2272"/>
    <w:rsid w:val="00FA27BB"/>
    <w:rsid w:val="00FA2860"/>
    <w:rsid w:val="00FA2AE5"/>
    <w:rsid w:val="00FA2BE2"/>
    <w:rsid w:val="00FA2D6B"/>
    <w:rsid w:val="00FA2E52"/>
    <w:rsid w:val="00FA35C4"/>
    <w:rsid w:val="00FA3BFF"/>
    <w:rsid w:val="00FA43BB"/>
    <w:rsid w:val="00FA44E4"/>
    <w:rsid w:val="00FA48AE"/>
    <w:rsid w:val="00FA49B0"/>
    <w:rsid w:val="00FA5392"/>
    <w:rsid w:val="00FA53E8"/>
    <w:rsid w:val="00FA5481"/>
    <w:rsid w:val="00FA5B88"/>
    <w:rsid w:val="00FA5DE0"/>
    <w:rsid w:val="00FA6425"/>
    <w:rsid w:val="00FA6533"/>
    <w:rsid w:val="00FA6A89"/>
    <w:rsid w:val="00FA6EC9"/>
    <w:rsid w:val="00FA712E"/>
    <w:rsid w:val="00FA7398"/>
    <w:rsid w:val="00FA7965"/>
    <w:rsid w:val="00FA7E52"/>
    <w:rsid w:val="00FB0B65"/>
    <w:rsid w:val="00FB0D60"/>
    <w:rsid w:val="00FB0D8A"/>
    <w:rsid w:val="00FB0DF7"/>
    <w:rsid w:val="00FB1244"/>
    <w:rsid w:val="00FB180D"/>
    <w:rsid w:val="00FB1F18"/>
    <w:rsid w:val="00FB2D60"/>
    <w:rsid w:val="00FB3686"/>
    <w:rsid w:val="00FB3DCA"/>
    <w:rsid w:val="00FB4133"/>
    <w:rsid w:val="00FB46A9"/>
    <w:rsid w:val="00FB4E14"/>
    <w:rsid w:val="00FB4F28"/>
    <w:rsid w:val="00FB4F30"/>
    <w:rsid w:val="00FB4F9A"/>
    <w:rsid w:val="00FB540D"/>
    <w:rsid w:val="00FB5A47"/>
    <w:rsid w:val="00FB5D8E"/>
    <w:rsid w:val="00FB6321"/>
    <w:rsid w:val="00FB664B"/>
    <w:rsid w:val="00FB67E2"/>
    <w:rsid w:val="00FB71CE"/>
    <w:rsid w:val="00FB7300"/>
    <w:rsid w:val="00FB7EF8"/>
    <w:rsid w:val="00FB7F09"/>
    <w:rsid w:val="00FC0181"/>
    <w:rsid w:val="00FC0CD5"/>
    <w:rsid w:val="00FC129D"/>
    <w:rsid w:val="00FC16A4"/>
    <w:rsid w:val="00FC18F8"/>
    <w:rsid w:val="00FC1CF6"/>
    <w:rsid w:val="00FC1FFA"/>
    <w:rsid w:val="00FC26BD"/>
    <w:rsid w:val="00FC28F7"/>
    <w:rsid w:val="00FC2BBB"/>
    <w:rsid w:val="00FC2BC6"/>
    <w:rsid w:val="00FC2CC2"/>
    <w:rsid w:val="00FC3A24"/>
    <w:rsid w:val="00FC3F44"/>
    <w:rsid w:val="00FC40A3"/>
    <w:rsid w:val="00FC4E53"/>
    <w:rsid w:val="00FC50C9"/>
    <w:rsid w:val="00FC5DDF"/>
    <w:rsid w:val="00FC5EC9"/>
    <w:rsid w:val="00FC6A8F"/>
    <w:rsid w:val="00FC7747"/>
    <w:rsid w:val="00FC78B1"/>
    <w:rsid w:val="00FC7E1D"/>
    <w:rsid w:val="00FC7E9D"/>
    <w:rsid w:val="00FD0236"/>
    <w:rsid w:val="00FD0654"/>
    <w:rsid w:val="00FD0757"/>
    <w:rsid w:val="00FD10D7"/>
    <w:rsid w:val="00FD11BA"/>
    <w:rsid w:val="00FD11C8"/>
    <w:rsid w:val="00FD1302"/>
    <w:rsid w:val="00FD13B9"/>
    <w:rsid w:val="00FD19CA"/>
    <w:rsid w:val="00FD1A32"/>
    <w:rsid w:val="00FD1E00"/>
    <w:rsid w:val="00FD1FA9"/>
    <w:rsid w:val="00FD23E2"/>
    <w:rsid w:val="00FD2525"/>
    <w:rsid w:val="00FD2655"/>
    <w:rsid w:val="00FD28F6"/>
    <w:rsid w:val="00FD2B46"/>
    <w:rsid w:val="00FD2D7E"/>
    <w:rsid w:val="00FD336D"/>
    <w:rsid w:val="00FD39CD"/>
    <w:rsid w:val="00FD3C3A"/>
    <w:rsid w:val="00FD3F23"/>
    <w:rsid w:val="00FD5046"/>
    <w:rsid w:val="00FD6110"/>
    <w:rsid w:val="00FD6D78"/>
    <w:rsid w:val="00FD719C"/>
    <w:rsid w:val="00FD74C9"/>
    <w:rsid w:val="00FD78A8"/>
    <w:rsid w:val="00FD7CEE"/>
    <w:rsid w:val="00FE07C6"/>
    <w:rsid w:val="00FE0989"/>
    <w:rsid w:val="00FE0CEF"/>
    <w:rsid w:val="00FE0DBC"/>
    <w:rsid w:val="00FE1722"/>
    <w:rsid w:val="00FE190A"/>
    <w:rsid w:val="00FE1BFF"/>
    <w:rsid w:val="00FE1D23"/>
    <w:rsid w:val="00FE1EEB"/>
    <w:rsid w:val="00FE1FA2"/>
    <w:rsid w:val="00FE21DE"/>
    <w:rsid w:val="00FE2691"/>
    <w:rsid w:val="00FE2A8B"/>
    <w:rsid w:val="00FE35B5"/>
    <w:rsid w:val="00FE4154"/>
    <w:rsid w:val="00FE42A2"/>
    <w:rsid w:val="00FE4B44"/>
    <w:rsid w:val="00FE4CE6"/>
    <w:rsid w:val="00FE5609"/>
    <w:rsid w:val="00FE5B20"/>
    <w:rsid w:val="00FE5BEF"/>
    <w:rsid w:val="00FE5D0B"/>
    <w:rsid w:val="00FE7786"/>
    <w:rsid w:val="00FE78AE"/>
    <w:rsid w:val="00FE7B0B"/>
    <w:rsid w:val="00FE7CAE"/>
    <w:rsid w:val="00FF005D"/>
    <w:rsid w:val="00FF020A"/>
    <w:rsid w:val="00FF06F1"/>
    <w:rsid w:val="00FF137C"/>
    <w:rsid w:val="00FF16D2"/>
    <w:rsid w:val="00FF1868"/>
    <w:rsid w:val="00FF19E0"/>
    <w:rsid w:val="00FF1D2E"/>
    <w:rsid w:val="00FF280B"/>
    <w:rsid w:val="00FF2ABD"/>
    <w:rsid w:val="00FF2E40"/>
    <w:rsid w:val="00FF3E18"/>
    <w:rsid w:val="00FF4000"/>
    <w:rsid w:val="00FF416D"/>
    <w:rsid w:val="00FF4288"/>
    <w:rsid w:val="00FF4408"/>
    <w:rsid w:val="00FF4BF2"/>
    <w:rsid w:val="00FF4C17"/>
    <w:rsid w:val="00FF5CEE"/>
    <w:rsid w:val="00FF5FBA"/>
    <w:rsid w:val="00FF63D9"/>
    <w:rsid w:val="00FF65C8"/>
    <w:rsid w:val="00FF6973"/>
    <w:rsid w:val="00FF6E49"/>
    <w:rsid w:val="00FF70F3"/>
    <w:rsid w:val="00FF7CA8"/>
    <w:rsid w:val="00FF7D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E1"/>
    <w:pPr>
      <w:widowControl w:val="0"/>
      <w:suppressAutoHyphens/>
    </w:pPr>
    <w:rPr>
      <w:rFonts w:ascii="Times New Roman" w:hAnsi="Times New Roman"/>
      <w:kern w:val="1"/>
      <w:sz w:val="24"/>
      <w:szCs w:val="24"/>
      <w:lang w:eastAsia="ar-SA"/>
    </w:rPr>
  </w:style>
  <w:style w:type="paragraph" w:styleId="Heading1">
    <w:name w:val="heading 1"/>
    <w:basedOn w:val="Normal"/>
    <w:next w:val="BodyText"/>
    <w:link w:val="Heading1Char"/>
    <w:uiPriority w:val="99"/>
    <w:qFormat/>
    <w:rsid w:val="00D60283"/>
    <w:pPr>
      <w:keepNext/>
      <w:numPr>
        <w:numId w:val="1"/>
      </w:numPr>
      <w:spacing w:before="240" w:after="120"/>
      <w:outlineLvl w:val="0"/>
    </w:pPr>
    <w:rPr>
      <w:rFonts w:ascii="Arial" w:eastAsia="MS Mincho" w:hAnsi="Arial" w:cs="Tahoma"/>
      <w:b/>
      <w:bCs/>
      <w:sz w:val="32"/>
      <w:szCs w:val="32"/>
    </w:rPr>
  </w:style>
  <w:style w:type="paragraph" w:styleId="Heading3">
    <w:name w:val="heading 3"/>
    <w:basedOn w:val="Normal"/>
    <w:next w:val="Normal"/>
    <w:link w:val="Heading3Char"/>
    <w:uiPriority w:val="99"/>
    <w:qFormat/>
    <w:rsid w:val="00CE3C2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3C6F9A"/>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83"/>
    <w:rPr>
      <w:rFonts w:ascii="Arial" w:eastAsia="MS Mincho" w:hAnsi="Arial" w:cs="Tahoma"/>
      <w:b/>
      <w:bCs/>
      <w:kern w:val="1"/>
      <w:sz w:val="32"/>
      <w:szCs w:val="32"/>
      <w:lang w:eastAsia="ar-SA" w:bidi="ar-SA"/>
    </w:rPr>
  </w:style>
  <w:style w:type="character" w:customStyle="1" w:styleId="Heading3Char">
    <w:name w:val="Heading 3 Char"/>
    <w:basedOn w:val="DefaultParagraphFont"/>
    <w:link w:val="Heading3"/>
    <w:uiPriority w:val="99"/>
    <w:semiHidden/>
    <w:locked/>
    <w:rsid w:val="00CE3C29"/>
    <w:rPr>
      <w:rFonts w:ascii="Cambria" w:hAnsi="Cambria" w:cs="Times New Roman"/>
      <w:b/>
      <w:bCs/>
      <w:kern w:val="1"/>
      <w:sz w:val="26"/>
      <w:szCs w:val="26"/>
      <w:lang w:eastAsia="ar-SA" w:bidi="ar-SA"/>
    </w:rPr>
  </w:style>
  <w:style w:type="character" w:customStyle="1" w:styleId="Heading4Char">
    <w:name w:val="Heading 4 Char"/>
    <w:basedOn w:val="DefaultParagraphFont"/>
    <w:link w:val="Heading4"/>
    <w:uiPriority w:val="99"/>
    <w:semiHidden/>
    <w:locked/>
    <w:rsid w:val="003C6F9A"/>
    <w:rPr>
      <w:rFonts w:eastAsia="Times New Roman" w:cs="Times New Roman"/>
      <w:b/>
      <w:bCs/>
      <w:kern w:val="1"/>
      <w:sz w:val="28"/>
      <w:szCs w:val="28"/>
      <w:lang w:eastAsia="ar-SA" w:bidi="ar-SA"/>
    </w:rPr>
  </w:style>
  <w:style w:type="paragraph" w:customStyle="1" w:styleId="a">
    <w:name w:val="Содержимое таблицы"/>
    <w:basedOn w:val="Normal"/>
    <w:uiPriority w:val="99"/>
    <w:rsid w:val="00D46EE1"/>
    <w:pPr>
      <w:suppressLineNumbers/>
    </w:pPr>
  </w:style>
  <w:style w:type="paragraph" w:styleId="BodyText">
    <w:name w:val="Body Text"/>
    <w:basedOn w:val="Normal"/>
    <w:link w:val="BodyTextChar"/>
    <w:uiPriority w:val="99"/>
    <w:rsid w:val="00D46EE1"/>
    <w:pPr>
      <w:spacing w:after="120"/>
    </w:pPr>
  </w:style>
  <w:style w:type="character" w:customStyle="1" w:styleId="BodyTextChar">
    <w:name w:val="Body Text Char"/>
    <w:basedOn w:val="DefaultParagraphFont"/>
    <w:link w:val="BodyText"/>
    <w:uiPriority w:val="99"/>
    <w:locked/>
    <w:rsid w:val="00D46EE1"/>
    <w:rPr>
      <w:rFonts w:ascii="Times New Roman" w:eastAsia="Times New Roman" w:hAnsi="Times New Roman" w:cs="Times New Roman"/>
      <w:kern w:val="1"/>
      <w:sz w:val="24"/>
      <w:szCs w:val="24"/>
      <w:lang w:eastAsia="ar-SA" w:bidi="ar-SA"/>
    </w:rPr>
  </w:style>
  <w:style w:type="paragraph" w:styleId="Header">
    <w:name w:val="header"/>
    <w:basedOn w:val="Normal"/>
    <w:link w:val="HeaderChar"/>
    <w:uiPriority w:val="99"/>
    <w:rsid w:val="00D46EE1"/>
    <w:pPr>
      <w:suppressLineNumbers/>
      <w:tabs>
        <w:tab w:val="center" w:pos="4818"/>
        <w:tab w:val="right" w:pos="9637"/>
      </w:tabs>
    </w:pPr>
  </w:style>
  <w:style w:type="character" w:customStyle="1" w:styleId="HeaderChar">
    <w:name w:val="Header Char"/>
    <w:basedOn w:val="DefaultParagraphFont"/>
    <w:link w:val="Header"/>
    <w:uiPriority w:val="99"/>
    <w:locked/>
    <w:rsid w:val="00D46EE1"/>
    <w:rPr>
      <w:rFonts w:ascii="Times New Roman" w:eastAsia="Times New Roman" w:hAnsi="Times New Roman" w:cs="Times New Roman"/>
      <w:kern w:val="1"/>
      <w:sz w:val="24"/>
      <w:szCs w:val="24"/>
      <w:lang w:eastAsia="ar-SA" w:bidi="ar-SA"/>
    </w:rPr>
  </w:style>
  <w:style w:type="paragraph" w:customStyle="1" w:styleId="ConsPlusNormal">
    <w:name w:val="ConsPlusNormal"/>
    <w:next w:val="Normal"/>
    <w:uiPriority w:val="99"/>
    <w:rsid w:val="00D46EE1"/>
    <w:pPr>
      <w:widowControl w:val="0"/>
      <w:suppressAutoHyphens/>
      <w:autoSpaceDE w:val="0"/>
      <w:ind w:firstLine="720"/>
    </w:pPr>
    <w:rPr>
      <w:rFonts w:ascii="Arial" w:hAnsi="Arial" w:cs="Arial"/>
      <w:color w:val="000000"/>
      <w:kern w:val="1"/>
      <w:sz w:val="20"/>
      <w:szCs w:val="20"/>
      <w:lang w:eastAsia="en-US"/>
    </w:rPr>
  </w:style>
  <w:style w:type="paragraph" w:styleId="BodyTextIndent">
    <w:name w:val="Body Text Indent"/>
    <w:basedOn w:val="Normal"/>
    <w:link w:val="BodyTextIndentChar"/>
    <w:uiPriority w:val="99"/>
    <w:rsid w:val="00D46EE1"/>
    <w:pPr>
      <w:spacing w:after="120"/>
      <w:ind w:left="283"/>
    </w:pPr>
  </w:style>
  <w:style w:type="character" w:customStyle="1" w:styleId="BodyTextIndentChar">
    <w:name w:val="Body Text Indent Char"/>
    <w:basedOn w:val="DefaultParagraphFont"/>
    <w:link w:val="BodyTextIndent"/>
    <w:uiPriority w:val="99"/>
    <w:locked/>
    <w:rsid w:val="00D46EE1"/>
    <w:rPr>
      <w:rFonts w:ascii="Times New Roman" w:eastAsia="Times New Roman" w:hAnsi="Times New Roman" w:cs="Times New Roman"/>
      <w:kern w:val="1"/>
      <w:sz w:val="24"/>
      <w:szCs w:val="24"/>
      <w:lang w:eastAsia="ar-SA" w:bidi="ar-SA"/>
    </w:rPr>
  </w:style>
  <w:style w:type="paragraph" w:customStyle="1" w:styleId="1">
    <w:name w:val="Абзац списка1"/>
    <w:uiPriority w:val="99"/>
    <w:rsid w:val="00D46EE1"/>
    <w:pPr>
      <w:widowControl w:val="0"/>
      <w:suppressAutoHyphens/>
      <w:ind w:left="720"/>
    </w:pPr>
    <w:rPr>
      <w:rFonts w:ascii="Times New Roman" w:hAnsi="Times New Roman"/>
      <w:sz w:val="24"/>
      <w:szCs w:val="24"/>
    </w:rPr>
  </w:style>
  <w:style w:type="paragraph" w:customStyle="1" w:styleId="2">
    <w:name w:val="Текст2"/>
    <w:basedOn w:val="Normal"/>
    <w:uiPriority w:val="99"/>
    <w:rsid w:val="00153A47"/>
    <w:rPr>
      <w:rFonts w:ascii="Courier New" w:hAnsi="Courier New" w:cs="Courier New"/>
      <w:sz w:val="20"/>
      <w:szCs w:val="20"/>
    </w:rPr>
  </w:style>
  <w:style w:type="paragraph" w:customStyle="1" w:styleId="10">
    <w:name w:val="Текст1"/>
    <w:basedOn w:val="Normal"/>
    <w:uiPriority w:val="99"/>
    <w:rsid w:val="00153A47"/>
    <w:rPr>
      <w:rFonts w:ascii="Courier New" w:hAnsi="Courier New" w:cs="Courier New"/>
      <w:sz w:val="20"/>
      <w:szCs w:val="20"/>
    </w:rPr>
  </w:style>
  <w:style w:type="paragraph" w:styleId="Footer">
    <w:name w:val="footer"/>
    <w:basedOn w:val="Normal"/>
    <w:link w:val="FooterChar"/>
    <w:uiPriority w:val="99"/>
    <w:semiHidden/>
    <w:rsid w:val="00884B9F"/>
    <w:pPr>
      <w:tabs>
        <w:tab w:val="center" w:pos="4677"/>
        <w:tab w:val="right" w:pos="9355"/>
      </w:tabs>
    </w:pPr>
  </w:style>
  <w:style w:type="character" w:customStyle="1" w:styleId="FooterChar">
    <w:name w:val="Footer Char"/>
    <w:basedOn w:val="DefaultParagraphFont"/>
    <w:link w:val="Footer"/>
    <w:uiPriority w:val="99"/>
    <w:semiHidden/>
    <w:locked/>
    <w:rsid w:val="00884B9F"/>
    <w:rPr>
      <w:rFonts w:ascii="Times New Roman" w:eastAsia="Times New Roman" w:hAnsi="Times New Roman" w:cs="Times New Roman"/>
      <w:kern w:val="1"/>
      <w:sz w:val="24"/>
      <w:szCs w:val="24"/>
      <w:lang w:eastAsia="ar-SA" w:bidi="ar-SA"/>
    </w:rPr>
  </w:style>
  <w:style w:type="character" w:customStyle="1" w:styleId="left">
    <w:name w:val="left"/>
    <w:basedOn w:val="DefaultParagraphFont"/>
    <w:uiPriority w:val="99"/>
    <w:rsid w:val="005F79EE"/>
    <w:rPr>
      <w:rFonts w:cs="Times New Roman"/>
    </w:rPr>
  </w:style>
  <w:style w:type="paragraph" w:styleId="NormalWeb">
    <w:name w:val="Normal (Web)"/>
    <w:basedOn w:val="Normal"/>
    <w:uiPriority w:val="99"/>
    <w:rsid w:val="00E33C99"/>
    <w:pPr>
      <w:widowControl/>
      <w:suppressAutoHyphens w:val="0"/>
      <w:spacing w:before="100" w:beforeAutospacing="1" w:after="119"/>
    </w:pPr>
    <w:rPr>
      <w:rFonts w:eastAsia="Times New Roman"/>
      <w:kern w:val="0"/>
      <w:lang w:eastAsia="ru-RU"/>
    </w:rPr>
  </w:style>
  <w:style w:type="paragraph" w:customStyle="1" w:styleId="Standard">
    <w:name w:val="Standard"/>
    <w:uiPriority w:val="99"/>
    <w:rsid w:val="00743A07"/>
    <w:pPr>
      <w:widowControl w:val="0"/>
      <w:suppressAutoHyphens/>
      <w:autoSpaceDN w:val="0"/>
      <w:textAlignment w:val="baseline"/>
    </w:pPr>
    <w:rPr>
      <w:rFonts w:ascii="Times New Roman" w:hAnsi="Times New Roman" w:cs="Tahoma"/>
      <w:kern w:val="3"/>
      <w:sz w:val="24"/>
      <w:szCs w:val="24"/>
    </w:rPr>
  </w:style>
  <w:style w:type="paragraph" w:customStyle="1" w:styleId="oblasttxt">
    <w:name w:val="oblasttxt"/>
    <w:basedOn w:val="Normal"/>
    <w:uiPriority w:val="99"/>
    <w:rsid w:val="00423542"/>
    <w:pPr>
      <w:widowControl/>
      <w:spacing w:before="100" w:after="100"/>
    </w:pPr>
    <w:rPr>
      <w:rFonts w:eastAsia="Times New Roman"/>
      <w:kern w:val="0"/>
    </w:rPr>
  </w:style>
  <w:style w:type="paragraph" w:customStyle="1" w:styleId="ind">
    <w:name w:val="ind"/>
    <w:basedOn w:val="Normal"/>
    <w:uiPriority w:val="99"/>
    <w:rsid w:val="008F2CB3"/>
    <w:pPr>
      <w:widowControl/>
      <w:spacing w:before="280" w:after="280"/>
      <w:ind w:firstLine="250"/>
    </w:pPr>
    <w:rPr>
      <w:rFonts w:eastAsia="Times New Roman" w:cs="Calibri"/>
      <w:kern w:val="0"/>
    </w:rPr>
  </w:style>
  <w:style w:type="paragraph" w:customStyle="1" w:styleId="TableContents">
    <w:name w:val="Table Contents"/>
    <w:basedOn w:val="Standard"/>
    <w:uiPriority w:val="99"/>
    <w:rsid w:val="00A37AAA"/>
    <w:pPr>
      <w:suppressLineNumbers/>
    </w:pPr>
  </w:style>
  <w:style w:type="character" w:customStyle="1" w:styleId="a0">
    <w:name w:val="Символ сноски"/>
    <w:basedOn w:val="DefaultParagraphFont"/>
    <w:uiPriority w:val="99"/>
    <w:rsid w:val="00687C83"/>
    <w:rPr>
      <w:rFonts w:cs="Times New Roman"/>
      <w:vertAlign w:val="superscript"/>
    </w:rPr>
  </w:style>
  <w:style w:type="character" w:customStyle="1" w:styleId="c1">
    <w:name w:val="c1"/>
    <w:basedOn w:val="DefaultParagraphFont"/>
    <w:uiPriority w:val="99"/>
    <w:rsid w:val="00687C83"/>
    <w:rPr>
      <w:rFonts w:cs="Times New Roman"/>
    </w:rPr>
  </w:style>
  <w:style w:type="paragraph" w:customStyle="1" w:styleId="21">
    <w:name w:val="Основной текст с отступом 21"/>
    <w:basedOn w:val="Normal"/>
    <w:uiPriority w:val="99"/>
    <w:rsid w:val="00687C83"/>
    <w:pPr>
      <w:spacing w:after="120" w:line="480" w:lineRule="auto"/>
      <w:ind w:left="283"/>
    </w:pPr>
  </w:style>
  <w:style w:type="paragraph" w:customStyle="1" w:styleId="ConsPlusTitle">
    <w:name w:val="ConsPlusTitle"/>
    <w:basedOn w:val="Normal"/>
    <w:next w:val="ConsPlusNormal"/>
    <w:uiPriority w:val="99"/>
    <w:rsid w:val="00687C83"/>
    <w:pPr>
      <w:autoSpaceDE w:val="0"/>
    </w:pPr>
    <w:rPr>
      <w:rFonts w:ascii="Arial" w:hAnsi="Arial" w:cs="Arial"/>
      <w:b/>
      <w:bCs/>
      <w:sz w:val="20"/>
      <w:szCs w:val="20"/>
    </w:rPr>
  </w:style>
  <w:style w:type="paragraph" w:styleId="FootnoteText">
    <w:name w:val="footnote text"/>
    <w:basedOn w:val="Normal"/>
    <w:link w:val="FootnoteTextChar"/>
    <w:uiPriority w:val="99"/>
    <w:semiHidden/>
    <w:rsid w:val="00687C83"/>
    <w:pPr>
      <w:suppressLineNumbers/>
      <w:ind w:left="283" w:hanging="283"/>
    </w:pPr>
    <w:rPr>
      <w:sz w:val="20"/>
      <w:szCs w:val="20"/>
    </w:rPr>
  </w:style>
  <w:style w:type="character" w:customStyle="1" w:styleId="FootnoteTextChar">
    <w:name w:val="Footnote Text Char"/>
    <w:basedOn w:val="DefaultParagraphFont"/>
    <w:link w:val="FootnoteText"/>
    <w:uiPriority w:val="99"/>
    <w:semiHidden/>
    <w:locked/>
    <w:rsid w:val="00687C83"/>
    <w:rPr>
      <w:rFonts w:ascii="Times New Roman" w:eastAsia="Times New Roman" w:hAnsi="Times New Roman" w:cs="Times New Roman"/>
      <w:kern w:val="1"/>
      <w:lang w:eastAsia="ar-SA" w:bidi="ar-SA"/>
    </w:rPr>
  </w:style>
  <w:style w:type="paragraph" w:customStyle="1" w:styleId="Textbodyindent">
    <w:name w:val="Text body indent"/>
    <w:basedOn w:val="Standard"/>
    <w:uiPriority w:val="99"/>
    <w:rsid w:val="004F41AB"/>
    <w:pPr>
      <w:spacing w:after="120"/>
      <w:ind w:left="283"/>
    </w:pPr>
  </w:style>
  <w:style w:type="character" w:styleId="Strong">
    <w:name w:val="Strong"/>
    <w:basedOn w:val="DefaultParagraphFont"/>
    <w:uiPriority w:val="99"/>
    <w:qFormat/>
    <w:rsid w:val="00152E9E"/>
    <w:rPr>
      <w:rFonts w:cs="Times New Roman"/>
      <w:b/>
    </w:rPr>
  </w:style>
  <w:style w:type="character" w:customStyle="1" w:styleId="FontStyle48">
    <w:name w:val="Font Style48"/>
    <w:basedOn w:val="DefaultParagraphFont"/>
    <w:uiPriority w:val="99"/>
    <w:rsid w:val="00FE5D0B"/>
    <w:rPr>
      <w:rFonts w:ascii="Times New Roman" w:hAnsi="Times New Roman" w:cs="Times New Roman"/>
      <w:sz w:val="12"/>
      <w:szCs w:val="12"/>
    </w:rPr>
  </w:style>
  <w:style w:type="paragraph" w:styleId="BalloonText">
    <w:name w:val="Balloon Text"/>
    <w:basedOn w:val="Normal"/>
    <w:link w:val="BalloonTextChar"/>
    <w:uiPriority w:val="99"/>
    <w:semiHidden/>
    <w:rsid w:val="007214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47D"/>
    <w:rPr>
      <w:rFonts w:ascii="Tahoma" w:eastAsia="Times New Roman" w:hAnsi="Tahoma" w:cs="Tahoma"/>
      <w:kern w:val="1"/>
      <w:sz w:val="16"/>
      <w:szCs w:val="16"/>
      <w:lang w:eastAsia="ar-SA" w:bidi="ar-SA"/>
    </w:rPr>
  </w:style>
  <w:style w:type="paragraph" w:customStyle="1" w:styleId="3f3f3f3f3f3f3f3f3f3f3f3f3f2">
    <w:name w:val="О3fс3fн3fо3fв3fн3fо3fй3f т3fе3fк3fс3fт3f 2"/>
    <w:basedOn w:val="Normal"/>
    <w:uiPriority w:val="99"/>
    <w:rsid w:val="00714B5A"/>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Normal"/>
    <w:uiPriority w:val="99"/>
    <w:rsid w:val="00714B5A"/>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Normal"/>
    <w:uiPriority w:val="99"/>
    <w:rsid w:val="00714B5A"/>
    <w:pPr>
      <w:keepLines/>
      <w:jc w:val="both"/>
    </w:pPr>
    <w:rPr>
      <w:rFonts w:eastAsia="Times New Roman" w:cs="Tahoma"/>
      <w:color w:val="000000"/>
      <w:kern w:val="0"/>
      <w:szCs w:val="20"/>
      <w:lang w:val="en-US"/>
    </w:rPr>
  </w:style>
  <w:style w:type="paragraph" w:customStyle="1" w:styleId="a1">
    <w:name w:val="Текст в заданном формате"/>
    <w:basedOn w:val="Normal"/>
    <w:uiPriority w:val="99"/>
    <w:rsid w:val="00657F08"/>
    <w:rPr>
      <w:rFonts w:ascii="Courier New" w:hAnsi="Courier New" w:cs="Courier New"/>
      <w:sz w:val="20"/>
      <w:szCs w:val="20"/>
    </w:rPr>
  </w:style>
  <w:style w:type="paragraph" w:styleId="NoSpacing">
    <w:name w:val="No Spacing"/>
    <w:uiPriority w:val="99"/>
    <w:qFormat/>
    <w:rsid w:val="002A1B55"/>
    <w:rPr>
      <w:rFonts w:ascii="Times New Roman" w:hAnsi="Times New Roman"/>
      <w:sz w:val="24"/>
      <w:lang w:eastAsia="en-US"/>
    </w:rPr>
  </w:style>
  <w:style w:type="paragraph" w:customStyle="1" w:styleId="23">
    <w:name w:val="Основной текст 23"/>
    <w:basedOn w:val="Normal"/>
    <w:uiPriority w:val="99"/>
    <w:rsid w:val="00FD719C"/>
    <w:pPr>
      <w:widowControl/>
      <w:suppressAutoHyphens w:val="0"/>
      <w:spacing w:line="360" w:lineRule="auto"/>
      <w:ind w:left="426" w:hanging="426"/>
      <w:jc w:val="both"/>
    </w:pPr>
    <w:rPr>
      <w:rFonts w:eastAsia="Times New Roman"/>
      <w:b/>
      <w:color w:val="000000"/>
      <w:kern w:val="0"/>
      <w:sz w:val="28"/>
      <w:szCs w:val="20"/>
    </w:rPr>
  </w:style>
  <w:style w:type="paragraph" w:customStyle="1" w:styleId="33">
    <w:name w:val="Основной текст 33"/>
    <w:basedOn w:val="Normal"/>
    <w:uiPriority w:val="99"/>
    <w:rsid w:val="00FD719C"/>
    <w:pPr>
      <w:spacing w:after="120"/>
    </w:pPr>
    <w:rPr>
      <w:sz w:val="16"/>
      <w:szCs w:val="16"/>
      <w:lang w:eastAsia="en-US"/>
    </w:rPr>
  </w:style>
  <w:style w:type="table" w:styleId="TableGrid">
    <w:name w:val="Table Grid"/>
    <w:basedOn w:val="TableNormal"/>
    <w:uiPriority w:val="99"/>
    <w:rsid w:val="00720E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1"/>
    <w:uiPriority w:val="99"/>
    <w:rsid w:val="00342A8B"/>
    <w:pPr>
      <w:widowControl w:val="0"/>
      <w:suppressAutoHyphens/>
      <w:ind w:left="720"/>
    </w:pPr>
    <w:rPr>
      <w:rFonts w:ascii="Times New Roman" w:hAnsi="Times New Roman"/>
      <w:sz w:val="24"/>
      <w:szCs w:val="24"/>
      <w:lang w:eastAsia="en-US"/>
    </w:rPr>
  </w:style>
  <w:style w:type="paragraph" w:styleId="ListParagraph">
    <w:name w:val="List Paragraph"/>
    <w:basedOn w:val="Normal"/>
    <w:uiPriority w:val="99"/>
    <w:qFormat/>
    <w:rsid w:val="0002073E"/>
    <w:pPr>
      <w:widowControl/>
      <w:suppressAutoHyphens w:val="0"/>
      <w:autoSpaceDE w:val="0"/>
      <w:autoSpaceDN w:val="0"/>
      <w:adjustRightInd w:val="0"/>
      <w:spacing w:before="100" w:beforeAutospacing="1" w:after="100" w:afterAutospacing="1"/>
      <w:ind w:firstLine="709"/>
      <w:contextualSpacing/>
      <w:jc w:val="both"/>
    </w:pPr>
    <w:rPr>
      <w:rFonts w:ascii="Arial Narrow" w:hAnsi="Arial Narrow"/>
      <w:kern w:val="0"/>
      <w:sz w:val="28"/>
      <w:lang w:eastAsia="ru-RU"/>
    </w:rPr>
  </w:style>
  <w:style w:type="paragraph" w:customStyle="1" w:styleId="3ArialNarrow">
    <w:name w:val="Стиль Заголовок 3 + Arial Narrow"/>
    <w:basedOn w:val="Heading3"/>
    <w:next w:val="a"/>
    <w:autoRedefine/>
    <w:uiPriority w:val="99"/>
    <w:rsid w:val="006313FD"/>
    <w:pPr>
      <w:widowControl/>
      <w:suppressAutoHyphens w:val="0"/>
      <w:spacing w:before="120" w:after="120"/>
      <w:ind w:left="709"/>
      <w:jc w:val="both"/>
      <w:outlineLvl w:val="9"/>
    </w:pPr>
    <w:rPr>
      <w:rFonts w:ascii="Arial Narrow" w:hAnsi="Arial Narrow" w:cs="Arial"/>
      <w:b w:val="0"/>
      <w:bCs w:val="0"/>
      <w:kern w:val="0"/>
      <w:sz w:val="24"/>
      <w:szCs w:val="24"/>
      <w:lang w:eastAsia="ru-RU"/>
    </w:rPr>
  </w:style>
  <w:style w:type="paragraph" w:customStyle="1" w:styleId="ConsPlusNonformat">
    <w:name w:val="ConsPlusNonformat"/>
    <w:uiPriority w:val="99"/>
    <w:rsid w:val="00946C57"/>
    <w:pPr>
      <w:widowControl w:val="0"/>
      <w:autoSpaceDE w:val="0"/>
      <w:autoSpaceDN w:val="0"/>
      <w:adjustRightInd w:val="0"/>
    </w:pPr>
    <w:rPr>
      <w:rFonts w:ascii="Courier New" w:eastAsia="Times New Roman" w:hAnsi="Courier New" w:cs="Courier New"/>
      <w:sz w:val="20"/>
      <w:szCs w:val="20"/>
    </w:rPr>
  </w:style>
  <w:style w:type="character" w:customStyle="1" w:styleId="WW8Num21z1">
    <w:name w:val="WW8Num21z1"/>
    <w:uiPriority w:val="99"/>
    <w:rsid w:val="00CD1712"/>
    <w:rPr>
      <w:rFonts w:ascii="OpenSymbol" w:hAnsi="OpenSymbol"/>
    </w:rPr>
  </w:style>
  <w:style w:type="paragraph" w:styleId="Caption">
    <w:name w:val="caption"/>
    <w:basedOn w:val="Normal"/>
    <w:next w:val="Normal"/>
    <w:uiPriority w:val="99"/>
    <w:qFormat/>
    <w:rsid w:val="00F553AE"/>
    <w:rPr>
      <w:b/>
      <w:bCs/>
      <w:sz w:val="20"/>
      <w:szCs w:val="20"/>
    </w:rPr>
  </w:style>
  <w:style w:type="character" w:customStyle="1" w:styleId="FontStyle154">
    <w:name w:val="Font Style154"/>
    <w:basedOn w:val="DefaultParagraphFont"/>
    <w:uiPriority w:val="99"/>
    <w:rsid w:val="00E94190"/>
    <w:rPr>
      <w:rFonts w:ascii="Times New Roman" w:hAnsi="Times New Roman" w:cs="Times New Roman"/>
      <w:sz w:val="24"/>
      <w:szCs w:val="24"/>
    </w:rPr>
  </w:style>
  <w:style w:type="paragraph" w:customStyle="1" w:styleId="3">
    <w:name w:val="Основной текст3"/>
    <w:basedOn w:val="Normal"/>
    <w:uiPriority w:val="99"/>
    <w:rsid w:val="00564DB7"/>
    <w:pPr>
      <w:widowControl/>
      <w:shd w:val="clear" w:color="auto" w:fill="FFFFFF"/>
      <w:suppressAutoHyphens w:val="0"/>
      <w:spacing w:after="360" w:line="240" w:lineRule="atLeast"/>
      <w:ind w:hanging="1780"/>
    </w:pPr>
    <w:rPr>
      <w:rFonts w:eastAsia="Times New Roman"/>
      <w:color w:val="000000"/>
      <w:kern w:val="0"/>
      <w:sz w:val="26"/>
      <w:szCs w:val="26"/>
      <w:lang w:eastAsia="ru-RU"/>
    </w:rPr>
  </w:style>
  <w:style w:type="paragraph" w:customStyle="1" w:styleId="210">
    <w:name w:val="Маркированный список 21"/>
    <w:basedOn w:val="Normal"/>
    <w:uiPriority w:val="99"/>
    <w:rsid w:val="003C6F9A"/>
    <w:pPr>
      <w:tabs>
        <w:tab w:val="left" w:pos="30245"/>
      </w:tabs>
      <w:ind w:left="1315" w:hanging="360"/>
    </w:pPr>
  </w:style>
  <w:style w:type="numbering" w:customStyle="1" w:styleId="WW8Num31">
    <w:name w:val="WW8Num31"/>
    <w:rsid w:val="00C33A68"/>
    <w:pPr>
      <w:numPr>
        <w:numId w:val="8"/>
      </w:numPr>
    </w:pPr>
  </w:style>
</w:styles>
</file>

<file path=word/webSettings.xml><?xml version="1.0" encoding="utf-8"?>
<w:webSettings xmlns:r="http://schemas.openxmlformats.org/officeDocument/2006/relationships" xmlns:w="http://schemas.openxmlformats.org/wordprocessingml/2006/main">
  <w:divs>
    <w:div w:id="1772163450">
      <w:marLeft w:val="0"/>
      <w:marRight w:val="0"/>
      <w:marTop w:val="0"/>
      <w:marBottom w:val="0"/>
      <w:divBdr>
        <w:top w:val="none" w:sz="0" w:space="0" w:color="auto"/>
        <w:left w:val="none" w:sz="0" w:space="0" w:color="auto"/>
        <w:bottom w:val="none" w:sz="0" w:space="0" w:color="auto"/>
        <w:right w:val="none" w:sz="0" w:space="0" w:color="auto"/>
      </w:divBdr>
    </w:div>
    <w:div w:id="1772163451">
      <w:marLeft w:val="0"/>
      <w:marRight w:val="0"/>
      <w:marTop w:val="0"/>
      <w:marBottom w:val="0"/>
      <w:divBdr>
        <w:top w:val="none" w:sz="0" w:space="0" w:color="auto"/>
        <w:left w:val="none" w:sz="0" w:space="0" w:color="auto"/>
        <w:bottom w:val="none" w:sz="0" w:space="0" w:color="auto"/>
        <w:right w:val="none" w:sz="0" w:space="0" w:color="auto"/>
      </w:divBdr>
    </w:div>
    <w:div w:id="1772163452">
      <w:marLeft w:val="0"/>
      <w:marRight w:val="0"/>
      <w:marTop w:val="0"/>
      <w:marBottom w:val="0"/>
      <w:divBdr>
        <w:top w:val="none" w:sz="0" w:space="0" w:color="auto"/>
        <w:left w:val="none" w:sz="0" w:space="0" w:color="auto"/>
        <w:bottom w:val="none" w:sz="0" w:space="0" w:color="auto"/>
        <w:right w:val="none" w:sz="0" w:space="0" w:color="auto"/>
      </w:divBdr>
    </w:div>
    <w:div w:id="1772163453">
      <w:marLeft w:val="0"/>
      <w:marRight w:val="0"/>
      <w:marTop w:val="0"/>
      <w:marBottom w:val="0"/>
      <w:divBdr>
        <w:top w:val="none" w:sz="0" w:space="0" w:color="auto"/>
        <w:left w:val="none" w:sz="0" w:space="0" w:color="auto"/>
        <w:bottom w:val="none" w:sz="0" w:space="0" w:color="auto"/>
        <w:right w:val="none" w:sz="0" w:space="0" w:color="auto"/>
      </w:divBdr>
    </w:div>
    <w:div w:id="1772163454">
      <w:marLeft w:val="0"/>
      <w:marRight w:val="0"/>
      <w:marTop w:val="0"/>
      <w:marBottom w:val="0"/>
      <w:divBdr>
        <w:top w:val="none" w:sz="0" w:space="0" w:color="auto"/>
        <w:left w:val="none" w:sz="0" w:space="0" w:color="auto"/>
        <w:bottom w:val="none" w:sz="0" w:space="0" w:color="auto"/>
        <w:right w:val="none" w:sz="0" w:space="0" w:color="auto"/>
      </w:divBdr>
    </w:div>
    <w:div w:id="1772163455">
      <w:marLeft w:val="0"/>
      <w:marRight w:val="0"/>
      <w:marTop w:val="0"/>
      <w:marBottom w:val="0"/>
      <w:divBdr>
        <w:top w:val="none" w:sz="0" w:space="0" w:color="auto"/>
        <w:left w:val="none" w:sz="0" w:space="0" w:color="auto"/>
        <w:bottom w:val="none" w:sz="0" w:space="0" w:color="auto"/>
        <w:right w:val="none" w:sz="0" w:space="0" w:color="auto"/>
      </w:divBdr>
    </w:div>
    <w:div w:id="1772163456">
      <w:marLeft w:val="0"/>
      <w:marRight w:val="0"/>
      <w:marTop w:val="0"/>
      <w:marBottom w:val="0"/>
      <w:divBdr>
        <w:top w:val="none" w:sz="0" w:space="0" w:color="auto"/>
        <w:left w:val="none" w:sz="0" w:space="0" w:color="auto"/>
        <w:bottom w:val="none" w:sz="0" w:space="0" w:color="auto"/>
        <w:right w:val="none" w:sz="0" w:space="0" w:color="auto"/>
      </w:divBdr>
    </w:div>
    <w:div w:id="1772163457">
      <w:marLeft w:val="0"/>
      <w:marRight w:val="0"/>
      <w:marTop w:val="0"/>
      <w:marBottom w:val="0"/>
      <w:divBdr>
        <w:top w:val="none" w:sz="0" w:space="0" w:color="auto"/>
        <w:left w:val="none" w:sz="0" w:space="0" w:color="auto"/>
        <w:bottom w:val="none" w:sz="0" w:space="0" w:color="auto"/>
        <w:right w:val="none" w:sz="0" w:space="0" w:color="auto"/>
      </w:divBdr>
    </w:div>
    <w:div w:id="1772163458">
      <w:marLeft w:val="0"/>
      <w:marRight w:val="0"/>
      <w:marTop w:val="0"/>
      <w:marBottom w:val="0"/>
      <w:divBdr>
        <w:top w:val="none" w:sz="0" w:space="0" w:color="auto"/>
        <w:left w:val="none" w:sz="0" w:space="0" w:color="auto"/>
        <w:bottom w:val="none" w:sz="0" w:space="0" w:color="auto"/>
        <w:right w:val="none" w:sz="0" w:space="0" w:color="auto"/>
      </w:divBdr>
    </w:div>
    <w:div w:id="1772163459">
      <w:marLeft w:val="0"/>
      <w:marRight w:val="0"/>
      <w:marTop w:val="0"/>
      <w:marBottom w:val="0"/>
      <w:divBdr>
        <w:top w:val="none" w:sz="0" w:space="0" w:color="auto"/>
        <w:left w:val="none" w:sz="0" w:space="0" w:color="auto"/>
        <w:bottom w:val="none" w:sz="0" w:space="0" w:color="auto"/>
        <w:right w:val="none" w:sz="0" w:space="0" w:color="auto"/>
      </w:divBdr>
    </w:div>
    <w:div w:id="1772163460">
      <w:marLeft w:val="0"/>
      <w:marRight w:val="0"/>
      <w:marTop w:val="0"/>
      <w:marBottom w:val="0"/>
      <w:divBdr>
        <w:top w:val="none" w:sz="0" w:space="0" w:color="auto"/>
        <w:left w:val="none" w:sz="0" w:space="0" w:color="auto"/>
        <w:bottom w:val="none" w:sz="0" w:space="0" w:color="auto"/>
        <w:right w:val="none" w:sz="0" w:space="0" w:color="auto"/>
      </w:divBdr>
    </w:div>
    <w:div w:id="1772163461">
      <w:marLeft w:val="0"/>
      <w:marRight w:val="0"/>
      <w:marTop w:val="0"/>
      <w:marBottom w:val="0"/>
      <w:divBdr>
        <w:top w:val="none" w:sz="0" w:space="0" w:color="auto"/>
        <w:left w:val="none" w:sz="0" w:space="0" w:color="auto"/>
        <w:bottom w:val="none" w:sz="0" w:space="0" w:color="auto"/>
        <w:right w:val="none" w:sz="0" w:space="0" w:color="auto"/>
      </w:divBdr>
    </w:div>
    <w:div w:id="1772163462">
      <w:marLeft w:val="0"/>
      <w:marRight w:val="0"/>
      <w:marTop w:val="0"/>
      <w:marBottom w:val="0"/>
      <w:divBdr>
        <w:top w:val="none" w:sz="0" w:space="0" w:color="auto"/>
        <w:left w:val="none" w:sz="0" w:space="0" w:color="auto"/>
        <w:bottom w:val="none" w:sz="0" w:space="0" w:color="auto"/>
        <w:right w:val="none" w:sz="0" w:space="0" w:color="auto"/>
      </w:divBdr>
    </w:div>
    <w:div w:id="1772163463">
      <w:marLeft w:val="0"/>
      <w:marRight w:val="0"/>
      <w:marTop w:val="0"/>
      <w:marBottom w:val="0"/>
      <w:divBdr>
        <w:top w:val="none" w:sz="0" w:space="0" w:color="auto"/>
        <w:left w:val="none" w:sz="0" w:space="0" w:color="auto"/>
        <w:bottom w:val="none" w:sz="0" w:space="0" w:color="auto"/>
        <w:right w:val="none" w:sz="0" w:space="0" w:color="auto"/>
      </w:divBdr>
    </w:div>
    <w:div w:id="1772163464">
      <w:marLeft w:val="0"/>
      <w:marRight w:val="0"/>
      <w:marTop w:val="0"/>
      <w:marBottom w:val="0"/>
      <w:divBdr>
        <w:top w:val="none" w:sz="0" w:space="0" w:color="auto"/>
        <w:left w:val="none" w:sz="0" w:space="0" w:color="auto"/>
        <w:bottom w:val="none" w:sz="0" w:space="0" w:color="auto"/>
        <w:right w:val="none" w:sz="0" w:space="0" w:color="auto"/>
      </w:divBdr>
    </w:div>
    <w:div w:id="1772163465">
      <w:marLeft w:val="0"/>
      <w:marRight w:val="0"/>
      <w:marTop w:val="0"/>
      <w:marBottom w:val="0"/>
      <w:divBdr>
        <w:top w:val="none" w:sz="0" w:space="0" w:color="auto"/>
        <w:left w:val="none" w:sz="0" w:space="0" w:color="auto"/>
        <w:bottom w:val="none" w:sz="0" w:space="0" w:color="auto"/>
        <w:right w:val="none" w:sz="0" w:space="0" w:color="auto"/>
      </w:divBdr>
    </w:div>
    <w:div w:id="1772163466">
      <w:marLeft w:val="0"/>
      <w:marRight w:val="0"/>
      <w:marTop w:val="0"/>
      <w:marBottom w:val="0"/>
      <w:divBdr>
        <w:top w:val="none" w:sz="0" w:space="0" w:color="auto"/>
        <w:left w:val="none" w:sz="0" w:space="0" w:color="auto"/>
        <w:bottom w:val="none" w:sz="0" w:space="0" w:color="auto"/>
        <w:right w:val="none" w:sz="0" w:space="0" w:color="auto"/>
      </w:divBdr>
    </w:div>
    <w:div w:id="1772163467">
      <w:marLeft w:val="0"/>
      <w:marRight w:val="0"/>
      <w:marTop w:val="0"/>
      <w:marBottom w:val="0"/>
      <w:divBdr>
        <w:top w:val="none" w:sz="0" w:space="0" w:color="auto"/>
        <w:left w:val="none" w:sz="0" w:space="0" w:color="auto"/>
        <w:bottom w:val="none" w:sz="0" w:space="0" w:color="auto"/>
        <w:right w:val="none" w:sz="0" w:space="0" w:color="auto"/>
      </w:divBdr>
    </w:div>
    <w:div w:id="1772163468">
      <w:marLeft w:val="0"/>
      <w:marRight w:val="0"/>
      <w:marTop w:val="0"/>
      <w:marBottom w:val="0"/>
      <w:divBdr>
        <w:top w:val="none" w:sz="0" w:space="0" w:color="auto"/>
        <w:left w:val="none" w:sz="0" w:space="0" w:color="auto"/>
        <w:bottom w:val="none" w:sz="0" w:space="0" w:color="auto"/>
        <w:right w:val="none" w:sz="0" w:space="0" w:color="auto"/>
      </w:divBdr>
    </w:div>
    <w:div w:id="1772163469">
      <w:marLeft w:val="0"/>
      <w:marRight w:val="0"/>
      <w:marTop w:val="0"/>
      <w:marBottom w:val="0"/>
      <w:divBdr>
        <w:top w:val="none" w:sz="0" w:space="0" w:color="auto"/>
        <w:left w:val="none" w:sz="0" w:space="0" w:color="auto"/>
        <w:bottom w:val="none" w:sz="0" w:space="0" w:color="auto"/>
        <w:right w:val="none" w:sz="0" w:space="0" w:color="auto"/>
      </w:divBdr>
    </w:div>
    <w:div w:id="1772163470">
      <w:marLeft w:val="0"/>
      <w:marRight w:val="0"/>
      <w:marTop w:val="0"/>
      <w:marBottom w:val="0"/>
      <w:divBdr>
        <w:top w:val="none" w:sz="0" w:space="0" w:color="auto"/>
        <w:left w:val="none" w:sz="0" w:space="0" w:color="auto"/>
        <w:bottom w:val="none" w:sz="0" w:space="0" w:color="auto"/>
        <w:right w:val="none" w:sz="0" w:space="0" w:color="auto"/>
      </w:divBdr>
    </w:div>
    <w:div w:id="1772163471">
      <w:marLeft w:val="0"/>
      <w:marRight w:val="0"/>
      <w:marTop w:val="0"/>
      <w:marBottom w:val="0"/>
      <w:divBdr>
        <w:top w:val="none" w:sz="0" w:space="0" w:color="auto"/>
        <w:left w:val="none" w:sz="0" w:space="0" w:color="auto"/>
        <w:bottom w:val="none" w:sz="0" w:space="0" w:color="auto"/>
        <w:right w:val="none" w:sz="0" w:space="0" w:color="auto"/>
      </w:divBdr>
    </w:div>
    <w:div w:id="1772163472">
      <w:marLeft w:val="0"/>
      <w:marRight w:val="0"/>
      <w:marTop w:val="0"/>
      <w:marBottom w:val="0"/>
      <w:divBdr>
        <w:top w:val="none" w:sz="0" w:space="0" w:color="auto"/>
        <w:left w:val="none" w:sz="0" w:space="0" w:color="auto"/>
        <w:bottom w:val="none" w:sz="0" w:space="0" w:color="auto"/>
        <w:right w:val="none" w:sz="0" w:space="0" w:color="auto"/>
      </w:divBdr>
    </w:div>
    <w:div w:id="1772163473">
      <w:marLeft w:val="0"/>
      <w:marRight w:val="0"/>
      <w:marTop w:val="0"/>
      <w:marBottom w:val="0"/>
      <w:divBdr>
        <w:top w:val="none" w:sz="0" w:space="0" w:color="auto"/>
        <w:left w:val="none" w:sz="0" w:space="0" w:color="auto"/>
        <w:bottom w:val="none" w:sz="0" w:space="0" w:color="auto"/>
        <w:right w:val="none" w:sz="0" w:space="0" w:color="auto"/>
      </w:divBdr>
    </w:div>
    <w:div w:id="1772163474">
      <w:marLeft w:val="0"/>
      <w:marRight w:val="0"/>
      <w:marTop w:val="0"/>
      <w:marBottom w:val="0"/>
      <w:divBdr>
        <w:top w:val="none" w:sz="0" w:space="0" w:color="auto"/>
        <w:left w:val="none" w:sz="0" w:space="0" w:color="auto"/>
        <w:bottom w:val="none" w:sz="0" w:space="0" w:color="auto"/>
        <w:right w:val="none" w:sz="0" w:space="0" w:color="auto"/>
      </w:divBdr>
    </w:div>
    <w:div w:id="1772163475">
      <w:marLeft w:val="0"/>
      <w:marRight w:val="0"/>
      <w:marTop w:val="0"/>
      <w:marBottom w:val="0"/>
      <w:divBdr>
        <w:top w:val="none" w:sz="0" w:space="0" w:color="auto"/>
        <w:left w:val="none" w:sz="0" w:space="0" w:color="auto"/>
        <w:bottom w:val="none" w:sz="0" w:space="0" w:color="auto"/>
        <w:right w:val="none" w:sz="0" w:space="0" w:color="auto"/>
      </w:divBdr>
    </w:div>
    <w:div w:id="1772163476">
      <w:marLeft w:val="0"/>
      <w:marRight w:val="0"/>
      <w:marTop w:val="0"/>
      <w:marBottom w:val="0"/>
      <w:divBdr>
        <w:top w:val="none" w:sz="0" w:space="0" w:color="auto"/>
        <w:left w:val="none" w:sz="0" w:space="0" w:color="auto"/>
        <w:bottom w:val="none" w:sz="0" w:space="0" w:color="auto"/>
        <w:right w:val="none" w:sz="0" w:space="0" w:color="auto"/>
      </w:divBdr>
    </w:div>
    <w:div w:id="1772163477">
      <w:marLeft w:val="0"/>
      <w:marRight w:val="0"/>
      <w:marTop w:val="0"/>
      <w:marBottom w:val="0"/>
      <w:divBdr>
        <w:top w:val="none" w:sz="0" w:space="0" w:color="auto"/>
        <w:left w:val="none" w:sz="0" w:space="0" w:color="auto"/>
        <w:bottom w:val="none" w:sz="0" w:space="0" w:color="auto"/>
        <w:right w:val="none" w:sz="0" w:space="0" w:color="auto"/>
      </w:divBdr>
    </w:div>
    <w:div w:id="1772163478">
      <w:marLeft w:val="0"/>
      <w:marRight w:val="0"/>
      <w:marTop w:val="0"/>
      <w:marBottom w:val="0"/>
      <w:divBdr>
        <w:top w:val="none" w:sz="0" w:space="0" w:color="auto"/>
        <w:left w:val="none" w:sz="0" w:space="0" w:color="auto"/>
        <w:bottom w:val="none" w:sz="0" w:space="0" w:color="auto"/>
        <w:right w:val="none" w:sz="0" w:space="0" w:color="auto"/>
      </w:divBdr>
    </w:div>
    <w:div w:id="1772163479">
      <w:marLeft w:val="0"/>
      <w:marRight w:val="0"/>
      <w:marTop w:val="0"/>
      <w:marBottom w:val="0"/>
      <w:divBdr>
        <w:top w:val="none" w:sz="0" w:space="0" w:color="auto"/>
        <w:left w:val="none" w:sz="0" w:space="0" w:color="auto"/>
        <w:bottom w:val="none" w:sz="0" w:space="0" w:color="auto"/>
        <w:right w:val="none" w:sz="0" w:space="0" w:color="auto"/>
      </w:divBdr>
    </w:div>
    <w:div w:id="1772163480">
      <w:marLeft w:val="0"/>
      <w:marRight w:val="0"/>
      <w:marTop w:val="0"/>
      <w:marBottom w:val="0"/>
      <w:divBdr>
        <w:top w:val="none" w:sz="0" w:space="0" w:color="auto"/>
        <w:left w:val="none" w:sz="0" w:space="0" w:color="auto"/>
        <w:bottom w:val="none" w:sz="0" w:space="0" w:color="auto"/>
        <w:right w:val="none" w:sz="0" w:space="0" w:color="auto"/>
      </w:divBdr>
    </w:div>
    <w:div w:id="1772163481">
      <w:marLeft w:val="0"/>
      <w:marRight w:val="0"/>
      <w:marTop w:val="0"/>
      <w:marBottom w:val="0"/>
      <w:divBdr>
        <w:top w:val="none" w:sz="0" w:space="0" w:color="auto"/>
        <w:left w:val="none" w:sz="0" w:space="0" w:color="auto"/>
        <w:bottom w:val="none" w:sz="0" w:space="0" w:color="auto"/>
        <w:right w:val="none" w:sz="0" w:space="0" w:color="auto"/>
      </w:divBdr>
    </w:div>
    <w:div w:id="1772163482">
      <w:marLeft w:val="0"/>
      <w:marRight w:val="0"/>
      <w:marTop w:val="0"/>
      <w:marBottom w:val="0"/>
      <w:divBdr>
        <w:top w:val="none" w:sz="0" w:space="0" w:color="auto"/>
        <w:left w:val="none" w:sz="0" w:space="0" w:color="auto"/>
        <w:bottom w:val="none" w:sz="0" w:space="0" w:color="auto"/>
        <w:right w:val="none" w:sz="0" w:space="0" w:color="auto"/>
      </w:divBdr>
    </w:div>
    <w:div w:id="1772163483">
      <w:marLeft w:val="0"/>
      <w:marRight w:val="0"/>
      <w:marTop w:val="0"/>
      <w:marBottom w:val="0"/>
      <w:divBdr>
        <w:top w:val="none" w:sz="0" w:space="0" w:color="auto"/>
        <w:left w:val="none" w:sz="0" w:space="0" w:color="auto"/>
        <w:bottom w:val="none" w:sz="0" w:space="0" w:color="auto"/>
        <w:right w:val="none" w:sz="0" w:space="0" w:color="auto"/>
      </w:divBdr>
    </w:div>
    <w:div w:id="1772163484">
      <w:marLeft w:val="0"/>
      <w:marRight w:val="0"/>
      <w:marTop w:val="0"/>
      <w:marBottom w:val="0"/>
      <w:divBdr>
        <w:top w:val="none" w:sz="0" w:space="0" w:color="auto"/>
        <w:left w:val="none" w:sz="0" w:space="0" w:color="auto"/>
        <w:bottom w:val="none" w:sz="0" w:space="0" w:color="auto"/>
        <w:right w:val="none" w:sz="0" w:space="0" w:color="auto"/>
      </w:divBdr>
    </w:div>
    <w:div w:id="1772163485">
      <w:marLeft w:val="0"/>
      <w:marRight w:val="0"/>
      <w:marTop w:val="0"/>
      <w:marBottom w:val="0"/>
      <w:divBdr>
        <w:top w:val="none" w:sz="0" w:space="0" w:color="auto"/>
        <w:left w:val="none" w:sz="0" w:space="0" w:color="auto"/>
        <w:bottom w:val="none" w:sz="0" w:space="0" w:color="auto"/>
        <w:right w:val="none" w:sz="0" w:space="0" w:color="auto"/>
      </w:divBdr>
    </w:div>
    <w:div w:id="1772163486">
      <w:marLeft w:val="0"/>
      <w:marRight w:val="0"/>
      <w:marTop w:val="0"/>
      <w:marBottom w:val="0"/>
      <w:divBdr>
        <w:top w:val="none" w:sz="0" w:space="0" w:color="auto"/>
        <w:left w:val="none" w:sz="0" w:space="0" w:color="auto"/>
        <w:bottom w:val="none" w:sz="0" w:space="0" w:color="auto"/>
        <w:right w:val="none" w:sz="0" w:space="0" w:color="auto"/>
      </w:divBdr>
    </w:div>
    <w:div w:id="1772163487">
      <w:marLeft w:val="0"/>
      <w:marRight w:val="0"/>
      <w:marTop w:val="0"/>
      <w:marBottom w:val="0"/>
      <w:divBdr>
        <w:top w:val="none" w:sz="0" w:space="0" w:color="auto"/>
        <w:left w:val="none" w:sz="0" w:space="0" w:color="auto"/>
        <w:bottom w:val="none" w:sz="0" w:space="0" w:color="auto"/>
        <w:right w:val="none" w:sz="0" w:space="0" w:color="auto"/>
      </w:divBdr>
    </w:div>
    <w:div w:id="1772163488">
      <w:marLeft w:val="0"/>
      <w:marRight w:val="0"/>
      <w:marTop w:val="0"/>
      <w:marBottom w:val="0"/>
      <w:divBdr>
        <w:top w:val="none" w:sz="0" w:space="0" w:color="auto"/>
        <w:left w:val="none" w:sz="0" w:space="0" w:color="auto"/>
        <w:bottom w:val="none" w:sz="0" w:space="0" w:color="auto"/>
        <w:right w:val="none" w:sz="0" w:space="0" w:color="auto"/>
      </w:divBdr>
    </w:div>
    <w:div w:id="1772163489">
      <w:marLeft w:val="0"/>
      <w:marRight w:val="0"/>
      <w:marTop w:val="0"/>
      <w:marBottom w:val="0"/>
      <w:divBdr>
        <w:top w:val="none" w:sz="0" w:space="0" w:color="auto"/>
        <w:left w:val="none" w:sz="0" w:space="0" w:color="auto"/>
        <w:bottom w:val="none" w:sz="0" w:space="0" w:color="auto"/>
        <w:right w:val="none" w:sz="0" w:space="0" w:color="auto"/>
      </w:divBdr>
    </w:div>
    <w:div w:id="1772163490">
      <w:marLeft w:val="0"/>
      <w:marRight w:val="0"/>
      <w:marTop w:val="0"/>
      <w:marBottom w:val="0"/>
      <w:divBdr>
        <w:top w:val="none" w:sz="0" w:space="0" w:color="auto"/>
        <w:left w:val="none" w:sz="0" w:space="0" w:color="auto"/>
        <w:bottom w:val="none" w:sz="0" w:space="0" w:color="auto"/>
        <w:right w:val="none" w:sz="0" w:space="0" w:color="auto"/>
      </w:divBdr>
    </w:div>
    <w:div w:id="1772163491">
      <w:marLeft w:val="0"/>
      <w:marRight w:val="0"/>
      <w:marTop w:val="0"/>
      <w:marBottom w:val="0"/>
      <w:divBdr>
        <w:top w:val="none" w:sz="0" w:space="0" w:color="auto"/>
        <w:left w:val="none" w:sz="0" w:space="0" w:color="auto"/>
        <w:bottom w:val="none" w:sz="0" w:space="0" w:color="auto"/>
        <w:right w:val="none" w:sz="0" w:space="0" w:color="auto"/>
      </w:divBdr>
    </w:div>
    <w:div w:id="1772163492">
      <w:marLeft w:val="0"/>
      <w:marRight w:val="0"/>
      <w:marTop w:val="0"/>
      <w:marBottom w:val="0"/>
      <w:divBdr>
        <w:top w:val="none" w:sz="0" w:space="0" w:color="auto"/>
        <w:left w:val="none" w:sz="0" w:space="0" w:color="auto"/>
        <w:bottom w:val="none" w:sz="0" w:space="0" w:color="auto"/>
        <w:right w:val="none" w:sz="0" w:space="0" w:color="auto"/>
      </w:divBdr>
    </w:div>
    <w:div w:id="1772163493">
      <w:marLeft w:val="0"/>
      <w:marRight w:val="0"/>
      <w:marTop w:val="0"/>
      <w:marBottom w:val="0"/>
      <w:divBdr>
        <w:top w:val="none" w:sz="0" w:space="0" w:color="auto"/>
        <w:left w:val="none" w:sz="0" w:space="0" w:color="auto"/>
        <w:bottom w:val="none" w:sz="0" w:space="0" w:color="auto"/>
        <w:right w:val="none" w:sz="0" w:space="0" w:color="auto"/>
      </w:divBdr>
    </w:div>
    <w:div w:id="1772163494">
      <w:marLeft w:val="0"/>
      <w:marRight w:val="0"/>
      <w:marTop w:val="0"/>
      <w:marBottom w:val="0"/>
      <w:divBdr>
        <w:top w:val="none" w:sz="0" w:space="0" w:color="auto"/>
        <w:left w:val="none" w:sz="0" w:space="0" w:color="auto"/>
        <w:bottom w:val="none" w:sz="0" w:space="0" w:color="auto"/>
        <w:right w:val="none" w:sz="0" w:space="0" w:color="auto"/>
      </w:divBdr>
    </w:div>
    <w:div w:id="1772163495">
      <w:marLeft w:val="0"/>
      <w:marRight w:val="0"/>
      <w:marTop w:val="0"/>
      <w:marBottom w:val="0"/>
      <w:divBdr>
        <w:top w:val="none" w:sz="0" w:space="0" w:color="auto"/>
        <w:left w:val="none" w:sz="0" w:space="0" w:color="auto"/>
        <w:bottom w:val="none" w:sz="0" w:space="0" w:color="auto"/>
        <w:right w:val="none" w:sz="0" w:space="0" w:color="auto"/>
      </w:divBdr>
    </w:div>
    <w:div w:id="1772163496">
      <w:marLeft w:val="0"/>
      <w:marRight w:val="0"/>
      <w:marTop w:val="0"/>
      <w:marBottom w:val="0"/>
      <w:divBdr>
        <w:top w:val="none" w:sz="0" w:space="0" w:color="auto"/>
        <w:left w:val="none" w:sz="0" w:space="0" w:color="auto"/>
        <w:bottom w:val="none" w:sz="0" w:space="0" w:color="auto"/>
        <w:right w:val="none" w:sz="0" w:space="0" w:color="auto"/>
      </w:divBdr>
    </w:div>
    <w:div w:id="1772163497">
      <w:marLeft w:val="0"/>
      <w:marRight w:val="0"/>
      <w:marTop w:val="0"/>
      <w:marBottom w:val="0"/>
      <w:divBdr>
        <w:top w:val="none" w:sz="0" w:space="0" w:color="auto"/>
        <w:left w:val="none" w:sz="0" w:space="0" w:color="auto"/>
        <w:bottom w:val="none" w:sz="0" w:space="0" w:color="auto"/>
        <w:right w:val="none" w:sz="0" w:space="0" w:color="auto"/>
      </w:divBdr>
    </w:div>
    <w:div w:id="1772163498">
      <w:marLeft w:val="0"/>
      <w:marRight w:val="0"/>
      <w:marTop w:val="0"/>
      <w:marBottom w:val="0"/>
      <w:divBdr>
        <w:top w:val="none" w:sz="0" w:space="0" w:color="auto"/>
        <w:left w:val="none" w:sz="0" w:space="0" w:color="auto"/>
        <w:bottom w:val="none" w:sz="0" w:space="0" w:color="auto"/>
        <w:right w:val="none" w:sz="0" w:space="0" w:color="auto"/>
      </w:divBdr>
    </w:div>
    <w:div w:id="1772163499">
      <w:marLeft w:val="0"/>
      <w:marRight w:val="0"/>
      <w:marTop w:val="0"/>
      <w:marBottom w:val="0"/>
      <w:divBdr>
        <w:top w:val="none" w:sz="0" w:space="0" w:color="auto"/>
        <w:left w:val="none" w:sz="0" w:space="0" w:color="auto"/>
        <w:bottom w:val="none" w:sz="0" w:space="0" w:color="auto"/>
        <w:right w:val="none" w:sz="0" w:space="0" w:color="auto"/>
      </w:divBdr>
    </w:div>
    <w:div w:id="1772163500">
      <w:marLeft w:val="0"/>
      <w:marRight w:val="0"/>
      <w:marTop w:val="0"/>
      <w:marBottom w:val="0"/>
      <w:divBdr>
        <w:top w:val="none" w:sz="0" w:space="0" w:color="auto"/>
        <w:left w:val="none" w:sz="0" w:space="0" w:color="auto"/>
        <w:bottom w:val="none" w:sz="0" w:space="0" w:color="auto"/>
        <w:right w:val="none" w:sz="0" w:space="0" w:color="auto"/>
      </w:divBdr>
    </w:div>
    <w:div w:id="1772163501">
      <w:marLeft w:val="0"/>
      <w:marRight w:val="0"/>
      <w:marTop w:val="0"/>
      <w:marBottom w:val="0"/>
      <w:divBdr>
        <w:top w:val="none" w:sz="0" w:space="0" w:color="auto"/>
        <w:left w:val="none" w:sz="0" w:space="0" w:color="auto"/>
        <w:bottom w:val="none" w:sz="0" w:space="0" w:color="auto"/>
        <w:right w:val="none" w:sz="0" w:space="0" w:color="auto"/>
      </w:divBdr>
    </w:div>
    <w:div w:id="1772163502">
      <w:marLeft w:val="0"/>
      <w:marRight w:val="0"/>
      <w:marTop w:val="0"/>
      <w:marBottom w:val="0"/>
      <w:divBdr>
        <w:top w:val="none" w:sz="0" w:space="0" w:color="auto"/>
        <w:left w:val="none" w:sz="0" w:space="0" w:color="auto"/>
        <w:bottom w:val="none" w:sz="0" w:space="0" w:color="auto"/>
        <w:right w:val="none" w:sz="0" w:space="0" w:color="auto"/>
      </w:divBdr>
    </w:div>
    <w:div w:id="1772163503">
      <w:marLeft w:val="0"/>
      <w:marRight w:val="0"/>
      <w:marTop w:val="0"/>
      <w:marBottom w:val="0"/>
      <w:divBdr>
        <w:top w:val="none" w:sz="0" w:space="0" w:color="auto"/>
        <w:left w:val="none" w:sz="0" w:space="0" w:color="auto"/>
        <w:bottom w:val="none" w:sz="0" w:space="0" w:color="auto"/>
        <w:right w:val="none" w:sz="0" w:space="0" w:color="auto"/>
      </w:divBdr>
    </w:div>
    <w:div w:id="1772163504">
      <w:marLeft w:val="0"/>
      <w:marRight w:val="0"/>
      <w:marTop w:val="0"/>
      <w:marBottom w:val="0"/>
      <w:divBdr>
        <w:top w:val="none" w:sz="0" w:space="0" w:color="auto"/>
        <w:left w:val="none" w:sz="0" w:space="0" w:color="auto"/>
        <w:bottom w:val="none" w:sz="0" w:space="0" w:color="auto"/>
        <w:right w:val="none" w:sz="0" w:space="0" w:color="auto"/>
      </w:divBdr>
    </w:div>
    <w:div w:id="1772163505">
      <w:marLeft w:val="0"/>
      <w:marRight w:val="0"/>
      <w:marTop w:val="0"/>
      <w:marBottom w:val="0"/>
      <w:divBdr>
        <w:top w:val="none" w:sz="0" w:space="0" w:color="auto"/>
        <w:left w:val="none" w:sz="0" w:space="0" w:color="auto"/>
        <w:bottom w:val="none" w:sz="0" w:space="0" w:color="auto"/>
        <w:right w:val="none" w:sz="0" w:space="0" w:color="auto"/>
      </w:divBdr>
    </w:div>
    <w:div w:id="1772163506">
      <w:marLeft w:val="0"/>
      <w:marRight w:val="0"/>
      <w:marTop w:val="0"/>
      <w:marBottom w:val="0"/>
      <w:divBdr>
        <w:top w:val="none" w:sz="0" w:space="0" w:color="auto"/>
        <w:left w:val="none" w:sz="0" w:space="0" w:color="auto"/>
        <w:bottom w:val="none" w:sz="0" w:space="0" w:color="auto"/>
        <w:right w:val="none" w:sz="0" w:space="0" w:color="auto"/>
      </w:divBdr>
    </w:div>
    <w:div w:id="1772163507">
      <w:marLeft w:val="0"/>
      <w:marRight w:val="0"/>
      <w:marTop w:val="0"/>
      <w:marBottom w:val="0"/>
      <w:divBdr>
        <w:top w:val="none" w:sz="0" w:space="0" w:color="auto"/>
        <w:left w:val="none" w:sz="0" w:space="0" w:color="auto"/>
        <w:bottom w:val="none" w:sz="0" w:space="0" w:color="auto"/>
        <w:right w:val="none" w:sz="0" w:space="0" w:color="auto"/>
      </w:divBdr>
    </w:div>
    <w:div w:id="1772163508">
      <w:marLeft w:val="0"/>
      <w:marRight w:val="0"/>
      <w:marTop w:val="0"/>
      <w:marBottom w:val="0"/>
      <w:divBdr>
        <w:top w:val="none" w:sz="0" w:space="0" w:color="auto"/>
        <w:left w:val="none" w:sz="0" w:space="0" w:color="auto"/>
        <w:bottom w:val="none" w:sz="0" w:space="0" w:color="auto"/>
        <w:right w:val="none" w:sz="0" w:space="0" w:color="auto"/>
      </w:divBdr>
    </w:div>
    <w:div w:id="17721635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consultantplus://offline/main?base=RLAW127;n=20875;fld=134;dst=100005" TargetMode="Externa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consultantplus://offline/main?base=RLAW127;n=20875;fld=134;dst=100005"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hyperlink" Target="consultantplus://offline/main?base=RLAW127;n=20875;fld=134;dst=100015"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950</TotalTime>
  <Pages>126</Pages>
  <Words>-32766</Words>
  <Characters>-32766</Characters>
  <Application>Microsoft Office Outlook</Application>
  <DocSecurity>0</DocSecurity>
  <Lines>0</Lines>
  <Paragraphs>0</Paragraphs>
  <ScaleCrop>false</ScaleCrop>
  <Company>UAIG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VinnithinkoN</dc:creator>
  <cp:keywords/>
  <dc:description/>
  <cp:lastModifiedBy>архитектура</cp:lastModifiedBy>
  <cp:revision>607</cp:revision>
  <cp:lastPrinted>2011-12-18T11:58:00Z</cp:lastPrinted>
  <dcterms:created xsi:type="dcterms:W3CDTF">2012-10-26T17:03:00Z</dcterms:created>
  <dcterms:modified xsi:type="dcterms:W3CDTF">2012-11-13T09:26:00Z</dcterms:modified>
</cp:coreProperties>
</file>